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63728" w14:textId="77777777" w:rsidR="001F1E41" w:rsidRDefault="00000000" w:rsidP="001F1E41">
      <w:pPr>
        <w:spacing w:after="0"/>
        <w:jc w:val="center"/>
        <w:rPr>
          <w:rFonts w:ascii="Cambria" w:hAnsi="Cambria"/>
          <w:b/>
          <w:color w:val="C00000"/>
          <w:sz w:val="96"/>
          <w:szCs w:val="96"/>
        </w:rPr>
      </w:pPr>
      <w:r>
        <w:rPr>
          <w:rFonts w:ascii="Cambria" w:hAnsi="Cambria"/>
          <w:b/>
          <w:color w:val="C00000"/>
          <w:sz w:val="96"/>
          <w:lang w:bidi="x-none"/>
        </w:rPr>
        <w:pict w14:anchorId="725E5913">
          <v:shapetype id="_x0000_t202" coordsize="21600,21600" o:spt="202" path="m,l,21600r21600,l21600,xe">
            <v:stroke joinstyle="miter"/>
            <v:path gradientshapeok="t" o:connecttype="rect"/>
          </v:shapetype>
          <v:shape id="_x0000_s2051" type="#_x0000_t202" style="position:absolute;left:0;text-align:left;margin-left:-24.45pt;margin-top:-15.55pt;width:590.95pt;height:753.55pt;z-index:1" stroked="f">
            <v:textbox style="mso-next-textbox:#_x0000_s2051">
              <w:txbxContent>
                <w:p w14:paraId="4A916C8D" w14:textId="2EF33A48" w:rsidR="001F1E41" w:rsidRDefault="00000000">
                  <w:r>
                    <w:pict w14:anchorId="5087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55.45pt;height:719.05pt">
                        <v:imagedata r:id="rId7" o:title="Porque te quiero Organizador del legado cristiano"/>
                      </v:shape>
                    </w:pict>
                  </w:r>
                </w:p>
              </w:txbxContent>
            </v:textbox>
          </v:shape>
        </w:pict>
      </w:r>
    </w:p>
    <w:p w14:paraId="448ECF2D" w14:textId="404E69FE" w:rsidR="001A0A3C" w:rsidRDefault="00000000">
      <w:pPr>
        <w:pStyle w:val="Title"/>
      </w:pPr>
      <w:r>
        <w:lastRenderedPageBreak/>
        <w:t xml:space="preserve">Un mensaje especial del </w:t>
      </w:r>
      <w:r w:rsidRPr="004457F2">
        <w:t>autor</w:t>
      </w:r>
    </w:p>
    <w:p w14:paraId="0B7F7B97" w14:textId="19759A8D" w:rsidR="001F1E41" w:rsidRDefault="00000000" w:rsidP="001F1E41">
      <w:pPr>
        <w:pStyle w:val="Subtitle"/>
        <w:spacing w:before="120" w:after="120"/>
      </w:pPr>
      <w:r>
        <w:rPr>
          <w:noProof/>
        </w:rPr>
        <w:pict w14:anchorId="0A0DBD50">
          <v:shape id="_x0000_s2136" type="#_x0000_t75" style="position:absolute;left:0;text-align:left;margin-left:417.55pt;margin-top:14.5pt;width:114.4pt;height:154.2pt;z-index:22;mso-position-horizontal-relative:text;mso-position-vertical-relative:text" stroked="t">
            <v:imagedata r:id="rId8" o:title="1 Brian kluth jpg2"/>
            <v:shadow on="t"/>
            <w10:wrap type="square"/>
          </v:shape>
        </w:pict>
      </w:r>
    </w:p>
    <w:p w14:paraId="34B5091A" w14:textId="5D4ACBB4" w:rsidR="001A0A3C" w:rsidRDefault="00000000" w:rsidP="00B05D08">
      <w:pPr>
        <w:pStyle w:val="Subtitle"/>
        <w:spacing w:before="120" w:after="120"/>
        <w:jc w:val="left"/>
        <w:rPr>
          <w:i/>
          <w:color w:val="003300"/>
          <w:sz w:val="32"/>
        </w:rPr>
      </w:pPr>
      <w:proofErr w:type="gramStart"/>
      <w:r w:rsidRPr="008C29D8">
        <w:rPr>
          <w:color w:val="003300"/>
          <w:sz w:val="32"/>
        </w:rPr>
        <w:t>M</w:t>
      </w:r>
      <w:r w:rsidR="00DF7AFD">
        <w:rPr>
          <w:color w:val="003300"/>
          <w:sz w:val="32"/>
        </w:rPr>
        <w:t xml:space="preserve">  </w:t>
      </w:r>
      <w:proofErr w:type="spellStart"/>
      <w:r w:rsidRPr="008C29D8">
        <w:rPr>
          <w:color w:val="003300"/>
          <w:sz w:val="32"/>
        </w:rPr>
        <w:t>ientras</w:t>
      </w:r>
      <w:proofErr w:type="spellEnd"/>
      <w:proofErr w:type="gramEnd"/>
      <w:r w:rsidRPr="008C29D8">
        <w:rPr>
          <w:color w:val="003300"/>
          <w:sz w:val="32"/>
        </w:rPr>
        <w:t xml:space="preserve"> </w:t>
      </w:r>
      <w:proofErr w:type="spellStart"/>
      <w:r w:rsidRPr="008C29D8">
        <w:rPr>
          <w:color w:val="003300"/>
          <w:sz w:val="32"/>
        </w:rPr>
        <w:t>crecía</w:t>
      </w:r>
      <w:proofErr w:type="spellEnd"/>
      <w:r w:rsidRPr="008C29D8">
        <w:rPr>
          <w:color w:val="003300"/>
          <w:sz w:val="32"/>
        </w:rPr>
        <w:t xml:space="preserve">, mi padre </w:t>
      </w:r>
      <w:proofErr w:type="spellStart"/>
      <w:r w:rsidRPr="008C29D8">
        <w:rPr>
          <w:color w:val="003300"/>
          <w:sz w:val="32"/>
        </w:rPr>
        <w:t>siempre</w:t>
      </w:r>
      <w:proofErr w:type="spellEnd"/>
      <w:r w:rsidRPr="008C29D8">
        <w:rPr>
          <w:color w:val="003300"/>
          <w:sz w:val="32"/>
        </w:rPr>
        <w:t xml:space="preserve"> me </w:t>
      </w:r>
      <w:proofErr w:type="spellStart"/>
      <w:r w:rsidRPr="008C29D8">
        <w:rPr>
          <w:color w:val="003300"/>
          <w:sz w:val="32"/>
        </w:rPr>
        <w:t>decía</w:t>
      </w:r>
      <w:proofErr w:type="spellEnd"/>
      <w:r w:rsidRPr="008C29D8">
        <w:rPr>
          <w:color w:val="003300"/>
          <w:sz w:val="32"/>
        </w:rPr>
        <w:t>,</w:t>
      </w:r>
      <w:r w:rsidRPr="008C29D8">
        <w:rPr>
          <w:color w:val="003300"/>
          <w:sz w:val="32"/>
        </w:rPr>
        <w:br/>
      </w:r>
      <w:r w:rsidRPr="008C29D8">
        <w:rPr>
          <w:i/>
          <w:color w:val="003300"/>
          <w:sz w:val="32"/>
        </w:rPr>
        <w:t xml:space="preserve">"Un </w:t>
      </w:r>
      <w:proofErr w:type="spellStart"/>
      <w:r w:rsidRPr="008C29D8">
        <w:rPr>
          <w:i/>
          <w:color w:val="003300"/>
          <w:sz w:val="32"/>
        </w:rPr>
        <w:t>lápiz</w:t>
      </w:r>
      <w:proofErr w:type="spellEnd"/>
      <w:r w:rsidRPr="008C29D8">
        <w:rPr>
          <w:i/>
          <w:color w:val="003300"/>
          <w:sz w:val="32"/>
        </w:rPr>
        <w:t xml:space="preserve"> </w:t>
      </w:r>
      <w:proofErr w:type="spellStart"/>
      <w:r w:rsidRPr="008C29D8">
        <w:rPr>
          <w:i/>
          <w:color w:val="003300"/>
          <w:sz w:val="32"/>
        </w:rPr>
        <w:t>corto</w:t>
      </w:r>
      <w:proofErr w:type="spellEnd"/>
      <w:r w:rsidRPr="008C29D8">
        <w:rPr>
          <w:i/>
          <w:color w:val="003300"/>
          <w:sz w:val="32"/>
        </w:rPr>
        <w:t xml:space="preserve"> es </w:t>
      </w:r>
      <w:proofErr w:type="spellStart"/>
      <w:r w:rsidRPr="008C29D8">
        <w:rPr>
          <w:i/>
          <w:color w:val="003300"/>
          <w:sz w:val="32"/>
        </w:rPr>
        <w:t>mejor</w:t>
      </w:r>
      <w:proofErr w:type="spellEnd"/>
      <w:r w:rsidRPr="008C29D8">
        <w:rPr>
          <w:i/>
          <w:color w:val="003300"/>
          <w:sz w:val="32"/>
        </w:rPr>
        <w:t xml:space="preserve"> que una memoria larga".</w:t>
      </w:r>
    </w:p>
    <w:p w14:paraId="202AFB98" w14:textId="77777777" w:rsidR="001F1E41" w:rsidRDefault="001F1E41" w:rsidP="001F1E41"/>
    <w:p w14:paraId="2C02C532" w14:textId="77777777" w:rsidR="001A0A3C" w:rsidRDefault="00000000">
      <w:r>
        <w:t>Querido amigo,</w:t>
      </w:r>
    </w:p>
    <w:p w14:paraId="0153D3E1" w14:textId="77777777" w:rsidR="001A0A3C" w:rsidRDefault="00000000">
      <w:r>
        <w:t xml:space="preserve">Cuando se trata de vivir la vida y amar a nuestras familias, hay tantas cosas que necesitamos recordar. Pero es realmente imposible recordar todo lo que necesitamos recordar sin escribirlo en algún sitio. El problema para muchos de nosotros es que intentamos guardar toda la información en nuestra cabeza o escribimos cosas en papelitos desperdigados por todas partes que nadie entiende salvo nosotros </w:t>
      </w:r>
      <w:r w:rsidRPr="00803E6D">
        <w:rPr>
          <w:i/>
        </w:rPr>
        <w:t>(¡e incluso encontramos notas que escribimos y que ya no sabemos de qué trataban</w:t>
      </w:r>
      <w:r>
        <w:t>!)</w:t>
      </w:r>
    </w:p>
    <w:p w14:paraId="07F40182" w14:textId="77777777" w:rsidR="001A0A3C" w:rsidRDefault="00000000">
      <w:r>
        <w:t xml:space="preserve">Así que me propuse crear para ti y tus seres queridos el </w:t>
      </w:r>
      <w:r w:rsidRPr="00803E6D">
        <w:rPr>
          <w:rStyle w:val="Emphasis"/>
        </w:rPr>
        <w:t xml:space="preserve">ORGANIZADOR FAMILIAR definitivo, </w:t>
      </w:r>
      <w:r>
        <w:t>con la colección más completa de formularios familiares útiles disponible en todo el planeta.  El objetivo era ofrecerte una fuente para registrar la información necesaria que pudieras tener en tu casa y/o compartir con tus seres queridos.</w:t>
      </w:r>
    </w:p>
    <w:p w14:paraId="36EA967E" w14:textId="77777777" w:rsidR="001A0A3C" w:rsidRDefault="00000000">
      <w:r>
        <w:t xml:space="preserve">Mi oración es que al usar el consejo de mi padre ("un lápiz corto") y cualquiera de las páginas de este </w:t>
      </w:r>
      <w:r w:rsidRPr="005020E2">
        <w:rPr>
          <w:rStyle w:val="Emphasis"/>
        </w:rPr>
        <w:t xml:space="preserve">ORGANIZADOR FAMILIAR </w:t>
      </w:r>
      <w:r>
        <w:t xml:space="preserve">encuentres tu vida y tu familia mejor organizadas para que puedas ser libre de disfrutar y amarte más.  Espero que algunos de los formularios y listas que encontrarás aquí te ayuden a planificar, arreglar, encontrar, comprar, viajar, buscar, ganar, gastar, pagar, dar, vivir, morir, distribuir y rezar.  </w:t>
      </w:r>
      <w:r w:rsidRPr="00803E6D">
        <w:rPr>
          <w:i/>
        </w:rPr>
        <w:t xml:space="preserve">Nota: También está disponible una versión electrónica para aquellos que prefieren un teclado a un lápiz. Ir a: </w:t>
      </w:r>
      <w:r>
        <w:t>www.MyFamilyForms.org</w:t>
      </w:r>
    </w:p>
    <w:p w14:paraId="609C42F0" w14:textId="77777777" w:rsidR="001A0A3C" w:rsidRDefault="00000000">
      <w:r>
        <w:t xml:space="preserve">Quiero que sepas que hay historias personales sobre personas reales conectadas a cada página de este </w:t>
      </w:r>
      <w:r w:rsidRPr="00803E6D">
        <w:rPr>
          <w:rStyle w:val="Emphasis"/>
        </w:rPr>
        <w:t>ORGANIZADOR FAMILIAR</w:t>
      </w:r>
      <w:r>
        <w:t>.  Mientras escribía cada formulario o lista, siempre pensaba en alguien que conocía y que se benefició de tener esta información organizada o en alguien que luchó o sufrió por no conocer estos detalles.  Para inspirarte sobre el valor de cada página, puedes escuchar o ver muchas de estas historias personales en los archivos de audio y vídeo en www.MyFamilyForms.org.</w:t>
      </w:r>
    </w:p>
    <w:p w14:paraId="65C0ED91" w14:textId="77777777" w:rsidR="001A0A3C" w:rsidRDefault="00000000">
      <w:r>
        <w:t xml:space="preserve">Confío en que todas y cada una de las páginas que decida rellenar le serán de gran ayuda a usted, a su cónyuge y a sus seres queridos durante años (y a veces generaciones). </w:t>
      </w:r>
    </w:p>
    <w:p w14:paraId="3566C199" w14:textId="77777777" w:rsidR="001A0A3C" w:rsidRDefault="00000000">
      <w:r>
        <w:t>Vuestra por amar a nuestras familias,</w:t>
      </w:r>
    </w:p>
    <w:p w14:paraId="421DCFF7" w14:textId="77777777" w:rsidR="001A0A3C" w:rsidRDefault="00000000">
      <w:r>
        <w:t>Dr. Brian Kluth</w:t>
      </w:r>
    </w:p>
    <w:p w14:paraId="0CC01837" w14:textId="77777777" w:rsidR="001A0A3C" w:rsidRDefault="00000000">
      <w:r w:rsidRPr="005020E2">
        <w:t>P.D. Si alguno de los formularios del ORGANIZADOR FAMILIAR te resulta útil en tu vida, no dudes en enviarme por correo electrónico (organizer@ kluth.org) una nota o un testimonio que pueda compartir con otras personas en el sitio web www.MyFamilyForms.org.</w:t>
      </w:r>
    </w:p>
    <w:p w14:paraId="4BD98A5B" w14:textId="77777777" w:rsidR="001A0A3C" w:rsidRDefault="00000000">
      <w:pPr>
        <w:spacing w:line="240" w:lineRule="auto"/>
        <w:rPr>
          <w:sz w:val="18"/>
        </w:rPr>
      </w:pPr>
      <w:r w:rsidRPr="00B951D6">
        <w:rPr>
          <w:sz w:val="18"/>
        </w:rPr>
        <w:t xml:space="preserve">Because I Love You FAMILY ORGANIZER por Dr. Brian Kluth ISBN10: 1-59971-855-9 ISBN13: 978-1-59971-856-9 Precio de venta al público: $19.95 </w:t>
      </w:r>
      <w:proofErr w:type="gramStart"/>
      <w:r w:rsidRPr="00B951D6">
        <w:rPr>
          <w:sz w:val="18"/>
        </w:rPr>
        <w:t>US</w:t>
      </w:r>
      <w:proofErr w:type="gramEnd"/>
    </w:p>
    <w:p w14:paraId="739D9322" w14:textId="773F1773" w:rsidR="001A0A3C" w:rsidRPr="008A1D05" w:rsidRDefault="00000000">
      <w:pPr>
        <w:spacing w:line="240" w:lineRule="auto"/>
        <w:rPr>
          <w:sz w:val="14"/>
          <w:szCs w:val="18"/>
        </w:rPr>
      </w:pPr>
      <w:r w:rsidRPr="008A1D05">
        <w:rPr>
          <w:b/>
          <w:sz w:val="14"/>
          <w:szCs w:val="18"/>
        </w:rPr>
        <w:t xml:space="preserve">Descargo de responsabilidad: </w:t>
      </w:r>
      <w:r w:rsidRPr="008A1D05">
        <w:rPr>
          <w:sz w:val="14"/>
          <w:szCs w:val="18"/>
        </w:rPr>
        <w:t xml:space="preserve">El ORGANIZADOR FAMILIAR sólo debe considerarse de naturaleza informativa y está diseñado para ser un recurso útil que le ayude a organizar mejor su información personal y las instrucciones para sus seres queridos.  Ninguno de estos formularios es un documento legal y no debe utilizarse como tal.  Por favor, consulte con un abogado, contable, planificador financiero, profesional funerario y/o planificador patrimonial benéfico para desarrollar documentos oficiales y legales para sus necesidades médicas, patrimoniales, financieras, benéficas o funerarias.  Se aplican normas especiales de derechos de autor para su uso personal y para compartir el material de este manual. Para más detalles, consulte la parte inferior de la contraportada.  © Dr. Brian Kluth | </w:t>
      </w:r>
      <w:hyperlink r:id="rId9" w:history="1">
        <w:r w:rsidR="008A1D05" w:rsidRPr="00120C51">
          <w:rPr>
            <w:rStyle w:val="Hyperlink"/>
            <w:sz w:val="14"/>
            <w:szCs w:val="18"/>
          </w:rPr>
          <w:t>www.LegacyOrganizer.com</w:t>
        </w:r>
      </w:hyperlink>
      <w:r w:rsidR="008A1D05">
        <w:rPr>
          <w:sz w:val="14"/>
          <w:szCs w:val="18"/>
        </w:rPr>
        <w:t xml:space="preserve"> | 34 Lookout Mountain Cir. Golden, CO 80401 – </w:t>
      </w:r>
      <w:hyperlink r:id="rId10" w:history="1">
        <w:r w:rsidR="008A1D05" w:rsidRPr="00120C51">
          <w:rPr>
            <w:rStyle w:val="Hyperlink"/>
            <w:sz w:val="14"/>
            <w:szCs w:val="18"/>
          </w:rPr>
          <w:t>bk@kluth.org</w:t>
        </w:r>
      </w:hyperlink>
      <w:r w:rsidR="008A1D05">
        <w:rPr>
          <w:sz w:val="14"/>
          <w:szCs w:val="18"/>
        </w:rPr>
        <w:t xml:space="preserve"> – 719.930.4000</w:t>
      </w:r>
    </w:p>
    <w:p w14:paraId="7F226387" w14:textId="77777777" w:rsidR="001A0A3C" w:rsidRPr="008A1D05" w:rsidRDefault="00000000">
      <w:pPr>
        <w:pStyle w:val="Title"/>
        <w:rPr>
          <w:sz w:val="32"/>
          <w:szCs w:val="44"/>
        </w:rPr>
      </w:pPr>
      <w:r w:rsidRPr="008A1D05">
        <w:rPr>
          <w:sz w:val="32"/>
          <w:szCs w:val="44"/>
        </w:rPr>
        <w:lastRenderedPageBreak/>
        <w:t>Índice</w:t>
      </w:r>
    </w:p>
    <w:tbl>
      <w:tblPr>
        <w:tblW w:w="0" w:type="auto"/>
        <w:tblLook w:val="04A0" w:firstRow="1" w:lastRow="0" w:firstColumn="1" w:lastColumn="0" w:noHBand="0" w:noVBand="1"/>
      </w:tblPr>
      <w:tblGrid>
        <w:gridCol w:w="7578"/>
        <w:gridCol w:w="3438"/>
      </w:tblGrid>
      <w:tr w:rsidR="001F1E41" w:rsidRPr="003F2641" w14:paraId="69EDB539" w14:textId="77777777">
        <w:tc>
          <w:tcPr>
            <w:tcW w:w="7578" w:type="dxa"/>
          </w:tcPr>
          <w:p w14:paraId="65512CB3" w14:textId="77777777" w:rsidR="001A0A3C" w:rsidRDefault="00000000">
            <w:pPr>
              <w:pStyle w:val="Heading1"/>
              <w:spacing w:before="120"/>
              <w:jc w:val="center"/>
              <w:rPr>
                <w:rFonts w:ascii="Tahoma" w:hAnsi="Tahoma"/>
                <w:caps/>
                <w:color w:val="auto"/>
              </w:rPr>
            </w:pPr>
            <w:r w:rsidRPr="008C29D8">
              <w:rPr>
                <w:rFonts w:ascii="Tahoma" w:hAnsi="Tahoma"/>
                <w:caps/>
                <w:color w:val="auto"/>
              </w:rPr>
              <w:t>Organizador familiar</w:t>
            </w:r>
          </w:p>
          <w:p w14:paraId="762CB633" w14:textId="77777777" w:rsidR="001A0A3C" w:rsidRDefault="00000000">
            <w:pPr>
              <w:pStyle w:val="Heading2"/>
              <w:spacing w:before="60" w:after="0"/>
              <w:jc w:val="center"/>
              <w:rPr>
                <w:rFonts w:ascii="Tahoma" w:hAnsi="Tahoma"/>
                <w:b w:val="0"/>
                <w:color w:val="auto"/>
              </w:rPr>
            </w:pPr>
            <w:r w:rsidRPr="008C29D8">
              <w:rPr>
                <w:rFonts w:ascii="Tahoma" w:hAnsi="Tahoma"/>
                <w:b w:val="0"/>
                <w:color w:val="auto"/>
              </w:rPr>
              <w:t>Lista de formularios y páginas</w:t>
            </w:r>
          </w:p>
          <w:p w14:paraId="2C56C74D" w14:textId="77777777" w:rsidR="001A0A3C" w:rsidRDefault="00000000">
            <w:pPr>
              <w:pStyle w:val="Heading2"/>
              <w:spacing w:before="120" w:after="0"/>
            </w:pPr>
            <w:r w:rsidRPr="003F2641">
              <w:t>Asuntos domésticos</w:t>
            </w:r>
          </w:p>
          <w:p w14:paraId="1828A9B8" w14:textId="169CF212" w:rsidR="001A0A3C" w:rsidRDefault="00000000">
            <w:pPr>
              <w:pStyle w:val="TocText"/>
            </w:pPr>
            <w:r w:rsidRPr="003F2641">
              <w:t xml:space="preserve">Lista de asesores y profesionales de servicios </w:t>
            </w:r>
            <w:r w:rsidRPr="003F2641">
              <w:tab/>
            </w:r>
          </w:p>
          <w:p w14:paraId="6B03BC07" w14:textId="1DFF4BBF" w:rsidR="001A0A3C" w:rsidRDefault="00000000">
            <w:pPr>
              <w:pStyle w:val="TocText"/>
            </w:pPr>
            <w:r w:rsidRPr="003F2641">
              <w:t xml:space="preserve">Lista de tareas domésticas estacionales </w:t>
            </w:r>
            <w:r w:rsidRPr="003F2641">
              <w:tab/>
            </w:r>
          </w:p>
          <w:p w14:paraId="09513DA0" w14:textId="6609A27F" w:rsidR="001A0A3C" w:rsidRDefault="00000000">
            <w:pPr>
              <w:pStyle w:val="TocText"/>
            </w:pPr>
            <w:r w:rsidRPr="003F2641">
              <w:t xml:space="preserve">Lista de control de documentos </w:t>
            </w:r>
            <w:r w:rsidRPr="003F2641">
              <w:tab/>
            </w:r>
          </w:p>
          <w:p w14:paraId="0CB5D7F4" w14:textId="1AABC040" w:rsidR="001A0A3C" w:rsidRDefault="00000000">
            <w:pPr>
              <w:pStyle w:val="TocText"/>
            </w:pPr>
            <w:r w:rsidRPr="003F2641">
              <w:t xml:space="preserve">Artículos domésticos importantes </w:t>
            </w:r>
            <w:r w:rsidRPr="003F2641">
              <w:tab/>
            </w:r>
          </w:p>
          <w:p w14:paraId="372A614A" w14:textId="49FB101F" w:rsidR="001A0A3C" w:rsidRDefault="00000000">
            <w:pPr>
              <w:pStyle w:val="TocText"/>
            </w:pPr>
            <w:r w:rsidRPr="003F2641">
              <w:t xml:space="preserve">Calendario y planificador familiar </w:t>
            </w:r>
            <w:r w:rsidRPr="003F2641">
              <w:tab/>
            </w:r>
          </w:p>
          <w:p w14:paraId="6FE32FD1" w14:textId="3FA649EE" w:rsidR="001A0A3C" w:rsidRDefault="00000000">
            <w:pPr>
              <w:pStyle w:val="TocText"/>
            </w:pPr>
            <w:r w:rsidRPr="003F2641">
              <w:t xml:space="preserve">Lista de recados, compras y tareas pendientes </w:t>
            </w:r>
            <w:r w:rsidRPr="003F2641">
              <w:tab/>
            </w:r>
          </w:p>
          <w:p w14:paraId="79AE6041" w14:textId="696F130A" w:rsidR="001A0A3C" w:rsidRDefault="00000000">
            <w:pPr>
              <w:pStyle w:val="TocText"/>
            </w:pPr>
            <w:r w:rsidRPr="003F2641">
              <w:t xml:space="preserve">Planificador de viajes y desplazamientos </w:t>
            </w:r>
            <w:r w:rsidRPr="003F2641">
              <w:tab/>
            </w:r>
          </w:p>
          <w:p w14:paraId="31AF9D38" w14:textId="17D44C77" w:rsidR="001A0A3C" w:rsidRDefault="00000000">
            <w:pPr>
              <w:pStyle w:val="TocText"/>
            </w:pPr>
            <w:r w:rsidRPr="003F2641">
              <w:t xml:space="preserve">Lista de </w:t>
            </w:r>
            <w:proofErr w:type="spellStart"/>
            <w:r w:rsidRPr="003F2641">
              <w:t>viaje</w:t>
            </w:r>
            <w:proofErr w:type="spellEnd"/>
            <w:r w:rsidRPr="003F2641">
              <w:t xml:space="preserve"> </w:t>
            </w:r>
            <w:r w:rsidRPr="003F2641">
              <w:tab/>
            </w:r>
          </w:p>
          <w:p w14:paraId="392F2DB5" w14:textId="46863F88" w:rsidR="001A0A3C" w:rsidRDefault="00000000">
            <w:pPr>
              <w:pStyle w:val="TocText"/>
            </w:pPr>
            <w:r w:rsidRPr="003F2641">
              <w:t xml:space="preserve">Lista de </w:t>
            </w:r>
            <w:proofErr w:type="spellStart"/>
            <w:r w:rsidRPr="003F2641">
              <w:t>teléfonos</w:t>
            </w:r>
            <w:proofErr w:type="spellEnd"/>
            <w:r w:rsidRPr="003F2641">
              <w:t xml:space="preserve"> de </w:t>
            </w:r>
            <w:proofErr w:type="spellStart"/>
            <w:r w:rsidRPr="003F2641">
              <w:t>referencia</w:t>
            </w:r>
            <w:proofErr w:type="spellEnd"/>
            <w:r w:rsidRPr="003F2641">
              <w:t xml:space="preserve"> </w:t>
            </w:r>
            <w:proofErr w:type="spellStart"/>
            <w:r w:rsidRPr="003F2641">
              <w:t>rápida</w:t>
            </w:r>
            <w:proofErr w:type="spellEnd"/>
            <w:r w:rsidRPr="003F2641">
              <w:t xml:space="preserve"> </w:t>
            </w:r>
            <w:r w:rsidRPr="003F2641">
              <w:tab/>
            </w:r>
          </w:p>
          <w:p w14:paraId="61F953B7" w14:textId="77777777" w:rsidR="001A0A3C" w:rsidRDefault="00000000">
            <w:pPr>
              <w:pStyle w:val="Heading2"/>
              <w:spacing w:before="120" w:after="0"/>
            </w:pPr>
            <w:r w:rsidRPr="003F2641">
              <w:t>Asuntos de familia</w:t>
            </w:r>
          </w:p>
          <w:p w14:paraId="350D80F4" w14:textId="60C414D8" w:rsidR="001A0A3C" w:rsidRDefault="00000000">
            <w:pPr>
              <w:pStyle w:val="TocText"/>
            </w:pPr>
            <w:proofErr w:type="spellStart"/>
            <w:r w:rsidRPr="003F2641">
              <w:t>Inventario</w:t>
            </w:r>
            <w:proofErr w:type="spellEnd"/>
            <w:r w:rsidRPr="003F2641">
              <w:t xml:space="preserve"> personal o matrimonial </w:t>
            </w:r>
            <w:r w:rsidRPr="003F2641">
              <w:tab/>
            </w:r>
          </w:p>
          <w:p w14:paraId="6218D293" w14:textId="57B0DDB9" w:rsidR="001A0A3C" w:rsidRDefault="00000000">
            <w:pPr>
              <w:pStyle w:val="TocText"/>
            </w:pPr>
            <w:r w:rsidRPr="003F2641">
              <w:t xml:space="preserve">Más de 100 </w:t>
            </w:r>
            <w:proofErr w:type="spellStart"/>
            <w:r w:rsidRPr="003F2641">
              <w:t>preguntas</w:t>
            </w:r>
            <w:proofErr w:type="spellEnd"/>
            <w:r w:rsidRPr="003F2641">
              <w:t xml:space="preserve"> </w:t>
            </w:r>
            <w:proofErr w:type="spellStart"/>
            <w:r w:rsidRPr="003F2641">
              <w:t>familiares</w:t>
            </w:r>
            <w:proofErr w:type="spellEnd"/>
            <w:r w:rsidRPr="003F2641">
              <w:t xml:space="preserve"> </w:t>
            </w:r>
            <w:r w:rsidRPr="003F2641">
              <w:tab/>
            </w:r>
          </w:p>
          <w:p w14:paraId="6D534B9C" w14:textId="24F0B10E" w:rsidR="001A0A3C" w:rsidRDefault="00000000">
            <w:pPr>
              <w:pStyle w:val="TocText"/>
            </w:pPr>
            <w:r w:rsidRPr="003F2641">
              <w:t xml:space="preserve">Árbol </w:t>
            </w:r>
            <w:proofErr w:type="spellStart"/>
            <w:r w:rsidRPr="003F2641">
              <w:t>genealógico</w:t>
            </w:r>
            <w:proofErr w:type="spellEnd"/>
            <w:r w:rsidRPr="003F2641">
              <w:t xml:space="preserve"> </w:t>
            </w:r>
            <w:r w:rsidRPr="003F2641">
              <w:tab/>
            </w:r>
          </w:p>
          <w:p w14:paraId="2F888354" w14:textId="68A86A7C" w:rsidR="001A0A3C" w:rsidRDefault="00000000">
            <w:pPr>
              <w:pStyle w:val="TocText"/>
            </w:pPr>
            <w:proofErr w:type="spellStart"/>
            <w:r w:rsidRPr="003F2641">
              <w:t>Notas</w:t>
            </w:r>
            <w:proofErr w:type="spellEnd"/>
            <w:r w:rsidRPr="003F2641">
              <w:t xml:space="preserve"> y </w:t>
            </w:r>
            <w:proofErr w:type="spellStart"/>
            <w:r w:rsidRPr="003F2641">
              <w:t>viñetas</w:t>
            </w:r>
            <w:proofErr w:type="spellEnd"/>
            <w:r w:rsidRPr="003F2641">
              <w:t xml:space="preserve"> </w:t>
            </w:r>
            <w:r w:rsidRPr="003F2641">
              <w:tab/>
            </w:r>
          </w:p>
          <w:p w14:paraId="2322F779" w14:textId="3C78B773" w:rsidR="001A0A3C" w:rsidRDefault="00000000">
            <w:pPr>
              <w:pStyle w:val="TocText"/>
            </w:pPr>
            <w:r w:rsidRPr="003F2641">
              <w:t xml:space="preserve">Días </w:t>
            </w:r>
            <w:proofErr w:type="spellStart"/>
            <w:r w:rsidRPr="003F2641">
              <w:t>especiales</w:t>
            </w:r>
            <w:proofErr w:type="spellEnd"/>
            <w:r w:rsidRPr="003F2641">
              <w:t xml:space="preserve">, </w:t>
            </w:r>
            <w:proofErr w:type="spellStart"/>
            <w:r w:rsidRPr="003F2641">
              <w:t>cumpleaños</w:t>
            </w:r>
            <w:proofErr w:type="spellEnd"/>
            <w:r w:rsidRPr="003F2641">
              <w:t xml:space="preserve">, </w:t>
            </w:r>
            <w:proofErr w:type="spellStart"/>
            <w:r w:rsidRPr="003F2641">
              <w:t>aniversarios</w:t>
            </w:r>
            <w:proofErr w:type="spellEnd"/>
            <w:r w:rsidRPr="003F2641">
              <w:t xml:space="preserve"> </w:t>
            </w:r>
            <w:r w:rsidRPr="003F2641">
              <w:tab/>
            </w:r>
          </w:p>
          <w:p w14:paraId="0F7C9B27" w14:textId="1046613C" w:rsidR="001A0A3C" w:rsidRDefault="00000000">
            <w:pPr>
              <w:pStyle w:val="TocText"/>
            </w:pPr>
            <w:proofErr w:type="spellStart"/>
            <w:r w:rsidRPr="003F2641">
              <w:t>Planificador</w:t>
            </w:r>
            <w:proofErr w:type="spellEnd"/>
            <w:r w:rsidRPr="003F2641">
              <w:t xml:space="preserve"> de regalos </w:t>
            </w:r>
            <w:r w:rsidRPr="003F2641">
              <w:tab/>
            </w:r>
          </w:p>
          <w:p w14:paraId="3A58D181" w14:textId="77777777" w:rsidR="001A0A3C" w:rsidRDefault="00000000">
            <w:pPr>
              <w:pStyle w:val="Heading2"/>
              <w:spacing w:before="120" w:after="0"/>
            </w:pPr>
            <w:r w:rsidRPr="003F2641">
              <w:t>Asuntos financieros/jurídicos</w:t>
            </w:r>
          </w:p>
          <w:p w14:paraId="7C6A0D63" w14:textId="48F7E441" w:rsidR="001A0A3C" w:rsidRDefault="00000000">
            <w:pPr>
              <w:pStyle w:val="TocText"/>
            </w:pPr>
            <w:r w:rsidRPr="003F2641">
              <w:t xml:space="preserve">Lista de </w:t>
            </w:r>
            <w:proofErr w:type="spellStart"/>
            <w:r w:rsidRPr="003F2641">
              <w:t>cuentas</w:t>
            </w:r>
            <w:proofErr w:type="spellEnd"/>
            <w:r w:rsidRPr="003F2641">
              <w:t xml:space="preserve"> </w:t>
            </w:r>
            <w:r w:rsidRPr="003F2641">
              <w:tab/>
            </w:r>
          </w:p>
          <w:p w14:paraId="7EA3D44F" w14:textId="77777777" w:rsidR="005F45EB" w:rsidRDefault="00000000">
            <w:pPr>
              <w:pStyle w:val="TocText"/>
            </w:pPr>
            <w:r w:rsidRPr="003F2641">
              <w:t xml:space="preserve">Fuentes de </w:t>
            </w:r>
            <w:proofErr w:type="spellStart"/>
            <w:r w:rsidRPr="003F2641">
              <w:t>ingresos</w:t>
            </w:r>
            <w:proofErr w:type="spellEnd"/>
            <w:r w:rsidRPr="003F2641">
              <w:t xml:space="preserve"> </w:t>
            </w:r>
            <w:r w:rsidRPr="003F2641">
              <w:tab/>
            </w:r>
          </w:p>
          <w:p w14:paraId="445B3029" w14:textId="32B9AF3F" w:rsidR="001A0A3C" w:rsidRDefault="00000000">
            <w:pPr>
              <w:pStyle w:val="TocText"/>
            </w:pPr>
            <w:proofErr w:type="spellStart"/>
            <w:r w:rsidRPr="003F2641">
              <w:t>Gastos</w:t>
            </w:r>
            <w:proofErr w:type="spellEnd"/>
            <w:r w:rsidRPr="003F2641">
              <w:t xml:space="preserve"> de </w:t>
            </w:r>
            <w:proofErr w:type="spellStart"/>
            <w:r w:rsidRPr="003F2641">
              <w:t>estilo</w:t>
            </w:r>
            <w:proofErr w:type="spellEnd"/>
            <w:r w:rsidRPr="003F2641">
              <w:t xml:space="preserve"> de vida </w:t>
            </w:r>
            <w:r w:rsidRPr="003F2641">
              <w:tab/>
            </w:r>
          </w:p>
          <w:p w14:paraId="79536F41" w14:textId="3C2F7AC3" w:rsidR="001A0A3C" w:rsidRDefault="00000000">
            <w:pPr>
              <w:pStyle w:val="TocText"/>
            </w:pPr>
            <w:proofErr w:type="spellStart"/>
            <w:r w:rsidRPr="003F2641">
              <w:t>Pasivo</w:t>
            </w:r>
            <w:proofErr w:type="spellEnd"/>
            <w:r w:rsidRPr="003F2641">
              <w:t xml:space="preserve"> y </w:t>
            </w:r>
            <w:proofErr w:type="spellStart"/>
            <w:r w:rsidRPr="003F2641">
              <w:t>deudas</w:t>
            </w:r>
            <w:proofErr w:type="spellEnd"/>
            <w:r w:rsidRPr="003F2641">
              <w:t xml:space="preserve"> </w:t>
            </w:r>
            <w:r w:rsidRPr="003F2641">
              <w:tab/>
            </w:r>
          </w:p>
          <w:p w14:paraId="10E01311" w14:textId="091B9F6D" w:rsidR="001A0A3C" w:rsidRDefault="00000000">
            <w:pPr>
              <w:pStyle w:val="TocText"/>
            </w:pPr>
            <w:proofErr w:type="spellStart"/>
            <w:r w:rsidRPr="003F2641">
              <w:t>Activos</w:t>
            </w:r>
            <w:proofErr w:type="spellEnd"/>
            <w:r w:rsidRPr="003F2641">
              <w:t xml:space="preserve"> y </w:t>
            </w:r>
            <w:proofErr w:type="spellStart"/>
            <w:r w:rsidRPr="003F2641">
              <w:t>posesiones</w:t>
            </w:r>
            <w:proofErr w:type="spellEnd"/>
            <w:r w:rsidRPr="003F2641">
              <w:t xml:space="preserve"> </w:t>
            </w:r>
            <w:r w:rsidRPr="003F2641">
              <w:tab/>
            </w:r>
          </w:p>
          <w:p w14:paraId="7F482FCA" w14:textId="7004C692" w:rsidR="001A0A3C" w:rsidRDefault="00000000">
            <w:pPr>
              <w:pStyle w:val="TocText"/>
            </w:pPr>
            <w:proofErr w:type="spellStart"/>
            <w:r w:rsidRPr="003F2641">
              <w:t>Donaciones</w:t>
            </w:r>
            <w:proofErr w:type="spellEnd"/>
            <w:r w:rsidRPr="003F2641">
              <w:t xml:space="preserve"> </w:t>
            </w:r>
            <w:proofErr w:type="spellStart"/>
            <w:r w:rsidRPr="003F2641">
              <w:t>cristianas</w:t>
            </w:r>
            <w:proofErr w:type="spellEnd"/>
            <w:r w:rsidRPr="003F2641">
              <w:t xml:space="preserve"> y </w:t>
            </w:r>
            <w:proofErr w:type="spellStart"/>
            <w:r w:rsidRPr="003F2641">
              <w:t>caritativas</w:t>
            </w:r>
            <w:proofErr w:type="spellEnd"/>
            <w:r w:rsidRPr="003F2641">
              <w:t xml:space="preserve"> </w:t>
            </w:r>
            <w:r w:rsidRPr="003F2641">
              <w:tab/>
            </w:r>
          </w:p>
          <w:p w14:paraId="0F5E5691" w14:textId="77777777" w:rsidR="001A0A3C" w:rsidRDefault="00000000">
            <w:pPr>
              <w:pStyle w:val="Heading2"/>
              <w:spacing w:before="120" w:after="0"/>
            </w:pPr>
            <w:r w:rsidRPr="003F2641">
              <w:t>Jubilación y asuntos médicos</w:t>
            </w:r>
          </w:p>
          <w:p w14:paraId="312BA7A8" w14:textId="5804100C" w:rsidR="001A0A3C" w:rsidRDefault="00000000">
            <w:pPr>
              <w:pStyle w:val="TocText"/>
            </w:pPr>
            <w:r w:rsidRPr="003F2641">
              <w:t xml:space="preserve">Lista de </w:t>
            </w:r>
            <w:proofErr w:type="spellStart"/>
            <w:r w:rsidRPr="003F2641">
              <w:t>recursos</w:t>
            </w:r>
            <w:proofErr w:type="spellEnd"/>
            <w:r w:rsidRPr="003F2641">
              <w:t xml:space="preserve"> de Internet para </w:t>
            </w:r>
            <w:proofErr w:type="spellStart"/>
            <w:r w:rsidRPr="003F2641">
              <w:t>jubilados</w:t>
            </w:r>
            <w:proofErr w:type="spellEnd"/>
            <w:r w:rsidRPr="003F2641">
              <w:t xml:space="preserve"> </w:t>
            </w:r>
            <w:r w:rsidRPr="003F2641">
              <w:tab/>
            </w:r>
          </w:p>
          <w:p w14:paraId="72CBAD99" w14:textId="25FA577D" w:rsidR="001A0A3C" w:rsidRDefault="00000000">
            <w:pPr>
              <w:pStyle w:val="TocText"/>
            </w:pPr>
            <w:r w:rsidRPr="003F2641">
              <w:t xml:space="preserve">Información </w:t>
            </w:r>
            <w:proofErr w:type="spellStart"/>
            <w:r w:rsidRPr="003F2641">
              <w:t>médica</w:t>
            </w:r>
            <w:proofErr w:type="spellEnd"/>
            <w:r w:rsidRPr="003F2641">
              <w:t xml:space="preserve"> familiar </w:t>
            </w:r>
            <w:r w:rsidRPr="003F2641">
              <w:tab/>
            </w:r>
          </w:p>
          <w:p w14:paraId="0ACFB10F" w14:textId="32379BC5" w:rsidR="001A0A3C" w:rsidRDefault="00000000">
            <w:pPr>
              <w:pStyle w:val="TocText"/>
            </w:pPr>
            <w:proofErr w:type="spellStart"/>
            <w:r w:rsidRPr="003F2641">
              <w:t>Decisiones</w:t>
            </w:r>
            <w:proofErr w:type="spellEnd"/>
            <w:r w:rsidRPr="003F2641">
              <w:t xml:space="preserve"> </w:t>
            </w:r>
            <w:proofErr w:type="spellStart"/>
            <w:r w:rsidRPr="003F2641">
              <w:t>médicas</w:t>
            </w:r>
            <w:proofErr w:type="spellEnd"/>
            <w:r w:rsidRPr="003F2641">
              <w:t xml:space="preserve"> y al final de la vida </w:t>
            </w:r>
            <w:r w:rsidRPr="003F2641">
              <w:tab/>
            </w:r>
          </w:p>
          <w:p w14:paraId="5CC84445" w14:textId="77777777" w:rsidR="001A0A3C" w:rsidRDefault="00000000">
            <w:pPr>
              <w:pStyle w:val="Heading2"/>
              <w:spacing w:before="120" w:after="0"/>
            </w:pPr>
            <w:r w:rsidRPr="003F2641">
              <w:t>La planificación del final de la vida es importante</w:t>
            </w:r>
          </w:p>
          <w:p w14:paraId="09EFF146" w14:textId="5FF84863" w:rsidR="001A0A3C" w:rsidRDefault="00000000">
            <w:pPr>
              <w:pStyle w:val="TocText"/>
            </w:pPr>
            <w:r w:rsidRPr="003F2641">
              <w:t xml:space="preserve">La </w:t>
            </w:r>
            <w:proofErr w:type="spellStart"/>
            <w:r w:rsidRPr="003F2641">
              <w:t>decisión</w:t>
            </w:r>
            <w:proofErr w:type="spellEnd"/>
            <w:r w:rsidRPr="003F2641">
              <w:t xml:space="preserve"> </w:t>
            </w:r>
            <w:proofErr w:type="spellStart"/>
            <w:r w:rsidRPr="003F2641">
              <w:t>espiritual</w:t>
            </w:r>
            <w:proofErr w:type="spellEnd"/>
            <w:r w:rsidRPr="003F2641">
              <w:t xml:space="preserve"> </w:t>
            </w:r>
            <w:proofErr w:type="spellStart"/>
            <w:r w:rsidRPr="003F2641">
              <w:t>más</w:t>
            </w:r>
            <w:proofErr w:type="spellEnd"/>
            <w:r w:rsidRPr="003F2641">
              <w:t xml:space="preserve"> </w:t>
            </w:r>
            <w:proofErr w:type="spellStart"/>
            <w:r w:rsidRPr="003F2641">
              <w:t>importante</w:t>
            </w:r>
            <w:proofErr w:type="spellEnd"/>
            <w:r w:rsidRPr="003F2641">
              <w:t xml:space="preserve"> </w:t>
            </w:r>
            <w:r w:rsidRPr="003F2641">
              <w:tab/>
            </w:r>
          </w:p>
          <w:p w14:paraId="5507B49D" w14:textId="5A013CFE" w:rsidR="001A0A3C" w:rsidRDefault="00000000">
            <w:pPr>
              <w:pStyle w:val="TocText"/>
            </w:pPr>
            <w:r w:rsidRPr="003F2641">
              <w:t xml:space="preserve">Información personal y planes </w:t>
            </w:r>
            <w:proofErr w:type="spellStart"/>
            <w:r w:rsidRPr="003F2641">
              <w:t>funerarios</w:t>
            </w:r>
            <w:proofErr w:type="spellEnd"/>
            <w:r w:rsidRPr="003F2641">
              <w:t xml:space="preserve"> (hombre) (</w:t>
            </w:r>
            <w:proofErr w:type="spellStart"/>
            <w:r w:rsidRPr="003F2641">
              <w:t>mujer</w:t>
            </w:r>
            <w:proofErr w:type="spellEnd"/>
            <w:r w:rsidRPr="003F2641">
              <w:t xml:space="preserve">) </w:t>
            </w:r>
            <w:r w:rsidRPr="003F2641">
              <w:tab/>
            </w:r>
          </w:p>
          <w:p w14:paraId="2E668B34" w14:textId="77777777" w:rsidR="005F45EB" w:rsidRDefault="00000000">
            <w:pPr>
              <w:pStyle w:val="TocText"/>
            </w:pPr>
            <w:r w:rsidRPr="003F2641">
              <w:t xml:space="preserve">Reparto de los bienes personales especiales </w:t>
            </w:r>
            <w:r w:rsidRPr="003F2641">
              <w:tab/>
            </w:r>
          </w:p>
          <w:p w14:paraId="1E19A597" w14:textId="5A5EEBE3" w:rsidR="001A0A3C" w:rsidRDefault="00000000">
            <w:pPr>
              <w:pStyle w:val="TocText"/>
            </w:pPr>
            <w:proofErr w:type="spellStart"/>
            <w:r w:rsidRPr="003F2641">
              <w:t>Reparto</w:t>
            </w:r>
            <w:proofErr w:type="spellEnd"/>
            <w:r w:rsidRPr="003F2641">
              <w:t xml:space="preserve"> </w:t>
            </w:r>
            <w:proofErr w:type="spellStart"/>
            <w:r w:rsidRPr="003F2641">
              <w:t>equitativo</w:t>
            </w:r>
            <w:proofErr w:type="spellEnd"/>
            <w:r w:rsidRPr="003F2641">
              <w:t xml:space="preserve"> de los </w:t>
            </w:r>
            <w:proofErr w:type="spellStart"/>
            <w:r w:rsidRPr="003F2641">
              <w:t>bienes</w:t>
            </w:r>
            <w:proofErr w:type="spellEnd"/>
            <w:r w:rsidRPr="003F2641">
              <w:t xml:space="preserve"> </w:t>
            </w:r>
            <w:proofErr w:type="spellStart"/>
            <w:r w:rsidRPr="003F2641">
              <w:t>familiares</w:t>
            </w:r>
            <w:proofErr w:type="spellEnd"/>
            <w:r w:rsidRPr="003F2641">
              <w:t xml:space="preserve"> </w:t>
            </w:r>
            <w:r w:rsidRPr="003F2641">
              <w:tab/>
            </w:r>
          </w:p>
          <w:p w14:paraId="58F257FD" w14:textId="514E9A83" w:rsidR="001A0A3C" w:rsidRDefault="00000000">
            <w:pPr>
              <w:pStyle w:val="TocText"/>
            </w:pPr>
            <w:r w:rsidRPr="003F2641">
              <w:t xml:space="preserve">Personas y </w:t>
            </w:r>
            <w:proofErr w:type="spellStart"/>
            <w:r w:rsidRPr="003F2641">
              <w:t>grupos</w:t>
            </w:r>
            <w:proofErr w:type="spellEnd"/>
            <w:r w:rsidRPr="003F2641">
              <w:t xml:space="preserve"> a los que </w:t>
            </w:r>
            <w:proofErr w:type="spellStart"/>
            <w:r w:rsidRPr="003F2641">
              <w:t>notificar</w:t>
            </w:r>
            <w:proofErr w:type="spellEnd"/>
            <w:r w:rsidRPr="003F2641">
              <w:t xml:space="preserve"> mi </w:t>
            </w:r>
            <w:proofErr w:type="spellStart"/>
            <w:r w:rsidRPr="003F2641">
              <w:t>fallecimiento</w:t>
            </w:r>
            <w:proofErr w:type="spellEnd"/>
            <w:r w:rsidRPr="003F2641">
              <w:t xml:space="preserve"> </w:t>
            </w:r>
            <w:r w:rsidRPr="003F2641">
              <w:tab/>
            </w:r>
          </w:p>
          <w:p w14:paraId="64265F59" w14:textId="0AE2DA2A" w:rsidR="001A0A3C" w:rsidRDefault="00000000">
            <w:pPr>
              <w:pStyle w:val="TocText"/>
            </w:pPr>
            <w:r w:rsidRPr="003F2641">
              <w:t xml:space="preserve">42 cosas que hacer tras la muerte de un ser querido </w:t>
            </w:r>
            <w:r w:rsidRPr="003F2641">
              <w:tab/>
            </w:r>
          </w:p>
          <w:p w14:paraId="2F24BC63" w14:textId="77777777" w:rsidR="001A0A3C" w:rsidRDefault="00000000">
            <w:pPr>
              <w:pStyle w:val="Heading2"/>
              <w:spacing w:before="120" w:after="0"/>
            </w:pPr>
            <w:r w:rsidRPr="003F2641">
              <w:t>Planificación patrimonial</w:t>
            </w:r>
          </w:p>
          <w:p w14:paraId="2F5C00C0" w14:textId="71060021" w:rsidR="001A0A3C" w:rsidRDefault="00000000">
            <w:pPr>
              <w:pStyle w:val="TocText"/>
            </w:pPr>
            <w:r w:rsidRPr="003F2641">
              <w:t xml:space="preserve">Los 10 </w:t>
            </w:r>
            <w:proofErr w:type="spellStart"/>
            <w:r w:rsidRPr="003F2641">
              <w:t>principales</w:t>
            </w:r>
            <w:proofErr w:type="spellEnd"/>
            <w:r w:rsidRPr="003F2641">
              <w:t xml:space="preserve"> </w:t>
            </w:r>
            <w:proofErr w:type="spellStart"/>
            <w:r w:rsidRPr="003F2641">
              <w:t>errores</w:t>
            </w:r>
            <w:proofErr w:type="spellEnd"/>
            <w:r w:rsidRPr="003F2641">
              <w:t xml:space="preserve"> de </w:t>
            </w:r>
            <w:proofErr w:type="spellStart"/>
            <w:r w:rsidRPr="003F2641">
              <w:t>planificación</w:t>
            </w:r>
            <w:proofErr w:type="spellEnd"/>
            <w:r w:rsidRPr="003F2641">
              <w:t xml:space="preserve"> patrimonial </w:t>
            </w:r>
            <w:r w:rsidRPr="003F2641">
              <w:tab/>
            </w:r>
          </w:p>
          <w:p w14:paraId="779596F8" w14:textId="435294F8" w:rsidR="001A0A3C" w:rsidRDefault="00000000">
            <w:pPr>
              <w:pStyle w:val="TocText"/>
            </w:pPr>
            <w:r w:rsidRPr="003F2641">
              <w:t xml:space="preserve">Las 5 </w:t>
            </w:r>
            <w:proofErr w:type="spellStart"/>
            <w:r w:rsidRPr="003F2641">
              <w:t>mejores</w:t>
            </w:r>
            <w:proofErr w:type="spellEnd"/>
            <w:r w:rsidRPr="003F2641">
              <w:t xml:space="preserve"> </w:t>
            </w:r>
            <w:proofErr w:type="spellStart"/>
            <w:r w:rsidRPr="003F2641">
              <w:t>maneras</w:t>
            </w:r>
            <w:proofErr w:type="spellEnd"/>
            <w:r w:rsidRPr="003F2641">
              <w:t xml:space="preserve"> de </w:t>
            </w:r>
            <w:proofErr w:type="spellStart"/>
            <w:r w:rsidRPr="003F2641">
              <w:t>poner</w:t>
            </w:r>
            <w:proofErr w:type="spellEnd"/>
            <w:r w:rsidRPr="003F2641">
              <w:t xml:space="preserve"> </w:t>
            </w:r>
            <w:proofErr w:type="spellStart"/>
            <w:r w:rsidRPr="003F2641">
              <w:t>orden</w:t>
            </w:r>
            <w:proofErr w:type="spellEnd"/>
            <w:r w:rsidRPr="003F2641">
              <w:t xml:space="preserve"> en casa </w:t>
            </w:r>
            <w:r w:rsidRPr="003F2641">
              <w:tab/>
            </w:r>
          </w:p>
          <w:p w14:paraId="40CDA466" w14:textId="5E501706" w:rsidR="001A0A3C" w:rsidRDefault="00000000">
            <w:pPr>
              <w:pStyle w:val="TocText"/>
            </w:pPr>
            <w:r w:rsidRPr="003F2641">
              <w:t xml:space="preserve">9 Ideas </w:t>
            </w:r>
            <w:proofErr w:type="spellStart"/>
            <w:r w:rsidRPr="003F2641">
              <w:t>bíblicas</w:t>
            </w:r>
            <w:proofErr w:type="spellEnd"/>
            <w:r w:rsidRPr="003F2641">
              <w:t xml:space="preserve"> para </w:t>
            </w:r>
            <w:proofErr w:type="spellStart"/>
            <w:r w:rsidRPr="003F2641">
              <w:t>planificar</w:t>
            </w:r>
            <w:proofErr w:type="spellEnd"/>
            <w:r w:rsidRPr="003F2641">
              <w:t xml:space="preserve"> el final de </w:t>
            </w:r>
            <w:proofErr w:type="spellStart"/>
            <w:r w:rsidRPr="003F2641">
              <w:t>esta</w:t>
            </w:r>
            <w:proofErr w:type="spellEnd"/>
            <w:r w:rsidRPr="003F2641">
              <w:t xml:space="preserve"> </w:t>
            </w:r>
            <w:proofErr w:type="spellStart"/>
            <w:r w:rsidRPr="003F2641">
              <w:t>vida</w:t>
            </w:r>
            <w:proofErr w:type="spellEnd"/>
            <w:r w:rsidRPr="003F2641">
              <w:t xml:space="preserve"> </w:t>
            </w:r>
            <w:r w:rsidRPr="003F2641">
              <w:tab/>
            </w:r>
          </w:p>
          <w:p w14:paraId="2C28C415" w14:textId="54A7EF9A" w:rsidR="001A0A3C" w:rsidRDefault="00000000">
            <w:pPr>
              <w:pStyle w:val="TocText"/>
            </w:pPr>
            <w:r w:rsidRPr="003F2641">
              <w:t xml:space="preserve">Elección de tutor para los niños </w:t>
            </w:r>
            <w:r w:rsidRPr="003F2641">
              <w:tab/>
            </w:r>
          </w:p>
          <w:p w14:paraId="32F72A1A" w14:textId="12E71759" w:rsidR="001A0A3C" w:rsidRDefault="00000000">
            <w:pPr>
              <w:pStyle w:val="TocText"/>
            </w:pPr>
            <w:r w:rsidRPr="003F2641">
              <w:t xml:space="preserve">Cómo celebrar una reunión familiar </w:t>
            </w:r>
            <w:r w:rsidRPr="003F2641">
              <w:tab/>
            </w:r>
          </w:p>
          <w:p w14:paraId="4F17046E" w14:textId="39632A18" w:rsidR="001A0A3C" w:rsidRDefault="00000000">
            <w:pPr>
              <w:pStyle w:val="TocText"/>
            </w:pPr>
            <w:proofErr w:type="spellStart"/>
            <w:r w:rsidRPr="003F2641">
              <w:t>Herramientas</w:t>
            </w:r>
            <w:proofErr w:type="spellEnd"/>
            <w:r w:rsidRPr="003F2641">
              <w:t xml:space="preserve"> de </w:t>
            </w:r>
            <w:proofErr w:type="spellStart"/>
            <w:r w:rsidRPr="003F2641">
              <w:t>planificación</w:t>
            </w:r>
            <w:proofErr w:type="spellEnd"/>
            <w:r w:rsidRPr="003F2641">
              <w:t xml:space="preserve"> patrimonial para </w:t>
            </w:r>
            <w:proofErr w:type="spellStart"/>
            <w:r w:rsidRPr="003F2641">
              <w:t>donaciones</w:t>
            </w:r>
            <w:proofErr w:type="spellEnd"/>
            <w:r w:rsidRPr="003F2641">
              <w:t xml:space="preserve"> </w:t>
            </w:r>
            <w:proofErr w:type="spellStart"/>
            <w:r w:rsidRPr="003F2641">
              <w:t>benéficas</w:t>
            </w:r>
            <w:proofErr w:type="spellEnd"/>
            <w:r w:rsidRPr="003F2641">
              <w:t xml:space="preserve"> </w:t>
            </w:r>
            <w:proofErr w:type="spellStart"/>
            <w:r w:rsidRPr="003F2641">
              <w:t>eficaces</w:t>
            </w:r>
            <w:proofErr w:type="spellEnd"/>
            <w:r w:rsidRPr="003F2641">
              <w:t xml:space="preserve"> </w:t>
            </w:r>
            <w:r w:rsidRPr="003F2641">
              <w:tab/>
            </w:r>
          </w:p>
          <w:p w14:paraId="4111D9C3" w14:textId="77777777" w:rsidR="001A0A3C" w:rsidRDefault="00000000">
            <w:pPr>
              <w:pStyle w:val="Heading2"/>
              <w:spacing w:before="120" w:after="0"/>
            </w:pPr>
            <w:r w:rsidRPr="003F2641">
              <w:t>Recursos adicionales</w:t>
            </w:r>
          </w:p>
          <w:p w14:paraId="64DBD399" w14:textId="7BC0454D" w:rsidR="001A0A3C" w:rsidRDefault="00000000">
            <w:pPr>
              <w:pStyle w:val="TocText"/>
            </w:pPr>
            <w:proofErr w:type="spellStart"/>
            <w:r w:rsidRPr="003F2641">
              <w:t>Recursos</w:t>
            </w:r>
            <w:proofErr w:type="spellEnd"/>
            <w:r w:rsidRPr="003F2641">
              <w:t xml:space="preserve"> </w:t>
            </w:r>
            <w:proofErr w:type="spellStart"/>
            <w:r w:rsidRPr="003F2641">
              <w:t>adicionales</w:t>
            </w:r>
            <w:proofErr w:type="spellEnd"/>
            <w:r w:rsidRPr="003F2641">
              <w:t xml:space="preserve"> </w:t>
            </w:r>
            <w:r w:rsidRPr="003F2641">
              <w:tab/>
            </w:r>
          </w:p>
          <w:p w14:paraId="6051728A" w14:textId="2BD767C2" w:rsidR="001A0A3C" w:rsidRDefault="00000000">
            <w:pPr>
              <w:pStyle w:val="TocText"/>
            </w:pPr>
            <w:r w:rsidRPr="003F2641">
              <w:t xml:space="preserve">Productos y recursos del Dr. Brian Kluth </w:t>
            </w:r>
            <w:r w:rsidRPr="003F2641">
              <w:tab/>
            </w:r>
          </w:p>
          <w:p w14:paraId="2FA40FCB" w14:textId="7D86BB9B" w:rsidR="001A0A3C" w:rsidRDefault="00000000">
            <w:pPr>
              <w:pStyle w:val="TocText"/>
            </w:pPr>
            <w:r w:rsidRPr="003F2641">
              <w:t xml:space="preserve">Información para pedidos </w:t>
            </w:r>
            <w:r w:rsidRPr="003F2641">
              <w:tab/>
            </w:r>
          </w:p>
          <w:p w14:paraId="43FEBBA8" w14:textId="61256D36" w:rsidR="001A0A3C" w:rsidRDefault="00000000">
            <w:pPr>
              <w:pStyle w:val="TocText"/>
            </w:pPr>
            <w:proofErr w:type="spellStart"/>
            <w:r w:rsidRPr="003F2641">
              <w:t>Consejos</w:t>
            </w:r>
            <w:proofErr w:type="spellEnd"/>
            <w:r w:rsidRPr="003F2641">
              <w:t xml:space="preserve"> para </w:t>
            </w:r>
            <w:proofErr w:type="spellStart"/>
            <w:r w:rsidRPr="003F2641">
              <w:t>utilizar</w:t>
            </w:r>
            <w:proofErr w:type="spellEnd"/>
            <w:r w:rsidRPr="003F2641">
              <w:t xml:space="preserve"> </w:t>
            </w:r>
            <w:proofErr w:type="spellStart"/>
            <w:r w:rsidRPr="003F2641">
              <w:t>eficazmente</w:t>
            </w:r>
            <w:proofErr w:type="spellEnd"/>
            <w:r w:rsidRPr="003F2641">
              <w:t xml:space="preserve"> el </w:t>
            </w:r>
            <w:proofErr w:type="spellStart"/>
            <w:r w:rsidRPr="003F2641">
              <w:t>organizador</w:t>
            </w:r>
            <w:proofErr w:type="spellEnd"/>
            <w:r w:rsidRPr="003F2641">
              <w:t xml:space="preserve"> familiar </w:t>
            </w:r>
            <w:r w:rsidRPr="003F2641">
              <w:tab/>
            </w:r>
          </w:p>
        </w:tc>
        <w:tc>
          <w:tcPr>
            <w:tcW w:w="3438" w:type="dxa"/>
            <w:vAlign w:val="center"/>
          </w:tcPr>
          <w:p w14:paraId="1E71FEDD" w14:textId="77777777" w:rsidR="001F1E41" w:rsidRPr="003F2641" w:rsidRDefault="00000000" w:rsidP="001F1E41">
            <w:pPr>
              <w:pStyle w:val="Heading1"/>
              <w:jc w:val="center"/>
            </w:pPr>
            <w:r>
              <w:rPr>
                <w:szCs w:val="20"/>
                <w:lang w:bidi="x-none"/>
              </w:rPr>
              <w:pict w14:anchorId="255B8D5A">
                <v:shape id="_x0000_s2056" type="#_x0000_t202" style="position:absolute;left:0;text-align:left;margin-left:-5.4pt;margin-top:31.3pt;width:169.4pt;height:628.2pt;z-index:-6;mso-wrap-edited:f;mso-position-horizontal-relative:text;mso-position-vertical-relative:text" wrapcoords="-95 0 -95 21574 21600 21574 21600 0 -95 0" stroked="f">
                  <v:textbox style="mso-next-textbox:#_x0000_s2056">
                    <w:txbxContent>
                      <w:p w14:paraId="354ACA16" w14:textId="77777777" w:rsidR="001F1E41" w:rsidRDefault="00000000">
                        <w:r>
                          <w:pict w14:anchorId="6234423A">
                            <v:shape id="_x0000_i1028" type="#_x0000_t75" style="width:155.2pt;height:621.8pt">
                              <v:imagedata r:id="rId11" o:title="Tree" gain="23593f" blacklevel="20316f"/>
                            </v:shape>
                          </w:pict>
                        </w:r>
                      </w:p>
                    </w:txbxContent>
                  </v:textbox>
                </v:shape>
              </w:pict>
            </w:r>
          </w:p>
          <w:p w14:paraId="164B2E2B" w14:textId="77777777" w:rsidR="001A0A3C" w:rsidRDefault="00000000">
            <w:pPr>
              <w:pStyle w:val="Heading1"/>
              <w:ind w:left="144" w:right="144"/>
              <w:jc w:val="left"/>
              <w:rPr>
                <w:color w:val="003300"/>
              </w:rPr>
            </w:pPr>
            <w:r w:rsidRPr="008C29D8">
              <w:rPr>
                <w:color w:val="003300"/>
              </w:rPr>
              <w:t>Recomendación:</w:t>
            </w:r>
          </w:p>
          <w:p w14:paraId="5D36DED7" w14:textId="77777777" w:rsidR="001A0A3C" w:rsidRDefault="00000000">
            <w:pPr>
              <w:spacing w:line="240" w:lineRule="auto"/>
              <w:ind w:left="144" w:right="144"/>
              <w:jc w:val="left"/>
            </w:pPr>
            <w:r w:rsidRPr="003F2641">
              <w:t>Para que usted y sus seres queridos obtengan el mayor beneficio de cualquiera de los formularios y listas de este ORGANIZADOR FAMILIAR, probablemente será mejor reservar un período de tiempo específico de 30-90 minutos cada semana para trabajar en ello durante los próximos meses.</w:t>
            </w:r>
          </w:p>
          <w:p w14:paraId="1D0FD94A" w14:textId="77777777" w:rsidR="001A0A3C" w:rsidRDefault="00000000">
            <w:pPr>
              <w:spacing w:line="240" w:lineRule="auto"/>
              <w:ind w:left="144" w:right="144"/>
              <w:jc w:val="left"/>
            </w:pPr>
            <w:r w:rsidRPr="003F2641">
              <w:t>Acuérdate también de escribir las cosas con LÁPIZ, para poder borrar y actualizar fácilmente la información a medida que cambien las cosas.</w:t>
            </w:r>
          </w:p>
          <w:p w14:paraId="040FB70A" w14:textId="6D27AB13" w:rsidR="001A0A3C" w:rsidRDefault="00000000">
            <w:pPr>
              <w:spacing w:line="240" w:lineRule="auto"/>
              <w:ind w:left="144" w:right="144"/>
              <w:jc w:val="left"/>
            </w:pPr>
            <w:r w:rsidRPr="003F2641">
              <w:t xml:space="preserve">NOTA: También tiene la opción de pedir una versión electrónica de Microsoft Word y un archivo Adobe PDF para poder imprimir, modificar o personalizar fácilmente cualquiera de los formularios y listas del ORGANIZADOR FAMILIAR.  Consulte la página 49 para </w:t>
            </w:r>
            <w:proofErr w:type="spellStart"/>
            <w:r w:rsidRPr="003F2641">
              <w:t>obtener</w:t>
            </w:r>
            <w:proofErr w:type="spellEnd"/>
            <w:r w:rsidRPr="003F2641">
              <w:t xml:space="preserve"> información </w:t>
            </w:r>
            <w:proofErr w:type="spellStart"/>
            <w:r w:rsidRPr="003F2641">
              <w:t>sobre</w:t>
            </w:r>
            <w:proofErr w:type="spellEnd"/>
            <w:r w:rsidRPr="003F2641">
              <w:t xml:space="preserve"> </w:t>
            </w:r>
            <w:proofErr w:type="spellStart"/>
            <w:r w:rsidRPr="003F2641">
              <w:t>pedidos</w:t>
            </w:r>
            <w:proofErr w:type="spellEnd"/>
            <w:r w:rsidRPr="003F2641">
              <w:t xml:space="preserve"> o </w:t>
            </w:r>
            <w:proofErr w:type="spellStart"/>
            <w:r w:rsidRPr="003F2641">
              <w:t>visite</w:t>
            </w:r>
            <w:proofErr w:type="spellEnd"/>
            <w:r w:rsidRPr="003F2641">
              <w:t xml:space="preserve"> </w:t>
            </w:r>
            <w:hyperlink r:id="rId12" w:history="1">
              <w:r w:rsidR="005F45EB" w:rsidRPr="00120C51">
                <w:rPr>
                  <w:rStyle w:val="Hyperlink"/>
                </w:rPr>
                <w:t>LegacyOrganizer.com</w:t>
              </w:r>
            </w:hyperlink>
            <w:r w:rsidRPr="003F2641">
              <w:t>.</w:t>
            </w:r>
          </w:p>
        </w:tc>
      </w:tr>
    </w:tbl>
    <w:p w14:paraId="5A023878" w14:textId="77777777" w:rsidR="001A0A3C" w:rsidRDefault="00000000">
      <w:pPr>
        <w:pStyle w:val="Title"/>
      </w:pPr>
      <w:r w:rsidRPr="003056C0">
        <w:lastRenderedPageBreak/>
        <w:t>LISTA DE ASESORES Y PROFESIONALES DE SERVICIOS</w:t>
      </w:r>
    </w:p>
    <w:tbl>
      <w:tblPr>
        <w:tblW w:w="5000" w:type="pct"/>
        <w:tblBorders>
          <w:top w:val="single" w:sz="8" w:space="0" w:color="A28E6A"/>
          <w:left w:val="single" w:sz="8" w:space="0" w:color="A28E6A"/>
          <w:bottom w:val="single" w:sz="8" w:space="0" w:color="A28E6A"/>
          <w:right w:val="single" w:sz="8" w:space="0" w:color="A28E6A"/>
        </w:tblBorders>
        <w:tblLook w:val="04A0" w:firstRow="1" w:lastRow="0" w:firstColumn="1" w:lastColumn="0" w:noHBand="0" w:noVBand="1"/>
      </w:tblPr>
      <w:tblGrid>
        <w:gridCol w:w="2309"/>
        <w:gridCol w:w="8707"/>
      </w:tblGrid>
      <w:tr w:rsidR="001F1E41" w:rsidRPr="003F2641" w14:paraId="4B3D890A" w14:textId="77777777">
        <w:trPr>
          <w:trHeight w:val="718"/>
        </w:trPr>
        <w:tc>
          <w:tcPr>
            <w:tcW w:w="5000" w:type="pct"/>
            <w:gridSpan w:val="2"/>
            <w:tcBorders>
              <w:top w:val="single" w:sz="8" w:space="0" w:color="A28E6A"/>
              <w:bottom w:val="single" w:sz="8" w:space="0" w:color="A28E6A"/>
            </w:tcBorders>
            <w:shd w:val="solid" w:color="003300" w:fill="ECE8E1"/>
          </w:tcPr>
          <w:p w14:paraId="239CA39D" w14:textId="77777777" w:rsidR="001A0A3C" w:rsidRDefault="00000000">
            <w:pPr>
              <w:pStyle w:val="Heading1"/>
              <w:spacing w:before="160" w:after="20"/>
              <w:jc w:val="center"/>
              <w:rPr>
                <w:bCs/>
                <w:i/>
                <w:color w:val="FFFFFF"/>
              </w:rPr>
            </w:pPr>
            <w:r w:rsidRPr="008C29D8">
              <w:rPr>
                <w:bCs/>
                <w:i/>
                <w:color w:val="FFFFFF"/>
              </w:rPr>
              <w:t xml:space="preserve">Nombre, </w:t>
            </w:r>
            <w:proofErr w:type="spellStart"/>
            <w:r w:rsidRPr="008C29D8">
              <w:rPr>
                <w:bCs/>
                <w:i/>
                <w:color w:val="FFFFFF"/>
              </w:rPr>
              <w:t>empresa</w:t>
            </w:r>
            <w:proofErr w:type="spellEnd"/>
            <w:r w:rsidRPr="008C29D8">
              <w:rPr>
                <w:bCs/>
                <w:i/>
                <w:color w:val="FFFFFF"/>
              </w:rPr>
              <w:t xml:space="preserve">, </w:t>
            </w:r>
            <w:proofErr w:type="spellStart"/>
            <w:r w:rsidRPr="008C29D8">
              <w:rPr>
                <w:bCs/>
                <w:i/>
                <w:color w:val="FFFFFF"/>
              </w:rPr>
              <w:t>números</w:t>
            </w:r>
            <w:proofErr w:type="spellEnd"/>
            <w:r w:rsidRPr="008C29D8">
              <w:rPr>
                <w:bCs/>
                <w:i/>
                <w:color w:val="FFFFFF"/>
              </w:rPr>
              <w:t xml:space="preserve"> de </w:t>
            </w:r>
            <w:proofErr w:type="spellStart"/>
            <w:r w:rsidRPr="008C29D8">
              <w:rPr>
                <w:bCs/>
                <w:i/>
                <w:color w:val="FFFFFF"/>
              </w:rPr>
              <w:t>teléfono</w:t>
            </w:r>
            <w:proofErr w:type="spellEnd"/>
            <w:r w:rsidRPr="008C29D8">
              <w:rPr>
                <w:bCs/>
                <w:i/>
                <w:color w:val="FFFFFF"/>
              </w:rPr>
              <w:t>, dirección o correo electrónico</w:t>
            </w:r>
          </w:p>
        </w:tc>
      </w:tr>
      <w:tr w:rsidR="001F1E41" w:rsidRPr="003F2641" w14:paraId="0DA22AD5"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12BF17A8" w14:textId="77777777" w:rsidR="001A0A3C" w:rsidRDefault="00000000">
            <w:pPr>
              <w:pStyle w:val="TableText"/>
              <w:rPr>
                <w:rFonts w:cs="Tahoma"/>
                <w:b/>
                <w:bCs/>
              </w:rPr>
            </w:pPr>
            <w:r w:rsidRPr="003F2641">
              <w:rPr>
                <w:rFonts w:cs="Tahoma"/>
                <w:bCs/>
              </w:rPr>
              <w:t>Contable</w:t>
            </w:r>
          </w:p>
        </w:tc>
        <w:tc>
          <w:tcPr>
            <w:tcW w:w="3952" w:type="pct"/>
            <w:tcBorders>
              <w:top w:val="single" w:sz="8" w:space="0" w:color="A28E6A"/>
              <w:left w:val="single" w:sz="8" w:space="0" w:color="A28E6A"/>
              <w:bottom w:val="single" w:sz="8" w:space="0" w:color="A28E6A"/>
              <w:right w:val="single" w:sz="8" w:space="0" w:color="A28E6A"/>
            </w:tcBorders>
          </w:tcPr>
          <w:p w14:paraId="47FB4566" w14:textId="77777777" w:rsidR="001F1E41" w:rsidRPr="003F2641" w:rsidRDefault="001F1E41" w:rsidP="001F1E41">
            <w:pPr>
              <w:pStyle w:val="TableText"/>
            </w:pPr>
          </w:p>
        </w:tc>
      </w:tr>
      <w:tr w:rsidR="001F1E41" w:rsidRPr="003F2641" w14:paraId="45903E8A" w14:textId="77777777">
        <w:trPr>
          <w:trHeight w:val="259"/>
        </w:trPr>
        <w:tc>
          <w:tcPr>
            <w:tcW w:w="1048" w:type="pct"/>
            <w:tcBorders>
              <w:top w:val="single" w:sz="8" w:space="0" w:color="A28E6A"/>
              <w:bottom w:val="single" w:sz="8" w:space="0" w:color="A28E6A"/>
              <w:right w:val="single" w:sz="8" w:space="0" w:color="A28E6A"/>
            </w:tcBorders>
            <w:vAlign w:val="center"/>
          </w:tcPr>
          <w:p w14:paraId="2151D984" w14:textId="77777777" w:rsidR="001A0A3C" w:rsidRDefault="00000000">
            <w:pPr>
              <w:pStyle w:val="TableText"/>
              <w:rPr>
                <w:rFonts w:cs="Tahoma"/>
                <w:b/>
                <w:bCs/>
              </w:rPr>
            </w:pPr>
            <w:r w:rsidRPr="003F2641">
              <w:rPr>
                <w:rFonts w:cs="Tahoma"/>
                <w:bCs/>
              </w:rPr>
              <w:t>Reparación de electrodomésticos</w:t>
            </w:r>
          </w:p>
        </w:tc>
        <w:tc>
          <w:tcPr>
            <w:tcW w:w="3952" w:type="pct"/>
            <w:tcBorders>
              <w:top w:val="single" w:sz="8" w:space="0" w:color="A28E6A"/>
              <w:left w:val="single" w:sz="8" w:space="0" w:color="A28E6A"/>
              <w:bottom w:val="single" w:sz="8" w:space="0" w:color="A28E6A"/>
            </w:tcBorders>
          </w:tcPr>
          <w:p w14:paraId="5C124FE7" w14:textId="77777777" w:rsidR="001F1E41" w:rsidRPr="003F2641" w:rsidRDefault="001F1E41" w:rsidP="001F1E41">
            <w:pPr>
              <w:pStyle w:val="TableText"/>
            </w:pPr>
          </w:p>
        </w:tc>
      </w:tr>
      <w:tr w:rsidR="001F1E41" w:rsidRPr="003F2641" w14:paraId="0FFE56EC"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49BC0402" w14:textId="77777777" w:rsidR="001A0A3C" w:rsidRDefault="00000000">
            <w:pPr>
              <w:pStyle w:val="TableText"/>
              <w:rPr>
                <w:rFonts w:cs="Tahoma"/>
                <w:b/>
                <w:bCs/>
              </w:rPr>
            </w:pPr>
            <w:r w:rsidRPr="003F2641">
              <w:rPr>
                <w:rFonts w:cs="Tahoma"/>
                <w:bCs/>
              </w:rPr>
              <w:t>Abogado</w:t>
            </w:r>
          </w:p>
        </w:tc>
        <w:tc>
          <w:tcPr>
            <w:tcW w:w="3952" w:type="pct"/>
            <w:tcBorders>
              <w:top w:val="single" w:sz="8" w:space="0" w:color="A28E6A"/>
              <w:left w:val="single" w:sz="8" w:space="0" w:color="A28E6A"/>
              <w:bottom w:val="single" w:sz="8" w:space="0" w:color="A28E6A"/>
              <w:right w:val="single" w:sz="8" w:space="0" w:color="A28E6A"/>
            </w:tcBorders>
          </w:tcPr>
          <w:p w14:paraId="4CF28C54" w14:textId="77777777" w:rsidR="001F1E41" w:rsidRPr="003F2641" w:rsidRDefault="001F1E41" w:rsidP="001F1E41">
            <w:pPr>
              <w:pStyle w:val="TableText"/>
            </w:pPr>
          </w:p>
        </w:tc>
      </w:tr>
      <w:tr w:rsidR="001F1E41" w:rsidRPr="003F2641" w14:paraId="55D4FDF7" w14:textId="77777777">
        <w:trPr>
          <w:trHeight w:val="259"/>
        </w:trPr>
        <w:tc>
          <w:tcPr>
            <w:tcW w:w="1048" w:type="pct"/>
            <w:tcBorders>
              <w:top w:val="single" w:sz="8" w:space="0" w:color="A28E6A"/>
              <w:bottom w:val="single" w:sz="8" w:space="0" w:color="A28E6A"/>
              <w:right w:val="single" w:sz="8" w:space="0" w:color="A28E6A"/>
            </w:tcBorders>
            <w:vAlign w:val="center"/>
          </w:tcPr>
          <w:p w14:paraId="2B595E7F" w14:textId="77777777" w:rsidR="001A0A3C" w:rsidRDefault="00000000">
            <w:pPr>
              <w:pStyle w:val="TableText"/>
              <w:rPr>
                <w:rFonts w:cs="Tahoma"/>
                <w:b/>
                <w:bCs/>
              </w:rPr>
            </w:pPr>
            <w:r w:rsidRPr="003F2641">
              <w:rPr>
                <w:rFonts w:cs="Tahoma"/>
                <w:bCs/>
              </w:rPr>
              <w:t>Seguro de automóvil</w:t>
            </w:r>
          </w:p>
        </w:tc>
        <w:tc>
          <w:tcPr>
            <w:tcW w:w="3952" w:type="pct"/>
            <w:tcBorders>
              <w:top w:val="single" w:sz="8" w:space="0" w:color="A28E6A"/>
              <w:left w:val="single" w:sz="8" w:space="0" w:color="A28E6A"/>
              <w:bottom w:val="single" w:sz="8" w:space="0" w:color="A28E6A"/>
            </w:tcBorders>
          </w:tcPr>
          <w:p w14:paraId="1E8B01E9" w14:textId="77777777" w:rsidR="001F1E41" w:rsidRPr="003F2641" w:rsidRDefault="001F1E41" w:rsidP="001F1E41">
            <w:pPr>
              <w:pStyle w:val="TableText"/>
            </w:pPr>
          </w:p>
        </w:tc>
      </w:tr>
      <w:tr w:rsidR="001F1E41" w:rsidRPr="003F2641" w14:paraId="536742E9"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671FE104" w14:textId="77777777" w:rsidR="001A0A3C" w:rsidRDefault="00000000">
            <w:pPr>
              <w:pStyle w:val="TableText"/>
              <w:rPr>
                <w:rFonts w:cs="Tahoma"/>
                <w:b/>
                <w:bCs/>
              </w:rPr>
            </w:pPr>
            <w:r w:rsidRPr="003F2641">
              <w:rPr>
                <w:rFonts w:cs="Tahoma"/>
                <w:bCs/>
              </w:rPr>
              <w:t>Niñera</w:t>
            </w:r>
          </w:p>
        </w:tc>
        <w:tc>
          <w:tcPr>
            <w:tcW w:w="3952" w:type="pct"/>
            <w:tcBorders>
              <w:top w:val="single" w:sz="8" w:space="0" w:color="A28E6A"/>
              <w:left w:val="single" w:sz="8" w:space="0" w:color="A28E6A"/>
              <w:bottom w:val="single" w:sz="8" w:space="0" w:color="A28E6A"/>
              <w:right w:val="single" w:sz="8" w:space="0" w:color="A28E6A"/>
            </w:tcBorders>
          </w:tcPr>
          <w:p w14:paraId="4D08530F" w14:textId="77777777" w:rsidR="001F1E41" w:rsidRPr="003F2641" w:rsidRDefault="001F1E41" w:rsidP="001F1E41">
            <w:pPr>
              <w:pStyle w:val="TableText"/>
            </w:pPr>
          </w:p>
        </w:tc>
      </w:tr>
      <w:tr w:rsidR="001F1E41" w:rsidRPr="003F2641" w14:paraId="09D84425" w14:textId="77777777">
        <w:trPr>
          <w:trHeight w:val="259"/>
        </w:trPr>
        <w:tc>
          <w:tcPr>
            <w:tcW w:w="1048" w:type="pct"/>
            <w:tcBorders>
              <w:top w:val="single" w:sz="8" w:space="0" w:color="A28E6A"/>
              <w:bottom w:val="single" w:sz="8" w:space="0" w:color="A28E6A"/>
              <w:right w:val="single" w:sz="8" w:space="0" w:color="A28E6A"/>
            </w:tcBorders>
            <w:vAlign w:val="center"/>
          </w:tcPr>
          <w:p w14:paraId="3B7EC407" w14:textId="77777777" w:rsidR="001A0A3C" w:rsidRDefault="00000000">
            <w:pPr>
              <w:pStyle w:val="TableText"/>
              <w:rPr>
                <w:rFonts w:cs="Tahoma"/>
                <w:b/>
                <w:bCs/>
              </w:rPr>
            </w:pPr>
            <w:r w:rsidRPr="003F2641">
              <w:rPr>
                <w:rFonts w:cs="Tahoma"/>
                <w:bCs/>
              </w:rPr>
              <w:t>Banquero</w:t>
            </w:r>
          </w:p>
        </w:tc>
        <w:tc>
          <w:tcPr>
            <w:tcW w:w="3952" w:type="pct"/>
            <w:tcBorders>
              <w:top w:val="single" w:sz="8" w:space="0" w:color="A28E6A"/>
              <w:left w:val="single" w:sz="8" w:space="0" w:color="A28E6A"/>
              <w:bottom w:val="single" w:sz="8" w:space="0" w:color="A28E6A"/>
            </w:tcBorders>
          </w:tcPr>
          <w:p w14:paraId="09332327" w14:textId="77777777" w:rsidR="001F1E41" w:rsidRPr="003F2641" w:rsidRDefault="001F1E41" w:rsidP="001F1E41">
            <w:pPr>
              <w:pStyle w:val="TableText"/>
            </w:pPr>
          </w:p>
        </w:tc>
      </w:tr>
      <w:tr w:rsidR="001F1E41" w:rsidRPr="003F2641" w14:paraId="676CB4E0"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48BB0307" w14:textId="77777777" w:rsidR="001A0A3C" w:rsidRDefault="00000000">
            <w:pPr>
              <w:pStyle w:val="TableText"/>
              <w:rPr>
                <w:rFonts w:cs="Tahoma"/>
                <w:b/>
                <w:bCs/>
              </w:rPr>
            </w:pPr>
            <w:r w:rsidRPr="003F2641">
              <w:rPr>
                <w:rFonts w:cs="Tahoma"/>
                <w:bCs/>
              </w:rPr>
              <w:t>Concesionario</w:t>
            </w:r>
          </w:p>
        </w:tc>
        <w:tc>
          <w:tcPr>
            <w:tcW w:w="3952" w:type="pct"/>
            <w:tcBorders>
              <w:top w:val="single" w:sz="8" w:space="0" w:color="A28E6A"/>
              <w:left w:val="single" w:sz="8" w:space="0" w:color="A28E6A"/>
              <w:bottom w:val="single" w:sz="8" w:space="0" w:color="A28E6A"/>
              <w:right w:val="single" w:sz="8" w:space="0" w:color="A28E6A"/>
            </w:tcBorders>
          </w:tcPr>
          <w:p w14:paraId="496FF73D" w14:textId="77777777" w:rsidR="001F1E41" w:rsidRPr="003F2641" w:rsidRDefault="001F1E41" w:rsidP="001F1E41">
            <w:pPr>
              <w:pStyle w:val="TableText"/>
            </w:pPr>
          </w:p>
        </w:tc>
      </w:tr>
      <w:tr w:rsidR="001F1E41" w:rsidRPr="003F2641" w14:paraId="116F9D73" w14:textId="77777777">
        <w:trPr>
          <w:trHeight w:val="259"/>
        </w:trPr>
        <w:tc>
          <w:tcPr>
            <w:tcW w:w="1048" w:type="pct"/>
            <w:tcBorders>
              <w:top w:val="single" w:sz="8" w:space="0" w:color="A28E6A"/>
              <w:bottom w:val="single" w:sz="8" w:space="0" w:color="A28E6A"/>
              <w:right w:val="single" w:sz="8" w:space="0" w:color="A28E6A"/>
            </w:tcBorders>
            <w:vAlign w:val="center"/>
          </w:tcPr>
          <w:p w14:paraId="5063EDC9" w14:textId="77777777" w:rsidR="001A0A3C" w:rsidRDefault="00000000">
            <w:pPr>
              <w:pStyle w:val="TableText"/>
              <w:rPr>
                <w:rFonts w:cs="Tahoma"/>
                <w:b/>
                <w:bCs/>
              </w:rPr>
            </w:pPr>
            <w:r w:rsidRPr="003F2641">
              <w:rPr>
                <w:rFonts w:cs="Tahoma"/>
                <w:bCs/>
              </w:rPr>
              <w:t>Mecánico de coches</w:t>
            </w:r>
          </w:p>
        </w:tc>
        <w:tc>
          <w:tcPr>
            <w:tcW w:w="3952" w:type="pct"/>
            <w:tcBorders>
              <w:top w:val="single" w:sz="8" w:space="0" w:color="A28E6A"/>
              <w:left w:val="single" w:sz="8" w:space="0" w:color="A28E6A"/>
              <w:bottom w:val="single" w:sz="8" w:space="0" w:color="A28E6A"/>
            </w:tcBorders>
          </w:tcPr>
          <w:p w14:paraId="24A60DE4" w14:textId="77777777" w:rsidR="001F1E41" w:rsidRPr="003F2641" w:rsidRDefault="001F1E41" w:rsidP="001F1E41">
            <w:pPr>
              <w:pStyle w:val="TableText"/>
            </w:pPr>
          </w:p>
        </w:tc>
      </w:tr>
      <w:tr w:rsidR="001F1E41" w:rsidRPr="003F2641" w14:paraId="474BD0C1"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01F81268" w14:textId="77777777" w:rsidR="001A0A3C" w:rsidRDefault="00000000">
            <w:pPr>
              <w:pStyle w:val="TableText"/>
              <w:rPr>
                <w:rFonts w:cs="Tahoma"/>
                <w:b/>
                <w:bCs/>
              </w:rPr>
            </w:pPr>
            <w:r w:rsidRPr="003F2641">
              <w:rPr>
                <w:rFonts w:cs="Tahoma"/>
                <w:bCs/>
              </w:rPr>
              <w:t>Donaciones benéficas</w:t>
            </w:r>
          </w:p>
        </w:tc>
        <w:tc>
          <w:tcPr>
            <w:tcW w:w="3952" w:type="pct"/>
            <w:tcBorders>
              <w:top w:val="single" w:sz="8" w:space="0" w:color="A28E6A"/>
              <w:left w:val="single" w:sz="8" w:space="0" w:color="A28E6A"/>
              <w:bottom w:val="single" w:sz="8" w:space="0" w:color="A28E6A"/>
              <w:right w:val="single" w:sz="8" w:space="0" w:color="A28E6A"/>
            </w:tcBorders>
          </w:tcPr>
          <w:p w14:paraId="24E6DA27" w14:textId="77777777" w:rsidR="001F1E41" w:rsidRPr="003F2641" w:rsidRDefault="001F1E41" w:rsidP="001F1E41">
            <w:pPr>
              <w:pStyle w:val="TableText"/>
            </w:pPr>
          </w:p>
        </w:tc>
      </w:tr>
      <w:tr w:rsidR="001F1E41" w:rsidRPr="003F2641" w14:paraId="7944B7F5" w14:textId="77777777">
        <w:trPr>
          <w:trHeight w:val="259"/>
        </w:trPr>
        <w:tc>
          <w:tcPr>
            <w:tcW w:w="1048" w:type="pct"/>
            <w:tcBorders>
              <w:top w:val="single" w:sz="8" w:space="0" w:color="A28E6A"/>
              <w:bottom w:val="single" w:sz="8" w:space="0" w:color="A28E6A"/>
              <w:right w:val="single" w:sz="8" w:space="0" w:color="A28E6A"/>
            </w:tcBorders>
            <w:vAlign w:val="center"/>
          </w:tcPr>
          <w:p w14:paraId="42944AA3" w14:textId="77777777" w:rsidR="001A0A3C" w:rsidRDefault="00000000">
            <w:pPr>
              <w:pStyle w:val="TableText"/>
              <w:rPr>
                <w:rFonts w:cs="Tahoma"/>
                <w:b/>
                <w:bCs/>
              </w:rPr>
            </w:pPr>
            <w:r w:rsidRPr="003F2641">
              <w:rPr>
                <w:rFonts w:cs="Tahoma"/>
                <w:bCs/>
              </w:rPr>
              <w:t>Clero</w:t>
            </w:r>
          </w:p>
        </w:tc>
        <w:tc>
          <w:tcPr>
            <w:tcW w:w="3952" w:type="pct"/>
            <w:tcBorders>
              <w:top w:val="single" w:sz="8" w:space="0" w:color="A28E6A"/>
              <w:left w:val="single" w:sz="8" w:space="0" w:color="A28E6A"/>
              <w:bottom w:val="single" w:sz="8" w:space="0" w:color="A28E6A"/>
            </w:tcBorders>
          </w:tcPr>
          <w:p w14:paraId="4E0036D7" w14:textId="77777777" w:rsidR="001F1E41" w:rsidRPr="003F2641" w:rsidRDefault="001F1E41" w:rsidP="001F1E41">
            <w:pPr>
              <w:pStyle w:val="TableText"/>
            </w:pPr>
          </w:p>
        </w:tc>
      </w:tr>
      <w:tr w:rsidR="001F1E41" w:rsidRPr="003F2641" w14:paraId="1B5820E5"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5C523ABF" w14:textId="77777777" w:rsidR="001A0A3C" w:rsidRDefault="00000000">
            <w:pPr>
              <w:pStyle w:val="TableText"/>
              <w:rPr>
                <w:rFonts w:cs="Tahoma"/>
                <w:b/>
                <w:bCs/>
              </w:rPr>
            </w:pPr>
            <w:r w:rsidRPr="003F2641">
              <w:rPr>
                <w:rFonts w:cs="Tahoma"/>
                <w:bCs/>
              </w:rPr>
              <w:t>Soporte informático</w:t>
            </w:r>
          </w:p>
        </w:tc>
        <w:tc>
          <w:tcPr>
            <w:tcW w:w="3952" w:type="pct"/>
            <w:tcBorders>
              <w:top w:val="single" w:sz="8" w:space="0" w:color="A28E6A"/>
              <w:left w:val="single" w:sz="8" w:space="0" w:color="A28E6A"/>
              <w:bottom w:val="single" w:sz="8" w:space="0" w:color="A28E6A"/>
              <w:right w:val="single" w:sz="8" w:space="0" w:color="A28E6A"/>
            </w:tcBorders>
          </w:tcPr>
          <w:p w14:paraId="59A49E42" w14:textId="77777777" w:rsidR="001F1E41" w:rsidRPr="003F2641" w:rsidRDefault="001F1E41" w:rsidP="001F1E41">
            <w:pPr>
              <w:pStyle w:val="TableText"/>
            </w:pPr>
          </w:p>
        </w:tc>
      </w:tr>
      <w:tr w:rsidR="001F1E41" w:rsidRPr="003F2641" w14:paraId="0B83FEC7" w14:textId="77777777">
        <w:trPr>
          <w:trHeight w:val="259"/>
        </w:trPr>
        <w:tc>
          <w:tcPr>
            <w:tcW w:w="1048" w:type="pct"/>
            <w:tcBorders>
              <w:top w:val="single" w:sz="8" w:space="0" w:color="A28E6A"/>
              <w:bottom w:val="single" w:sz="8" w:space="0" w:color="A28E6A"/>
              <w:right w:val="single" w:sz="8" w:space="0" w:color="A28E6A"/>
            </w:tcBorders>
            <w:vAlign w:val="center"/>
          </w:tcPr>
          <w:p w14:paraId="1EF2BFA5" w14:textId="77777777" w:rsidR="001A0A3C" w:rsidRDefault="00000000">
            <w:pPr>
              <w:pStyle w:val="TableText"/>
              <w:rPr>
                <w:rFonts w:cs="Tahoma"/>
                <w:b/>
                <w:bCs/>
              </w:rPr>
            </w:pPr>
            <w:r w:rsidRPr="003F2641">
              <w:rPr>
                <w:rFonts w:cs="Tahoma"/>
                <w:bCs/>
              </w:rPr>
              <w:t>Contratista</w:t>
            </w:r>
          </w:p>
        </w:tc>
        <w:tc>
          <w:tcPr>
            <w:tcW w:w="3952" w:type="pct"/>
            <w:tcBorders>
              <w:top w:val="single" w:sz="8" w:space="0" w:color="A28E6A"/>
              <w:left w:val="single" w:sz="8" w:space="0" w:color="A28E6A"/>
              <w:bottom w:val="single" w:sz="8" w:space="0" w:color="A28E6A"/>
            </w:tcBorders>
          </w:tcPr>
          <w:p w14:paraId="61AED73C" w14:textId="77777777" w:rsidR="001F1E41" w:rsidRPr="003F2641" w:rsidRDefault="001F1E41" w:rsidP="001F1E41">
            <w:pPr>
              <w:pStyle w:val="TableText"/>
            </w:pPr>
          </w:p>
        </w:tc>
      </w:tr>
      <w:tr w:rsidR="001F1E41" w:rsidRPr="003F2641" w14:paraId="5BF411A1"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61D1D3EF" w14:textId="77777777" w:rsidR="001A0A3C" w:rsidRDefault="00000000">
            <w:pPr>
              <w:pStyle w:val="TableText"/>
              <w:rPr>
                <w:rFonts w:cs="Tahoma"/>
                <w:b/>
                <w:bCs/>
              </w:rPr>
            </w:pPr>
            <w:r w:rsidRPr="003F2641">
              <w:rPr>
                <w:rFonts w:cs="Tahoma"/>
                <w:bCs/>
              </w:rPr>
              <w:t>Dentista</w:t>
            </w:r>
          </w:p>
        </w:tc>
        <w:tc>
          <w:tcPr>
            <w:tcW w:w="3952" w:type="pct"/>
            <w:tcBorders>
              <w:top w:val="single" w:sz="8" w:space="0" w:color="A28E6A"/>
              <w:left w:val="single" w:sz="8" w:space="0" w:color="A28E6A"/>
              <w:bottom w:val="single" w:sz="8" w:space="0" w:color="A28E6A"/>
              <w:right w:val="single" w:sz="8" w:space="0" w:color="A28E6A"/>
            </w:tcBorders>
          </w:tcPr>
          <w:p w14:paraId="49BC6824" w14:textId="77777777" w:rsidR="001F1E41" w:rsidRPr="003F2641" w:rsidRDefault="001F1E41" w:rsidP="001F1E41">
            <w:pPr>
              <w:pStyle w:val="TableText"/>
            </w:pPr>
          </w:p>
        </w:tc>
      </w:tr>
      <w:tr w:rsidR="001F1E41" w:rsidRPr="003F2641" w14:paraId="56AAC32F" w14:textId="77777777">
        <w:trPr>
          <w:trHeight w:val="259"/>
        </w:trPr>
        <w:tc>
          <w:tcPr>
            <w:tcW w:w="1048" w:type="pct"/>
            <w:tcBorders>
              <w:top w:val="single" w:sz="8" w:space="0" w:color="A28E6A"/>
              <w:bottom w:val="single" w:sz="8" w:space="0" w:color="A28E6A"/>
              <w:right w:val="single" w:sz="8" w:space="0" w:color="A28E6A"/>
            </w:tcBorders>
            <w:vAlign w:val="center"/>
          </w:tcPr>
          <w:p w14:paraId="3D55448D" w14:textId="77777777" w:rsidR="001A0A3C" w:rsidRDefault="00000000">
            <w:pPr>
              <w:pStyle w:val="TableText"/>
              <w:rPr>
                <w:rFonts w:cs="Tahoma"/>
                <w:b/>
                <w:bCs/>
              </w:rPr>
            </w:pPr>
            <w:r w:rsidRPr="003F2641">
              <w:rPr>
                <w:rFonts w:cs="Tahoma"/>
                <w:bCs/>
              </w:rPr>
              <w:t>Médico para:</w:t>
            </w:r>
          </w:p>
        </w:tc>
        <w:tc>
          <w:tcPr>
            <w:tcW w:w="3952" w:type="pct"/>
            <w:tcBorders>
              <w:top w:val="single" w:sz="8" w:space="0" w:color="A28E6A"/>
              <w:left w:val="single" w:sz="8" w:space="0" w:color="A28E6A"/>
              <w:bottom w:val="single" w:sz="8" w:space="0" w:color="A28E6A"/>
            </w:tcBorders>
          </w:tcPr>
          <w:p w14:paraId="0B33A0C1" w14:textId="77777777" w:rsidR="001F1E41" w:rsidRPr="003F2641" w:rsidRDefault="001F1E41" w:rsidP="001F1E41">
            <w:pPr>
              <w:pStyle w:val="TableText"/>
            </w:pPr>
          </w:p>
        </w:tc>
      </w:tr>
      <w:tr w:rsidR="001F1E41" w:rsidRPr="003F2641" w14:paraId="08F4FB5C"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700ECF51" w14:textId="77777777" w:rsidR="001A0A3C" w:rsidRDefault="00000000">
            <w:pPr>
              <w:pStyle w:val="TableText"/>
              <w:rPr>
                <w:rFonts w:cs="Tahoma"/>
                <w:b/>
                <w:bCs/>
              </w:rPr>
            </w:pPr>
            <w:r w:rsidRPr="003F2641">
              <w:rPr>
                <w:rFonts w:cs="Tahoma"/>
                <w:bCs/>
              </w:rPr>
              <w:t>Médico para:</w:t>
            </w:r>
          </w:p>
        </w:tc>
        <w:tc>
          <w:tcPr>
            <w:tcW w:w="3952" w:type="pct"/>
            <w:tcBorders>
              <w:top w:val="single" w:sz="8" w:space="0" w:color="A28E6A"/>
              <w:left w:val="single" w:sz="8" w:space="0" w:color="A28E6A"/>
              <w:bottom w:val="single" w:sz="8" w:space="0" w:color="A28E6A"/>
              <w:right w:val="single" w:sz="8" w:space="0" w:color="A28E6A"/>
            </w:tcBorders>
          </w:tcPr>
          <w:p w14:paraId="03345030" w14:textId="77777777" w:rsidR="001F1E41" w:rsidRPr="003F2641" w:rsidRDefault="001F1E41" w:rsidP="001F1E41">
            <w:pPr>
              <w:pStyle w:val="TableText"/>
            </w:pPr>
          </w:p>
        </w:tc>
      </w:tr>
      <w:tr w:rsidR="001F1E41" w:rsidRPr="003F2641" w14:paraId="563FE1E4" w14:textId="77777777">
        <w:trPr>
          <w:trHeight w:val="259"/>
        </w:trPr>
        <w:tc>
          <w:tcPr>
            <w:tcW w:w="1048" w:type="pct"/>
            <w:tcBorders>
              <w:top w:val="single" w:sz="8" w:space="0" w:color="A28E6A"/>
              <w:bottom w:val="single" w:sz="8" w:space="0" w:color="A28E6A"/>
              <w:right w:val="single" w:sz="8" w:space="0" w:color="A28E6A"/>
            </w:tcBorders>
            <w:vAlign w:val="center"/>
          </w:tcPr>
          <w:p w14:paraId="395BBB90" w14:textId="77777777" w:rsidR="001A0A3C" w:rsidRDefault="00000000">
            <w:pPr>
              <w:pStyle w:val="TableText"/>
              <w:rPr>
                <w:rFonts w:cs="Tahoma"/>
                <w:b/>
                <w:bCs/>
              </w:rPr>
            </w:pPr>
            <w:r w:rsidRPr="003F2641">
              <w:rPr>
                <w:rFonts w:cs="Tahoma"/>
                <w:bCs/>
              </w:rPr>
              <w:t>Médico para:</w:t>
            </w:r>
          </w:p>
        </w:tc>
        <w:tc>
          <w:tcPr>
            <w:tcW w:w="3952" w:type="pct"/>
            <w:tcBorders>
              <w:top w:val="single" w:sz="8" w:space="0" w:color="A28E6A"/>
              <w:left w:val="single" w:sz="8" w:space="0" w:color="A28E6A"/>
              <w:bottom w:val="single" w:sz="8" w:space="0" w:color="A28E6A"/>
            </w:tcBorders>
          </w:tcPr>
          <w:p w14:paraId="0F374432" w14:textId="77777777" w:rsidR="001F1E41" w:rsidRPr="003F2641" w:rsidRDefault="001F1E41" w:rsidP="001F1E41">
            <w:pPr>
              <w:pStyle w:val="TableText"/>
            </w:pPr>
          </w:p>
        </w:tc>
      </w:tr>
      <w:tr w:rsidR="001F1E41" w:rsidRPr="003F2641" w14:paraId="42192DBD"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6BC9DCB7" w14:textId="77777777" w:rsidR="001A0A3C" w:rsidRDefault="00000000">
            <w:pPr>
              <w:pStyle w:val="TableText"/>
              <w:rPr>
                <w:rFonts w:cs="Tahoma"/>
                <w:b/>
                <w:bCs/>
              </w:rPr>
            </w:pPr>
            <w:r w:rsidRPr="003F2641">
              <w:rPr>
                <w:rFonts w:cs="Tahoma"/>
                <w:bCs/>
              </w:rPr>
              <w:t>Electricista</w:t>
            </w:r>
          </w:p>
        </w:tc>
        <w:tc>
          <w:tcPr>
            <w:tcW w:w="3952" w:type="pct"/>
            <w:tcBorders>
              <w:top w:val="single" w:sz="8" w:space="0" w:color="A28E6A"/>
              <w:left w:val="single" w:sz="8" w:space="0" w:color="A28E6A"/>
              <w:bottom w:val="single" w:sz="8" w:space="0" w:color="A28E6A"/>
              <w:right w:val="single" w:sz="8" w:space="0" w:color="A28E6A"/>
            </w:tcBorders>
          </w:tcPr>
          <w:p w14:paraId="3A25401B" w14:textId="77777777" w:rsidR="001F1E41" w:rsidRPr="003F2641" w:rsidRDefault="001F1E41" w:rsidP="001F1E41">
            <w:pPr>
              <w:pStyle w:val="TableText"/>
            </w:pPr>
          </w:p>
        </w:tc>
      </w:tr>
      <w:tr w:rsidR="001F1E41" w:rsidRPr="003F2641" w14:paraId="7A187DBD" w14:textId="77777777">
        <w:trPr>
          <w:trHeight w:val="259"/>
        </w:trPr>
        <w:tc>
          <w:tcPr>
            <w:tcW w:w="1048" w:type="pct"/>
            <w:tcBorders>
              <w:top w:val="single" w:sz="8" w:space="0" w:color="A28E6A"/>
              <w:bottom w:val="single" w:sz="8" w:space="0" w:color="A28E6A"/>
              <w:right w:val="single" w:sz="8" w:space="0" w:color="A28E6A"/>
            </w:tcBorders>
            <w:vAlign w:val="center"/>
          </w:tcPr>
          <w:p w14:paraId="5AFC9502" w14:textId="77777777" w:rsidR="001A0A3C" w:rsidRDefault="00000000">
            <w:pPr>
              <w:pStyle w:val="TableText"/>
              <w:rPr>
                <w:rFonts w:cs="Tahoma"/>
                <w:b/>
                <w:bCs/>
              </w:rPr>
            </w:pPr>
            <w:r w:rsidRPr="003F2641">
              <w:rPr>
                <w:rFonts w:cs="Tahoma"/>
                <w:bCs/>
              </w:rPr>
              <w:t>Beneficios para los empleados</w:t>
            </w:r>
          </w:p>
        </w:tc>
        <w:tc>
          <w:tcPr>
            <w:tcW w:w="3952" w:type="pct"/>
            <w:tcBorders>
              <w:top w:val="single" w:sz="8" w:space="0" w:color="A28E6A"/>
              <w:left w:val="single" w:sz="8" w:space="0" w:color="A28E6A"/>
              <w:bottom w:val="single" w:sz="8" w:space="0" w:color="A28E6A"/>
            </w:tcBorders>
          </w:tcPr>
          <w:p w14:paraId="26ED5667" w14:textId="77777777" w:rsidR="001F1E41" w:rsidRPr="003F2641" w:rsidRDefault="001F1E41" w:rsidP="001F1E41">
            <w:pPr>
              <w:pStyle w:val="TableText"/>
            </w:pPr>
          </w:p>
        </w:tc>
      </w:tr>
      <w:tr w:rsidR="001F1E41" w:rsidRPr="003F2641" w14:paraId="52E08602"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189CB113" w14:textId="77777777" w:rsidR="001A0A3C" w:rsidRDefault="00000000">
            <w:pPr>
              <w:pStyle w:val="TableText"/>
              <w:rPr>
                <w:rFonts w:cs="Tahoma"/>
                <w:b/>
                <w:bCs/>
              </w:rPr>
            </w:pPr>
            <w:r w:rsidRPr="003F2641">
              <w:rPr>
                <w:rFonts w:cs="Tahoma"/>
                <w:bCs/>
              </w:rPr>
              <w:t>Albacea testamentario</w:t>
            </w:r>
          </w:p>
        </w:tc>
        <w:tc>
          <w:tcPr>
            <w:tcW w:w="3952" w:type="pct"/>
            <w:tcBorders>
              <w:top w:val="single" w:sz="8" w:space="0" w:color="A28E6A"/>
              <w:left w:val="single" w:sz="8" w:space="0" w:color="A28E6A"/>
              <w:bottom w:val="single" w:sz="8" w:space="0" w:color="A28E6A"/>
              <w:right w:val="single" w:sz="8" w:space="0" w:color="A28E6A"/>
            </w:tcBorders>
          </w:tcPr>
          <w:p w14:paraId="4E41F1A8" w14:textId="77777777" w:rsidR="001F1E41" w:rsidRPr="003F2641" w:rsidRDefault="001F1E41" w:rsidP="001F1E41">
            <w:pPr>
              <w:pStyle w:val="TableText"/>
            </w:pPr>
          </w:p>
        </w:tc>
      </w:tr>
      <w:tr w:rsidR="001F1E41" w:rsidRPr="003F2641" w14:paraId="5ABD6171" w14:textId="77777777">
        <w:trPr>
          <w:trHeight w:val="259"/>
        </w:trPr>
        <w:tc>
          <w:tcPr>
            <w:tcW w:w="1048" w:type="pct"/>
            <w:tcBorders>
              <w:top w:val="single" w:sz="8" w:space="0" w:color="A28E6A"/>
              <w:bottom w:val="single" w:sz="8" w:space="0" w:color="A28E6A"/>
              <w:right w:val="single" w:sz="8" w:space="0" w:color="A28E6A"/>
            </w:tcBorders>
            <w:vAlign w:val="center"/>
          </w:tcPr>
          <w:p w14:paraId="0A81DB9D" w14:textId="77777777" w:rsidR="001A0A3C" w:rsidRDefault="00000000">
            <w:pPr>
              <w:pStyle w:val="TableText"/>
              <w:rPr>
                <w:rFonts w:cs="Tahoma"/>
                <w:b/>
                <w:bCs/>
              </w:rPr>
            </w:pPr>
            <w:r w:rsidRPr="003F2641">
              <w:rPr>
                <w:rFonts w:cs="Tahoma"/>
                <w:bCs/>
              </w:rPr>
              <w:t>Exterminador</w:t>
            </w:r>
          </w:p>
        </w:tc>
        <w:tc>
          <w:tcPr>
            <w:tcW w:w="3952" w:type="pct"/>
            <w:tcBorders>
              <w:top w:val="single" w:sz="8" w:space="0" w:color="A28E6A"/>
              <w:left w:val="single" w:sz="8" w:space="0" w:color="A28E6A"/>
              <w:bottom w:val="single" w:sz="8" w:space="0" w:color="A28E6A"/>
            </w:tcBorders>
          </w:tcPr>
          <w:p w14:paraId="32D2C431" w14:textId="77777777" w:rsidR="001F1E41" w:rsidRPr="003F2641" w:rsidRDefault="001F1E41" w:rsidP="001F1E41">
            <w:pPr>
              <w:pStyle w:val="TableText"/>
            </w:pPr>
          </w:p>
        </w:tc>
      </w:tr>
      <w:tr w:rsidR="001F1E41" w:rsidRPr="003F2641" w14:paraId="50C2CC73"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2E501D7E" w14:textId="77777777" w:rsidR="001A0A3C" w:rsidRDefault="00000000">
            <w:pPr>
              <w:pStyle w:val="TableText"/>
              <w:rPr>
                <w:rFonts w:cs="Tahoma"/>
                <w:b/>
                <w:bCs/>
              </w:rPr>
            </w:pPr>
            <w:r w:rsidRPr="003F2641">
              <w:rPr>
                <w:rFonts w:cs="Tahoma"/>
                <w:bCs/>
              </w:rPr>
              <w:t>Asesor financiero</w:t>
            </w:r>
          </w:p>
        </w:tc>
        <w:tc>
          <w:tcPr>
            <w:tcW w:w="3952" w:type="pct"/>
            <w:tcBorders>
              <w:top w:val="single" w:sz="8" w:space="0" w:color="A28E6A"/>
              <w:left w:val="single" w:sz="8" w:space="0" w:color="A28E6A"/>
              <w:bottom w:val="single" w:sz="8" w:space="0" w:color="A28E6A"/>
              <w:right w:val="single" w:sz="8" w:space="0" w:color="A28E6A"/>
            </w:tcBorders>
          </w:tcPr>
          <w:p w14:paraId="528844C3" w14:textId="77777777" w:rsidR="001F1E41" w:rsidRPr="003F2641" w:rsidRDefault="001F1E41" w:rsidP="001F1E41">
            <w:pPr>
              <w:pStyle w:val="TableText"/>
            </w:pPr>
          </w:p>
        </w:tc>
      </w:tr>
      <w:tr w:rsidR="001F1E41" w:rsidRPr="003F2641" w14:paraId="7C912C9C" w14:textId="77777777">
        <w:trPr>
          <w:trHeight w:val="259"/>
        </w:trPr>
        <w:tc>
          <w:tcPr>
            <w:tcW w:w="1048" w:type="pct"/>
            <w:tcBorders>
              <w:top w:val="single" w:sz="8" w:space="0" w:color="A28E6A"/>
              <w:bottom w:val="single" w:sz="8" w:space="0" w:color="A28E6A"/>
              <w:right w:val="single" w:sz="8" w:space="0" w:color="A28E6A"/>
            </w:tcBorders>
            <w:vAlign w:val="center"/>
          </w:tcPr>
          <w:p w14:paraId="5C2A28EC" w14:textId="77777777" w:rsidR="001A0A3C" w:rsidRDefault="00000000">
            <w:pPr>
              <w:pStyle w:val="TableText"/>
              <w:rPr>
                <w:rFonts w:cs="Tahoma"/>
                <w:b/>
                <w:bCs/>
              </w:rPr>
            </w:pPr>
            <w:r w:rsidRPr="003F2641">
              <w:rPr>
                <w:rFonts w:cs="Tahoma"/>
                <w:bCs/>
              </w:rPr>
              <w:t>Manitas</w:t>
            </w:r>
          </w:p>
        </w:tc>
        <w:tc>
          <w:tcPr>
            <w:tcW w:w="3952" w:type="pct"/>
            <w:tcBorders>
              <w:top w:val="single" w:sz="8" w:space="0" w:color="A28E6A"/>
              <w:left w:val="single" w:sz="8" w:space="0" w:color="A28E6A"/>
              <w:bottom w:val="single" w:sz="8" w:space="0" w:color="A28E6A"/>
            </w:tcBorders>
          </w:tcPr>
          <w:p w14:paraId="5870DB12" w14:textId="77777777" w:rsidR="001F1E41" w:rsidRPr="003F2641" w:rsidRDefault="001F1E41" w:rsidP="001F1E41">
            <w:pPr>
              <w:pStyle w:val="TableText"/>
            </w:pPr>
          </w:p>
        </w:tc>
      </w:tr>
      <w:tr w:rsidR="001F1E41" w:rsidRPr="003F2641" w14:paraId="35E99B22"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68694C2A" w14:textId="77777777" w:rsidR="001A0A3C" w:rsidRDefault="00000000">
            <w:pPr>
              <w:pStyle w:val="TableText"/>
              <w:rPr>
                <w:rFonts w:cs="Tahoma"/>
                <w:b/>
                <w:bCs/>
              </w:rPr>
            </w:pPr>
            <w:r w:rsidRPr="003F2641">
              <w:rPr>
                <w:rFonts w:cs="Tahoma"/>
                <w:bCs/>
              </w:rPr>
              <w:t>Calefacción y aire acondicionado</w:t>
            </w:r>
          </w:p>
        </w:tc>
        <w:tc>
          <w:tcPr>
            <w:tcW w:w="3952" w:type="pct"/>
            <w:tcBorders>
              <w:top w:val="single" w:sz="8" w:space="0" w:color="A28E6A"/>
              <w:left w:val="single" w:sz="8" w:space="0" w:color="A28E6A"/>
              <w:bottom w:val="single" w:sz="8" w:space="0" w:color="A28E6A"/>
              <w:right w:val="single" w:sz="8" w:space="0" w:color="A28E6A"/>
            </w:tcBorders>
          </w:tcPr>
          <w:p w14:paraId="2A9BCBE3" w14:textId="77777777" w:rsidR="001F1E41" w:rsidRPr="003F2641" w:rsidRDefault="001F1E41" w:rsidP="001F1E41">
            <w:pPr>
              <w:pStyle w:val="TableText"/>
            </w:pPr>
          </w:p>
        </w:tc>
      </w:tr>
      <w:tr w:rsidR="001F1E41" w:rsidRPr="003F2641" w14:paraId="5647283E" w14:textId="77777777">
        <w:trPr>
          <w:trHeight w:val="259"/>
        </w:trPr>
        <w:tc>
          <w:tcPr>
            <w:tcW w:w="1048" w:type="pct"/>
            <w:tcBorders>
              <w:top w:val="single" w:sz="8" w:space="0" w:color="A28E6A"/>
              <w:bottom w:val="single" w:sz="8" w:space="0" w:color="A28E6A"/>
              <w:right w:val="single" w:sz="8" w:space="0" w:color="A28E6A"/>
            </w:tcBorders>
            <w:vAlign w:val="center"/>
          </w:tcPr>
          <w:p w14:paraId="5DF12EC2" w14:textId="77777777" w:rsidR="001A0A3C" w:rsidRDefault="00000000">
            <w:pPr>
              <w:pStyle w:val="TableText"/>
              <w:rPr>
                <w:rFonts w:cs="Tahoma"/>
                <w:b/>
                <w:bCs/>
              </w:rPr>
            </w:pPr>
            <w:r w:rsidRPr="003F2641">
              <w:rPr>
                <w:rFonts w:cs="Tahoma"/>
                <w:bCs/>
              </w:rPr>
              <w:t>Seguro de hogar</w:t>
            </w:r>
          </w:p>
        </w:tc>
        <w:tc>
          <w:tcPr>
            <w:tcW w:w="3952" w:type="pct"/>
            <w:tcBorders>
              <w:top w:val="single" w:sz="8" w:space="0" w:color="A28E6A"/>
              <w:left w:val="single" w:sz="8" w:space="0" w:color="A28E6A"/>
              <w:bottom w:val="single" w:sz="8" w:space="0" w:color="A28E6A"/>
            </w:tcBorders>
          </w:tcPr>
          <w:p w14:paraId="089BA64A" w14:textId="77777777" w:rsidR="001F1E41" w:rsidRPr="003F2641" w:rsidRDefault="001F1E41" w:rsidP="001F1E41">
            <w:pPr>
              <w:pStyle w:val="TableText"/>
            </w:pPr>
          </w:p>
        </w:tc>
      </w:tr>
      <w:tr w:rsidR="001F1E41" w:rsidRPr="003F2641" w14:paraId="2F9F0063"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02DFB7AE" w14:textId="77777777" w:rsidR="001A0A3C" w:rsidRDefault="00000000">
            <w:pPr>
              <w:pStyle w:val="TableText"/>
              <w:rPr>
                <w:rFonts w:cs="Tahoma"/>
                <w:b/>
                <w:bCs/>
              </w:rPr>
            </w:pPr>
            <w:r w:rsidRPr="003F2641">
              <w:rPr>
                <w:rFonts w:cs="Tahoma"/>
                <w:bCs/>
              </w:rPr>
              <w:t>Garantía de la vivienda</w:t>
            </w:r>
          </w:p>
        </w:tc>
        <w:tc>
          <w:tcPr>
            <w:tcW w:w="3952" w:type="pct"/>
            <w:tcBorders>
              <w:top w:val="single" w:sz="8" w:space="0" w:color="A28E6A"/>
              <w:left w:val="single" w:sz="8" w:space="0" w:color="A28E6A"/>
              <w:bottom w:val="single" w:sz="8" w:space="0" w:color="A28E6A"/>
              <w:right w:val="single" w:sz="8" w:space="0" w:color="A28E6A"/>
            </w:tcBorders>
          </w:tcPr>
          <w:p w14:paraId="5B9649ED" w14:textId="77777777" w:rsidR="001F1E41" w:rsidRPr="003F2641" w:rsidRDefault="001F1E41" w:rsidP="001F1E41">
            <w:pPr>
              <w:pStyle w:val="TableText"/>
            </w:pPr>
          </w:p>
        </w:tc>
      </w:tr>
      <w:tr w:rsidR="001F1E41" w:rsidRPr="003F2641" w14:paraId="7FFB4668" w14:textId="77777777">
        <w:trPr>
          <w:trHeight w:val="259"/>
        </w:trPr>
        <w:tc>
          <w:tcPr>
            <w:tcW w:w="1048" w:type="pct"/>
            <w:tcBorders>
              <w:top w:val="single" w:sz="8" w:space="0" w:color="A28E6A"/>
              <w:bottom w:val="single" w:sz="8" w:space="0" w:color="A28E6A"/>
              <w:right w:val="single" w:sz="8" w:space="0" w:color="A28E6A"/>
            </w:tcBorders>
            <w:vAlign w:val="center"/>
          </w:tcPr>
          <w:p w14:paraId="01DEA70B" w14:textId="77777777" w:rsidR="001A0A3C" w:rsidRDefault="00000000">
            <w:pPr>
              <w:pStyle w:val="TableText"/>
              <w:rPr>
                <w:rFonts w:cs="Tahoma"/>
                <w:b/>
                <w:bCs/>
              </w:rPr>
            </w:pPr>
            <w:r w:rsidRPr="003F2641">
              <w:rPr>
                <w:rFonts w:cs="Tahoma"/>
                <w:bCs/>
              </w:rPr>
              <w:t>Hospital</w:t>
            </w:r>
          </w:p>
        </w:tc>
        <w:tc>
          <w:tcPr>
            <w:tcW w:w="3952" w:type="pct"/>
            <w:tcBorders>
              <w:top w:val="single" w:sz="8" w:space="0" w:color="A28E6A"/>
              <w:left w:val="single" w:sz="8" w:space="0" w:color="A28E6A"/>
              <w:bottom w:val="single" w:sz="8" w:space="0" w:color="A28E6A"/>
            </w:tcBorders>
          </w:tcPr>
          <w:p w14:paraId="55BAF2A3" w14:textId="77777777" w:rsidR="001F1E41" w:rsidRPr="003F2641" w:rsidRDefault="001F1E41" w:rsidP="001F1E41">
            <w:pPr>
              <w:pStyle w:val="TableText"/>
            </w:pPr>
          </w:p>
        </w:tc>
      </w:tr>
      <w:tr w:rsidR="001F1E41" w:rsidRPr="003F2641" w14:paraId="155E26D7"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65C909E7" w14:textId="77777777" w:rsidR="001A0A3C" w:rsidRDefault="00000000">
            <w:pPr>
              <w:pStyle w:val="TableText"/>
              <w:rPr>
                <w:rFonts w:cs="Tahoma"/>
                <w:b/>
                <w:bCs/>
              </w:rPr>
            </w:pPr>
            <w:r w:rsidRPr="003F2641">
              <w:rPr>
                <w:rFonts w:cs="Tahoma"/>
                <w:bCs/>
              </w:rPr>
              <w:t>Decoración interior</w:t>
            </w:r>
          </w:p>
        </w:tc>
        <w:tc>
          <w:tcPr>
            <w:tcW w:w="3952" w:type="pct"/>
            <w:tcBorders>
              <w:top w:val="single" w:sz="8" w:space="0" w:color="A28E6A"/>
              <w:left w:val="single" w:sz="8" w:space="0" w:color="A28E6A"/>
              <w:bottom w:val="single" w:sz="8" w:space="0" w:color="A28E6A"/>
              <w:right w:val="single" w:sz="8" w:space="0" w:color="A28E6A"/>
            </w:tcBorders>
          </w:tcPr>
          <w:p w14:paraId="6C8DC226" w14:textId="77777777" w:rsidR="001F1E41" w:rsidRPr="003F2641" w:rsidRDefault="001F1E41" w:rsidP="001F1E41">
            <w:pPr>
              <w:pStyle w:val="TableText"/>
            </w:pPr>
          </w:p>
        </w:tc>
      </w:tr>
      <w:tr w:rsidR="001F1E41" w:rsidRPr="003F2641" w14:paraId="2A06DD6E" w14:textId="77777777">
        <w:trPr>
          <w:trHeight w:val="259"/>
        </w:trPr>
        <w:tc>
          <w:tcPr>
            <w:tcW w:w="1048" w:type="pct"/>
            <w:tcBorders>
              <w:top w:val="single" w:sz="8" w:space="0" w:color="A28E6A"/>
              <w:bottom w:val="single" w:sz="8" w:space="0" w:color="A28E6A"/>
              <w:right w:val="single" w:sz="8" w:space="0" w:color="A28E6A"/>
            </w:tcBorders>
            <w:vAlign w:val="center"/>
          </w:tcPr>
          <w:p w14:paraId="5804C378" w14:textId="77777777" w:rsidR="001A0A3C" w:rsidRDefault="00000000">
            <w:pPr>
              <w:pStyle w:val="TableText"/>
              <w:rPr>
                <w:rFonts w:cs="Tahoma"/>
                <w:b/>
                <w:bCs/>
              </w:rPr>
            </w:pPr>
            <w:r w:rsidRPr="003F2641">
              <w:rPr>
                <w:rFonts w:cs="Tahoma"/>
                <w:bCs/>
              </w:rPr>
              <w:t>Paisajismo</w:t>
            </w:r>
          </w:p>
        </w:tc>
        <w:tc>
          <w:tcPr>
            <w:tcW w:w="3952" w:type="pct"/>
            <w:tcBorders>
              <w:top w:val="single" w:sz="8" w:space="0" w:color="A28E6A"/>
              <w:left w:val="single" w:sz="8" w:space="0" w:color="A28E6A"/>
              <w:bottom w:val="single" w:sz="8" w:space="0" w:color="A28E6A"/>
            </w:tcBorders>
          </w:tcPr>
          <w:p w14:paraId="49CBC9BB" w14:textId="77777777" w:rsidR="001F1E41" w:rsidRPr="003F2641" w:rsidRDefault="001F1E41" w:rsidP="001F1E41">
            <w:pPr>
              <w:pStyle w:val="TableText"/>
            </w:pPr>
          </w:p>
        </w:tc>
      </w:tr>
      <w:tr w:rsidR="001F1E41" w:rsidRPr="003F2641" w14:paraId="1F05AF99"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64699E46" w14:textId="77777777" w:rsidR="001A0A3C" w:rsidRDefault="00000000">
            <w:pPr>
              <w:pStyle w:val="TableText"/>
              <w:rPr>
                <w:rFonts w:cs="Tahoma"/>
                <w:b/>
                <w:bCs/>
              </w:rPr>
            </w:pPr>
            <w:r w:rsidRPr="003F2641">
              <w:rPr>
                <w:rFonts w:cs="Tahoma"/>
                <w:bCs/>
              </w:rPr>
              <w:t>Cuidado del césped</w:t>
            </w:r>
          </w:p>
        </w:tc>
        <w:tc>
          <w:tcPr>
            <w:tcW w:w="3952" w:type="pct"/>
            <w:tcBorders>
              <w:top w:val="single" w:sz="8" w:space="0" w:color="A28E6A"/>
              <w:left w:val="single" w:sz="8" w:space="0" w:color="A28E6A"/>
              <w:bottom w:val="single" w:sz="8" w:space="0" w:color="A28E6A"/>
              <w:right w:val="single" w:sz="8" w:space="0" w:color="A28E6A"/>
            </w:tcBorders>
          </w:tcPr>
          <w:p w14:paraId="42E9D10D" w14:textId="77777777" w:rsidR="001F1E41" w:rsidRPr="003F2641" w:rsidRDefault="001F1E41" w:rsidP="001F1E41">
            <w:pPr>
              <w:pStyle w:val="TableText"/>
            </w:pPr>
          </w:p>
        </w:tc>
      </w:tr>
      <w:tr w:rsidR="001F1E41" w:rsidRPr="003F2641" w14:paraId="654CB071" w14:textId="77777777">
        <w:trPr>
          <w:trHeight w:val="259"/>
        </w:trPr>
        <w:tc>
          <w:tcPr>
            <w:tcW w:w="1048" w:type="pct"/>
            <w:tcBorders>
              <w:top w:val="single" w:sz="8" w:space="0" w:color="A28E6A"/>
              <w:bottom w:val="single" w:sz="8" w:space="0" w:color="A28E6A"/>
              <w:right w:val="single" w:sz="8" w:space="0" w:color="A28E6A"/>
            </w:tcBorders>
            <w:vAlign w:val="center"/>
          </w:tcPr>
          <w:p w14:paraId="382E4C2F" w14:textId="77777777" w:rsidR="001A0A3C" w:rsidRDefault="00000000">
            <w:pPr>
              <w:pStyle w:val="TableText"/>
              <w:rPr>
                <w:rFonts w:cs="Tahoma"/>
                <w:b/>
                <w:bCs/>
              </w:rPr>
            </w:pPr>
            <w:r w:rsidRPr="003F2641">
              <w:rPr>
                <w:rFonts w:cs="Tahoma"/>
                <w:bCs/>
              </w:rPr>
              <w:t>Seguro de vida</w:t>
            </w:r>
          </w:p>
        </w:tc>
        <w:tc>
          <w:tcPr>
            <w:tcW w:w="3952" w:type="pct"/>
            <w:tcBorders>
              <w:top w:val="single" w:sz="8" w:space="0" w:color="A28E6A"/>
              <w:left w:val="single" w:sz="8" w:space="0" w:color="A28E6A"/>
              <w:bottom w:val="single" w:sz="8" w:space="0" w:color="A28E6A"/>
            </w:tcBorders>
          </w:tcPr>
          <w:p w14:paraId="632D8B7A" w14:textId="77777777" w:rsidR="001F1E41" w:rsidRPr="003F2641" w:rsidRDefault="001F1E41" w:rsidP="001F1E41">
            <w:pPr>
              <w:pStyle w:val="TableText"/>
            </w:pPr>
          </w:p>
        </w:tc>
      </w:tr>
      <w:tr w:rsidR="001F1E41" w:rsidRPr="003F2641" w14:paraId="102F52C5"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4A19D92F" w14:textId="77777777" w:rsidR="001A0A3C" w:rsidRDefault="00000000">
            <w:pPr>
              <w:pStyle w:val="TableText"/>
              <w:rPr>
                <w:rFonts w:cs="Tahoma"/>
                <w:b/>
                <w:bCs/>
              </w:rPr>
            </w:pPr>
            <w:r w:rsidRPr="003F2641">
              <w:rPr>
                <w:rFonts w:cs="Tahoma"/>
                <w:bCs/>
              </w:rPr>
              <w:t>Med.  Seguros</w:t>
            </w:r>
          </w:p>
        </w:tc>
        <w:tc>
          <w:tcPr>
            <w:tcW w:w="3952" w:type="pct"/>
            <w:tcBorders>
              <w:top w:val="single" w:sz="8" w:space="0" w:color="A28E6A"/>
              <w:left w:val="single" w:sz="8" w:space="0" w:color="A28E6A"/>
              <w:bottom w:val="single" w:sz="8" w:space="0" w:color="A28E6A"/>
              <w:right w:val="single" w:sz="8" w:space="0" w:color="A28E6A"/>
            </w:tcBorders>
          </w:tcPr>
          <w:p w14:paraId="5CADBCC2" w14:textId="77777777" w:rsidR="001F1E41" w:rsidRPr="003F2641" w:rsidRDefault="001F1E41" w:rsidP="001F1E41">
            <w:pPr>
              <w:pStyle w:val="TableText"/>
            </w:pPr>
          </w:p>
        </w:tc>
      </w:tr>
      <w:tr w:rsidR="001F1E41" w:rsidRPr="003F2641" w14:paraId="4E1634C3" w14:textId="77777777">
        <w:trPr>
          <w:trHeight w:val="259"/>
        </w:trPr>
        <w:tc>
          <w:tcPr>
            <w:tcW w:w="1048" w:type="pct"/>
            <w:tcBorders>
              <w:top w:val="single" w:sz="8" w:space="0" w:color="A28E6A"/>
              <w:bottom w:val="single" w:sz="8" w:space="0" w:color="A28E6A"/>
              <w:right w:val="single" w:sz="8" w:space="0" w:color="A28E6A"/>
            </w:tcBorders>
            <w:vAlign w:val="center"/>
          </w:tcPr>
          <w:p w14:paraId="0286FF73" w14:textId="77777777" w:rsidR="001A0A3C" w:rsidRDefault="00000000">
            <w:pPr>
              <w:pStyle w:val="TableText"/>
              <w:rPr>
                <w:rFonts w:cs="Tahoma"/>
                <w:b/>
                <w:bCs/>
              </w:rPr>
            </w:pPr>
            <w:r w:rsidRPr="003F2641">
              <w:rPr>
                <w:rFonts w:cs="Tahoma"/>
                <w:bCs/>
              </w:rPr>
              <w:t>Med.  Poder de Atty.</w:t>
            </w:r>
          </w:p>
        </w:tc>
        <w:tc>
          <w:tcPr>
            <w:tcW w:w="3952" w:type="pct"/>
            <w:tcBorders>
              <w:top w:val="single" w:sz="8" w:space="0" w:color="A28E6A"/>
              <w:left w:val="single" w:sz="8" w:space="0" w:color="A28E6A"/>
              <w:bottom w:val="single" w:sz="8" w:space="0" w:color="A28E6A"/>
            </w:tcBorders>
          </w:tcPr>
          <w:p w14:paraId="100294E1" w14:textId="77777777" w:rsidR="001F1E41" w:rsidRPr="003F2641" w:rsidRDefault="001F1E41" w:rsidP="001F1E41">
            <w:pPr>
              <w:pStyle w:val="TableText"/>
            </w:pPr>
          </w:p>
        </w:tc>
      </w:tr>
      <w:tr w:rsidR="001F1E41" w:rsidRPr="003F2641" w14:paraId="62544B1C"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44F2F016" w14:textId="77777777" w:rsidR="001A0A3C" w:rsidRDefault="00000000">
            <w:pPr>
              <w:pStyle w:val="TableText"/>
              <w:rPr>
                <w:rFonts w:cs="Tahoma"/>
                <w:b/>
                <w:bCs/>
              </w:rPr>
            </w:pPr>
            <w:r w:rsidRPr="003F2641">
              <w:rPr>
                <w:rFonts w:cs="Tahoma"/>
                <w:bCs/>
              </w:rPr>
              <w:t>Clínica médica</w:t>
            </w:r>
          </w:p>
        </w:tc>
        <w:tc>
          <w:tcPr>
            <w:tcW w:w="3952" w:type="pct"/>
            <w:tcBorders>
              <w:top w:val="single" w:sz="8" w:space="0" w:color="A28E6A"/>
              <w:left w:val="single" w:sz="8" w:space="0" w:color="A28E6A"/>
              <w:bottom w:val="single" w:sz="8" w:space="0" w:color="A28E6A"/>
              <w:right w:val="single" w:sz="8" w:space="0" w:color="A28E6A"/>
            </w:tcBorders>
          </w:tcPr>
          <w:p w14:paraId="36F14E44" w14:textId="77777777" w:rsidR="001F1E41" w:rsidRPr="003F2641" w:rsidRDefault="001F1E41" w:rsidP="001F1E41">
            <w:pPr>
              <w:pStyle w:val="TableText"/>
            </w:pPr>
          </w:p>
        </w:tc>
      </w:tr>
      <w:tr w:rsidR="001F1E41" w:rsidRPr="003F2641" w14:paraId="148F1C54" w14:textId="77777777">
        <w:trPr>
          <w:trHeight w:val="259"/>
        </w:trPr>
        <w:tc>
          <w:tcPr>
            <w:tcW w:w="1048" w:type="pct"/>
            <w:tcBorders>
              <w:top w:val="single" w:sz="8" w:space="0" w:color="A28E6A"/>
              <w:bottom w:val="single" w:sz="8" w:space="0" w:color="A28E6A"/>
              <w:right w:val="single" w:sz="8" w:space="0" w:color="A28E6A"/>
            </w:tcBorders>
            <w:vAlign w:val="center"/>
          </w:tcPr>
          <w:p w14:paraId="56D26B27" w14:textId="77777777" w:rsidR="001A0A3C" w:rsidRDefault="00000000">
            <w:pPr>
              <w:pStyle w:val="TableText"/>
              <w:rPr>
                <w:rFonts w:cs="Tahoma"/>
                <w:b/>
                <w:bCs/>
              </w:rPr>
            </w:pPr>
            <w:r w:rsidRPr="003F2641">
              <w:rPr>
                <w:rFonts w:cs="Tahoma"/>
                <w:bCs/>
              </w:rPr>
              <w:t>Fondo de pensiones</w:t>
            </w:r>
          </w:p>
        </w:tc>
        <w:tc>
          <w:tcPr>
            <w:tcW w:w="3952" w:type="pct"/>
            <w:tcBorders>
              <w:top w:val="single" w:sz="8" w:space="0" w:color="A28E6A"/>
              <w:left w:val="single" w:sz="8" w:space="0" w:color="A28E6A"/>
              <w:bottom w:val="single" w:sz="8" w:space="0" w:color="A28E6A"/>
            </w:tcBorders>
          </w:tcPr>
          <w:p w14:paraId="6165AC47" w14:textId="77777777" w:rsidR="001F1E41" w:rsidRPr="003F2641" w:rsidRDefault="001F1E41" w:rsidP="001F1E41">
            <w:pPr>
              <w:pStyle w:val="TableText"/>
            </w:pPr>
          </w:p>
        </w:tc>
      </w:tr>
      <w:tr w:rsidR="001F1E41" w:rsidRPr="003F2641" w14:paraId="3F89B9A5"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513E71A5" w14:textId="77777777" w:rsidR="001A0A3C" w:rsidRDefault="00000000">
            <w:pPr>
              <w:pStyle w:val="TableText"/>
              <w:rPr>
                <w:rFonts w:cs="Tahoma"/>
                <w:b/>
                <w:bCs/>
              </w:rPr>
            </w:pPr>
            <w:r w:rsidRPr="003F2641">
              <w:rPr>
                <w:rFonts w:cs="Tahoma"/>
                <w:bCs/>
              </w:rPr>
              <w:t>Farmacia</w:t>
            </w:r>
          </w:p>
        </w:tc>
        <w:tc>
          <w:tcPr>
            <w:tcW w:w="3952" w:type="pct"/>
            <w:tcBorders>
              <w:top w:val="single" w:sz="8" w:space="0" w:color="A28E6A"/>
              <w:left w:val="single" w:sz="8" w:space="0" w:color="A28E6A"/>
              <w:bottom w:val="single" w:sz="8" w:space="0" w:color="A28E6A"/>
              <w:right w:val="single" w:sz="8" w:space="0" w:color="A28E6A"/>
            </w:tcBorders>
          </w:tcPr>
          <w:p w14:paraId="639AAA72" w14:textId="77777777" w:rsidR="001F1E41" w:rsidRPr="003F2641" w:rsidRDefault="001F1E41" w:rsidP="001F1E41">
            <w:pPr>
              <w:pStyle w:val="TableText"/>
            </w:pPr>
          </w:p>
        </w:tc>
      </w:tr>
      <w:tr w:rsidR="001F1E41" w:rsidRPr="003F2641" w14:paraId="3C4E9094" w14:textId="77777777">
        <w:trPr>
          <w:trHeight w:val="259"/>
        </w:trPr>
        <w:tc>
          <w:tcPr>
            <w:tcW w:w="1048" w:type="pct"/>
            <w:tcBorders>
              <w:top w:val="single" w:sz="8" w:space="0" w:color="A28E6A"/>
              <w:bottom w:val="single" w:sz="8" w:space="0" w:color="A28E6A"/>
              <w:right w:val="single" w:sz="8" w:space="0" w:color="A28E6A"/>
            </w:tcBorders>
            <w:vAlign w:val="center"/>
          </w:tcPr>
          <w:p w14:paraId="21A3CDCE" w14:textId="77777777" w:rsidR="001A0A3C" w:rsidRDefault="00000000">
            <w:pPr>
              <w:pStyle w:val="TableText"/>
              <w:rPr>
                <w:rFonts w:cs="Tahoma"/>
                <w:b/>
                <w:bCs/>
              </w:rPr>
            </w:pPr>
            <w:r w:rsidRPr="003F2641">
              <w:rPr>
                <w:rFonts w:cs="Tahoma"/>
                <w:bCs/>
              </w:rPr>
              <w:t>Fontanería</w:t>
            </w:r>
          </w:p>
        </w:tc>
        <w:tc>
          <w:tcPr>
            <w:tcW w:w="3952" w:type="pct"/>
            <w:tcBorders>
              <w:top w:val="single" w:sz="8" w:space="0" w:color="A28E6A"/>
              <w:left w:val="single" w:sz="8" w:space="0" w:color="A28E6A"/>
              <w:bottom w:val="single" w:sz="8" w:space="0" w:color="A28E6A"/>
            </w:tcBorders>
          </w:tcPr>
          <w:p w14:paraId="241B09AA" w14:textId="77777777" w:rsidR="001F1E41" w:rsidRPr="003F2641" w:rsidRDefault="001F1E41" w:rsidP="001F1E41">
            <w:pPr>
              <w:pStyle w:val="TableText"/>
            </w:pPr>
          </w:p>
        </w:tc>
      </w:tr>
      <w:tr w:rsidR="001F1E41" w:rsidRPr="003F2641" w14:paraId="7C2338E4"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2D0D6518" w14:textId="77777777" w:rsidR="001A0A3C" w:rsidRDefault="00000000">
            <w:pPr>
              <w:pStyle w:val="TableText"/>
              <w:rPr>
                <w:rFonts w:cs="Tahoma"/>
                <w:b/>
                <w:bCs/>
              </w:rPr>
            </w:pPr>
            <w:r w:rsidRPr="003F2641">
              <w:rPr>
                <w:rFonts w:cs="Tahoma"/>
                <w:bCs/>
              </w:rPr>
              <w:t>Poder de representación</w:t>
            </w:r>
          </w:p>
        </w:tc>
        <w:tc>
          <w:tcPr>
            <w:tcW w:w="3952" w:type="pct"/>
            <w:tcBorders>
              <w:top w:val="single" w:sz="8" w:space="0" w:color="A28E6A"/>
              <w:left w:val="single" w:sz="8" w:space="0" w:color="A28E6A"/>
              <w:bottom w:val="single" w:sz="8" w:space="0" w:color="A28E6A"/>
              <w:right w:val="single" w:sz="8" w:space="0" w:color="A28E6A"/>
            </w:tcBorders>
          </w:tcPr>
          <w:p w14:paraId="75EC0FB3" w14:textId="77777777" w:rsidR="001F1E41" w:rsidRPr="003F2641" w:rsidRDefault="001F1E41" w:rsidP="001F1E41">
            <w:pPr>
              <w:pStyle w:val="TableText"/>
            </w:pPr>
          </w:p>
        </w:tc>
      </w:tr>
      <w:tr w:rsidR="001F1E41" w:rsidRPr="003F2641" w14:paraId="1B963880" w14:textId="77777777">
        <w:trPr>
          <w:trHeight w:val="259"/>
        </w:trPr>
        <w:tc>
          <w:tcPr>
            <w:tcW w:w="1048" w:type="pct"/>
            <w:tcBorders>
              <w:top w:val="single" w:sz="8" w:space="0" w:color="A28E6A"/>
              <w:bottom w:val="single" w:sz="8" w:space="0" w:color="A28E6A"/>
              <w:right w:val="single" w:sz="8" w:space="0" w:color="A28E6A"/>
            </w:tcBorders>
            <w:vAlign w:val="center"/>
          </w:tcPr>
          <w:p w14:paraId="6E4A6E33" w14:textId="77777777" w:rsidR="001A0A3C" w:rsidRDefault="00000000">
            <w:pPr>
              <w:pStyle w:val="TableText"/>
              <w:rPr>
                <w:rFonts w:cs="Tahoma"/>
                <w:b/>
                <w:bCs/>
              </w:rPr>
            </w:pPr>
            <w:r w:rsidRPr="003F2641">
              <w:rPr>
                <w:rFonts w:cs="Tahoma"/>
                <w:bCs/>
              </w:rPr>
              <w:t>Retirada de nieve</w:t>
            </w:r>
          </w:p>
        </w:tc>
        <w:tc>
          <w:tcPr>
            <w:tcW w:w="3952" w:type="pct"/>
            <w:tcBorders>
              <w:top w:val="single" w:sz="8" w:space="0" w:color="A28E6A"/>
              <w:left w:val="single" w:sz="8" w:space="0" w:color="A28E6A"/>
              <w:bottom w:val="single" w:sz="8" w:space="0" w:color="A28E6A"/>
            </w:tcBorders>
          </w:tcPr>
          <w:p w14:paraId="38727F9B" w14:textId="77777777" w:rsidR="001F1E41" w:rsidRPr="003F2641" w:rsidRDefault="001F1E41" w:rsidP="001F1E41">
            <w:pPr>
              <w:pStyle w:val="TableText"/>
            </w:pPr>
          </w:p>
        </w:tc>
      </w:tr>
      <w:tr w:rsidR="001F1E41" w:rsidRPr="003F2641" w14:paraId="32E1A311"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6D023C25" w14:textId="77777777" w:rsidR="001A0A3C" w:rsidRDefault="00000000">
            <w:pPr>
              <w:pStyle w:val="TableText"/>
              <w:rPr>
                <w:rFonts w:cs="Tahoma"/>
                <w:b/>
                <w:bCs/>
              </w:rPr>
            </w:pPr>
            <w:r w:rsidRPr="003F2641">
              <w:rPr>
                <w:rFonts w:cs="Tahoma"/>
                <w:bCs/>
              </w:rPr>
              <w:t>Preparación de impuestos</w:t>
            </w:r>
          </w:p>
        </w:tc>
        <w:tc>
          <w:tcPr>
            <w:tcW w:w="3952" w:type="pct"/>
            <w:tcBorders>
              <w:top w:val="single" w:sz="8" w:space="0" w:color="A28E6A"/>
              <w:left w:val="single" w:sz="8" w:space="0" w:color="A28E6A"/>
              <w:bottom w:val="single" w:sz="8" w:space="0" w:color="A28E6A"/>
              <w:right w:val="single" w:sz="8" w:space="0" w:color="A28E6A"/>
            </w:tcBorders>
          </w:tcPr>
          <w:p w14:paraId="09CA59BF" w14:textId="77777777" w:rsidR="001F1E41" w:rsidRPr="003F2641" w:rsidRDefault="001F1E41" w:rsidP="001F1E41">
            <w:pPr>
              <w:pStyle w:val="TableText"/>
            </w:pPr>
          </w:p>
        </w:tc>
      </w:tr>
      <w:tr w:rsidR="001F1E41" w:rsidRPr="003F2641" w14:paraId="03CD1DF2" w14:textId="77777777">
        <w:trPr>
          <w:trHeight w:val="259"/>
        </w:trPr>
        <w:tc>
          <w:tcPr>
            <w:tcW w:w="1048" w:type="pct"/>
            <w:tcBorders>
              <w:top w:val="single" w:sz="8" w:space="0" w:color="A28E6A"/>
              <w:bottom w:val="single" w:sz="8" w:space="0" w:color="A28E6A"/>
              <w:right w:val="single" w:sz="8" w:space="0" w:color="A28E6A"/>
            </w:tcBorders>
            <w:vAlign w:val="center"/>
          </w:tcPr>
          <w:p w14:paraId="1539A33D" w14:textId="77777777" w:rsidR="001A0A3C" w:rsidRDefault="00000000">
            <w:pPr>
              <w:pStyle w:val="TableText"/>
              <w:rPr>
                <w:rFonts w:cs="Tahoma"/>
                <w:b/>
                <w:bCs/>
              </w:rPr>
            </w:pPr>
            <w:r w:rsidRPr="003F2641">
              <w:rPr>
                <w:rFonts w:cs="Tahoma"/>
                <w:bCs/>
              </w:rPr>
              <w:t>Veterinario</w:t>
            </w:r>
          </w:p>
        </w:tc>
        <w:tc>
          <w:tcPr>
            <w:tcW w:w="3952" w:type="pct"/>
            <w:tcBorders>
              <w:top w:val="single" w:sz="8" w:space="0" w:color="A28E6A"/>
              <w:left w:val="single" w:sz="8" w:space="0" w:color="A28E6A"/>
              <w:bottom w:val="single" w:sz="8" w:space="0" w:color="A28E6A"/>
            </w:tcBorders>
          </w:tcPr>
          <w:p w14:paraId="5F380964" w14:textId="77777777" w:rsidR="001F1E41" w:rsidRPr="003F2641" w:rsidRDefault="001F1E41" w:rsidP="001F1E41">
            <w:pPr>
              <w:pStyle w:val="TableText"/>
            </w:pPr>
          </w:p>
        </w:tc>
      </w:tr>
      <w:tr w:rsidR="001F1E41" w:rsidRPr="003F2641" w14:paraId="08E0F319" w14:textId="77777777">
        <w:trPr>
          <w:trHeight w:val="259"/>
        </w:trPr>
        <w:tc>
          <w:tcPr>
            <w:tcW w:w="1048" w:type="pct"/>
            <w:tcBorders>
              <w:top w:val="single" w:sz="8" w:space="0" w:color="A28E6A"/>
              <w:left w:val="single" w:sz="8" w:space="0" w:color="A28E6A"/>
              <w:bottom w:val="single" w:sz="8" w:space="0" w:color="A28E6A"/>
              <w:right w:val="single" w:sz="8" w:space="0" w:color="A28E6A"/>
            </w:tcBorders>
            <w:vAlign w:val="center"/>
          </w:tcPr>
          <w:p w14:paraId="6F026D81" w14:textId="77777777" w:rsidR="001A0A3C" w:rsidRDefault="00000000">
            <w:pPr>
              <w:pStyle w:val="TableText"/>
              <w:rPr>
                <w:rFonts w:cs="Tahoma"/>
                <w:b/>
                <w:bCs/>
              </w:rPr>
            </w:pPr>
            <w:r w:rsidRPr="003F2641">
              <w:rPr>
                <w:rFonts w:cs="Tahoma"/>
                <w:bCs/>
              </w:rPr>
              <w:t>Otros:</w:t>
            </w:r>
          </w:p>
        </w:tc>
        <w:tc>
          <w:tcPr>
            <w:tcW w:w="3952" w:type="pct"/>
            <w:tcBorders>
              <w:top w:val="single" w:sz="8" w:space="0" w:color="A28E6A"/>
              <w:left w:val="single" w:sz="8" w:space="0" w:color="A28E6A"/>
              <w:bottom w:val="single" w:sz="8" w:space="0" w:color="A28E6A"/>
              <w:right w:val="single" w:sz="8" w:space="0" w:color="A28E6A"/>
            </w:tcBorders>
          </w:tcPr>
          <w:p w14:paraId="4B2FEE97" w14:textId="77777777" w:rsidR="001F1E41" w:rsidRPr="003F2641" w:rsidRDefault="001F1E41" w:rsidP="001F1E41">
            <w:pPr>
              <w:pStyle w:val="TableText"/>
            </w:pPr>
          </w:p>
        </w:tc>
      </w:tr>
    </w:tbl>
    <w:p w14:paraId="16170DE7" w14:textId="77777777" w:rsidR="001A0A3C" w:rsidRDefault="00000000">
      <w:pPr>
        <w:pStyle w:val="Title"/>
      </w:pPr>
      <w:r>
        <w:lastRenderedPageBreak/>
        <w:t>Lista de tareas domésticas de temporada</w:t>
      </w:r>
    </w:p>
    <w:p w14:paraId="0D7D1ACE" w14:textId="77777777" w:rsidR="001A0A3C" w:rsidRPr="008A1D05" w:rsidRDefault="00000000">
      <w:pPr>
        <w:pStyle w:val="Subtitle"/>
        <w:spacing w:after="60"/>
        <w:rPr>
          <w:i/>
          <w:sz w:val="24"/>
          <w:szCs w:val="22"/>
        </w:rPr>
      </w:pPr>
      <w:r w:rsidRPr="008A1D05">
        <w:rPr>
          <w:i/>
          <w:sz w:val="24"/>
          <w:szCs w:val="22"/>
        </w:rPr>
        <w:t>Fotocopia, subraya y coloca los elementos de esta lista para cada nueva estación (primavera, verano, otoño, invierno) como recordatorio de las cosas que hay que hacer o programar en las próximas semanas y meses.</w:t>
      </w:r>
    </w:p>
    <w:tbl>
      <w:tblPr>
        <w:tblW w:w="0" w:type="auto"/>
        <w:tblLayout w:type="fixed"/>
        <w:tblCellMar>
          <w:left w:w="29" w:type="dxa"/>
          <w:right w:w="29" w:type="dxa"/>
        </w:tblCellMar>
        <w:tblLook w:val="04A0" w:firstRow="1" w:lastRow="0" w:firstColumn="1" w:lastColumn="0" w:noHBand="0" w:noVBand="1"/>
      </w:tblPr>
      <w:tblGrid>
        <w:gridCol w:w="2714"/>
        <w:gridCol w:w="2715"/>
        <w:gridCol w:w="2714"/>
        <w:gridCol w:w="2715"/>
      </w:tblGrid>
      <w:tr w:rsidR="001F1E41" w:rsidRPr="003F2641" w14:paraId="4E57F25B" w14:textId="77777777">
        <w:trPr>
          <w:trHeight w:val="11951"/>
        </w:trPr>
        <w:tc>
          <w:tcPr>
            <w:tcW w:w="2714" w:type="dxa"/>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Pr>
            <w:tblGrid>
              <w:gridCol w:w="2646"/>
            </w:tblGrid>
            <w:tr w:rsidR="001F1E41" w:rsidRPr="008A1D05" w14:paraId="6944F3FA" w14:textId="77777777">
              <w:tc>
                <w:tcPr>
                  <w:tcW w:w="5000" w:type="pct"/>
                  <w:shd w:val="solid" w:color="003300" w:fill="ECE8E1"/>
                </w:tcPr>
                <w:p w14:paraId="4E45DD3B" w14:textId="77777777" w:rsidR="001A0A3C" w:rsidRPr="008A1D05" w:rsidRDefault="00000000">
                  <w:pPr>
                    <w:pStyle w:val="TableText"/>
                    <w:spacing w:before="40" w:after="20"/>
                    <w:jc w:val="center"/>
                    <w:rPr>
                      <w:b/>
                      <w:color w:val="FFFFFF"/>
                      <w:sz w:val="18"/>
                      <w:szCs w:val="18"/>
                    </w:rPr>
                  </w:pPr>
                  <w:proofErr w:type="spellStart"/>
                  <w:r w:rsidRPr="008A1D05">
                    <w:rPr>
                      <w:b/>
                      <w:color w:val="FFFFFF"/>
                      <w:sz w:val="18"/>
                      <w:szCs w:val="18"/>
                    </w:rPr>
                    <w:t>Eventos</w:t>
                  </w:r>
                  <w:proofErr w:type="spellEnd"/>
                  <w:r w:rsidRPr="008A1D05">
                    <w:rPr>
                      <w:b/>
                      <w:color w:val="FFFFFF"/>
                      <w:sz w:val="18"/>
                      <w:szCs w:val="18"/>
                    </w:rPr>
                    <w:t xml:space="preserve"> </w:t>
                  </w:r>
                  <w:proofErr w:type="spellStart"/>
                  <w:r w:rsidRPr="008A1D05">
                    <w:rPr>
                      <w:b/>
                      <w:color w:val="FFFFFF"/>
                      <w:sz w:val="18"/>
                      <w:szCs w:val="18"/>
                    </w:rPr>
                    <w:t>familiares</w:t>
                  </w:r>
                  <w:proofErr w:type="spellEnd"/>
                </w:p>
              </w:tc>
            </w:tr>
            <w:tr w:rsidR="001F1E41" w:rsidRPr="008A1D05" w14:paraId="52E1FD05" w14:textId="77777777">
              <w:tc>
                <w:tcPr>
                  <w:tcW w:w="5000" w:type="pct"/>
                  <w:shd w:val="clear" w:color="auto" w:fill="F2F2F2"/>
                </w:tcPr>
                <w:p w14:paraId="1550ABF8" w14:textId="77777777" w:rsidR="001A0A3C" w:rsidRPr="008A1D05" w:rsidRDefault="00000000">
                  <w:pPr>
                    <w:pStyle w:val="TableText"/>
                    <w:spacing w:before="20" w:after="20"/>
                    <w:jc w:val="center"/>
                    <w:rPr>
                      <w:b/>
                      <w:sz w:val="18"/>
                      <w:szCs w:val="18"/>
                    </w:rPr>
                  </w:pPr>
                  <w:r w:rsidRPr="008A1D05">
                    <w:rPr>
                      <w:b/>
                      <w:sz w:val="18"/>
                      <w:szCs w:val="18"/>
                    </w:rPr>
                    <w:t>Planificar, programar, invitar, decorar, comprar regalos, comida, planificación, compras, conseguir entradas, etc.</w:t>
                  </w:r>
                </w:p>
              </w:tc>
            </w:tr>
            <w:tr w:rsidR="001F1E41" w:rsidRPr="008A1D05" w14:paraId="215020DA" w14:textId="77777777">
              <w:tc>
                <w:tcPr>
                  <w:tcW w:w="5000" w:type="pct"/>
                </w:tcPr>
                <w:p w14:paraId="42B47DEF" w14:textId="77777777" w:rsidR="001A0A3C" w:rsidRPr="008A1D05" w:rsidRDefault="00000000">
                  <w:pPr>
                    <w:pStyle w:val="TableText"/>
                    <w:numPr>
                      <w:ilvl w:val="0"/>
                      <w:numId w:val="66"/>
                    </w:numPr>
                    <w:spacing w:before="20" w:after="20"/>
                    <w:rPr>
                      <w:sz w:val="18"/>
                      <w:szCs w:val="18"/>
                    </w:rPr>
                  </w:pPr>
                  <w:r w:rsidRPr="008A1D05">
                    <w:rPr>
                      <w:sz w:val="18"/>
                      <w:szCs w:val="18"/>
                    </w:rPr>
                    <w:t>Cumpleaños</w:t>
                  </w:r>
                </w:p>
              </w:tc>
            </w:tr>
            <w:tr w:rsidR="001F1E41" w:rsidRPr="008A1D05" w14:paraId="6A774C1B" w14:textId="77777777">
              <w:tc>
                <w:tcPr>
                  <w:tcW w:w="5000" w:type="pct"/>
                </w:tcPr>
                <w:p w14:paraId="1A091BAC" w14:textId="77777777" w:rsidR="001A0A3C" w:rsidRPr="008A1D05" w:rsidRDefault="00000000">
                  <w:pPr>
                    <w:pStyle w:val="TableText"/>
                    <w:numPr>
                      <w:ilvl w:val="0"/>
                      <w:numId w:val="66"/>
                    </w:numPr>
                    <w:spacing w:before="20" w:after="20"/>
                    <w:rPr>
                      <w:sz w:val="18"/>
                      <w:szCs w:val="18"/>
                    </w:rPr>
                  </w:pPr>
                  <w:r w:rsidRPr="008A1D05">
                    <w:rPr>
                      <w:sz w:val="18"/>
                      <w:szCs w:val="18"/>
                    </w:rPr>
                    <w:t>Graduaciones</w:t>
                  </w:r>
                </w:p>
              </w:tc>
            </w:tr>
            <w:tr w:rsidR="001F1E41" w:rsidRPr="008A1D05" w14:paraId="5371D36E" w14:textId="77777777">
              <w:tc>
                <w:tcPr>
                  <w:tcW w:w="5000" w:type="pct"/>
                </w:tcPr>
                <w:p w14:paraId="7DAF919B" w14:textId="77777777" w:rsidR="001A0A3C" w:rsidRPr="008A1D05" w:rsidRDefault="00000000">
                  <w:pPr>
                    <w:pStyle w:val="TableText"/>
                    <w:numPr>
                      <w:ilvl w:val="0"/>
                      <w:numId w:val="66"/>
                    </w:numPr>
                    <w:spacing w:before="20" w:after="20"/>
                    <w:rPr>
                      <w:sz w:val="18"/>
                      <w:szCs w:val="18"/>
                    </w:rPr>
                  </w:pPr>
                  <w:r w:rsidRPr="008A1D05">
                    <w:rPr>
                      <w:sz w:val="18"/>
                      <w:szCs w:val="18"/>
                    </w:rPr>
                    <w:t>Bodas</w:t>
                  </w:r>
                </w:p>
              </w:tc>
            </w:tr>
            <w:tr w:rsidR="001F1E41" w:rsidRPr="008A1D05" w14:paraId="4A380EE7" w14:textId="77777777">
              <w:tc>
                <w:tcPr>
                  <w:tcW w:w="5000" w:type="pct"/>
                </w:tcPr>
                <w:p w14:paraId="50C900FF" w14:textId="77777777" w:rsidR="001A0A3C" w:rsidRPr="008A1D05" w:rsidRDefault="00000000">
                  <w:pPr>
                    <w:pStyle w:val="TableText"/>
                    <w:numPr>
                      <w:ilvl w:val="0"/>
                      <w:numId w:val="66"/>
                    </w:numPr>
                    <w:spacing w:before="20" w:after="20"/>
                    <w:rPr>
                      <w:sz w:val="18"/>
                      <w:szCs w:val="18"/>
                    </w:rPr>
                  </w:pPr>
                  <w:r w:rsidRPr="008A1D05">
                    <w:rPr>
                      <w:sz w:val="18"/>
                      <w:szCs w:val="18"/>
                    </w:rPr>
                    <w:t>Aniversarios</w:t>
                  </w:r>
                </w:p>
              </w:tc>
            </w:tr>
            <w:tr w:rsidR="001F1E41" w:rsidRPr="008A1D05" w14:paraId="2142DEF6" w14:textId="77777777">
              <w:tc>
                <w:tcPr>
                  <w:tcW w:w="5000" w:type="pct"/>
                </w:tcPr>
                <w:p w14:paraId="63A08CB5" w14:textId="77777777" w:rsidR="001A0A3C" w:rsidRPr="008A1D05" w:rsidRDefault="00000000">
                  <w:pPr>
                    <w:pStyle w:val="TableText"/>
                    <w:numPr>
                      <w:ilvl w:val="0"/>
                      <w:numId w:val="66"/>
                    </w:numPr>
                    <w:spacing w:before="20" w:after="20"/>
                    <w:rPr>
                      <w:sz w:val="18"/>
                      <w:szCs w:val="18"/>
                    </w:rPr>
                  </w:pPr>
                  <w:r w:rsidRPr="008A1D05">
                    <w:rPr>
                      <w:sz w:val="18"/>
                      <w:szCs w:val="18"/>
                    </w:rPr>
                    <w:t>Día de la madre/padre</w:t>
                  </w:r>
                </w:p>
              </w:tc>
            </w:tr>
            <w:tr w:rsidR="001F1E41" w:rsidRPr="008A1D05" w14:paraId="77C92D8C" w14:textId="77777777">
              <w:tc>
                <w:tcPr>
                  <w:tcW w:w="5000" w:type="pct"/>
                </w:tcPr>
                <w:p w14:paraId="1D7049BA" w14:textId="77777777" w:rsidR="001A0A3C" w:rsidRPr="008A1D05" w:rsidRDefault="00000000">
                  <w:pPr>
                    <w:pStyle w:val="TableText"/>
                    <w:numPr>
                      <w:ilvl w:val="0"/>
                      <w:numId w:val="66"/>
                    </w:numPr>
                    <w:spacing w:before="20" w:after="20"/>
                    <w:rPr>
                      <w:sz w:val="18"/>
                      <w:szCs w:val="18"/>
                    </w:rPr>
                  </w:pPr>
                  <w:r w:rsidRPr="008A1D05">
                    <w:rPr>
                      <w:sz w:val="18"/>
                      <w:szCs w:val="18"/>
                    </w:rPr>
                    <w:t>Fin de semana conmemorativo</w:t>
                  </w:r>
                </w:p>
              </w:tc>
            </w:tr>
            <w:tr w:rsidR="001F1E41" w:rsidRPr="008A1D05" w14:paraId="275E00FE" w14:textId="77777777">
              <w:tc>
                <w:tcPr>
                  <w:tcW w:w="5000" w:type="pct"/>
                </w:tcPr>
                <w:p w14:paraId="7BE550E9" w14:textId="77777777" w:rsidR="001A0A3C" w:rsidRPr="008A1D05" w:rsidRDefault="00000000">
                  <w:pPr>
                    <w:pStyle w:val="TableText"/>
                    <w:numPr>
                      <w:ilvl w:val="0"/>
                      <w:numId w:val="66"/>
                    </w:numPr>
                    <w:spacing w:before="20" w:after="20"/>
                    <w:rPr>
                      <w:sz w:val="18"/>
                      <w:szCs w:val="18"/>
                    </w:rPr>
                  </w:pPr>
                  <w:r w:rsidRPr="008A1D05">
                    <w:rPr>
                      <w:sz w:val="18"/>
                      <w:szCs w:val="18"/>
                    </w:rPr>
                    <w:t>Eventos deportivos</w:t>
                  </w:r>
                </w:p>
              </w:tc>
            </w:tr>
            <w:tr w:rsidR="001F1E41" w:rsidRPr="008A1D05" w14:paraId="58488128" w14:textId="77777777">
              <w:tc>
                <w:tcPr>
                  <w:tcW w:w="5000" w:type="pct"/>
                </w:tcPr>
                <w:p w14:paraId="5C58DDF9" w14:textId="77777777" w:rsidR="001A0A3C" w:rsidRPr="008A1D05" w:rsidRDefault="00000000">
                  <w:pPr>
                    <w:pStyle w:val="TableText"/>
                    <w:numPr>
                      <w:ilvl w:val="0"/>
                      <w:numId w:val="66"/>
                    </w:numPr>
                    <w:spacing w:before="20" w:after="20"/>
                    <w:rPr>
                      <w:sz w:val="18"/>
                      <w:szCs w:val="18"/>
                    </w:rPr>
                  </w:pPr>
                  <w:r w:rsidRPr="008A1D05">
                    <w:rPr>
                      <w:sz w:val="18"/>
                      <w:szCs w:val="18"/>
                    </w:rPr>
                    <w:t>Reunión familiar</w:t>
                  </w:r>
                </w:p>
              </w:tc>
            </w:tr>
            <w:tr w:rsidR="001F1E41" w:rsidRPr="008A1D05" w14:paraId="566CB551" w14:textId="77777777">
              <w:tc>
                <w:tcPr>
                  <w:tcW w:w="5000" w:type="pct"/>
                </w:tcPr>
                <w:p w14:paraId="708FC45A" w14:textId="77777777" w:rsidR="001A0A3C" w:rsidRPr="008A1D05" w:rsidRDefault="00000000">
                  <w:pPr>
                    <w:pStyle w:val="TableText"/>
                    <w:numPr>
                      <w:ilvl w:val="0"/>
                      <w:numId w:val="66"/>
                    </w:numPr>
                    <w:spacing w:before="20" w:after="20"/>
                    <w:rPr>
                      <w:sz w:val="18"/>
                      <w:szCs w:val="18"/>
                    </w:rPr>
                  </w:pPr>
                  <w:r w:rsidRPr="008A1D05">
                    <w:rPr>
                      <w:sz w:val="18"/>
                      <w:szCs w:val="18"/>
                    </w:rPr>
                    <w:t xml:space="preserve">Día de la Independencia </w:t>
                  </w:r>
                  <w:r w:rsidRPr="008A1D05">
                    <w:rPr>
                      <w:sz w:val="18"/>
                      <w:szCs w:val="18"/>
                    </w:rPr>
                    <w:br/>
                    <w:t>(4 de julio)</w:t>
                  </w:r>
                </w:p>
              </w:tc>
            </w:tr>
            <w:tr w:rsidR="001F1E41" w:rsidRPr="008A1D05" w14:paraId="539F66C0" w14:textId="77777777">
              <w:tc>
                <w:tcPr>
                  <w:tcW w:w="5000" w:type="pct"/>
                </w:tcPr>
                <w:p w14:paraId="2374D1C0" w14:textId="77777777" w:rsidR="001A0A3C" w:rsidRPr="008A1D05" w:rsidRDefault="00000000">
                  <w:pPr>
                    <w:pStyle w:val="TableText"/>
                    <w:numPr>
                      <w:ilvl w:val="0"/>
                      <w:numId w:val="66"/>
                    </w:numPr>
                    <w:spacing w:before="20" w:after="20"/>
                    <w:rPr>
                      <w:sz w:val="18"/>
                      <w:szCs w:val="18"/>
                    </w:rPr>
                  </w:pPr>
                  <w:r w:rsidRPr="008A1D05">
                    <w:rPr>
                      <w:sz w:val="18"/>
                      <w:szCs w:val="18"/>
                    </w:rPr>
                    <w:t>Vacaciones</w:t>
                  </w:r>
                </w:p>
              </w:tc>
            </w:tr>
            <w:tr w:rsidR="001F1E41" w:rsidRPr="008A1D05" w14:paraId="17A787A6" w14:textId="77777777">
              <w:tc>
                <w:tcPr>
                  <w:tcW w:w="5000" w:type="pct"/>
                </w:tcPr>
                <w:p w14:paraId="2535AFD7" w14:textId="77777777" w:rsidR="001A0A3C" w:rsidRPr="008A1D05" w:rsidRDefault="00000000">
                  <w:pPr>
                    <w:pStyle w:val="TableText"/>
                    <w:numPr>
                      <w:ilvl w:val="0"/>
                      <w:numId w:val="66"/>
                    </w:numPr>
                    <w:spacing w:before="20" w:after="20"/>
                    <w:rPr>
                      <w:sz w:val="18"/>
                      <w:szCs w:val="18"/>
                    </w:rPr>
                  </w:pPr>
                  <w:r w:rsidRPr="008A1D05">
                    <w:rPr>
                      <w:sz w:val="18"/>
                      <w:szCs w:val="18"/>
                    </w:rPr>
                    <w:t>Fin de semana del Día del Trabajo</w:t>
                  </w:r>
                </w:p>
              </w:tc>
            </w:tr>
            <w:tr w:rsidR="001F1E41" w:rsidRPr="008A1D05" w14:paraId="0A3DFDA3" w14:textId="77777777">
              <w:tc>
                <w:tcPr>
                  <w:tcW w:w="5000" w:type="pct"/>
                </w:tcPr>
                <w:p w14:paraId="110BBC28" w14:textId="77777777" w:rsidR="001A0A3C" w:rsidRPr="008A1D05" w:rsidRDefault="00000000">
                  <w:pPr>
                    <w:pStyle w:val="TableText"/>
                    <w:numPr>
                      <w:ilvl w:val="0"/>
                      <w:numId w:val="66"/>
                    </w:numPr>
                    <w:spacing w:before="20" w:after="20"/>
                    <w:rPr>
                      <w:sz w:val="18"/>
                      <w:szCs w:val="18"/>
                    </w:rPr>
                  </w:pPr>
                  <w:r w:rsidRPr="008A1D05">
                    <w:rPr>
                      <w:sz w:val="18"/>
                      <w:szCs w:val="18"/>
                    </w:rPr>
                    <w:t>Acción de Gracias</w:t>
                  </w:r>
                </w:p>
              </w:tc>
            </w:tr>
            <w:tr w:rsidR="001F1E41" w:rsidRPr="008A1D05" w14:paraId="0B2664FF" w14:textId="77777777">
              <w:tc>
                <w:tcPr>
                  <w:tcW w:w="5000" w:type="pct"/>
                </w:tcPr>
                <w:p w14:paraId="0738050C" w14:textId="77777777" w:rsidR="001A0A3C" w:rsidRPr="008A1D05" w:rsidRDefault="00000000">
                  <w:pPr>
                    <w:pStyle w:val="TableText"/>
                    <w:numPr>
                      <w:ilvl w:val="0"/>
                      <w:numId w:val="66"/>
                    </w:numPr>
                    <w:spacing w:before="20" w:after="20"/>
                    <w:rPr>
                      <w:sz w:val="18"/>
                      <w:szCs w:val="18"/>
                    </w:rPr>
                  </w:pPr>
                  <w:r w:rsidRPr="008A1D05">
                    <w:rPr>
                      <w:sz w:val="18"/>
                      <w:szCs w:val="18"/>
                    </w:rPr>
                    <w:t>Navidad</w:t>
                  </w:r>
                </w:p>
              </w:tc>
            </w:tr>
            <w:tr w:rsidR="001F1E41" w:rsidRPr="008A1D05" w14:paraId="3E3F477C" w14:textId="77777777">
              <w:tc>
                <w:tcPr>
                  <w:tcW w:w="5000" w:type="pct"/>
                </w:tcPr>
                <w:p w14:paraId="5AFD30A0" w14:textId="77777777" w:rsidR="001A0A3C" w:rsidRPr="008A1D05" w:rsidRDefault="00000000">
                  <w:pPr>
                    <w:pStyle w:val="TableText"/>
                    <w:numPr>
                      <w:ilvl w:val="0"/>
                      <w:numId w:val="66"/>
                    </w:numPr>
                    <w:spacing w:before="20" w:after="20"/>
                    <w:rPr>
                      <w:sz w:val="18"/>
                      <w:szCs w:val="18"/>
                    </w:rPr>
                  </w:pPr>
                  <w:r w:rsidRPr="008A1D05">
                    <w:rPr>
                      <w:sz w:val="18"/>
                      <w:szCs w:val="18"/>
                    </w:rPr>
                    <w:t>Caza/pesca</w:t>
                  </w:r>
                </w:p>
              </w:tc>
            </w:tr>
            <w:tr w:rsidR="001F1E41" w:rsidRPr="008A1D05" w14:paraId="31E4B5AB" w14:textId="77777777">
              <w:tc>
                <w:tcPr>
                  <w:tcW w:w="5000" w:type="pct"/>
                </w:tcPr>
                <w:p w14:paraId="1CA64654" w14:textId="77777777" w:rsidR="001A0A3C" w:rsidRPr="008A1D05" w:rsidRDefault="00000000">
                  <w:pPr>
                    <w:pStyle w:val="TableText"/>
                    <w:numPr>
                      <w:ilvl w:val="0"/>
                      <w:numId w:val="66"/>
                    </w:numPr>
                    <w:spacing w:before="20" w:after="20"/>
                    <w:rPr>
                      <w:sz w:val="18"/>
                      <w:szCs w:val="18"/>
                    </w:rPr>
                  </w:pPr>
                  <w:r w:rsidRPr="008A1D05">
                    <w:rPr>
                      <w:sz w:val="18"/>
                      <w:szCs w:val="18"/>
                    </w:rPr>
                    <w:t>Año Nuevo</w:t>
                  </w:r>
                </w:p>
              </w:tc>
            </w:tr>
            <w:tr w:rsidR="001F1E41" w:rsidRPr="008A1D05" w14:paraId="403AB6B1" w14:textId="77777777">
              <w:tc>
                <w:tcPr>
                  <w:tcW w:w="5000" w:type="pct"/>
                </w:tcPr>
                <w:p w14:paraId="2E1A40F5" w14:textId="77777777" w:rsidR="001A0A3C" w:rsidRPr="008A1D05" w:rsidRDefault="00000000">
                  <w:pPr>
                    <w:pStyle w:val="TableText"/>
                    <w:numPr>
                      <w:ilvl w:val="0"/>
                      <w:numId w:val="66"/>
                    </w:numPr>
                    <w:spacing w:before="20" w:after="20"/>
                    <w:rPr>
                      <w:sz w:val="18"/>
                      <w:szCs w:val="18"/>
                    </w:rPr>
                  </w:pPr>
                  <w:r w:rsidRPr="008A1D05">
                    <w:rPr>
                      <w:sz w:val="18"/>
                      <w:szCs w:val="18"/>
                    </w:rPr>
                    <w:t>Super Bowl</w:t>
                  </w:r>
                </w:p>
              </w:tc>
            </w:tr>
            <w:tr w:rsidR="001F1E41" w:rsidRPr="008A1D05" w14:paraId="635BA2A0" w14:textId="77777777">
              <w:tc>
                <w:tcPr>
                  <w:tcW w:w="5000" w:type="pct"/>
                </w:tcPr>
                <w:p w14:paraId="277F8D47" w14:textId="77777777" w:rsidR="001A0A3C" w:rsidRPr="008A1D05" w:rsidRDefault="00000000">
                  <w:pPr>
                    <w:pStyle w:val="TableText"/>
                    <w:numPr>
                      <w:ilvl w:val="0"/>
                      <w:numId w:val="66"/>
                    </w:numPr>
                    <w:spacing w:before="20" w:after="20"/>
                    <w:rPr>
                      <w:sz w:val="18"/>
                      <w:szCs w:val="18"/>
                    </w:rPr>
                  </w:pPr>
                  <w:r w:rsidRPr="008A1D05">
                    <w:rPr>
                      <w:sz w:val="18"/>
                      <w:szCs w:val="18"/>
                    </w:rPr>
                    <w:t>Próximos viajes</w:t>
                  </w:r>
                </w:p>
              </w:tc>
            </w:tr>
            <w:tr w:rsidR="001F1E41" w:rsidRPr="008A1D05" w14:paraId="781A1B42" w14:textId="77777777">
              <w:tc>
                <w:tcPr>
                  <w:tcW w:w="5000" w:type="pct"/>
                </w:tcPr>
                <w:p w14:paraId="4D7AB90E" w14:textId="77777777" w:rsidR="001A0A3C" w:rsidRPr="008A1D05" w:rsidRDefault="00000000">
                  <w:pPr>
                    <w:pStyle w:val="TableText"/>
                    <w:numPr>
                      <w:ilvl w:val="0"/>
                      <w:numId w:val="66"/>
                    </w:numPr>
                    <w:spacing w:before="20" w:after="20"/>
                    <w:rPr>
                      <w:sz w:val="18"/>
                      <w:szCs w:val="18"/>
                    </w:rPr>
                  </w:pPr>
                  <w:r w:rsidRPr="008A1D05">
                    <w:rPr>
                      <w:sz w:val="18"/>
                      <w:szCs w:val="18"/>
                    </w:rPr>
                    <w:t>Noches de cita/salidas sociales</w:t>
                  </w:r>
                </w:p>
              </w:tc>
            </w:tr>
            <w:tr w:rsidR="001F1E41" w:rsidRPr="008A1D05" w14:paraId="102EF783" w14:textId="77777777">
              <w:tc>
                <w:tcPr>
                  <w:tcW w:w="5000" w:type="pct"/>
                </w:tcPr>
                <w:p w14:paraId="1C94B6A1" w14:textId="77777777" w:rsidR="001F1E41" w:rsidRPr="008A1D05" w:rsidRDefault="001F1E41" w:rsidP="001F1E41">
                  <w:pPr>
                    <w:pStyle w:val="TableText"/>
                    <w:numPr>
                      <w:ilvl w:val="0"/>
                      <w:numId w:val="66"/>
                    </w:numPr>
                    <w:spacing w:before="20" w:after="20"/>
                    <w:rPr>
                      <w:sz w:val="18"/>
                      <w:szCs w:val="18"/>
                    </w:rPr>
                  </w:pPr>
                </w:p>
              </w:tc>
            </w:tr>
            <w:tr w:rsidR="001F1E41" w:rsidRPr="008A1D05" w14:paraId="6DF77EB7" w14:textId="77777777">
              <w:tc>
                <w:tcPr>
                  <w:tcW w:w="5000" w:type="pct"/>
                  <w:shd w:val="solid" w:color="003300" w:fill="ECE8E1"/>
                </w:tcPr>
                <w:p w14:paraId="74DA18D4" w14:textId="77777777" w:rsidR="001A0A3C" w:rsidRPr="008A1D05" w:rsidRDefault="00000000">
                  <w:pPr>
                    <w:pStyle w:val="TableText"/>
                    <w:spacing w:before="40" w:after="20"/>
                    <w:jc w:val="center"/>
                    <w:rPr>
                      <w:b/>
                      <w:color w:val="FFFFFF"/>
                      <w:sz w:val="18"/>
                      <w:szCs w:val="18"/>
                    </w:rPr>
                  </w:pPr>
                  <w:r w:rsidRPr="008A1D05">
                    <w:rPr>
                      <w:b/>
                      <w:color w:val="FFFFFF"/>
                      <w:sz w:val="18"/>
                      <w:szCs w:val="18"/>
                    </w:rPr>
                    <w:t>Espiritual</w:t>
                  </w:r>
                </w:p>
              </w:tc>
            </w:tr>
            <w:tr w:rsidR="001F1E41" w:rsidRPr="008A1D05" w14:paraId="06E35B9B" w14:textId="77777777">
              <w:tc>
                <w:tcPr>
                  <w:tcW w:w="5000" w:type="pct"/>
                </w:tcPr>
                <w:p w14:paraId="4AC51C81" w14:textId="77777777" w:rsidR="001A0A3C" w:rsidRPr="008A1D05" w:rsidRDefault="00000000">
                  <w:pPr>
                    <w:pStyle w:val="TableText"/>
                    <w:numPr>
                      <w:ilvl w:val="0"/>
                      <w:numId w:val="66"/>
                    </w:numPr>
                    <w:spacing w:before="20" w:after="20"/>
                    <w:rPr>
                      <w:sz w:val="18"/>
                      <w:szCs w:val="18"/>
                    </w:rPr>
                  </w:pPr>
                  <w:r w:rsidRPr="008A1D05">
                    <w:rPr>
                      <w:sz w:val="18"/>
                      <w:szCs w:val="18"/>
                    </w:rPr>
                    <w:t>Devociones bíblicas diarias</w:t>
                  </w:r>
                </w:p>
              </w:tc>
            </w:tr>
            <w:tr w:rsidR="001F1E41" w:rsidRPr="008A1D05" w14:paraId="73E69EE3" w14:textId="77777777">
              <w:tc>
                <w:tcPr>
                  <w:tcW w:w="5000" w:type="pct"/>
                </w:tcPr>
                <w:p w14:paraId="5B3DFB82" w14:textId="77777777" w:rsidR="001A0A3C" w:rsidRPr="008A1D05" w:rsidRDefault="00000000">
                  <w:pPr>
                    <w:pStyle w:val="TableText"/>
                    <w:numPr>
                      <w:ilvl w:val="0"/>
                      <w:numId w:val="66"/>
                    </w:numPr>
                    <w:spacing w:before="20" w:after="20"/>
                    <w:rPr>
                      <w:sz w:val="18"/>
                      <w:szCs w:val="18"/>
                    </w:rPr>
                  </w:pPr>
                  <w:r w:rsidRPr="008A1D05">
                    <w:rPr>
                      <w:sz w:val="18"/>
                      <w:szCs w:val="18"/>
                    </w:rPr>
                    <w:t>Forma(s) en que serviré</w:t>
                  </w:r>
                </w:p>
              </w:tc>
            </w:tr>
            <w:tr w:rsidR="001F1E41" w:rsidRPr="008A1D05" w14:paraId="1979E015" w14:textId="77777777">
              <w:tc>
                <w:tcPr>
                  <w:tcW w:w="5000" w:type="pct"/>
                </w:tcPr>
                <w:p w14:paraId="716A638C" w14:textId="77777777" w:rsidR="001A0A3C" w:rsidRPr="008A1D05" w:rsidRDefault="00000000">
                  <w:pPr>
                    <w:pStyle w:val="TableText"/>
                    <w:numPr>
                      <w:ilvl w:val="0"/>
                      <w:numId w:val="66"/>
                    </w:numPr>
                    <w:spacing w:before="20" w:after="20"/>
                    <w:rPr>
                      <w:sz w:val="18"/>
                      <w:szCs w:val="18"/>
                    </w:rPr>
                  </w:pPr>
                  <w:r w:rsidRPr="008A1D05">
                    <w:rPr>
                      <w:sz w:val="18"/>
                      <w:szCs w:val="18"/>
                    </w:rPr>
                    <w:t>Momentos/días especiales de oración</w:t>
                  </w:r>
                </w:p>
              </w:tc>
            </w:tr>
            <w:tr w:rsidR="001F1E41" w:rsidRPr="008A1D05" w14:paraId="6639058C" w14:textId="77777777">
              <w:tc>
                <w:tcPr>
                  <w:tcW w:w="5000" w:type="pct"/>
                </w:tcPr>
                <w:p w14:paraId="73964098" w14:textId="77777777" w:rsidR="001A0A3C" w:rsidRPr="008A1D05" w:rsidRDefault="00000000">
                  <w:pPr>
                    <w:pStyle w:val="TableText"/>
                    <w:numPr>
                      <w:ilvl w:val="0"/>
                      <w:numId w:val="66"/>
                    </w:numPr>
                    <w:spacing w:before="20" w:after="20"/>
                    <w:rPr>
                      <w:sz w:val="18"/>
                      <w:szCs w:val="18"/>
                    </w:rPr>
                  </w:pPr>
                  <w:r w:rsidRPr="008A1D05">
                    <w:rPr>
                      <w:sz w:val="18"/>
                      <w:szCs w:val="18"/>
                    </w:rPr>
                    <w:t>Actividades de compañerismo</w:t>
                  </w:r>
                </w:p>
              </w:tc>
            </w:tr>
            <w:tr w:rsidR="001F1E41" w:rsidRPr="008A1D05" w14:paraId="13CF8526" w14:textId="77777777">
              <w:tc>
                <w:tcPr>
                  <w:tcW w:w="5000" w:type="pct"/>
                </w:tcPr>
                <w:p w14:paraId="3496AF4A" w14:textId="77777777" w:rsidR="001A0A3C" w:rsidRPr="008A1D05" w:rsidRDefault="00000000">
                  <w:pPr>
                    <w:pStyle w:val="TableText"/>
                    <w:numPr>
                      <w:ilvl w:val="0"/>
                      <w:numId w:val="66"/>
                    </w:numPr>
                    <w:spacing w:before="20" w:after="20"/>
                    <w:rPr>
                      <w:sz w:val="18"/>
                      <w:szCs w:val="18"/>
                    </w:rPr>
                  </w:pPr>
                  <w:r w:rsidRPr="008A1D05">
                    <w:rPr>
                      <w:sz w:val="18"/>
                      <w:szCs w:val="18"/>
                    </w:rPr>
                    <w:t>Estudio de la Biblia/ Grupo/ Clase de SS</w:t>
                  </w:r>
                </w:p>
              </w:tc>
            </w:tr>
            <w:tr w:rsidR="001F1E41" w:rsidRPr="008A1D05" w14:paraId="2B436A0D" w14:textId="77777777">
              <w:tc>
                <w:tcPr>
                  <w:tcW w:w="5000" w:type="pct"/>
                </w:tcPr>
                <w:p w14:paraId="1B33BF6D" w14:textId="77777777" w:rsidR="001A0A3C" w:rsidRPr="008A1D05" w:rsidRDefault="00000000">
                  <w:pPr>
                    <w:pStyle w:val="TableText"/>
                    <w:numPr>
                      <w:ilvl w:val="0"/>
                      <w:numId w:val="66"/>
                    </w:numPr>
                    <w:spacing w:before="20" w:after="20"/>
                    <w:rPr>
                      <w:sz w:val="18"/>
                      <w:szCs w:val="18"/>
                    </w:rPr>
                  </w:pPr>
                  <w:r w:rsidRPr="008A1D05">
                    <w:rPr>
                      <w:sz w:val="18"/>
                      <w:szCs w:val="18"/>
                    </w:rPr>
                    <w:t>Campamentos/conferencias/retiros</w:t>
                  </w:r>
                </w:p>
              </w:tc>
            </w:tr>
            <w:tr w:rsidR="001F1E41" w:rsidRPr="008A1D05" w14:paraId="744E43BE" w14:textId="77777777">
              <w:tc>
                <w:tcPr>
                  <w:tcW w:w="5000" w:type="pct"/>
                </w:tcPr>
                <w:p w14:paraId="54484A11" w14:textId="77777777" w:rsidR="001A0A3C" w:rsidRPr="008A1D05" w:rsidRDefault="00000000">
                  <w:pPr>
                    <w:pStyle w:val="TableText"/>
                    <w:numPr>
                      <w:ilvl w:val="0"/>
                      <w:numId w:val="66"/>
                    </w:numPr>
                    <w:spacing w:before="20" w:after="20"/>
                    <w:rPr>
                      <w:sz w:val="18"/>
                      <w:szCs w:val="18"/>
                    </w:rPr>
                  </w:pPr>
                  <w:r w:rsidRPr="008A1D05">
                    <w:rPr>
                      <w:sz w:val="18"/>
                      <w:szCs w:val="18"/>
                    </w:rPr>
                    <w:t>Ayuno</w:t>
                  </w:r>
                </w:p>
              </w:tc>
            </w:tr>
            <w:tr w:rsidR="001F1E41" w:rsidRPr="008A1D05" w14:paraId="33C47853" w14:textId="77777777">
              <w:tc>
                <w:tcPr>
                  <w:tcW w:w="5000" w:type="pct"/>
                </w:tcPr>
                <w:p w14:paraId="7989BA7E" w14:textId="77777777" w:rsidR="001A0A3C" w:rsidRPr="008A1D05" w:rsidRDefault="00000000">
                  <w:pPr>
                    <w:pStyle w:val="TableText"/>
                    <w:numPr>
                      <w:ilvl w:val="0"/>
                      <w:numId w:val="66"/>
                    </w:numPr>
                    <w:spacing w:before="20" w:after="20"/>
                    <w:rPr>
                      <w:spacing w:val="-8"/>
                      <w:sz w:val="18"/>
                      <w:szCs w:val="18"/>
                    </w:rPr>
                  </w:pPr>
                  <w:r w:rsidRPr="008A1D05">
                    <w:rPr>
                      <w:spacing w:val="-8"/>
                      <w:sz w:val="18"/>
                      <w:szCs w:val="18"/>
                    </w:rPr>
                    <w:t>Actividades de divulgación/servicio</w:t>
                  </w:r>
                </w:p>
              </w:tc>
            </w:tr>
            <w:tr w:rsidR="001F1E41" w:rsidRPr="008A1D05" w14:paraId="6A300BB1" w14:textId="77777777">
              <w:tc>
                <w:tcPr>
                  <w:tcW w:w="5000" w:type="pct"/>
                </w:tcPr>
                <w:p w14:paraId="1348C812" w14:textId="77777777" w:rsidR="001A0A3C" w:rsidRPr="008A1D05" w:rsidRDefault="00000000">
                  <w:pPr>
                    <w:pStyle w:val="TableText"/>
                    <w:numPr>
                      <w:ilvl w:val="0"/>
                      <w:numId w:val="66"/>
                    </w:numPr>
                    <w:spacing w:before="20" w:after="20"/>
                    <w:rPr>
                      <w:sz w:val="18"/>
                      <w:szCs w:val="18"/>
                    </w:rPr>
                  </w:pPr>
                  <w:r w:rsidRPr="008A1D05">
                    <w:rPr>
                      <w:sz w:val="18"/>
                      <w:szCs w:val="18"/>
                    </w:rPr>
                    <w:t>Viaje misionero</w:t>
                  </w:r>
                </w:p>
              </w:tc>
            </w:tr>
            <w:tr w:rsidR="001F1E41" w:rsidRPr="008A1D05" w14:paraId="5E5DAF67" w14:textId="77777777">
              <w:tc>
                <w:tcPr>
                  <w:tcW w:w="5000" w:type="pct"/>
                </w:tcPr>
                <w:p w14:paraId="503D6522" w14:textId="77777777" w:rsidR="001A0A3C" w:rsidRPr="008A1D05" w:rsidRDefault="00000000">
                  <w:pPr>
                    <w:pStyle w:val="TableText"/>
                    <w:numPr>
                      <w:ilvl w:val="0"/>
                      <w:numId w:val="66"/>
                    </w:numPr>
                    <w:spacing w:before="20" w:after="20"/>
                    <w:rPr>
                      <w:sz w:val="18"/>
                      <w:szCs w:val="18"/>
                    </w:rPr>
                  </w:pPr>
                  <w:r w:rsidRPr="008A1D05">
                    <w:rPr>
                      <w:sz w:val="18"/>
                      <w:szCs w:val="18"/>
                    </w:rPr>
                    <w:t>Libros para leer o clases para tomar</w:t>
                  </w:r>
                </w:p>
              </w:tc>
            </w:tr>
            <w:tr w:rsidR="001F1E41" w:rsidRPr="008A1D05" w14:paraId="7C394785" w14:textId="77777777">
              <w:tc>
                <w:tcPr>
                  <w:tcW w:w="5000" w:type="pct"/>
                </w:tcPr>
                <w:p w14:paraId="4B1EEB64" w14:textId="77777777" w:rsidR="001A0A3C" w:rsidRPr="008A1D05" w:rsidRDefault="00000000">
                  <w:pPr>
                    <w:pStyle w:val="TableText"/>
                    <w:numPr>
                      <w:ilvl w:val="0"/>
                      <w:numId w:val="66"/>
                    </w:numPr>
                    <w:spacing w:before="20" w:after="20"/>
                    <w:rPr>
                      <w:spacing w:val="-8"/>
                      <w:sz w:val="18"/>
                      <w:szCs w:val="18"/>
                    </w:rPr>
                  </w:pPr>
                  <w:r w:rsidRPr="008A1D05">
                    <w:rPr>
                      <w:spacing w:val="-8"/>
                      <w:sz w:val="18"/>
                      <w:szCs w:val="18"/>
                    </w:rPr>
                    <w:t>Agradecimiento al pastor (oct.)</w:t>
                  </w:r>
                </w:p>
              </w:tc>
            </w:tr>
            <w:tr w:rsidR="001F1E41" w:rsidRPr="008A1D05" w14:paraId="267861ED" w14:textId="77777777">
              <w:tc>
                <w:tcPr>
                  <w:tcW w:w="5000" w:type="pct"/>
                </w:tcPr>
                <w:p w14:paraId="3C79C49C" w14:textId="77777777" w:rsidR="001A0A3C" w:rsidRPr="008A1D05" w:rsidRDefault="00000000">
                  <w:pPr>
                    <w:pStyle w:val="TableText"/>
                    <w:numPr>
                      <w:ilvl w:val="0"/>
                      <w:numId w:val="66"/>
                    </w:numPr>
                    <w:spacing w:before="20" w:after="20"/>
                    <w:rPr>
                      <w:sz w:val="18"/>
                      <w:szCs w:val="18"/>
                    </w:rPr>
                  </w:pPr>
                  <w:r w:rsidRPr="008A1D05">
                    <w:rPr>
                      <w:sz w:val="18"/>
                      <w:szCs w:val="18"/>
                    </w:rPr>
                    <w:t>Memoria de las Escrituras</w:t>
                  </w:r>
                </w:p>
              </w:tc>
            </w:tr>
          </w:tbl>
          <w:p w14:paraId="73517EFC" w14:textId="77777777" w:rsidR="001F1E41" w:rsidRPr="008A1D05" w:rsidRDefault="001F1E41" w:rsidP="001F1E41">
            <w:pPr>
              <w:spacing w:before="20" w:after="20" w:line="240" w:lineRule="auto"/>
              <w:rPr>
                <w:sz w:val="18"/>
                <w:szCs w:val="18"/>
              </w:rPr>
            </w:pPr>
          </w:p>
        </w:tc>
        <w:tc>
          <w:tcPr>
            <w:tcW w:w="2715" w:type="dxa"/>
          </w:tcPr>
          <w:tbl>
            <w:tblPr>
              <w:tblW w:w="2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Pr>
            <w:tblGrid>
              <w:gridCol w:w="2501"/>
            </w:tblGrid>
            <w:tr w:rsidR="001F1E41" w:rsidRPr="008A1D05" w14:paraId="3CC21A2B" w14:textId="77777777">
              <w:tc>
                <w:tcPr>
                  <w:tcW w:w="5000" w:type="pct"/>
                  <w:shd w:val="solid" w:color="003300" w:fill="ECE8E1"/>
                </w:tcPr>
                <w:p w14:paraId="18818B1A" w14:textId="77777777" w:rsidR="001A0A3C" w:rsidRPr="008A1D05" w:rsidRDefault="00000000">
                  <w:pPr>
                    <w:pStyle w:val="TableText"/>
                    <w:spacing w:before="40" w:after="20"/>
                    <w:jc w:val="center"/>
                    <w:rPr>
                      <w:b/>
                      <w:color w:val="FFFFFF"/>
                      <w:sz w:val="18"/>
                      <w:szCs w:val="18"/>
                    </w:rPr>
                  </w:pPr>
                  <w:r w:rsidRPr="008A1D05">
                    <w:rPr>
                      <w:b/>
                      <w:color w:val="FFFFFF"/>
                      <w:sz w:val="18"/>
                      <w:szCs w:val="18"/>
                    </w:rPr>
                    <w:t>Niños</w:t>
                  </w:r>
                </w:p>
              </w:tc>
            </w:tr>
            <w:tr w:rsidR="001F1E41" w:rsidRPr="008A1D05" w14:paraId="3736F9E4" w14:textId="77777777">
              <w:tc>
                <w:tcPr>
                  <w:tcW w:w="5000" w:type="pct"/>
                </w:tcPr>
                <w:p w14:paraId="7D72C686" w14:textId="77777777" w:rsidR="001A0A3C" w:rsidRPr="008A1D05" w:rsidRDefault="00000000">
                  <w:pPr>
                    <w:pStyle w:val="TableText"/>
                    <w:numPr>
                      <w:ilvl w:val="0"/>
                      <w:numId w:val="66"/>
                    </w:numPr>
                    <w:spacing w:before="20" w:after="20"/>
                    <w:rPr>
                      <w:sz w:val="18"/>
                      <w:szCs w:val="18"/>
                    </w:rPr>
                  </w:pPr>
                  <w:r w:rsidRPr="008A1D05">
                    <w:rPr>
                      <w:sz w:val="18"/>
                      <w:szCs w:val="18"/>
                    </w:rPr>
                    <w:t>Deportes</w:t>
                  </w:r>
                </w:p>
              </w:tc>
            </w:tr>
            <w:tr w:rsidR="001F1E41" w:rsidRPr="008A1D05" w14:paraId="2CC5E750" w14:textId="77777777">
              <w:tc>
                <w:tcPr>
                  <w:tcW w:w="5000" w:type="pct"/>
                </w:tcPr>
                <w:p w14:paraId="531D795E" w14:textId="77777777" w:rsidR="001A0A3C" w:rsidRPr="008A1D05" w:rsidRDefault="00000000">
                  <w:pPr>
                    <w:pStyle w:val="TableText"/>
                    <w:numPr>
                      <w:ilvl w:val="0"/>
                      <w:numId w:val="66"/>
                    </w:numPr>
                    <w:spacing w:before="20" w:after="20"/>
                    <w:rPr>
                      <w:sz w:val="18"/>
                      <w:szCs w:val="18"/>
                    </w:rPr>
                  </w:pPr>
                  <w:r w:rsidRPr="008A1D05">
                    <w:rPr>
                      <w:sz w:val="18"/>
                      <w:szCs w:val="18"/>
                    </w:rPr>
                    <w:t>Música</w:t>
                  </w:r>
                </w:p>
              </w:tc>
            </w:tr>
            <w:tr w:rsidR="001F1E41" w:rsidRPr="008A1D05" w14:paraId="3B8DF321" w14:textId="77777777">
              <w:tc>
                <w:tcPr>
                  <w:tcW w:w="5000" w:type="pct"/>
                </w:tcPr>
                <w:p w14:paraId="3F47AB93" w14:textId="77777777" w:rsidR="001A0A3C" w:rsidRPr="008A1D05" w:rsidRDefault="00000000">
                  <w:pPr>
                    <w:pStyle w:val="TableText"/>
                    <w:numPr>
                      <w:ilvl w:val="0"/>
                      <w:numId w:val="66"/>
                    </w:numPr>
                    <w:spacing w:before="20" w:after="20"/>
                    <w:rPr>
                      <w:sz w:val="18"/>
                      <w:szCs w:val="18"/>
                    </w:rPr>
                  </w:pPr>
                  <w:r w:rsidRPr="008A1D05">
                    <w:rPr>
                      <w:sz w:val="18"/>
                      <w:szCs w:val="18"/>
                    </w:rPr>
                    <w:t>Actividades extraescolares/clubes</w:t>
                  </w:r>
                </w:p>
              </w:tc>
            </w:tr>
            <w:tr w:rsidR="001F1E41" w:rsidRPr="008A1D05" w14:paraId="70A020AF" w14:textId="77777777">
              <w:tc>
                <w:tcPr>
                  <w:tcW w:w="5000" w:type="pct"/>
                </w:tcPr>
                <w:p w14:paraId="4FB512D4" w14:textId="77777777" w:rsidR="001A0A3C" w:rsidRPr="008A1D05" w:rsidRDefault="00000000">
                  <w:pPr>
                    <w:pStyle w:val="TableText"/>
                    <w:numPr>
                      <w:ilvl w:val="0"/>
                      <w:numId w:val="66"/>
                    </w:numPr>
                    <w:spacing w:before="20" w:after="20"/>
                    <w:rPr>
                      <w:sz w:val="18"/>
                      <w:szCs w:val="18"/>
                    </w:rPr>
                  </w:pPr>
                  <w:r w:rsidRPr="008A1D05">
                    <w:rPr>
                      <w:sz w:val="18"/>
                      <w:szCs w:val="18"/>
                    </w:rPr>
                    <w:t>Campamentos/Retiros</w:t>
                  </w:r>
                </w:p>
              </w:tc>
            </w:tr>
            <w:tr w:rsidR="001F1E41" w:rsidRPr="008A1D05" w14:paraId="502839D1" w14:textId="77777777">
              <w:tc>
                <w:tcPr>
                  <w:tcW w:w="5000" w:type="pct"/>
                </w:tcPr>
                <w:p w14:paraId="4A12D954" w14:textId="77777777" w:rsidR="001A0A3C" w:rsidRPr="008A1D05" w:rsidRDefault="00000000">
                  <w:pPr>
                    <w:pStyle w:val="TableText"/>
                    <w:numPr>
                      <w:ilvl w:val="0"/>
                      <w:numId w:val="66"/>
                    </w:numPr>
                    <w:spacing w:before="20" w:after="20"/>
                    <w:rPr>
                      <w:sz w:val="18"/>
                      <w:szCs w:val="18"/>
                    </w:rPr>
                  </w:pPr>
                  <w:r w:rsidRPr="008A1D05">
                    <w:rPr>
                      <w:sz w:val="18"/>
                      <w:szCs w:val="18"/>
                    </w:rPr>
                    <w:t>Lecciones/Clases</w:t>
                  </w:r>
                </w:p>
              </w:tc>
            </w:tr>
            <w:tr w:rsidR="001F1E41" w:rsidRPr="008A1D05" w14:paraId="30307D2A" w14:textId="77777777">
              <w:tc>
                <w:tcPr>
                  <w:tcW w:w="5000" w:type="pct"/>
                </w:tcPr>
                <w:p w14:paraId="323ED9A6" w14:textId="77777777" w:rsidR="001F1E41" w:rsidRPr="008A1D05" w:rsidRDefault="001F1E41" w:rsidP="001F1E41">
                  <w:pPr>
                    <w:pStyle w:val="TableText"/>
                    <w:numPr>
                      <w:ilvl w:val="0"/>
                      <w:numId w:val="66"/>
                    </w:numPr>
                    <w:spacing w:before="20" w:after="20"/>
                    <w:rPr>
                      <w:sz w:val="18"/>
                      <w:szCs w:val="18"/>
                    </w:rPr>
                  </w:pPr>
                </w:p>
              </w:tc>
            </w:tr>
            <w:tr w:rsidR="001F1E41" w:rsidRPr="008A1D05" w14:paraId="293AFC2B" w14:textId="77777777">
              <w:tc>
                <w:tcPr>
                  <w:tcW w:w="5000" w:type="pct"/>
                  <w:shd w:val="solid" w:color="003300" w:fill="ECE8E1"/>
                </w:tcPr>
                <w:p w14:paraId="4F3E6F27" w14:textId="77777777" w:rsidR="001A0A3C" w:rsidRPr="008A1D05" w:rsidRDefault="00000000">
                  <w:pPr>
                    <w:pStyle w:val="TableText"/>
                    <w:spacing w:before="40" w:after="20"/>
                    <w:jc w:val="center"/>
                    <w:rPr>
                      <w:b/>
                      <w:color w:val="FFFFFF"/>
                      <w:sz w:val="18"/>
                      <w:szCs w:val="18"/>
                    </w:rPr>
                  </w:pPr>
                  <w:r w:rsidRPr="008A1D05">
                    <w:rPr>
                      <w:b/>
                      <w:color w:val="FFFFFF"/>
                      <w:sz w:val="18"/>
                      <w:szCs w:val="18"/>
                    </w:rPr>
                    <w:t>Vacaciones / Viajes</w:t>
                  </w:r>
                </w:p>
              </w:tc>
            </w:tr>
            <w:tr w:rsidR="001F1E41" w:rsidRPr="008A1D05" w14:paraId="39E72659" w14:textId="77777777">
              <w:tc>
                <w:tcPr>
                  <w:tcW w:w="5000" w:type="pct"/>
                </w:tcPr>
                <w:p w14:paraId="56E8BEA8" w14:textId="77777777" w:rsidR="001A0A3C" w:rsidRPr="008A1D05" w:rsidRDefault="00000000">
                  <w:pPr>
                    <w:pStyle w:val="TableText"/>
                    <w:numPr>
                      <w:ilvl w:val="0"/>
                      <w:numId w:val="66"/>
                    </w:numPr>
                    <w:spacing w:before="20" w:after="20"/>
                    <w:rPr>
                      <w:sz w:val="18"/>
                      <w:szCs w:val="18"/>
                    </w:rPr>
                  </w:pPr>
                  <w:r w:rsidRPr="008A1D05">
                    <w:rPr>
                      <w:sz w:val="18"/>
                      <w:szCs w:val="18"/>
                    </w:rPr>
                    <w:t>Determinar la(s) ubicación(es)</w:t>
                  </w:r>
                </w:p>
              </w:tc>
            </w:tr>
            <w:tr w:rsidR="001F1E41" w:rsidRPr="008A1D05" w14:paraId="4BA3EDCA" w14:textId="77777777">
              <w:tc>
                <w:tcPr>
                  <w:tcW w:w="5000" w:type="pct"/>
                </w:tcPr>
                <w:p w14:paraId="73B6ECB6" w14:textId="77777777" w:rsidR="001A0A3C" w:rsidRPr="008A1D05" w:rsidRDefault="00000000">
                  <w:pPr>
                    <w:pStyle w:val="TableText"/>
                    <w:numPr>
                      <w:ilvl w:val="0"/>
                      <w:numId w:val="66"/>
                    </w:numPr>
                    <w:spacing w:before="20" w:after="20"/>
                    <w:rPr>
                      <w:sz w:val="18"/>
                      <w:szCs w:val="18"/>
                    </w:rPr>
                  </w:pPr>
                  <w:r w:rsidRPr="008A1D05">
                    <w:rPr>
                      <w:sz w:val="18"/>
                      <w:szCs w:val="18"/>
                    </w:rPr>
                    <w:t>Vuelos/transporte</w:t>
                  </w:r>
                </w:p>
              </w:tc>
            </w:tr>
            <w:tr w:rsidR="001F1E41" w:rsidRPr="008A1D05" w14:paraId="1D247317" w14:textId="77777777">
              <w:tc>
                <w:tcPr>
                  <w:tcW w:w="5000" w:type="pct"/>
                </w:tcPr>
                <w:p w14:paraId="6AE638F8" w14:textId="77777777" w:rsidR="001A0A3C" w:rsidRPr="008A1D05" w:rsidRDefault="00000000">
                  <w:pPr>
                    <w:pStyle w:val="TableText"/>
                    <w:numPr>
                      <w:ilvl w:val="0"/>
                      <w:numId w:val="66"/>
                    </w:numPr>
                    <w:spacing w:before="20" w:after="20"/>
                    <w:rPr>
                      <w:sz w:val="18"/>
                      <w:szCs w:val="18"/>
                    </w:rPr>
                  </w:pPr>
                  <w:r w:rsidRPr="008A1D05">
                    <w:rPr>
                      <w:sz w:val="18"/>
                      <w:szCs w:val="18"/>
                    </w:rPr>
                    <w:t>Mantenimiento de vehículos</w:t>
                  </w:r>
                </w:p>
              </w:tc>
            </w:tr>
            <w:tr w:rsidR="001F1E41" w:rsidRPr="008A1D05" w14:paraId="6C8EFEBD" w14:textId="77777777">
              <w:tc>
                <w:tcPr>
                  <w:tcW w:w="5000" w:type="pct"/>
                </w:tcPr>
                <w:p w14:paraId="1A5FE989" w14:textId="77777777" w:rsidR="001A0A3C" w:rsidRPr="008A1D05" w:rsidRDefault="00000000">
                  <w:pPr>
                    <w:pStyle w:val="TableText"/>
                    <w:numPr>
                      <w:ilvl w:val="0"/>
                      <w:numId w:val="66"/>
                    </w:numPr>
                    <w:spacing w:before="20" w:after="20"/>
                    <w:rPr>
                      <w:sz w:val="18"/>
                      <w:szCs w:val="18"/>
                    </w:rPr>
                  </w:pPr>
                  <w:r w:rsidRPr="008A1D05">
                    <w:rPr>
                      <w:sz w:val="18"/>
                      <w:szCs w:val="18"/>
                    </w:rPr>
                    <w:t>Pasaportes/visados (en el extranjero)</w:t>
                  </w:r>
                </w:p>
              </w:tc>
            </w:tr>
            <w:tr w:rsidR="001F1E41" w:rsidRPr="008A1D05" w14:paraId="69847AE9" w14:textId="77777777">
              <w:tc>
                <w:tcPr>
                  <w:tcW w:w="5000" w:type="pct"/>
                </w:tcPr>
                <w:p w14:paraId="44CF8DEC" w14:textId="77777777" w:rsidR="001A0A3C" w:rsidRPr="008A1D05" w:rsidRDefault="00000000">
                  <w:pPr>
                    <w:pStyle w:val="TableText"/>
                    <w:numPr>
                      <w:ilvl w:val="0"/>
                      <w:numId w:val="66"/>
                    </w:numPr>
                    <w:spacing w:before="20" w:after="20"/>
                    <w:rPr>
                      <w:sz w:val="18"/>
                      <w:szCs w:val="18"/>
                    </w:rPr>
                  </w:pPr>
                  <w:r w:rsidRPr="008A1D05">
                    <w:rPr>
                      <w:sz w:val="18"/>
                      <w:szCs w:val="18"/>
                    </w:rPr>
                    <w:t>Planes y opciones de alojamiento</w:t>
                  </w:r>
                </w:p>
              </w:tc>
            </w:tr>
            <w:tr w:rsidR="001F1E41" w:rsidRPr="008A1D05" w14:paraId="448F8C34" w14:textId="77777777">
              <w:tc>
                <w:tcPr>
                  <w:tcW w:w="5000" w:type="pct"/>
                </w:tcPr>
                <w:p w14:paraId="1A6C373B" w14:textId="77777777" w:rsidR="001A0A3C" w:rsidRPr="008A1D05" w:rsidRDefault="00000000">
                  <w:pPr>
                    <w:pStyle w:val="TableText"/>
                    <w:numPr>
                      <w:ilvl w:val="0"/>
                      <w:numId w:val="66"/>
                    </w:numPr>
                    <w:spacing w:before="20" w:after="20"/>
                    <w:rPr>
                      <w:sz w:val="18"/>
                      <w:szCs w:val="18"/>
                    </w:rPr>
                  </w:pPr>
                  <w:r w:rsidRPr="008A1D05">
                    <w:rPr>
                      <w:sz w:val="18"/>
                      <w:szCs w:val="18"/>
                    </w:rPr>
                    <w:t>Actividades</w:t>
                  </w:r>
                </w:p>
              </w:tc>
            </w:tr>
            <w:tr w:rsidR="001F1E41" w:rsidRPr="008A1D05" w14:paraId="455374A2" w14:textId="77777777">
              <w:tc>
                <w:tcPr>
                  <w:tcW w:w="5000" w:type="pct"/>
                </w:tcPr>
                <w:p w14:paraId="52028274" w14:textId="77777777" w:rsidR="001A0A3C" w:rsidRPr="008A1D05" w:rsidRDefault="00000000">
                  <w:pPr>
                    <w:pStyle w:val="TableText"/>
                    <w:numPr>
                      <w:ilvl w:val="0"/>
                      <w:numId w:val="66"/>
                    </w:numPr>
                    <w:spacing w:before="20" w:after="20"/>
                    <w:rPr>
                      <w:sz w:val="18"/>
                      <w:szCs w:val="18"/>
                    </w:rPr>
                  </w:pPr>
                  <w:r w:rsidRPr="008A1D05">
                    <w:rPr>
                      <w:sz w:val="18"/>
                      <w:szCs w:val="18"/>
                    </w:rPr>
                    <w:t>Gente que ver</w:t>
                  </w:r>
                </w:p>
              </w:tc>
            </w:tr>
            <w:tr w:rsidR="001F1E41" w:rsidRPr="008A1D05" w14:paraId="0EC80BEB" w14:textId="77777777">
              <w:tc>
                <w:tcPr>
                  <w:tcW w:w="5000" w:type="pct"/>
                </w:tcPr>
                <w:p w14:paraId="2DAE322F" w14:textId="77777777" w:rsidR="001A0A3C" w:rsidRPr="008A1D05" w:rsidRDefault="00000000">
                  <w:pPr>
                    <w:pStyle w:val="TableText"/>
                    <w:numPr>
                      <w:ilvl w:val="0"/>
                      <w:numId w:val="66"/>
                    </w:numPr>
                    <w:spacing w:before="20" w:after="20"/>
                    <w:rPr>
                      <w:sz w:val="18"/>
                      <w:szCs w:val="18"/>
                    </w:rPr>
                  </w:pPr>
                  <w:r w:rsidRPr="008A1D05">
                    <w:rPr>
                      <w:sz w:val="18"/>
                      <w:szCs w:val="18"/>
                    </w:rPr>
                    <w:t>Planes de comidas</w:t>
                  </w:r>
                </w:p>
              </w:tc>
            </w:tr>
            <w:tr w:rsidR="001F1E41" w:rsidRPr="008A1D05" w14:paraId="1B8078FA" w14:textId="77777777">
              <w:tc>
                <w:tcPr>
                  <w:tcW w:w="5000" w:type="pct"/>
                </w:tcPr>
                <w:p w14:paraId="2B7DFDDB" w14:textId="77777777" w:rsidR="001A0A3C" w:rsidRPr="008A1D05" w:rsidRDefault="00000000">
                  <w:pPr>
                    <w:pStyle w:val="TableText"/>
                    <w:numPr>
                      <w:ilvl w:val="0"/>
                      <w:numId w:val="66"/>
                    </w:numPr>
                    <w:spacing w:before="20" w:after="20"/>
                    <w:rPr>
                      <w:sz w:val="18"/>
                      <w:szCs w:val="18"/>
                    </w:rPr>
                  </w:pPr>
                  <w:r w:rsidRPr="008A1D05">
                    <w:rPr>
                      <w:sz w:val="18"/>
                      <w:szCs w:val="18"/>
                    </w:rPr>
                    <w:t>Compras para el viaje</w:t>
                  </w:r>
                </w:p>
              </w:tc>
            </w:tr>
            <w:tr w:rsidR="001F1E41" w:rsidRPr="008A1D05" w14:paraId="68C6FAFA" w14:textId="77777777">
              <w:tc>
                <w:tcPr>
                  <w:tcW w:w="5000" w:type="pct"/>
                </w:tcPr>
                <w:p w14:paraId="2AADCE10" w14:textId="77777777" w:rsidR="001F1E41" w:rsidRPr="008A1D05" w:rsidRDefault="001F1E41" w:rsidP="001F1E41">
                  <w:pPr>
                    <w:pStyle w:val="TableText"/>
                    <w:numPr>
                      <w:ilvl w:val="0"/>
                      <w:numId w:val="66"/>
                    </w:numPr>
                    <w:spacing w:before="20" w:after="20"/>
                    <w:rPr>
                      <w:sz w:val="18"/>
                      <w:szCs w:val="18"/>
                    </w:rPr>
                  </w:pPr>
                </w:p>
              </w:tc>
            </w:tr>
            <w:tr w:rsidR="001F1E41" w:rsidRPr="008A1D05" w14:paraId="25CE96EC" w14:textId="77777777">
              <w:tc>
                <w:tcPr>
                  <w:tcW w:w="5000" w:type="pct"/>
                  <w:shd w:val="solid" w:color="003300" w:fill="ECE8E1"/>
                </w:tcPr>
                <w:p w14:paraId="34972761" w14:textId="77777777" w:rsidR="001A0A3C" w:rsidRPr="008A1D05" w:rsidRDefault="00000000">
                  <w:pPr>
                    <w:pStyle w:val="TableText"/>
                    <w:spacing w:before="40" w:after="20"/>
                    <w:jc w:val="center"/>
                    <w:rPr>
                      <w:b/>
                      <w:color w:val="FFFFFF"/>
                      <w:sz w:val="18"/>
                      <w:szCs w:val="18"/>
                    </w:rPr>
                  </w:pPr>
                  <w:r w:rsidRPr="008A1D05">
                    <w:rPr>
                      <w:b/>
                      <w:color w:val="FFFFFF"/>
                      <w:sz w:val="18"/>
                      <w:szCs w:val="18"/>
                    </w:rPr>
                    <w:t>Casa</w:t>
                  </w:r>
                </w:p>
              </w:tc>
            </w:tr>
            <w:tr w:rsidR="001F1E41" w:rsidRPr="008A1D05" w14:paraId="3D47ADAD" w14:textId="77777777">
              <w:trPr>
                <w:trHeight w:val="1034"/>
              </w:trPr>
              <w:tc>
                <w:tcPr>
                  <w:tcW w:w="5000" w:type="pct"/>
                  <w:shd w:val="clear" w:color="auto" w:fill="F2F2F2"/>
                </w:tcPr>
                <w:p w14:paraId="018097AE" w14:textId="77777777" w:rsidR="001A0A3C" w:rsidRPr="008A1D05" w:rsidRDefault="00000000">
                  <w:pPr>
                    <w:pStyle w:val="TableText"/>
                    <w:spacing w:before="100" w:after="20"/>
                    <w:jc w:val="center"/>
                    <w:rPr>
                      <w:b/>
                      <w:sz w:val="18"/>
                      <w:szCs w:val="18"/>
                    </w:rPr>
                  </w:pPr>
                  <w:r w:rsidRPr="008A1D05">
                    <w:rPr>
                      <w:b/>
                      <w:sz w:val="16"/>
                      <w:szCs w:val="16"/>
                    </w:rPr>
                    <w:t>Posibles elementos que inspeccionar, limpiar, arreglar, sacar del almacén, guardar, preparar, reparar, sustituir o actualizar.</w:t>
                  </w:r>
                </w:p>
              </w:tc>
            </w:tr>
            <w:tr w:rsidR="001F1E41" w:rsidRPr="008A1D05" w14:paraId="53C3AA08" w14:textId="77777777">
              <w:tc>
                <w:tcPr>
                  <w:tcW w:w="5000" w:type="pct"/>
                </w:tcPr>
                <w:p w14:paraId="01DE99EC" w14:textId="77777777" w:rsidR="001A0A3C" w:rsidRPr="008A1D05" w:rsidRDefault="00000000">
                  <w:pPr>
                    <w:pStyle w:val="TableText"/>
                    <w:numPr>
                      <w:ilvl w:val="0"/>
                      <w:numId w:val="66"/>
                    </w:numPr>
                    <w:spacing w:before="20" w:after="20"/>
                    <w:rPr>
                      <w:sz w:val="18"/>
                      <w:szCs w:val="18"/>
                    </w:rPr>
                  </w:pPr>
                  <w:r w:rsidRPr="008A1D05">
                    <w:rPr>
                      <w:sz w:val="18"/>
                      <w:szCs w:val="18"/>
                    </w:rPr>
                    <w:t>Inspección de hornos</w:t>
                  </w:r>
                </w:p>
              </w:tc>
            </w:tr>
            <w:tr w:rsidR="001F1E41" w:rsidRPr="008A1D05" w14:paraId="14791AB4" w14:textId="77777777">
              <w:tc>
                <w:tcPr>
                  <w:tcW w:w="5000" w:type="pct"/>
                </w:tcPr>
                <w:p w14:paraId="145ED0B3" w14:textId="77777777" w:rsidR="001A0A3C" w:rsidRPr="008A1D05" w:rsidRDefault="00000000">
                  <w:pPr>
                    <w:pStyle w:val="TableText"/>
                    <w:numPr>
                      <w:ilvl w:val="0"/>
                      <w:numId w:val="66"/>
                    </w:numPr>
                    <w:spacing w:before="20" w:after="20"/>
                    <w:rPr>
                      <w:sz w:val="18"/>
                      <w:szCs w:val="18"/>
                    </w:rPr>
                  </w:pPr>
                  <w:r w:rsidRPr="008A1D05">
                    <w:rPr>
                      <w:sz w:val="18"/>
                      <w:szCs w:val="18"/>
                    </w:rPr>
                    <w:t>Filtros de horno</w:t>
                  </w:r>
                </w:p>
              </w:tc>
            </w:tr>
            <w:tr w:rsidR="001F1E41" w:rsidRPr="008A1D05" w14:paraId="3D2A9F09" w14:textId="77777777">
              <w:tc>
                <w:tcPr>
                  <w:tcW w:w="5000" w:type="pct"/>
                </w:tcPr>
                <w:p w14:paraId="05021D4C" w14:textId="77777777" w:rsidR="001A0A3C" w:rsidRPr="008A1D05" w:rsidRDefault="00000000">
                  <w:pPr>
                    <w:pStyle w:val="TableText"/>
                    <w:numPr>
                      <w:ilvl w:val="0"/>
                      <w:numId w:val="66"/>
                    </w:numPr>
                    <w:spacing w:before="20" w:after="20"/>
                    <w:rPr>
                      <w:sz w:val="18"/>
                      <w:szCs w:val="18"/>
                    </w:rPr>
                  </w:pPr>
                  <w:r w:rsidRPr="008A1D05">
                    <w:rPr>
                      <w:sz w:val="18"/>
                      <w:szCs w:val="18"/>
                    </w:rPr>
                    <w:t>Calentador de agua</w:t>
                  </w:r>
                </w:p>
              </w:tc>
            </w:tr>
            <w:tr w:rsidR="001F1E41" w:rsidRPr="008A1D05" w14:paraId="2B0CB1AE" w14:textId="77777777">
              <w:tc>
                <w:tcPr>
                  <w:tcW w:w="5000" w:type="pct"/>
                </w:tcPr>
                <w:p w14:paraId="2723FF7A" w14:textId="77777777" w:rsidR="001A0A3C" w:rsidRPr="008A1D05" w:rsidRDefault="00000000">
                  <w:pPr>
                    <w:pStyle w:val="TableText"/>
                    <w:numPr>
                      <w:ilvl w:val="0"/>
                      <w:numId w:val="66"/>
                    </w:numPr>
                    <w:spacing w:before="20" w:after="20"/>
                    <w:rPr>
                      <w:sz w:val="18"/>
                      <w:szCs w:val="18"/>
                    </w:rPr>
                  </w:pPr>
                  <w:r w:rsidRPr="008A1D05">
                    <w:rPr>
                      <w:sz w:val="18"/>
                      <w:szCs w:val="18"/>
                    </w:rPr>
                    <w:t>Humidificador</w:t>
                  </w:r>
                </w:p>
              </w:tc>
            </w:tr>
            <w:tr w:rsidR="001F1E41" w:rsidRPr="008A1D05" w14:paraId="777E137D" w14:textId="77777777">
              <w:tc>
                <w:tcPr>
                  <w:tcW w:w="5000" w:type="pct"/>
                </w:tcPr>
                <w:p w14:paraId="21092931" w14:textId="77777777" w:rsidR="001A0A3C" w:rsidRPr="008A1D05" w:rsidRDefault="00000000">
                  <w:pPr>
                    <w:pStyle w:val="TableText"/>
                    <w:numPr>
                      <w:ilvl w:val="0"/>
                      <w:numId w:val="66"/>
                    </w:numPr>
                    <w:spacing w:before="20" w:after="20"/>
                    <w:rPr>
                      <w:sz w:val="18"/>
                      <w:szCs w:val="18"/>
                    </w:rPr>
                  </w:pPr>
                  <w:r w:rsidRPr="008A1D05">
                    <w:rPr>
                      <w:sz w:val="18"/>
                      <w:szCs w:val="18"/>
                    </w:rPr>
                    <w:t>Aire acondicionado</w:t>
                  </w:r>
                </w:p>
              </w:tc>
            </w:tr>
            <w:tr w:rsidR="001F1E41" w:rsidRPr="008A1D05" w14:paraId="3F5A083B" w14:textId="77777777">
              <w:tc>
                <w:tcPr>
                  <w:tcW w:w="5000" w:type="pct"/>
                </w:tcPr>
                <w:p w14:paraId="3ABEA8AF" w14:textId="77777777" w:rsidR="001A0A3C" w:rsidRPr="008A1D05" w:rsidRDefault="00000000">
                  <w:pPr>
                    <w:pStyle w:val="TableText"/>
                    <w:numPr>
                      <w:ilvl w:val="0"/>
                      <w:numId w:val="66"/>
                    </w:numPr>
                    <w:spacing w:before="20" w:after="20"/>
                    <w:rPr>
                      <w:sz w:val="18"/>
                      <w:szCs w:val="18"/>
                    </w:rPr>
                  </w:pPr>
                  <w:r w:rsidRPr="008A1D05">
                    <w:rPr>
                      <w:sz w:val="18"/>
                      <w:szCs w:val="18"/>
                    </w:rPr>
                    <w:t>Lavadora/secadora/ventilador</w:t>
                  </w:r>
                </w:p>
              </w:tc>
            </w:tr>
            <w:tr w:rsidR="001F1E41" w:rsidRPr="008A1D05" w14:paraId="597D7117" w14:textId="77777777">
              <w:tc>
                <w:tcPr>
                  <w:tcW w:w="5000" w:type="pct"/>
                </w:tcPr>
                <w:p w14:paraId="7BFAA449" w14:textId="77777777" w:rsidR="001A0A3C" w:rsidRPr="008A1D05" w:rsidRDefault="00000000">
                  <w:pPr>
                    <w:pStyle w:val="TableText"/>
                    <w:numPr>
                      <w:ilvl w:val="0"/>
                      <w:numId w:val="66"/>
                    </w:numPr>
                    <w:spacing w:before="20" w:after="20"/>
                    <w:rPr>
                      <w:sz w:val="18"/>
                      <w:szCs w:val="18"/>
                    </w:rPr>
                  </w:pPr>
                  <w:r w:rsidRPr="008A1D05">
                    <w:rPr>
                      <w:sz w:val="18"/>
                      <w:szCs w:val="18"/>
                    </w:rPr>
                    <w:t>Frigorífico/congelador</w:t>
                  </w:r>
                </w:p>
              </w:tc>
            </w:tr>
            <w:tr w:rsidR="001F1E41" w:rsidRPr="008A1D05" w14:paraId="0B57D7A6" w14:textId="77777777">
              <w:tc>
                <w:tcPr>
                  <w:tcW w:w="5000" w:type="pct"/>
                </w:tcPr>
                <w:p w14:paraId="3C6860D6" w14:textId="77777777" w:rsidR="001A0A3C" w:rsidRPr="008A1D05" w:rsidRDefault="00000000">
                  <w:pPr>
                    <w:pStyle w:val="TableText"/>
                    <w:numPr>
                      <w:ilvl w:val="0"/>
                      <w:numId w:val="66"/>
                    </w:numPr>
                    <w:spacing w:before="20" w:after="20"/>
                    <w:rPr>
                      <w:sz w:val="18"/>
                      <w:szCs w:val="18"/>
                    </w:rPr>
                  </w:pPr>
                  <w:r w:rsidRPr="008A1D05">
                    <w:rPr>
                      <w:sz w:val="18"/>
                      <w:szCs w:val="18"/>
                    </w:rPr>
                    <w:t>Estufa/horno/campana extractora</w:t>
                  </w:r>
                </w:p>
              </w:tc>
            </w:tr>
            <w:tr w:rsidR="001F1E41" w:rsidRPr="008A1D05" w14:paraId="3683FE43" w14:textId="77777777">
              <w:tc>
                <w:tcPr>
                  <w:tcW w:w="5000" w:type="pct"/>
                </w:tcPr>
                <w:p w14:paraId="43F8AFFB" w14:textId="77777777" w:rsidR="001A0A3C" w:rsidRPr="008A1D05" w:rsidRDefault="00000000">
                  <w:pPr>
                    <w:pStyle w:val="TableText"/>
                    <w:numPr>
                      <w:ilvl w:val="0"/>
                      <w:numId w:val="66"/>
                    </w:numPr>
                    <w:spacing w:before="20" w:after="20"/>
                    <w:rPr>
                      <w:sz w:val="18"/>
                      <w:szCs w:val="18"/>
                    </w:rPr>
                  </w:pPr>
                  <w:r w:rsidRPr="008A1D05">
                    <w:rPr>
                      <w:sz w:val="18"/>
                      <w:szCs w:val="18"/>
                    </w:rPr>
                    <w:t>Lavavajillas</w:t>
                  </w:r>
                </w:p>
              </w:tc>
            </w:tr>
            <w:tr w:rsidR="001F1E41" w:rsidRPr="008A1D05" w14:paraId="1631E8C1" w14:textId="77777777">
              <w:tc>
                <w:tcPr>
                  <w:tcW w:w="5000" w:type="pct"/>
                </w:tcPr>
                <w:p w14:paraId="00BE0E29" w14:textId="77777777" w:rsidR="001A0A3C" w:rsidRPr="008A1D05" w:rsidRDefault="00000000">
                  <w:pPr>
                    <w:pStyle w:val="TableText"/>
                    <w:numPr>
                      <w:ilvl w:val="0"/>
                      <w:numId w:val="66"/>
                    </w:numPr>
                    <w:spacing w:before="20" w:after="20"/>
                    <w:rPr>
                      <w:sz w:val="18"/>
                      <w:szCs w:val="18"/>
                    </w:rPr>
                  </w:pPr>
                  <w:r w:rsidRPr="008A1D05">
                    <w:rPr>
                      <w:sz w:val="18"/>
                      <w:szCs w:val="18"/>
                    </w:rPr>
                    <w:t>Microondas</w:t>
                  </w:r>
                </w:p>
              </w:tc>
            </w:tr>
            <w:tr w:rsidR="001F1E41" w:rsidRPr="008A1D05" w14:paraId="0544DE2B" w14:textId="77777777">
              <w:tc>
                <w:tcPr>
                  <w:tcW w:w="5000" w:type="pct"/>
                </w:tcPr>
                <w:p w14:paraId="13BAEDE3" w14:textId="77777777" w:rsidR="001A0A3C" w:rsidRPr="008A1D05" w:rsidRDefault="00000000">
                  <w:pPr>
                    <w:pStyle w:val="TableText"/>
                    <w:numPr>
                      <w:ilvl w:val="0"/>
                      <w:numId w:val="66"/>
                    </w:numPr>
                    <w:spacing w:before="20" w:after="20"/>
                    <w:rPr>
                      <w:sz w:val="18"/>
                      <w:szCs w:val="18"/>
                    </w:rPr>
                  </w:pPr>
                  <w:r w:rsidRPr="008A1D05">
                    <w:rPr>
                      <w:sz w:val="18"/>
                      <w:szCs w:val="18"/>
                    </w:rPr>
                    <w:t>Comprobar los detectores de humo</w:t>
                  </w:r>
                </w:p>
              </w:tc>
            </w:tr>
            <w:tr w:rsidR="001F1E41" w:rsidRPr="008A1D05" w14:paraId="677988CC" w14:textId="77777777">
              <w:tc>
                <w:tcPr>
                  <w:tcW w:w="5000" w:type="pct"/>
                </w:tcPr>
                <w:p w14:paraId="3E0BD866" w14:textId="77777777" w:rsidR="001A0A3C" w:rsidRPr="008A1D05" w:rsidRDefault="00000000">
                  <w:pPr>
                    <w:pStyle w:val="TableText"/>
                    <w:numPr>
                      <w:ilvl w:val="0"/>
                      <w:numId w:val="66"/>
                    </w:numPr>
                    <w:spacing w:before="20" w:after="20"/>
                    <w:rPr>
                      <w:sz w:val="18"/>
                      <w:szCs w:val="18"/>
                    </w:rPr>
                  </w:pPr>
                  <w:r w:rsidRPr="008A1D05">
                    <w:rPr>
                      <w:sz w:val="18"/>
                      <w:szCs w:val="18"/>
                    </w:rPr>
                    <w:t>Limpieza de alfombras</w:t>
                  </w:r>
                </w:p>
              </w:tc>
            </w:tr>
            <w:tr w:rsidR="001F1E41" w:rsidRPr="008A1D05" w14:paraId="5E16E725" w14:textId="77777777">
              <w:tc>
                <w:tcPr>
                  <w:tcW w:w="5000" w:type="pct"/>
                </w:tcPr>
                <w:p w14:paraId="3C81E40F" w14:textId="77777777" w:rsidR="001A0A3C" w:rsidRPr="008A1D05" w:rsidRDefault="00000000">
                  <w:pPr>
                    <w:pStyle w:val="TableText"/>
                    <w:numPr>
                      <w:ilvl w:val="0"/>
                      <w:numId w:val="66"/>
                    </w:numPr>
                    <w:spacing w:before="20" w:after="20"/>
                    <w:rPr>
                      <w:sz w:val="18"/>
                      <w:szCs w:val="18"/>
                    </w:rPr>
                  </w:pPr>
                  <w:r w:rsidRPr="008A1D05">
                    <w:rPr>
                      <w:sz w:val="18"/>
                      <w:szCs w:val="18"/>
                    </w:rPr>
                    <w:t>Suelos</w:t>
                  </w:r>
                </w:p>
              </w:tc>
            </w:tr>
            <w:tr w:rsidR="001F1E41" w:rsidRPr="008A1D05" w14:paraId="4CAC92F1" w14:textId="77777777">
              <w:tc>
                <w:tcPr>
                  <w:tcW w:w="5000" w:type="pct"/>
                </w:tcPr>
                <w:p w14:paraId="2FAE4C29" w14:textId="77777777" w:rsidR="001A0A3C" w:rsidRPr="008A1D05" w:rsidRDefault="00000000">
                  <w:pPr>
                    <w:pStyle w:val="TableText"/>
                    <w:numPr>
                      <w:ilvl w:val="0"/>
                      <w:numId w:val="66"/>
                    </w:numPr>
                    <w:spacing w:before="20" w:after="20"/>
                    <w:rPr>
                      <w:sz w:val="18"/>
                      <w:szCs w:val="18"/>
                    </w:rPr>
                  </w:pPr>
                  <w:r w:rsidRPr="008A1D05">
                    <w:rPr>
                      <w:sz w:val="18"/>
                      <w:szCs w:val="18"/>
                    </w:rPr>
                    <w:t>Superficies alicatadas</w:t>
                  </w:r>
                </w:p>
              </w:tc>
            </w:tr>
            <w:tr w:rsidR="001F1E41" w:rsidRPr="008A1D05" w14:paraId="493FD1DB" w14:textId="77777777">
              <w:tc>
                <w:tcPr>
                  <w:tcW w:w="5000" w:type="pct"/>
                </w:tcPr>
                <w:p w14:paraId="138DFD6C" w14:textId="77777777" w:rsidR="001A0A3C" w:rsidRPr="008A1D05" w:rsidRDefault="00000000">
                  <w:pPr>
                    <w:pStyle w:val="TableText"/>
                    <w:numPr>
                      <w:ilvl w:val="0"/>
                      <w:numId w:val="66"/>
                    </w:numPr>
                    <w:spacing w:before="20" w:after="20"/>
                    <w:rPr>
                      <w:sz w:val="18"/>
                      <w:szCs w:val="18"/>
                    </w:rPr>
                  </w:pPr>
                  <w:r w:rsidRPr="008A1D05">
                    <w:rPr>
                      <w:sz w:val="18"/>
                      <w:szCs w:val="18"/>
                    </w:rPr>
                    <w:t>Canalones</w:t>
                  </w:r>
                </w:p>
              </w:tc>
            </w:tr>
          </w:tbl>
          <w:p w14:paraId="30628C30" w14:textId="77777777" w:rsidR="001F1E41" w:rsidRPr="008A1D05" w:rsidRDefault="001F1E41" w:rsidP="001F1E41">
            <w:pPr>
              <w:spacing w:before="20" w:after="20" w:line="240" w:lineRule="auto"/>
              <w:rPr>
                <w:sz w:val="18"/>
                <w:szCs w:val="18"/>
              </w:rPr>
            </w:pPr>
          </w:p>
        </w:tc>
        <w:tc>
          <w:tcPr>
            <w:tcW w:w="2714" w:type="dxa"/>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Pr>
            <w:tblGrid>
              <w:gridCol w:w="2646"/>
            </w:tblGrid>
            <w:tr w:rsidR="001F1E41" w:rsidRPr="008A1D05" w14:paraId="190616C9" w14:textId="77777777">
              <w:tc>
                <w:tcPr>
                  <w:tcW w:w="5000" w:type="pct"/>
                </w:tcPr>
                <w:p w14:paraId="4FA8C7CE" w14:textId="77777777" w:rsidR="001A0A3C" w:rsidRPr="008A1D05" w:rsidRDefault="00000000">
                  <w:pPr>
                    <w:pStyle w:val="TableText"/>
                    <w:numPr>
                      <w:ilvl w:val="0"/>
                      <w:numId w:val="66"/>
                    </w:numPr>
                    <w:spacing w:before="20" w:after="20"/>
                    <w:rPr>
                      <w:sz w:val="18"/>
                      <w:szCs w:val="18"/>
                    </w:rPr>
                  </w:pPr>
                  <w:r w:rsidRPr="008A1D05">
                    <w:rPr>
                      <w:sz w:val="18"/>
                      <w:szCs w:val="18"/>
                    </w:rPr>
                    <w:t>Sistema de mangueras y aspersores</w:t>
                  </w:r>
                </w:p>
              </w:tc>
            </w:tr>
            <w:tr w:rsidR="001F1E41" w:rsidRPr="008A1D05" w14:paraId="637AA2D3" w14:textId="77777777">
              <w:tc>
                <w:tcPr>
                  <w:tcW w:w="5000" w:type="pct"/>
                </w:tcPr>
                <w:p w14:paraId="19A4D48B" w14:textId="77777777" w:rsidR="001A0A3C" w:rsidRPr="008A1D05" w:rsidRDefault="00000000">
                  <w:pPr>
                    <w:pStyle w:val="TableText"/>
                    <w:numPr>
                      <w:ilvl w:val="0"/>
                      <w:numId w:val="66"/>
                    </w:numPr>
                    <w:spacing w:before="20" w:after="20"/>
                    <w:rPr>
                      <w:sz w:val="18"/>
                      <w:szCs w:val="18"/>
                    </w:rPr>
                  </w:pPr>
                  <w:r w:rsidRPr="008A1D05">
                    <w:rPr>
                      <w:sz w:val="18"/>
                      <w:szCs w:val="18"/>
                    </w:rPr>
                    <w:t>Mobiliario exterior</w:t>
                  </w:r>
                </w:p>
              </w:tc>
            </w:tr>
            <w:tr w:rsidR="001F1E41" w:rsidRPr="008A1D05" w14:paraId="180E7108" w14:textId="77777777">
              <w:tc>
                <w:tcPr>
                  <w:tcW w:w="5000" w:type="pct"/>
                </w:tcPr>
                <w:p w14:paraId="72C559AF" w14:textId="77777777" w:rsidR="001A0A3C" w:rsidRPr="008A1D05" w:rsidRDefault="00000000">
                  <w:pPr>
                    <w:pStyle w:val="TableText"/>
                    <w:numPr>
                      <w:ilvl w:val="0"/>
                      <w:numId w:val="66"/>
                    </w:numPr>
                    <w:spacing w:before="20" w:after="20"/>
                    <w:rPr>
                      <w:sz w:val="18"/>
                      <w:szCs w:val="18"/>
                    </w:rPr>
                  </w:pPr>
                  <w:r w:rsidRPr="008A1D05">
                    <w:rPr>
                      <w:sz w:val="18"/>
                      <w:szCs w:val="18"/>
                    </w:rPr>
                    <w:t>Despensa - limpiar la comida vieja</w:t>
                  </w:r>
                </w:p>
              </w:tc>
            </w:tr>
            <w:tr w:rsidR="001F1E41" w:rsidRPr="008A1D05" w14:paraId="5EF81B44" w14:textId="77777777">
              <w:tc>
                <w:tcPr>
                  <w:tcW w:w="5000" w:type="pct"/>
                </w:tcPr>
                <w:p w14:paraId="7D130D74" w14:textId="77777777" w:rsidR="001A0A3C" w:rsidRPr="008A1D05" w:rsidRDefault="00000000">
                  <w:pPr>
                    <w:pStyle w:val="TableText"/>
                    <w:numPr>
                      <w:ilvl w:val="0"/>
                      <w:numId w:val="66"/>
                    </w:numPr>
                    <w:spacing w:before="20" w:after="20"/>
                    <w:rPr>
                      <w:sz w:val="18"/>
                      <w:szCs w:val="18"/>
                    </w:rPr>
                  </w:pPr>
                  <w:r w:rsidRPr="008A1D05">
                    <w:rPr>
                      <w:sz w:val="18"/>
                      <w:szCs w:val="18"/>
                    </w:rPr>
                    <w:t>Apriete los pomos de los armarios</w:t>
                  </w:r>
                </w:p>
              </w:tc>
            </w:tr>
            <w:tr w:rsidR="001F1E41" w:rsidRPr="008A1D05" w14:paraId="433952D2" w14:textId="77777777">
              <w:tc>
                <w:tcPr>
                  <w:tcW w:w="5000" w:type="pct"/>
                </w:tcPr>
                <w:p w14:paraId="6F3AF0EB" w14:textId="77777777" w:rsidR="001A0A3C" w:rsidRPr="008A1D05" w:rsidRDefault="00000000">
                  <w:pPr>
                    <w:pStyle w:val="TableText"/>
                    <w:numPr>
                      <w:ilvl w:val="0"/>
                      <w:numId w:val="66"/>
                    </w:numPr>
                    <w:spacing w:before="20" w:after="20"/>
                    <w:rPr>
                      <w:sz w:val="18"/>
                      <w:szCs w:val="18"/>
                    </w:rPr>
                  </w:pPr>
                  <w:r w:rsidRPr="008A1D05">
                    <w:rPr>
                      <w:sz w:val="18"/>
                      <w:szCs w:val="18"/>
                    </w:rPr>
                    <w:t>Aceite bisagras/cerraduras/resortes</w:t>
                  </w:r>
                </w:p>
              </w:tc>
            </w:tr>
            <w:tr w:rsidR="001F1E41" w:rsidRPr="008A1D05" w14:paraId="52E09252" w14:textId="77777777">
              <w:tc>
                <w:tcPr>
                  <w:tcW w:w="5000" w:type="pct"/>
                </w:tcPr>
                <w:p w14:paraId="092B080D" w14:textId="77777777" w:rsidR="001A0A3C" w:rsidRPr="008A1D05" w:rsidRDefault="00000000">
                  <w:pPr>
                    <w:pStyle w:val="TableText"/>
                    <w:numPr>
                      <w:ilvl w:val="0"/>
                      <w:numId w:val="66"/>
                    </w:numPr>
                    <w:spacing w:before="20" w:after="20"/>
                    <w:rPr>
                      <w:sz w:val="18"/>
                      <w:szCs w:val="18"/>
                    </w:rPr>
                  </w:pPr>
                  <w:r w:rsidRPr="008A1D05">
                    <w:rPr>
                      <w:sz w:val="18"/>
                      <w:szCs w:val="18"/>
                    </w:rPr>
                    <w:t>Termostato/ajustes</w:t>
                  </w:r>
                </w:p>
              </w:tc>
            </w:tr>
            <w:tr w:rsidR="001F1E41" w:rsidRPr="008A1D05" w14:paraId="794D99E6" w14:textId="77777777">
              <w:tc>
                <w:tcPr>
                  <w:tcW w:w="5000" w:type="pct"/>
                </w:tcPr>
                <w:p w14:paraId="0C5A2517" w14:textId="77777777" w:rsidR="001A0A3C" w:rsidRPr="008A1D05" w:rsidRDefault="00000000">
                  <w:pPr>
                    <w:pStyle w:val="TableText"/>
                    <w:numPr>
                      <w:ilvl w:val="0"/>
                      <w:numId w:val="66"/>
                    </w:numPr>
                    <w:spacing w:before="20" w:after="20"/>
                    <w:rPr>
                      <w:sz w:val="18"/>
                      <w:szCs w:val="18"/>
                    </w:rPr>
                  </w:pPr>
                  <w:r w:rsidRPr="008A1D05">
                    <w:rPr>
                      <w:sz w:val="18"/>
                      <w:szCs w:val="18"/>
                    </w:rPr>
                    <w:t>Plantación/jardinería</w:t>
                  </w:r>
                </w:p>
              </w:tc>
            </w:tr>
            <w:tr w:rsidR="001F1E41" w:rsidRPr="008A1D05" w14:paraId="374D30B5" w14:textId="77777777">
              <w:tc>
                <w:tcPr>
                  <w:tcW w:w="5000" w:type="pct"/>
                </w:tcPr>
                <w:p w14:paraId="311615C0" w14:textId="77777777" w:rsidR="001A0A3C" w:rsidRPr="008A1D05" w:rsidRDefault="00000000">
                  <w:pPr>
                    <w:pStyle w:val="TableText"/>
                    <w:numPr>
                      <w:ilvl w:val="0"/>
                      <w:numId w:val="66"/>
                    </w:numPr>
                    <w:spacing w:before="20" w:after="20"/>
                    <w:rPr>
                      <w:sz w:val="18"/>
                      <w:szCs w:val="18"/>
                    </w:rPr>
                  </w:pPr>
                  <w:r w:rsidRPr="008A1D05">
                    <w:rPr>
                      <w:sz w:val="18"/>
                      <w:szCs w:val="18"/>
                    </w:rPr>
                    <w:t>Inspección de fontanería/fugas</w:t>
                  </w:r>
                </w:p>
              </w:tc>
            </w:tr>
            <w:tr w:rsidR="001F1E41" w:rsidRPr="008A1D05" w14:paraId="1B850D9D" w14:textId="77777777">
              <w:tc>
                <w:tcPr>
                  <w:tcW w:w="5000" w:type="pct"/>
                </w:tcPr>
                <w:p w14:paraId="27524DF2" w14:textId="77777777" w:rsidR="001A0A3C" w:rsidRPr="008A1D05" w:rsidRDefault="00000000">
                  <w:pPr>
                    <w:pStyle w:val="TableText"/>
                    <w:numPr>
                      <w:ilvl w:val="0"/>
                      <w:numId w:val="66"/>
                    </w:numPr>
                    <w:spacing w:before="20" w:after="20"/>
                    <w:rPr>
                      <w:sz w:val="18"/>
                      <w:szCs w:val="18"/>
                    </w:rPr>
                  </w:pPr>
                  <w:r w:rsidRPr="008A1D05">
                    <w:rPr>
                      <w:sz w:val="18"/>
                      <w:szCs w:val="18"/>
                    </w:rPr>
                    <w:t>Inspección de bombas de sumidero</w:t>
                  </w:r>
                </w:p>
              </w:tc>
            </w:tr>
            <w:tr w:rsidR="001F1E41" w:rsidRPr="008A1D05" w14:paraId="649070BF" w14:textId="77777777">
              <w:tc>
                <w:tcPr>
                  <w:tcW w:w="5000" w:type="pct"/>
                </w:tcPr>
                <w:p w14:paraId="5A680B90" w14:textId="77777777" w:rsidR="001A0A3C" w:rsidRPr="008A1D05" w:rsidRDefault="00000000">
                  <w:pPr>
                    <w:pStyle w:val="TableText"/>
                    <w:numPr>
                      <w:ilvl w:val="0"/>
                      <w:numId w:val="66"/>
                    </w:numPr>
                    <w:spacing w:before="20" w:after="20"/>
                    <w:rPr>
                      <w:sz w:val="18"/>
                      <w:szCs w:val="18"/>
                    </w:rPr>
                  </w:pPr>
                  <w:r w:rsidRPr="008A1D05">
                    <w:rPr>
                      <w:sz w:val="18"/>
                      <w:szCs w:val="18"/>
                    </w:rPr>
                    <w:t>Burletes</w:t>
                  </w:r>
                </w:p>
              </w:tc>
            </w:tr>
            <w:tr w:rsidR="001F1E41" w:rsidRPr="008A1D05" w14:paraId="4C1CE63F" w14:textId="77777777">
              <w:tc>
                <w:tcPr>
                  <w:tcW w:w="5000" w:type="pct"/>
                </w:tcPr>
                <w:p w14:paraId="14423CA3" w14:textId="77777777" w:rsidR="001A0A3C" w:rsidRPr="008A1D05" w:rsidRDefault="00000000">
                  <w:pPr>
                    <w:pStyle w:val="TableText"/>
                    <w:numPr>
                      <w:ilvl w:val="0"/>
                      <w:numId w:val="66"/>
                    </w:numPr>
                    <w:spacing w:before="20" w:after="20"/>
                    <w:rPr>
                      <w:sz w:val="18"/>
                      <w:szCs w:val="18"/>
                    </w:rPr>
                  </w:pPr>
                  <w:r w:rsidRPr="008A1D05">
                    <w:rPr>
                      <w:sz w:val="18"/>
                      <w:szCs w:val="18"/>
                    </w:rPr>
                    <w:t>Jardines/flores/plantas</w:t>
                  </w:r>
                </w:p>
              </w:tc>
            </w:tr>
            <w:tr w:rsidR="001F1E41" w:rsidRPr="008A1D05" w14:paraId="74B07E3F" w14:textId="77777777">
              <w:tc>
                <w:tcPr>
                  <w:tcW w:w="5000" w:type="pct"/>
                </w:tcPr>
                <w:p w14:paraId="0BB9DF19" w14:textId="77777777" w:rsidR="001A0A3C" w:rsidRPr="008A1D05" w:rsidRDefault="00000000">
                  <w:pPr>
                    <w:pStyle w:val="TableText"/>
                    <w:numPr>
                      <w:ilvl w:val="0"/>
                      <w:numId w:val="66"/>
                    </w:numPr>
                    <w:spacing w:before="20" w:after="20"/>
                    <w:rPr>
                      <w:sz w:val="18"/>
                      <w:szCs w:val="18"/>
                    </w:rPr>
                  </w:pPr>
                  <w:r w:rsidRPr="008A1D05">
                    <w:rPr>
                      <w:sz w:val="18"/>
                      <w:szCs w:val="18"/>
                    </w:rPr>
                    <w:t>Abonado/aireación del césped</w:t>
                  </w:r>
                </w:p>
              </w:tc>
            </w:tr>
            <w:tr w:rsidR="001F1E41" w:rsidRPr="008A1D05" w14:paraId="33C4689E" w14:textId="77777777">
              <w:tc>
                <w:tcPr>
                  <w:tcW w:w="5000" w:type="pct"/>
                </w:tcPr>
                <w:p w14:paraId="31E8319F" w14:textId="77777777" w:rsidR="001A0A3C" w:rsidRPr="008A1D05" w:rsidRDefault="00000000">
                  <w:pPr>
                    <w:pStyle w:val="TableText"/>
                    <w:numPr>
                      <w:ilvl w:val="0"/>
                      <w:numId w:val="66"/>
                    </w:numPr>
                    <w:spacing w:before="20" w:after="20"/>
                    <w:rPr>
                      <w:sz w:val="18"/>
                      <w:szCs w:val="18"/>
                    </w:rPr>
                  </w:pPr>
                  <w:r w:rsidRPr="008A1D05">
                    <w:rPr>
                      <w:sz w:val="18"/>
                      <w:szCs w:val="18"/>
                    </w:rPr>
                    <w:t>Cuidado del césped</w:t>
                  </w:r>
                </w:p>
              </w:tc>
            </w:tr>
            <w:tr w:rsidR="001F1E41" w:rsidRPr="008A1D05" w14:paraId="227F3C08" w14:textId="77777777">
              <w:tc>
                <w:tcPr>
                  <w:tcW w:w="5000" w:type="pct"/>
                </w:tcPr>
                <w:p w14:paraId="10EE56A9" w14:textId="77777777" w:rsidR="001A0A3C" w:rsidRPr="008A1D05" w:rsidRDefault="00000000">
                  <w:pPr>
                    <w:pStyle w:val="TableText"/>
                    <w:numPr>
                      <w:ilvl w:val="0"/>
                      <w:numId w:val="66"/>
                    </w:numPr>
                    <w:spacing w:before="20" w:after="20"/>
                    <w:rPr>
                      <w:sz w:val="18"/>
                      <w:szCs w:val="18"/>
                    </w:rPr>
                  </w:pPr>
                  <w:r w:rsidRPr="008A1D05">
                    <w:rPr>
                      <w:sz w:val="18"/>
                      <w:szCs w:val="18"/>
                    </w:rPr>
                    <w:t>Árboles/arbustos/hojas</w:t>
                  </w:r>
                </w:p>
              </w:tc>
            </w:tr>
            <w:tr w:rsidR="001F1E41" w:rsidRPr="008A1D05" w14:paraId="4A8673DD" w14:textId="77777777">
              <w:tc>
                <w:tcPr>
                  <w:tcW w:w="5000" w:type="pct"/>
                </w:tcPr>
                <w:p w14:paraId="062EBFF3" w14:textId="77777777" w:rsidR="001A0A3C" w:rsidRPr="008A1D05" w:rsidRDefault="00000000">
                  <w:pPr>
                    <w:pStyle w:val="TableText"/>
                    <w:numPr>
                      <w:ilvl w:val="0"/>
                      <w:numId w:val="66"/>
                    </w:numPr>
                    <w:spacing w:before="20" w:after="20"/>
                    <w:rPr>
                      <w:sz w:val="18"/>
                      <w:szCs w:val="18"/>
                    </w:rPr>
                  </w:pPr>
                  <w:r w:rsidRPr="008A1D05">
                    <w:rPr>
                      <w:sz w:val="18"/>
                      <w:szCs w:val="18"/>
                    </w:rPr>
                    <w:t>Techos y voladizos</w:t>
                  </w:r>
                </w:p>
              </w:tc>
            </w:tr>
            <w:tr w:rsidR="001F1E41" w:rsidRPr="008A1D05" w14:paraId="642DFC37" w14:textId="77777777">
              <w:tc>
                <w:tcPr>
                  <w:tcW w:w="5000" w:type="pct"/>
                </w:tcPr>
                <w:p w14:paraId="2317D408" w14:textId="77777777" w:rsidR="001A0A3C" w:rsidRPr="008A1D05" w:rsidRDefault="00000000">
                  <w:pPr>
                    <w:pStyle w:val="TableText"/>
                    <w:numPr>
                      <w:ilvl w:val="0"/>
                      <w:numId w:val="66"/>
                    </w:numPr>
                    <w:spacing w:before="20" w:after="20"/>
                    <w:rPr>
                      <w:sz w:val="18"/>
                      <w:szCs w:val="18"/>
                    </w:rPr>
                  </w:pPr>
                  <w:r w:rsidRPr="008A1D05">
                    <w:rPr>
                      <w:sz w:val="18"/>
                      <w:szCs w:val="18"/>
                    </w:rPr>
                    <w:t>Ventilación del ático</w:t>
                  </w:r>
                </w:p>
              </w:tc>
            </w:tr>
            <w:tr w:rsidR="001F1E41" w:rsidRPr="008A1D05" w14:paraId="32805FCC" w14:textId="77777777">
              <w:tc>
                <w:tcPr>
                  <w:tcW w:w="5000" w:type="pct"/>
                </w:tcPr>
                <w:p w14:paraId="5331A47E" w14:textId="77777777" w:rsidR="001A0A3C" w:rsidRPr="008A1D05" w:rsidRDefault="00000000">
                  <w:pPr>
                    <w:pStyle w:val="TableText"/>
                    <w:numPr>
                      <w:ilvl w:val="0"/>
                      <w:numId w:val="66"/>
                    </w:numPr>
                    <w:spacing w:before="20" w:after="20"/>
                    <w:rPr>
                      <w:sz w:val="18"/>
                      <w:szCs w:val="18"/>
                    </w:rPr>
                  </w:pPr>
                  <w:r w:rsidRPr="008A1D05">
                    <w:rPr>
                      <w:sz w:val="18"/>
                      <w:szCs w:val="18"/>
                    </w:rPr>
                    <w:t>Fregaderos/enmasillado de baldosas</w:t>
                  </w:r>
                </w:p>
              </w:tc>
            </w:tr>
            <w:tr w:rsidR="001F1E41" w:rsidRPr="008A1D05" w14:paraId="39E65087" w14:textId="77777777">
              <w:tc>
                <w:tcPr>
                  <w:tcW w:w="5000" w:type="pct"/>
                </w:tcPr>
                <w:p w14:paraId="01E7EFC7" w14:textId="77777777" w:rsidR="001A0A3C" w:rsidRPr="008A1D05" w:rsidRDefault="00000000">
                  <w:pPr>
                    <w:pStyle w:val="TableText"/>
                    <w:numPr>
                      <w:ilvl w:val="0"/>
                      <w:numId w:val="66"/>
                    </w:numPr>
                    <w:spacing w:before="20" w:after="20"/>
                    <w:rPr>
                      <w:sz w:val="18"/>
                      <w:szCs w:val="18"/>
                    </w:rPr>
                  </w:pPr>
                  <w:r w:rsidRPr="008A1D05">
                    <w:rPr>
                      <w:sz w:val="18"/>
                      <w:szCs w:val="18"/>
                    </w:rPr>
                    <w:t>Control de insectos y plagas</w:t>
                  </w:r>
                </w:p>
              </w:tc>
            </w:tr>
            <w:tr w:rsidR="001F1E41" w:rsidRPr="008A1D05" w14:paraId="0CF34795" w14:textId="77777777">
              <w:tc>
                <w:tcPr>
                  <w:tcW w:w="5000" w:type="pct"/>
                </w:tcPr>
                <w:p w14:paraId="53AC1D77" w14:textId="77777777" w:rsidR="001A0A3C" w:rsidRPr="008A1D05" w:rsidRDefault="00000000">
                  <w:pPr>
                    <w:pStyle w:val="TableText"/>
                    <w:numPr>
                      <w:ilvl w:val="0"/>
                      <w:numId w:val="66"/>
                    </w:numPr>
                    <w:spacing w:before="20" w:after="20"/>
                    <w:rPr>
                      <w:sz w:val="18"/>
                      <w:szCs w:val="18"/>
                    </w:rPr>
                  </w:pPr>
                  <w:r w:rsidRPr="008A1D05">
                    <w:rPr>
                      <w:sz w:val="18"/>
                      <w:szCs w:val="18"/>
                    </w:rPr>
                    <w:t>Ventanas/pantallas</w:t>
                  </w:r>
                </w:p>
              </w:tc>
            </w:tr>
            <w:tr w:rsidR="001F1E41" w:rsidRPr="008A1D05" w14:paraId="6B8E7C5F" w14:textId="77777777">
              <w:tc>
                <w:tcPr>
                  <w:tcW w:w="5000" w:type="pct"/>
                </w:tcPr>
                <w:p w14:paraId="6C0DE170" w14:textId="77777777" w:rsidR="001A0A3C" w:rsidRPr="008A1D05" w:rsidRDefault="00000000">
                  <w:pPr>
                    <w:pStyle w:val="TableText"/>
                    <w:numPr>
                      <w:ilvl w:val="0"/>
                      <w:numId w:val="66"/>
                    </w:numPr>
                    <w:spacing w:before="20" w:after="20"/>
                    <w:rPr>
                      <w:sz w:val="18"/>
                      <w:szCs w:val="18"/>
                    </w:rPr>
                  </w:pPr>
                  <w:r w:rsidRPr="008A1D05">
                    <w:rPr>
                      <w:sz w:val="18"/>
                      <w:szCs w:val="18"/>
                    </w:rPr>
                    <w:t>Patio/ terraza/ escaleras/ porches</w:t>
                  </w:r>
                </w:p>
              </w:tc>
            </w:tr>
            <w:tr w:rsidR="001F1E41" w:rsidRPr="008A1D05" w14:paraId="25C278DA" w14:textId="77777777">
              <w:tc>
                <w:tcPr>
                  <w:tcW w:w="5000" w:type="pct"/>
                </w:tcPr>
                <w:p w14:paraId="54463DEC" w14:textId="77777777" w:rsidR="001A0A3C" w:rsidRPr="008A1D05" w:rsidRDefault="00000000">
                  <w:pPr>
                    <w:pStyle w:val="TableText"/>
                    <w:numPr>
                      <w:ilvl w:val="0"/>
                      <w:numId w:val="66"/>
                    </w:numPr>
                    <w:spacing w:before="20" w:after="20"/>
                    <w:rPr>
                      <w:sz w:val="18"/>
                      <w:szCs w:val="18"/>
                    </w:rPr>
                  </w:pPr>
                  <w:r w:rsidRPr="008A1D05">
                    <w:rPr>
                      <w:sz w:val="18"/>
                      <w:szCs w:val="18"/>
                    </w:rPr>
                    <w:t>Limpieza de chimeneas</w:t>
                  </w:r>
                </w:p>
              </w:tc>
            </w:tr>
            <w:tr w:rsidR="001F1E41" w:rsidRPr="008A1D05" w14:paraId="7A89EBDD" w14:textId="77777777">
              <w:tc>
                <w:tcPr>
                  <w:tcW w:w="5000" w:type="pct"/>
                </w:tcPr>
                <w:p w14:paraId="30A30F2D" w14:textId="77777777" w:rsidR="001A0A3C" w:rsidRPr="008A1D05" w:rsidRDefault="00000000">
                  <w:pPr>
                    <w:pStyle w:val="TableText"/>
                    <w:numPr>
                      <w:ilvl w:val="0"/>
                      <w:numId w:val="66"/>
                    </w:numPr>
                    <w:spacing w:before="20" w:after="20"/>
                    <w:rPr>
                      <w:sz w:val="18"/>
                      <w:szCs w:val="18"/>
                    </w:rPr>
                  </w:pPr>
                  <w:r w:rsidRPr="008A1D05">
                    <w:rPr>
                      <w:sz w:val="18"/>
                      <w:szCs w:val="18"/>
                    </w:rPr>
                    <w:t>Leña</w:t>
                  </w:r>
                </w:p>
              </w:tc>
            </w:tr>
            <w:tr w:rsidR="001F1E41" w:rsidRPr="008A1D05" w14:paraId="3050DF44" w14:textId="77777777">
              <w:tc>
                <w:tcPr>
                  <w:tcW w:w="5000" w:type="pct"/>
                </w:tcPr>
                <w:p w14:paraId="182A782C" w14:textId="77777777" w:rsidR="001A0A3C" w:rsidRPr="008A1D05" w:rsidRDefault="00000000">
                  <w:pPr>
                    <w:pStyle w:val="TableText"/>
                    <w:numPr>
                      <w:ilvl w:val="0"/>
                      <w:numId w:val="66"/>
                    </w:numPr>
                    <w:spacing w:before="20" w:after="20"/>
                    <w:rPr>
                      <w:sz w:val="18"/>
                      <w:szCs w:val="18"/>
                    </w:rPr>
                  </w:pPr>
                  <w:r w:rsidRPr="008A1D05">
                    <w:rPr>
                      <w:sz w:val="18"/>
                      <w:szCs w:val="18"/>
                    </w:rPr>
                    <w:t>Enchufes eléctricos/luces/bombillas</w:t>
                  </w:r>
                </w:p>
              </w:tc>
            </w:tr>
            <w:tr w:rsidR="001F1E41" w:rsidRPr="008A1D05" w14:paraId="60E818A5" w14:textId="77777777">
              <w:tc>
                <w:tcPr>
                  <w:tcW w:w="5000" w:type="pct"/>
                </w:tcPr>
                <w:p w14:paraId="2991FEC8" w14:textId="77777777" w:rsidR="001A0A3C" w:rsidRPr="008A1D05" w:rsidRDefault="00000000">
                  <w:pPr>
                    <w:pStyle w:val="TableText"/>
                    <w:numPr>
                      <w:ilvl w:val="0"/>
                      <w:numId w:val="66"/>
                    </w:numPr>
                    <w:spacing w:before="20" w:after="20"/>
                    <w:rPr>
                      <w:sz w:val="18"/>
                      <w:szCs w:val="18"/>
                    </w:rPr>
                  </w:pPr>
                  <w:r w:rsidRPr="008A1D05">
                    <w:rPr>
                      <w:sz w:val="18"/>
                      <w:szCs w:val="18"/>
                    </w:rPr>
                    <w:t>Fosa séptica</w:t>
                  </w:r>
                </w:p>
              </w:tc>
            </w:tr>
            <w:tr w:rsidR="001F1E41" w:rsidRPr="008A1D05" w14:paraId="64735F5E" w14:textId="77777777">
              <w:tc>
                <w:tcPr>
                  <w:tcW w:w="5000" w:type="pct"/>
                </w:tcPr>
                <w:p w14:paraId="4306518D" w14:textId="77777777" w:rsidR="001A0A3C" w:rsidRPr="008A1D05" w:rsidRDefault="00000000">
                  <w:pPr>
                    <w:pStyle w:val="TableText"/>
                    <w:numPr>
                      <w:ilvl w:val="0"/>
                      <w:numId w:val="66"/>
                    </w:numPr>
                    <w:spacing w:before="20" w:after="20"/>
                    <w:rPr>
                      <w:sz w:val="18"/>
                      <w:szCs w:val="18"/>
                    </w:rPr>
                  </w:pPr>
                  <w:r w:rsidRPr="008A1D05">
                    <w:rPr>
                      <w:sz w:val="18"/>
                      <w:szCs w:val="18"/>
                    </w:rPr>
                    <w:t>Aislamiento</w:t>
                  </w:r>
                </w:p>
              </w:tc>
            </w:tr>
            <w:tr w:rsidR="001F1E41" w:rsidRPr="008A1D05" w14:paraId="644D161E" w14:textId="77777777">
              <w:tc>
                <w:tcPr>
                  <w:tcW w:w="5000" w:type="pct"/>
                </w:tcPr>
                <w:p w14:paraId="391E8E7D" w14:textId="77777777" w:rsidR="001A0A3C" w:rsidRPr="008A1D05" w:rsidRDefault="00000000">
                  <w:pPr>
                    <w:pStyle w:val="TableText"/>
                    <w:numPr>
                      <w:ilvl w:val="0"/>
                      <w:numId w:val="66"/>
                    </w:numPr>
                    <w:spacing w:before="20" w:after="20"/>
                    <w:rPr>
                      <w:sz w:val="18"/>
                      <w:szCs w:val="18"/>
                    </w:rPr>
                  </w:pPr>
                  <w:r w:rsidRPr="008A1D05">
                    <w:rPr>
                      <w:sz w:val="18"/>
                      <w:szCs w:val="18"/>
                    </w:rPr>
                    <w:t>Revestimiento</w:t>
                  </w:r>
                </w:p>
              </w:tc>
            </w:tr>
            <w:tr w:rsidR="001F1E41" w:rsidRPr="008A1D05" w14:paraId="1A891CF6" w14:textId="77777777">
              <w:tc>
                <w:tcPr>
                  <w:tcW w:w="5000" w:type="pct"/>
                </w:tcPr>
                <w:p w14:paraId="7C566C63" w14:textId="77777777" w:rsidR="001A0A3C" w:rsidRPr="008A1D05" w:rsidRDefault="00000000">
                  <w:pPr>
                    <w:pStyle w:val="TableText"/>
                    <w:numPr>
                      <w:ilvl w:val="0"/>
                      <w:numId w:val="66"/>
                    </w:numPr>
                    <w:spacing w:before="20" w:after="20"/>
                    <w:rPr>
                      <w:sz w:val="18"/>
                      <w:szCs w:val="18"/>
                    </w:rPr>
                  </w:pPr>
                  <w:r w:rsidRPr="008A1D05">
                    <w:rPr>
                      <w:sz w:val="18"/>
                      <w:szCs w:val="18"/>
                    </w:rPr>
                    <w:t>Extintores</w:t>
                  </w:r>
                </w:p>
              </w:tc>
            </w:tr>
            <w:tr w:rsidR="001F1E41" w:rsidRPr="008A1D05" w14:paraId="4A90FFC3" w14:textId="77777777">
              <w:tc>
                <w:tcPr>
                  <w:tcW w:w="5000" w:type="pct"/>
                </w:tcPr>
                <w:p w14:paraId="1928BABF" w14:textId="77777777" w:rsidR="001A0A3C" w:rsidRPr="008A1D05" w:rsidRDefault="00000000">
                  <w:pPr>
                    <w:pStyle w:val="TableText"/>
                    <w:numPr>
                      <w:ilvl w:val="0"/>
                      <w:numId w:val="66"/>
                    </w:numPr>
                    <w:spacing w:before="20" w:after="20"/>
                    <w:rPr>
                      <w:sz w:val="18"/>
                      <w:szCs w:val="18"/>
                    </w:rPr>
                  </w:pPr>
                  <w:r w:rsidRPr="008A1D05">
                    <w:rPr>
                      <w:sz w:val="18"/>
                      <w:szCs w:val="18"/>
                    </w:rPr>
                    <w:t>Sistema de mangueras y aspersores</w:t>
                  </w:r>
                </w:p>
              </w:tc>
            </w:tr>
            <w:tr w:rsidR="001F1E41" w:rsidRPr="008A1D05" w14:paraId="1130E625" w14:textId="77777777">
              <w:tc>
                <w:tcPr>
                  <w:tcW w:w="5000" w:type="pct"/>
                </w:tcPr>
                <w:p w14:paraId="37B0B588" w14:textId="77777777" w:rsidR="001A0A3C" w:rsidRPr="008A1D05" w:rsidRDefault="00000000">
                  <w:pPr>
                    <w:pStyle w:val="TableText"/>
                    <w:numPr>
                      <w:ilvl w:val="0"/>
                      <w:numId w:val="66"/>
                    </w:numPr>
                    <w:spacing w:before="20" w:after="20"/>
                    <w:rPr>
                      <w:sz w:val="18"/>
                      <w:szCs w:val="18"/>
                    </w:rPr>
                  </w:pPr>
                  <w:r w:rsidRPr="008A1D05">
                    <w:rPr>
                      <w:sz w:val="18"/>
                      <w:szCs w:val="18"/>
                    </w:rPr>
                    <w:t>Mantenimiento del cortacésped</w:t>
                  </w:r>
                </w:p>
              </w:tc>
            </w:tr>
            <w:tr w:rsidR="001F1E41" w:rsidRPr="008A1D05" w14:paraId="5A621797" w14:textId="77777777">
              <w:tc>
                <w:tcPr>
                  <w:tcW w:w="5000" w:type="pct"/>
                </w:tcPr>
                <w:p w14:paraId="1BF9D4B6" w14:textId="77777777" w:rsidR="001A0A3C" w:rsidRPr="008A1D05" w:rsidRDefault="00000000">
                  <w:pPr>
                    <w:pStyle w:val="TableText"/>
                    <w:numPr>
                      <w:ilvl w:val="0"/>
                      <w:numId w:val="66"/>
                    </w:numPr>
                    <w:spacing w:before="20" w:after="20"/>
                    <w:rPr>
                      <w:sz w:val="18"/>
                      <w:szCs w:val="18"/>
                    </w:rPr>
                  </w:pPr>
                  <w:r w:rsidRPr="008A1D05">
                    <w:rPr>
                      <w:sz w:val="18"/>
                      <w:szCs w:val="18"/>
                    </w:rPr>
                    <w:t>Mantenimiento del soplador de nieve</w:t>
                  </w:r>
                </w:p>
              </w:tc>
            </w:tr>
            <w:tr w:rsidR="001F1E41" w:rsidRPr="008A1D05" w14:paraId="4AD76947" w14:textId="77777777">
              <w:tc>
                <w:tcPr>
                  <w:tcW w:w="5000" w:type="pct"/>
                </w:tcPr>
                <w:p w14:paraId="002FF505" w14:textId="77777777" w:rsidR="001A0A3C" w:rsidRPr="008A1D05" w:rsidRDefault="00000000">
                  <w:pPr>
                    <w:pStyle w:val="TableText"/>
                    <w:numPr>
                      <w:ilvl w:val="0"/>
                      <w:numId w:val="66"/>
                    </w:numPr>
                    <w:spacing w:before="20" w:after="20"/>
                    <w:rPr>
                      <w:sz w:val="18"/>
                      <w:szCs w:val="18"/>
                    </w:rPr>
                  </w:pPr>
                  <w:r w:rsidRPr="008A1D05">
                    <w:rPr>
                      <w:sz w:val="18"/>
                      <w:szCs w:val="18"/>
                    </w:rPr>
                    <w:t>Calzada</w:t>
                  </w:r>
                </w:p>
              </w:tc>
            </w:tr>
            <w:tr w:rsidR="001F1E41" w:rsidRPr="008A1D05" w14:paraId="12607B39" w14:textId="77777777">
              <w:tc>
                <w:tcPr>
                  <w:tcW w:w="5000" w:type="pct"/>
                </w:tcPr>
                <w:p w14:paraId="44EEA5EE" w14:textId="77777777" w:rsidR="001A0A3C" w:rsidRPr="008A1D05" w:rsidRDefault="00000000">
                  <w:pPr>
                    <w:pStyle w:val="TableText"/>
                    <w:numPr>
                      <w:ilvl w:val="0"/>
                      <w:numId w:val="66"/>
                    </w:numPr>
                    <w:spacing w:before="20" w:after="20"/>
                    <w:rPr>
                      <w:sz w:val="18"/>
                      <w:szCs w:val="18"/>
                    </w:rPr>
                  </w:pPr>
                  <w:r w:rsidRPr="008A1D05">
                    <w:rPr>
                      <w:sz w:val="18"/>
                      <w:szCs w:val="18"/>
                    </w:rPr>
                    <w:t>Paseos/aceras/senderos</w:t>
                  </w:r>
                </w:p>
              </w:tc>
            </w:tr>
            <w:tr w:rsidR="001F1E41" w:rsidRPr="008A1D05" w14:paraId="07582CB2" w14:textId="77777777">
              <w:tc>
                <w:tcPr>
                  <w:tcW w:w="5000" w:type="pct"/>
                </w:tcPr>
                <w:p w14:paraId="1A63F26E" w14:textId="77777777" w:rsidR="001A0A3C" w:rsidRPr="008A1D05" w:rsidRDefault="00000000">
                  <w:pPr>
                    <w:pStyle w:val="TableText"/>
                    <w:numPr>
                      <w:ilvl w:val="0"/>
                      <w:numId w:val="66"/>
                    </w:numPr>
                    <w:spacing w:before="20" w:after="20"/>
                    <w:rPr>
                      <w:sz w:val="18"/>
                      <w:szCs w:val="18"/>
                    </w:rPr>
                  </w:pPr>
                  <w:proofErr w:type="spellStart"/>
                  <w:r w:rsidRPr="008A1D05">
                    <w:rPr>
                      <w:sz w:val="16"/>
                      <w:szCs w:val="16"/>
                    </w:rPr>
                    <w:t>Estanterías</w:t>
                  </w:r>
                  <w:proofErr w:type="spellEnd"/>
                  <w:r w:rsidRPr="008A1D05">
                    <w:rPr>
                      <w:sz w:val="16"/>
                      <w:szCs w:val="16"/>
                    </w:rPr>
                    <w:t>/</w:t>
                  </w:r>
                  <w:proofErr w:type="spellStart"/>
                  <w:r w:rsidRPr="008A1D05">
                    <w:rPr>
                      <w:sz w:val="16"/>
                      <w:szCs w:val="16"/>
                    </w:rPr>
                    <w:t>almacenamiento</w:t>
                  </w:r>
                  <w:proofErr w:type="spellEnd"/>
                </w:p>
              </w:tc>
            </w:tr>
            <w:tr w:rsidR="001F1E41" w:rsidRPr="008A1D05" w14:paraId="040883B7" w14:textId="77777777">
              <w:tc>
                <w:tcPr>
                  <w:tcW w:w="5000" w:type="pct"/>
                </w:tcPr>
                <w:p w14:paraId="5CB76E1F" w14:textId="77777777" w:rsidR="001A0A3C" w:rsidRPr="008A1D05" w:rsidRDefault="00000000">
                  <w:pPr>
                    <w:pStyle w:val="TableText"/>
                    <w:numPr>
                      <w:ilvl w:val="0"/>
                      <w:numId w:val="66"/>
                    </w:numPr>
                    <w:spacing w:before="20" w:after="20"/>
                    <w:rPr>
                      <w:sz w:val="18"/>
                      <w:szCs w:val="18"/>
                    </w:rPr>
                  </w:pPr>
                  <w:r w:rsidRPr="008A1D05">
                    <w:rPr>
                      <w:sz w:val="18"/>
                      <w:szCs w:val="18"/>
                    </w:rPr>
                    <w:t>Mobiliario</w:t>
                  </w:r>
                </w:p>
              </w:tc>
            </w:tr>
            <w:tr w:rsidR="001F1E41" w:rsidRPr="008A1D05" w14:paraId="1EF558F8" w14:textId="77777777">
              <w:tc>
                <w:tcPr>
                  <w:tcW w:w="5000" w:type="pct"/>
                </w:tcPr>
                <w:p w14:paraId="55B1BEE6" w14:textId="77777777" w:rsidR="001A0A3C" w:rsidRPr="008A1D05" w:rsidRDefault="00000000">
                  <w:pPr>
                    <w:pStyle w:val="TableText"/>
                    <w:numPr>
                      <w:ilvl w:val="0"/>
                      <w:numId w:val="66"/>
                    </w:numPr>
                    <w:spacing w:before="20" w:after="20"/>
                    <w:rPr>
                      <w:sz w:val="18"/>
                      <w:szCs w:val="18"/>
                    </w:rPr>
                  </w:pPr>
                  <w:r w:rsidRPr="008A1D05">
                    <w:rPr>
                      <w:sz w:val="18"/>
                      <w:szCs w:val="18"/>
                    </w:rPr>
                    <w:t>Menaje /vajilla</w:t>
                  </w:r>
                </w:p>
              </w:tc>
            </w:tr>
            <w:tr w:rsidR="001F1E41" w:rsidRPr="008A1D05" w14:paraId="7F1D6BE0" w14:textId="77777777">
              <w:tc>
                <w:tcPr>
                  <w:tcW w:w="5000" w:type="pct"/>
                </w:tcPr>
                <w:p w14:paraId="4562ECA6" w14:textId="77777777" w:rsidR="001A0A3C" w:rsidRPr="008A1D05" w:rsidRDefault="00000000">
                  <w:pPr>
                    <w:pStyle w:val="TableText"/>
                    <w:numPr>
                      <w:ilvl w:val="0"/>
                      <w:numId w:val="66"/>
                    </w:numPr>
                    <w:spacing w:before="20" w:after="20"/>
                    <w:rPr>
                      <w:sz w:val="18"/>
                      <w:szCs w:val="18"/>
                    </w:rPr>
                  </w:pPr>
                  <w:r w:rsidRPr="008A1D05">
                    <w:rPr>
                      <w:sz w:val="18"/>
                      <w:szCs w:val="18"/>
                    </w:rPr>
                    <w:t>Artículos de cocina</w:t>
                  </w:r>
                </w:p>
              </w:tc>
            </w:tr>
          </w:tbl>
          <w:p w14:paraId="2EB8666A" w14:textId="77777777" w:rsidR="001F1E41" w:rsidRPr="008A1D05" w:rsidRDefault="001F1E41" w:rsidP="001F1E41">
            <w:pPr>
              <w:spacing w:before="20" w:after="20" w:line="240" w:lineRule="auto"/>
              <w:rPr>
                <w:sz w:val="18"/>
                <w:szCs w:val="18"/>
              </w:rPr>
            </w:pPr>
          </w:p>
        </w:tc>
        <w:tc>
          <w:tcPr>
            <w:tcW w:w="2715" w:type="dxa"/>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Pr>
            <w:tblGrid>
              <w:gridCol w:w="2647"/>
            </w:tblGrid>
            <w:tr w:rsidR="001F1E41" w:rsidRPr="008A1D05" w14:paraId="251E0348" w14:textId="77777777">
              <w:tc>
                <w:tcPr>
                  <w:tcW w:w="5000" w:type="pct"/>
                </w:tcPr>
                <w:p w14:paraId="733DCE3E" w14:textId="77777777" w:rsidR="001A0A3C" w:rsidRPr="008A1D05" w:rsidRDefault="00000000">
                  <w:pPr>
                    <w:pStyle w:val="TableText"/>
                    <w:numPr>
                      <w:ilvl w:val="0"/>
                      <w:numId w:val="66"/>
                    </w:numPr>
                    <w:spacing w:before="20" w:after="20"/>
                    <w:rPr>
                      <w:sz w:val="18"/>
                      <w:szCs w:val="18"/>
                    </w:rPr>
                  </w:pPr>
                  <w:r w:rsidRPr="008A1D05">
                    <w:rPr>
                      <w:sz w:val="18"/>
                      <w:szCs w:val="18"/>
                    </w:rPr>
                    <w:t>Pintura interior y exterior</w:t>
                  </w:r>
                </w:p>
              </w:tc>
            </w:tr>
            <w:tr w:rsidR="001F1E41" w:rsidRPr="008A1D05" w14:paraId="7B58C19F" w14:textId="77777777">
              <w:tc>
                <w:tcPr>
                  <w:tcW w:w="5000" w:type="pct"/>
                </w:tcPr>
                <w:p w14:paraId="0B70A438" w14:textId="77777777" w:rsidR="001A0A3C" w:rsidRPr="008A1D05" w:rsidRDefault="00000000">
                  <w:pPr>
                    <w:pStyle w:val="TableText"/>
                    <w:numPr>
                      <w:ilvl w:val="0"/>
                      <w:numId w:val="66"/>
                    </w:numPr>
                    <w:spacing w:before="20" w:after="20"/>
                    <w:rPr>
                      <w:sz w:val="18"/>
                      <w:szCs w:val="18"/>
                    </w:rPr>
                  </w:pPr>
                  <w:r w:rsidRPr="008A1D05">
                    <w:rPr>
                      <w:sz w:val="18"/>
                      <w:szCs w:val="18"/>
                    </w:rPr>
                    <w:t>Vallas/portones</w:t>
                  </w:r>
                </w:p>
              </w:tc>
            </w:tr>
            <w:tr w:rsidR="001F1E41" w:rsidRPr="008A1D05" w14:paraId="4B05DD04" w14:textId="77777777">
              <w:tc>
                <w:tcPr>
                  <w:tcW w:w="5000" w:type="pct"/>
                </w:tcPr>
                <w:p w14:paraId="1708E354" w14:textId="77777777" w:rsidR="001A0A3C" w:rsidRPr="008A1D05" w:rsidRDefault="00000000">
                  <w:pPr>
                    <w:pStyle w:val="TableText"/>
                    <w:numPr>
                      <w:ilvl w:val="0"/>
                      <w:numId w:val="66"/>
                    </w:numPr>
                    <w:spacing w:before="20" w:after="20"/>
                    <w:rPr>
                      <w:sz w:val="18"/>
                      <w:szCs w:val="18"/>
                    </w:rPr>
                  </w:pPr>
                  <w:r w:rsidRPr="008A1D05">
                    <w:rPr>
                      <w:sz w:val="18"/>
                      <w:szCs w:val="18"/>
                    </w:rPr>
                    <w:t>Equipamiento deportivo</w:t>
                  </w:r>
                </w:p>
              </w:tc>
            </w:tr>
            <w:tr w:rsidR="001F1E41" w:rsidRPr="008A1D05" w14:paraId="0B354D6A" w14:textId="77777777">
              <w:tc>
                <w:tcPr>
                  <w:tcW w:w="5000" w:type="pct"/>
                </w:tcPr>
                <w:p w14:paraId="3AFCB194" w14:textId="77777777" w:rsidR="001A0A3C" w:rsidRPr="008A1D05" w:rsidRDefault="00000000">
                  <w:pPr>
                    <w:pStyle w:val="TableText"/>
                    <w:numPr>
                      <w:ilvl w:val="0"/>
                      <w:numId w:val="66"/>
                    </w:numPr>
                    <w:spacing w:before="20" w:after="20"/>
                    <w:rPr>
                      <w:sz w:val="18"/>
                      <w:szCs w:val="18"/>
                    </w:rPr>
                  </w:pPr>
                  <w:r w:rsidRPr="008A1D05">
                    <w:rPr>
                      <w:sz w:val="18"/>
                      <w:szCs w:val="18"/>
                    </w:rPr>
                    <w:t>Mantenimiento de piscinas</w:t>
                  </w:r>
                </w:p>
              </w:tc>
            </w:tr>
            <w:tr w:rsidR="001F1E41" w:rsidRPr="008A1D05" w14:paraId="4E67B412" w14:textId="77777777">
              <w:tc>
                <w:tcPr>
                  <w:tcW w:w="5000" w:type="pct"/>
                </w:tcPr>
                <w:p w14:paraId="16E79C66" w14:textId="77777777" w:rsidR="001A0A3C" w:rsidRPr="008A1D05" w:rsidRDefault="00000000">
                  <w:pPr>
                    <w:pStyle w:val="TableText"/>
                    <w:numPr>
                      <w:ilvl w:val="0"/>
                      <w:numId w:val="66"/>
                    </w:numPr>
                    <w:spacing w:before="20" w:after="20"/>
                    <w:rPr>
                      <w:sz w:val="18"/>
                      <w:szCs w:val="18"/>
                    </w:rPr>
                  </w:pPr>
                  <w:r w:rsidRPr="008A1D05">
                    <w:rPr>
                      <w:sz w:val="18"/>
                      <w:szCs w:val="18"/>
                    </w:rPr>
                    <w:t>Teléfonos/servicio de larga distancia</w:t>
                  </w:r>
                </w:p>
              </w:tc>
            </w:tr>
            <w:tr w:rsidR="001F1E41" w:rsidRPr="008A1D05" w14:paraId="2877FAD2" w14:textId="77777777">
              <w:tc>
                <w:tcPr>
                  <w:tcW w:w="5000" w:type="pct"/>
                </w:tcPr>
                <w:p w14:paraId="7B73E729" w14:textId="77777777" w:rsidR="001A0A3C" w:rsidRPr="008A1D05" w:rsidRDefault="00000000">
                  <w:pPr>
                    <w:pStyle w:val="TableText"/>
                    <w:numPr>
                      <w:ilvl w:val="0"/>
                      <w:numId w:val="66"/>
                    </w:numPr>
                    <w:spacing w:before="20" w:after="20"/>
                    <w:rPr>
                      <w:sz w:val="18"/>
                      <w:szCs w:val="18"/>
                    </w:rPr>
                  </w:pPr>
                  <w:r w:rsidRPr="008A1D05">
                    <w:rPr>
                      <w:sz w:val="18"/>
                      <w:szCs w:val="18"/>
                    </w:rPr>
                    <w:t>Ordenadores/redes</w:t>
                  </w:r>
                </w:p>
              </w:tc>
            </w:tr>
            <w:tr w:rsidR="001F1E41" w:rsidRPr="008A1D05" w14:paraId="69880C6C" w14:textId="77777777">
              <w:tc>
                <w:tcPr>
                  <w:tcW w:w="5000" w:type="pct"/>
                </w:tcPr>
                <w:p w14:paraId="1DDE058F" w14:textId="77777777" w:rsidR="001A0A3C" w:rsidRPr="008A1D05" w:rsidRDefault="00000000">
                  <w:pPr>
                    <w:pStyle w:val="TableText"/>
                    <w:numPr>
                      <w:ilvl w:val="0"/>
                      <w:numId w:val="66"/>
                    </w:numPr>
                    <w:spacing w:before="20" w:after="20"/>
                    <w:rPr>
                      <w:sz w:val="18"/>
                      <w:szCs w:val="18"/>
                    </w:rPr>
                  </w:pPr>
                  <w:r w:rsidRPr="008A1D05">
                    <w:rPr>
                      <w:sz w:val="18"/>
                      <w:szCs w:val="18"/>
                    </w:rPr>
                    <w:t>Electrónica/TV/Cable/Internet</w:t>
                  </w:r>
                </w:p>
              </w:tc>
            </w:tr>
            <w:tr w:rsidR="001F1E41" w:rsidRPr="008A1D05" w14:paraId="0950E585" w14:textId="77777777">
              <w:tc>
                <w:tcPr>
                  <w:tcW w:w="5000" w:type="pct"/>
                </w:tcPr>
                <w:p w14:paraId="23518465" w14:textId="77777777" w:rsidR="001A0A3C" w:rsidRPr="008A1D05" w:rsidRDefault="00000000">
                  <w:pPr>
                    <w:pStyle w:val="TableText"/>
                    <w:numPr>
                      <w:ilvl w:val="0"/>
                      <w:numId w:val="66"/>
                    </w:numPr>
                    <w:spacing w:before="20" w:after="20"/>
                    <w:rPr>
                      <w:sz w:val="18"/>
                      <w:szCs w:val="18"/>
                    </w:rPr>
                  </w:pPr>
                  <w:r w:rsidRPr="008A1D05">
                    <w:rPr>
                      <w:sz w:val="18"/>
                      <w:szCs w:val="18"/>
                    </w:rPr>
                    <w:t>Armarios/cajones (descartar o rotar la ropa)</w:t>
                  </w:r>
                </w:p>
              </w:tc>
            </w:tr>
            <w:tr w:rsidR="001F1E41" w:rsidRPr="008A1D05" w14:paraId="32FF01BB" w14:textId="77777777">
              <w:tc>
                <w:tcPr>
                  <w:tcW w:w="5000" w:type="pct"/>
                </w:tcPr>
                <w:p w14:paraId="7F81D616" w14:textId="77777777" w:rsidR="001F1E41" w:rsidRPr="008A1D05" w:rsidRDefault="001F1E41" w:rsidP="001F1E41">
                  <w:pPr>
                    <w:pStyle w:val="TableText"/>
                    <w:numPr>
                      <w:ilvl w:val="0"/>
                      <w:numId w:val="66"/>
                    </w:numPr>
                    <w:spacing w:before="20" w:after="20"/>
                    <w:rPr>
                      <w:sz w:val="18"/>
                      <w:szCs w:val="18"/>
                    </w:rPr>
                  </w:pPr>
                </w:p>
              </w:tc>
            </w:tr>
            <w:tr w:rsidR="001F1E41" w:rsidRPr="008A1D05" w14:paraId="12D97A3B" w14:textId="77777777">
              <w:tc>
                <w:tcPr>
                  <w:tcW w:w="5000" w:type="pct"/>
                  <w:shd w:val="solid" w:color="003300" w:fill="ECE8E1"/>
                </w:tcPr>
                <w:p w14:paraId="7BF22099" w14:textId="77777777" w:rsidR="001A0A3C" w:rsidRPr="008A1D05" w:rsidRDefault="00000000">
                  <w:pPr>
                    <w:pStyle w:val="TableText"/>
                    <w:spacing w:before="40" w:after="20"/>
                    <w:jc w:val="center"/>
                    <w:rPr>
                      <w:b/>
                      <w:color w:val="FFFFFF"/>
                      <w:sz w:val="18"/>
                      <w:szCs w:val="18"/>
                    </w:rPr>
                  </w:pPr>
                  <w:r w:rsidRPr="008A1D05">
                    <w:rPr>
                      <w:b/>
                      <w:color w:val="FFFFFF"/>
                      <w:sz w:val="18"/>
                      <w:szCs w:val="18"/>
                    </w:rPr>
                    <w:t>Vehículos/Motores</w:t>
                  </w:r>
                </w:p>
              </w:tc>
            </w:tr>
            <w:tr w:rsidR="001F1E41" w:rsidRPr="008A1D05" w14:paraId="08850EF9" w14:textId="77777777">
              <w:tc>
                <w:tcPr>
                  <w:tcW w:w="5000" w:type="pct"/>
                </w:tcPr>
                <w:p w14:paraId="3C32EB99" w14:textId="77777777" w:rsidR="001A0A3C" w:rsidRPr="008A1D05" w:rsidRDefault="00000000">
                  <w:pPr>
                    <w:pStyle w:val="TableText"/>
                    <w:numPr>
                      <w:ilvl w:val="0"/>
                      <w:numId w:val="66"/>
                    </w:numPr>
                    <w:spacing w:before="20" w:after="20"/>
                    <w:rPr>
                      <w:sz w:val="18"/>
                      <w:szCs w:val="18"/>
                    </w:rPr>
                  </w:pPr>
                  <w:r w:rsidRPr="008A1D05">
                    <w:rPr>
                      <w:sz w:val="18"/>
                      <w:szCs w:val="18"/>
                    </w:rPr>
                    <w:t>Inspección/puesta a punto</w:t>
                  </w:r>
                </w:p>
              </w:tc>
            </w:tr>
            <w:tr w:rsidR="001F1E41" w:rsidRPr="008A1D05" w14:paraId="4639FBE5" w14:textId="77777777">
              <w:tc>
                <w:tcPr>
                  <w:tcW w:w="5000" w:type="pct"/>
                </w:tcPr>
                <w:p w14:paraId="739C1762" w14:textId="77777777" w:rsidR="001A0A3C" w:rsidRPr="008A1D05" w:rsidRDefault="00000000">
                  <w:pPr>
                    <w:pStyle w:val="TableText"/>
                    <w:numPr>
                      <w:ilvl w:val="0"/>
                      <w:numId w:val="66"/>
                    </w:numPr>
                    <w:spacing w:before="20" w:after="20"/>
                    <w:rPr>
                      <w:sz w:val="18"/>
                      <w:szCs w:val="18"/>
                    </w:rPr>
                  </w:pPr>
                  <w:r w:rsidRPr="008A1D05">
                    <w:rPr>
                      <w:sz w:val="18"/>
                      <w:szCs w:val="18"/>
                    </w:rPr>
                    <w:t>Neumáticos</w:t>
                  </w:r>
                </w:p>
              </w:tc>
            </w:tr>
            <w:tr w:rsidR="001F1E41" w:rsidRPr="008A1D05" w14:paraId="3056CE60" w14:textId="77777777">
              <w:tc>
                <w:tcPr>
                  <w:tcW w:w="5000" w:type="pct"/>
                </w:tcPr>
                <w:p w14:paraId="39814C3F" w14:textId="77777777" w:rsidR="001A0A3C" w:rsidRPr="008A1D05" w:rsidRDefault="00000000">
                  <w:pPr>
                    <w:pStyle w:val="TableText"/>
                    <w:numPr>
                      <w:ilvl w:val="0"/>
                      <w:numId w:val="66"/>
                    </w:numPr>
                    <w:spacing w:before="20" w:after="20"/>
                    <w:rPr>
                      <w:sz w:val="18"/>
                      <w:szCs w:val="18"/>
                    </w:rPr>
                  </w:pPr>
                  <w:r w:rsidRPr="008A1D05">
                    <w:rPr>
                      <w:sz w:val="18"/>
                      <w:szCs w:val="18"/>
                    </w:rPr>
                    <w:t>Mantenimiento ordinario</w:t>
                  </w:r>
                </w:p>
              </w:tc>
            </w:tr>
            <w:tr w:rsidR="001F1E41" w:rsidRPr="008A1D05" w14:paraId="39C89873" w14:textId="77777777">
              <w:tc>
                <w:tcPr>
                  <w:tcW w:w="5000" w:type="pct"/>
                </w:tcPr>
                <w:p w14:paraId="0D380947" w14:textId="77777777" w:rsidR="001A0A3C" w:rsidRPr="008A1D05" w:rsidRDefault="00000000">
                  <w:pPr>
                    <w:pStyle w:val="TableText"/>
                    <w:numPr>
                      <w:ilvl w:val="0"/>
                      <w:numId w:val="66"/>
                    </w:numPr>
                    <w:spacing w:before="20" w:after="20"/>
                    <w:rPr>
                      <w:sz w:val="18"/>
                      <w:szCs w:val="18"/>
                    </w:rPr>
                  </w:pPr>
                  <w:r w:rsidRPr="008A1D05">
                    <w:rPr>
                      <w:sz w:val="18"/>
                      <w:szCs w:val="18"/>
                    </w:rPr>
                    <w:t>Cambios de aceite</w:t>
                  </w:r>
                </w:p>
              </w:tc>
            </w:tr>
            <w:tr w:rsidR="001F1E41" w:rsidRPr="008A1D05" w14:paraId="482A17A0" w14:textId="77777777">
              <w:tc>
                <w:tcPr>
                  <w:tcW w:w="5000" w:type="pct"/>
                </w:tcPr>
                <w:p w14:paraId="5F8D3B55" w14:textId="77777777" w:rsidR="001A0A3C" w:rsidRPr="008A1D05" w:rsidRDefault="00000000">
                  <w:pPr>
                    <w:pStyle w:val="TableText"/>
                    <w:numPr>
                      <w:ilvl w:val="0"/>
                      <w:numId w:val="66"/>
                    </w:numPr>
                    <w:spacing w:before="20" w:after="20"/>
                    <w:rPr>
                      <w:sz w:val="18"/>
                      <w:szCs w:val="18"/>
                    </w:rPr>
                  </w:pPr>
                  <w:r w:rsidRPr="008A1D05">
                    <w:rPr>
                      <w:sz w:val="18"/>
                      <w:szCs w:val="18"/>
                    </w:rPr>
                    <w:t>Frenos</w:t>
                  </w:r>
                </w:p>
              </w:tc>
            </w:tr>
            <w:tr w:rsidR="001F1E41" w:rsidRPr="008A1D05" w14:paraId="5510BE36" w14:textId="77777777">
              <w:tc>
                <w:tcPr>
                  <w:tcW w:w="5000" w:type="pct"/>
                </w:tcPr>
                <w:p w14:paraId="11D9369C" w14:textId="77777777" w:rsidR="001A0A3C" w:rsidRPr="008A1D05" w:rsidRDefault="00000000">
                  <w:pPr>
                    <w:pStyle w:val="TableText"/>
                    <w:numPr>
                      <w:ilvl w:val="0"/>
                      <w:numId w:val="66"/>
                    </w:numPr>
                    <w:spacing w:before="20" w:after="20"/>
                    <w:rPr>
                      <w:sz w:val="18"/>
                      <w:szCs w:val="18"/>
                    </w:rPr>
                  </w:pPr>
                  <w:r w:rsidRPr="008A1D05">
                    <w:rPr>
                      <w:sz w:val="18"/>
                      <w:szCs w:val="18"/>
                    </w:rPr>
                    <w:t>Escape</w:t>
                  </w:r>
                </w:p>
              </w:tc>
            </w:tr>
            <w:tr w:rsidR="001F1E41" w:rsidRPr="008A1D05" w14:paraId="7619131B" w14:textId="77777777">
              <w:tc>
                <w:tcPr>
                  <w:tcW w:w="5000" w:type="pct"/>
                </w:tcPr>
                <w:p w14:paraId="7E5DF8A7" w14:textId="77777777" w:rsidR="001A0A3C" w:rsidRPr="008A1D05" w:rsidRDefault="00000000">
                  <w:pPr>
                    <w:pStyle w:val="TableText"/>
                    <w:numPr>
                      <w:ilvl w:val="0"/>
                      <w:numId w:val="66"/>
                    </w:numPr>
                    <w:spacing w:before="20" w:after="20"/>
                    <w:rPr>
                      <w:sz w:val="18"/>
                      <w:szCs w:val="18"/>
                    </w:rPr>
                  </w:pPr>
                  <w:r w:rsidRPr="008A1D05">
                    <w:rPr>
                      <w:sz w:val="18"/>
                      <w:szCs w:val="18"/>
                    </w:rPr>
                    <w:t>Transmisión</w:t>
                  </w:r>
                </w:p>
              </w:tc>
            </w:tr>
            <w:tr w:rsidR="001F1E41" w:rsidRPr="008A1D05" w14:paraId="5D903BF2" w14:textId="77777777">
              <w:tc>
                <w:tcPr>
                  <w:tcW w:w="5000" w:type="pct"/>
                </w:tcPr>
                <w:p w14:paraId="3AFED723" w14:textId="77777777" w:rsidR="001A0A3C" w:rsidRPr="008A1D05" w:rsidRDefault="00000000">
                  <w:pPr>
                    <w:pStyle w:val="TableText"/>
                    <w:numPr>
                      <w:ilvl w:val="0"/>
                      <w:numId w:val="66"/>
                    </w:numPr>
                    <w:spacing w:before="20" w:after="20"/>
                    <w:rPr>
                      <w:sz w:val="18"/>
                      <w:szCs w:val="18"/>
                    </w:rPr>
                  </w:pPr>
                  <w:r w:rsidRPr="008A1D05">
                    <w:rPr>
                      <w:sz w:val="18"/>
                      <w:szCs w:val="18"/>
                    </w:rPr>
                    <w:t>Alineación</w:t>
                  </w:r>
                </w:p>
              </w:tc>
            </w:tr>
            <w:tr w:rsidR="001F1E41" w:rsidRPr="008A1D05" w14:paraId="3DDD311F" w14:textId="77777777">
              <w:tc>
                <w:tcPr>
                  <w:tcW w:w="5000" w:type="pct"/>
                </w:tcPr>
                <w:p w14:paraId="015891C7" w14:textId="77777777" w:rsidR="001A0A3C" w:rsidRPr="008A1D05" w:rsidRDefault="00000000">
                  <w:pPr>
                    <w:pStyle w:val="TableText"/>
                    <w:numPr>
                      <w:ilvl w:val="0"/>
                      <w:numId w:val="66"/>
                    </w:numPr>
                    <w:spacing w:before="20" w:after="20"/>
                    <w:rPr>
                      <w:sz w:val="18"/>
                      <w:szCs w:val="18"/>
                    </w:rPr>
                  </w:pPr>
                  <w:r w:rsidRPr="008A1D05">
                    <w:rPr>
                      <w:sz w:val="18"/>
                      <w:szCs w:val="18"/>
                    </w:rPr>
                    <w:t>Renovación de licencias</w:t>
                  </w:r>
                </w:p>
              </w:tc>
            </w:tr>
            <w:tr w:rsidR="001F1E41" w:rsidRPr="008A1D05" w14:paraId="76EACC6B" w14:textId="77777777">
              <w:tc>
                <w:tcPr>
                  <w:tcW w:w="5000" w:type="pct"/>
                </w:tcPr>
                <w:p w14:paraId="69B24415" w14:textId="77777777" w:rsidR="001A0A3C" w:rsidRPr="008A1D05" w:rsidRDefault="00000000">
                  <w:pPr>
                    <w:pStyle w:val="TableText"/>
                    <w:numPr>
                      <w:ilvl w:val="0"/>
                      <w:numId w:val="66"/>
                    </w:numPr>
                    <w:spacing w:before="20" w:after="20"/>
                    <w:rPr>
                      <w:sz w:val="18"/>
                      <w:szCs w:val="18"/>
                    </w:rPr>
                  </w:pPr>
                  <w:r w:rsidRPr="008A1D05">
                    <w:rPr>
                      <w:sz w:val="18"/>
                      <w:szCs w:val="18"/>
                    </w:rPr>
                    <w:t>Carrocería</w:t>
                  </w:r>
                </w:p>
              </w:tc>
            </w:tr>
            <w:tr w:rsidR="001F1E41" w:rsidRPr="008A1D05" w14:paraId="2ABACBC3" w14:textId="77777777">
              <w:tc>
                <w:tcPr>
                  <w:tcW w:w="5000" w:type="pct"/>
                </w:tcPr>
                <w:p w14:paraId="28B10934" w14:textId="77777777" w:rsidR="001A0A3C" w:rsidRPr="008A1D05" w:rsidRDefault="00000000">
                  <w:pPr>
                    <w:pStyle w:val="TableText"/>
                    <w:numPr>
                      <w:ilvl w:val="0"/>
                      <w:numId w:val="66"/>
                    </w:numPr>
                    <w:spacing w:before="20" w:after="20"/>
                    <w:rPr>
                      <w:spacing w:val="-4"/>
                      <w:sz w:val="18"/>
                      <w:szCs w:val="18"/>
                    </w:rPr>
                  </w:pPr>
                  <w:r w:rsidRPr="008A1D05">
                    <w:rPr>
                      <w:spacing w:val="-4"/>
                      <w:sz w:val="18"/>
                      <w:szCs w:val="18"/>
                    </w:rPr>
                    <w:t>Moto/ATV/RV/Barcos</w:t>
                  </w:r>
                </w:p>
              </w:tc>
            </w:tr>
            <w:tr w:rsidR="001F1E41" w:rsidRPr="008A1D05" w14:paraId="1CA4AB6F" w14:textId="77777777">
              <w:tc>
                <w:tcPr>
                  <w:tcW w:w="5000" w:type="pct"/>
                </w:tcPr>
                <w:p w14:paraId="5B27B056" w14:textId="77777777" w:rsidR="001F1E41" w:rsidRPr="008A1D05" w:rsidRDefault="001F1E41" w:rsidP="001F1E41">
                  <w:pPr>
                    <w:pStyle w:val="TableText"/>
                    <w:numPr>
                      <w:ilvl w:val="0"/>
                      <w:numId w:val="66"/>
                    </w:numPr>
                    <w:spacing w:before="20" w:after="20"/>
                    <w:rPr>
                      <w:sz w:val="18"/>
                      <w:szCs w:val="18"/>
                    </w:rPr>
                  </w:pPr>
                </w:p>
              </w:tc>
            </w:tr>
            <w:tr w:rsidR="001F1E41" w:rsidRPr="008A1D05" w14:paraId="7886D9C4" w14:textId="77777777">
              <w:tc>
                <w:tcPr>
                  <w:tcW w:w="5000" w:type="pct"/>
                  <w:shd w:val="solid" w:color="003300" w:fill="ECE8E1"/>
                </w:tcPr>
                <w:p w14:paraId="74519325" w14:textId="77777777" w:rsidR="001A0A3C" w:rsidRPr="008A1D05" w:rsidRDefault="00000000">
                  <w:pPr>
                    <w:pStyle w:val="TableText"/>
                    <w:spacing w:before="40" w:after="20"/>
                    <w:jc w:val="center"/>
                    <w:rPr>
                      <w:b/>
                      <w:color w:val="FFFFFF"/>
                      <w:sz w:val="18"/>
                      <w:szCs w:val="18"/>
                    </w:rPr>
                  </w:pPr>
                  <w:r w:rsidRPr="008A1D05">
                    <w:rPr>
                      <w:b/>
                      <w:color w:val="FFFFFF"/>
                      <w:sz w:val="18"/>
                      <w:szCs w:val="18"/>
                    </w:rPr>
                    <w:t>Finanzas</w:t>
                  </w:r>
                </w:p>
              </w:tc>
            </w:tr>
            <w:tr w:rsidR="001F1E41" w:rsidRPr="008A1D05" w14:paraId="57B96DAB" w14:textId="77777777">
              <w:tc>
                <w:tcPr>
                  <w:tcW w:w="5000" w:type="pct"/>
                </w:tcPr>
                <w:p w14:paraId="685D209F" w14:textId="77777777" w:rsidR="001A0A3C" w:rsidRPr="008A1D05" w:rsidRDefault="00000000">
                  <w:pPr>
                    <w:pStyle w:val="TableText"/>
                    <w:numPr>
                      <w:ilvl w:val="0"/>
                      <w:numId w:val="66"/>
                    </w:numPr>
                    <w:spacing w:before="20" w:after="20"/>
                    <w:rPr>
                      <w:sz w:val="18"/>
                      <w:szCs w:val="18"/>
                    </w:rPr>
                  </w:pPr>
                  <w:r w:rsidRPr="008A1D05">
                    <w:rPr>
                      <w:sz w:val="18"/>
                      <w:szCs w:val="18"/>
                    </w:rPr>
                    <w:t>Donaciones cristianas regulares</w:t>
                  </w:r>
                </w:p>
              </w:tc>
            </w:tr>
            <w:tr w:rsidR="001F1E41" w:rsidRPr="008A1D05" w14:paraId="4A3C35FE" w14:textId="77777777">
              <w:tc>
                <w:tcPr>
                  <w:tcW w:w="5000" w:type="pct"/>
                </w:tcPr>
                <w:p w14:paraId="7FB12743" w14:textId="77777777" w:rsidR="001A0A3C" w:rsidRPr="008A1D05" w:rsidRDefault="00000000">
                  <w:pPr>
                    <w:pStyle w:val="TableText"/>
                    <w:numPr>
                      <w:ilvl w:val="0"/>
                      <w:numId w:val="66"/>
                    </w:numPr>
                    <w:spacing w:before="20" w:after="20"/>
                    <w:rPr>
                      <w:sz w:val="18"/>
                      <w:szCs w:val="18"/>
                    </w:rPr>
                  </w:pPr>
                  <w:r w:rsidRPr="008A1D05">
                    <w:rPr>
                      <w:sz w:val="18"/>
                      <w:szCs w:val="18"/>
                    </w:rPr>
                    <w:t>Mantenimiento de registros financieros</w:t>
                  </w:r>
                </w:p>
              </w:tc>
            </w:tr>
            <w:tr w:rsidR="001F1E41" w:rsidRPr="008A1D05" w14:paraId="52009139" w14:textId="77777777">
              <w:tc>
                <w:tcPr>
                  <w:tcW w:w="5000" w:type="pct"/>
                </w:tcPr>
                <w:p w14:paraId="02F02679" w14:textId="77777777" w:rsidR="001A0A3C" w:rsidRPr="008A1D05" w:rsidRDefault="00000000">
                  <w:pPr>
                    <w:pStyle w:val="TableText"/>
                    <w:numPr>
                      <w:ilvl w:val="0"/>
                      <w:numId w:val="66"/>
                    </w:numPr>
                    <w:spacing w:before="20" w:after="20"/>
                    <w:rPr>
                      <w:sz w:val="18"/>
                      <w:szCs w:val="18"/>
                    </w:rPr>
                  </w:pPr>
                  <w:r w:rsidRPr="008A1D05">
                    <w:rPr>
                      <w:sz w:val="18"/>
                      <w:szCs w:val="18"/>
                    </w:rPr>
                    <w:t>Donaciones de fin de año</w:t>
                  </w:r>
                </w:p>
              </w:tc>
            </w:tr>
            <w:tr w:rsidR="001F1E41" w:rsidRPr="008A1D05" w14:paraId="1EF8659A" w14:textId="77777777">
              <w:tc>
                <w:tcPr>
                  <w:tcW w:w="5000" w:type="pct"/>
                </w:tcPr>
                <w:p w14:paraId="7AD02A6C" w14:textId="77777777" w:rsidR="001A0A3C" w:rsidRPr="008A1D05" w:rsidRDefault="00000000">
                  <w:pPr>
                    <w:pStyle w:val="TableText"/>
                    <w:numPr>
                      <w:ilvl w:val="0"/>
                      <w:numId w:val="66"/>
                    </w:numPr>
                    <w:spacing w:before="20" w:after="20"/>
                    <w:rPr>
                      <w:sz w:val="18"/>
                      <w:szCs w:val="18"/>
                    </w:rPr>
                  </w:pPr>
                  <w:r w:rsidRPr="008A1D05">
                    <w:rPr>
                      <w:sz w:val="18"/>
                      <w:szCs w:val="18"/>
                    </w:rPr>
                    <w:t>Preparación de impuestos</w:t>
                  </w:r>
                </w:p>
              </w:tc>
            </w:tr>
            <w:tr w:rsidR="001F1E41" w:rsidRPr="008A1D05" w14:paraId="55C2D2F5" w14:textId="77777777">
              <w:tc>
                <w:tcPr>
                  <w:tcW w:w="5000" w:type="pct"/>
                </w:tcPr>
                <w:p w14:paraId="3A5E7BDE" w14:textId="77777777" w:rsidR="001A0A3C" w:rsidRPr="008A1D05" w:rsidRDefault="00000000">
                  <w:pPr>
                    <w:pStyle w:val="TableText"/>
                    <w:numPr>
                      <w:ilvl w:val="0"/>
                      <w:numId w:val="66"/>
                    </w:numPr>
                    <w:spacing w:before="20" w:after="20"/>
                    <w:rPr>
                      <w:spacing w:val="-6"/>
                      <w:sz w:val="18"/>
                      <w:szCs w:val="18"/>
                    </w:rPr>
                  </w:pPr>
                  <w:r w:rsidRPr="008A1D05">
                    <w:rPr>
                      <w:spacing w:val="-6"/>
                      <w:sz w:val="18"/>
                      <w:szCs w:val="18"/>
                    </w:rPr>
                    <w:t>Guía Porque te quiero</w:t>
                  </w:r>
                </w:p>
              </w:tc>
            </w:tr>
            <w:tr w:rsidR="001F1E41" w:rsidRPr="008A1D05" w14:paraId="30D45F0A" w14:textId="77777777">
              <w:tc>
                <w:tcPr>
                  <w:tcW w:w="5000" w:type="pct"/>
                </w:tcPr>
                <w:p w14:paraId="2E23DCA5" w14:textId="77777777" w:rsidR="001A0A3C" w:rsidRPr="008A1D05" w:rsidRDefault="00000000">
                  <w:pPr>
                    <w:pStyle w:val="TableText"/>
                    <w:numPr>
                      <w:ilvl w:val="0"/>
                      <w:numId w:val="66"/>
                    </w:numPr>
                    <w:spacing w:before="20" w:after="20"/>
                    <w:rPr>
                      <w:sz w:val="18"/>
                      <w:szCs w:val="18"/>
                    </w:rPr>
                  </w:pPr>
                  <w:r w:rsidRPr="008A1D05">
                    <w:rPr>
                      <w:sz w:val="18"/>
                      <w:szCs w:val="18"/>
                    </w:rPr>
                    <w:t>Planificación de inversiones</w:t>
                  </w:r>
                </w:p>
              </w:tc>
            </w:tr>
            <w:tr w:rsidR="001F1E41" w:rsidRPr="008A1D05" w14:paraId="0F08C6B0" w14:textId="77777777">
              <w:tc>
                <w:tcPr>
                  <w:tcW w:w="5000" w:type="pct"/>
                </w:tcPr>
                <w:p w14:paraId="5E4EC5D8" w14:textId="77777777" w:rsidR="001A0A3C" w:rsidRPr="008A1D05" w:rsidRDefault="00000000">
                  <w:pPr>
                    <w:pStyle w:val="TableText"/>
                    <w:numPr>
                      <w:ilvl w:val="0"/>
                      <w:numId w:val="66"/>
                    </w:numPr>
                    <w:spacing w:before="20" w:after="20"/>
                    <w:rPr>
                      <w:sz w:val="18"/>
                      <w:szCs w:val="18"/>
                    </w:rPr>
                  </w:pPr>
                  <w:r w:rsidRPr="008A1D05">
                    <w:rPr>
                      <w:sz w:val="18"/>
                      <w:szCs w:val="18"/>
                    </w:rPr>
                    <w:t>Objetivos financieros/planes/presupuestos</w:t>
                  </w:r>
                </w:p>
              </w:tc>
            </w:tr>
            <w:tr w:rsidR="001F1E41" w:rsidRPr="008A1D05" w14:paraId="49AA74BA" w14:textId="77777777">
              <w:tc>
                <w:tcPr>
                  <w:tcW w:w="5000" w:type="pct"/>
                </w:tcPr>
                <w:p w14:paraId="5EBB11E5" w14:textId="77777777" w:rsidR="001A0A3C" w:rsidRPr="008A1D05" w:rsidRDefault="00000000">
                  <w:pPr>
                    <w:pStyle w:val="TableText"/>
                    <w:numPr>
                      <w:ilvl w:val="0"/>
                      <w:numId w:val="66"/>
                    </w:numPr>
                    <w:spacing w:before="20" w:after="20"/>
                    <w:rPr>
                      <w:sz w:val="18"/>
                      <w:szCs w:val="18"/>
                    </w:rPr>
                  </w:pPr>
                  <w:r w:rsidRPr="008A1D05">
                    <w:rPr>
                      <w:sz w:val="18"/>
                      <w:szCs w:val="18"/>
                    </w:rPr>
                    <w:t>Formación/seminarios/clases</w:t>
                  </w:r>
                </w:p>
              </w:tc>
            </w:tr>
            <w:tr w:rsidR="001F1E41" w:rsidRPr="008A1D05" w14:paraId="40E1FF48" w14:textId="77777777">
              <w:tc>
                <w:tcPr>
                  <w:tcW w:w="5000" w:type="pct"/>
                </w:tcPr>
                <w:p w14:paraId="2B4CEB0C" w14:textId="77777777" w:rsidR="001F1E41" w:rsidRPr="008A1D05" w:rsidRDefault="001F1E41" w:rsidP="001F1E41">
                  <w:pPr>
                    <w:pStyle w:val="TableText"/>
                    <w:numPr>
                      <w:ilvl w:val="0"/>
                      <w:numId w:val="66"/>
                    </w:numPr>
                    <w:spacing w:before="20" w:after="20"/>
                    <w:rPr>
                      <w:sz w:val="18"/>
                      <w:szCs w:val="18"/>
                    </w:rPr>
                  </w:pPr>
                </w:p>
              </w:tc>
            </w:tr>
            <w:tr w:rsidR="001F1E41" w:rsidRPr="008A1D05" w14:paraId="7D739B8D" w14:textId="77777777">
              <w:tc>
                <w:tcPr>
                  <w:tcW w:w="5000" w:type="pct"/>
                  <w:shd w:val="solid" w:color="003300" w:fill="ECE8E1"/>
                </w:tcPr>
                <w:p w14:paraId="390B316B" w14:textId="77777777" w:rsidR="001A0A3C" w:rsidRPr="008A1D05" w:rsidRDefault="00000000">
                  <w:pPr>
                    <w:pStyle w:val="TableText"/>
                    <w:spacing w:before="40" w:after="20"/>
                    <w:jc w:val="center"/>
                    <w:rPr>
                      <w:b/>
                      <w:color w:val="FFFFFF"/>
                      <w:sz w:val="18"/>
                      <w:szCs w:val="18"/>
                    </w:rPr>
                  </w:pPr>
                  <w:r w:rsidRPr="008A1D05">
                    <w:rPr>
                      <w:b/>
                      <w:color w:val="FFFFFF"/>
                      <w:sz w:val="18"/>
                      <w:szCs w:val="18"/>
                    </w:rPr>
                    <w:t>Otros</w:t>
                  </w:r>
                </w:p>
              </w:tc>
            </w:tr>
            <w:tr w:rsidR="001F1E41" w:rsidRPr="008A1D05" w14:paraId="052F9C43" w14:textId="77777777">
              <w:tc>
                <w:tcPr>
                  <w:tcW w:w="5000" w:type="pct"/>
                </w:tcPr>
                <w:p w14:paraId="57236D94" w14:textId="77777777" w:rsidR="001A0A3C" w:rsidRPr="008A1D05" w:rsidRDefault="00000000">
                  <w:pPr>
                    <w:pStyle w:val="TableText"/>
                    <w:numPr>
                      <w:ilvl w:val="0"/>
                      <w:numId w:val="66"/>
                    </w:numPr>
                    <w:spacing w:before="20" w:after="20"/>
                    <w:rPr>
                      <w:sz w:val="18"/>
                      <w:szCs w:val="18"/>
                    </w:rPr>
                  </w:pPr>
                  <w:r w:rsidRPr="008A1D05">
                    <w:rPr>
                      <w:sz w:val="18"/>
                      <w:szCs w:val="18"/>
                    </w:rPr>
                    <w:t>Citas con el dentista/médico</w:t>
                  </w:r>
                </w:p>
              </w:tc>
            </w:tr>
            <w:tr w:rsidR="001F1E41" w:rsidRPr="008A1D05" w14:paraId="707D17E9" w14:textId="77777777">
              <w:tc>
                <w:tcPr>
                  <w:tcW w:w="5000" w:type="pct"/>
                </w:tcPr>
                <w:p w14:paraId="0E8A737C" w14:textId="77777777" w:rsidR="001F1E41" w:rsidRPr="008A1D05" w:rsidRDefault="001F1E41" w:rsidP="001F1E41">
                  <w:pPr>
                    <w:pStyle w:val="TableText"/>
                    <w:numPr>
                      <w:ilvl w:val="0"/>
                      <w:numId w:val="66"/>
                    </w:numPr>
                    <w:spacing w:before="20" w:after="20"/>
                    <w:rPr>
                      <w:sz w:val="18"/>
                      <w:szCs w:val="18"/>
                    </w:rPr>
                  </w:pPr>
                </w:p>
              </w:tc>
            </w:tr>
            <w:tr w:rsidR="001F1E41" w:rsidRPr="008A1D05" w14:paraId="6E43FEFD" w14:textId="77777777">
              <w:tc>
                <w:tcPr>
                  <w:tcW w:w="5000" w:type="pct"/>
                </w:tcPr>
                <w:p w14:paraId="0A0B4ADF" w14:textId="77777777" w:rsidR="001F1E41" w:rsidRPr="008A1D05" w:rsidRDefault="001F1E41" w:rsidP="001F1E41">
                  <w:pPr>
                    <w:pStyle w:val="TableText"/>
                    <w:numPr>
                      <w:ilvl w:val="0"/>
                      <w:numId w:val="66"/>
                    </w:numPr>
                    <w:spacing w:before="20" w:after="20"/>
                    <w:rPr>
                      <w:sz w:val="18"/>
                      <w:szCs w:val="18"/>
                    </w:rPr>
                  </w:pPr>
                </w:p>
              </w:tc>
            </w:tr>
          </w:tbl>
          <w:p w14:paraId="419A0FAB" w14:textId="77777777" w:rsidR="001F1E41" w:rsidRPr="008A1D05" w:rsidRDefault="001F1E41" w:rsidP="001F1E41">
            <w:pPr>
              <w:spacing w:before="20" w:after="20" w:line="240" w:lineRule="auto"/>
              <w:rPr>
                <w:sz w:val="18"/>
                <w:szCs w:val="18"/>
              </w:rPr>
            </w:pPr>
          </w:p>
        </w:tc>
      </w:tr>
    </w:tbl>
    <w:p w14:paraId="1EF961BB" w14:textId="77777777" w:rsidR="001A0A3C" w:rsidRDefault="00000000">
      <w:pPr>
        <w:pStyle w:val="Title"/>
      </w:pPr>
      <w:r>
        <w:lastRenderedPageBreak/>
        <w:t>LISTA DE DOCUMENTOS</w:t>
      </w:r>
    </w:p>
    <w:p w14:paraId="60270026" w14:textId="77777777" w:rsidR="001A0A3C" w:rsidRDefault="00000000">
      <w:pPr>
        <w:pStyle w:val="Subtitle"/>
        <w:rPr>
          <w:i/>
          <w:sz w:val="24"/>
        </w:rPr>
      </w:pPr>
      <w:r w:rsidRPr="008C29D8">
        <w:rPr>
          <w:i/>
          <w:sz w:val="24"/>
        </w:rPr>
        <w:t>Reúna sus documentos oficiales, financieros y legales e informe a su cónyuge, familiar(es) clave(s), representante personal o albacea de dónde se encuentran para facilitar su acceso/recuperación: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8"/>
        <w:gridCol w:w="3387"/>
        <w:gridCol w:w="3111"/>
      </w:tblGrid>
      <w:tr w:rsidR="001F1E41" w:rsidRPr="003F2641" w14:paraId="6D3B3B6D" w14:textId="77777777">
        <w:tc>
          <w:tcPr>
            <w:tcW w:w="4518" w:type="dxa"/>
            <w:shd w:val="solid" w:color="003300" w:fill="ECE8E1"/>
            <w:vAlign w:val="center"/>
          </w:tcPr>
          <w:p w14:paraId="533D9B01" w14:textId="77777777" w:rsidR="001A0A3C" w:rsidRDefault="00000000">
            <w:pPr>
              <w:pStyle w:val="TableText"/>
              <w:jc w:val="center"/>
              <w:rPr>
                <w:b/>
                <w:color w:val="FFFFFF"/>
              </w:rPr>
            </w:pPr>
            <w:r w:rsidRPr="008C29D8">
              <w:rPr>
                <w:b/>
                <w:color w:val="FFFFFF"/>
              </w:rPr>
              <w:t>Documentos</w:t>
            </w:r>
          </w:p>
        </w:tc>
        <w:tc>
          <w:tcPr>
            <w:tcW w:w="3387" w:type="dxa"/>
            <w:shd w:val="solid" w:color="003300" w:fill="ECE8E1"/>
            <w:vAlign w:val="center"/>
          </w:tcPr>
          <w:p w14:paraId="7D705019" w14:textId="77777777" w:rsidR="001A0A3C" w:rsidRDefault="00000000">
            <w:pPr>
              <w:pStyle w:val="TableText"/>
              <w:jc w:val="center"/>
              <w:rPr>
                <w:b/>
                <w:color w:val="FFFFFF"/>
              </w:rPr>
            </w:pPr>
            <w:r w:rsidRPr="008C29D8">
              <w:rPr>
                <w:b/>
                <w:color w:val="FFFFFF"/>
              </w:rPr>
              <w:t>Ubicación física de los originales</w:t>
            </w:r>
          </w:p>
          <w:p w14:paraId="0495178B" w14:textId="5BB2F28D" w:rsidR="001A0A3C" w:rsidRPr="008A1D05" w:rsidRDefault="00000000" w:rsidP="008A1D05">
            <w:pPr>
              <w:pStyle w:val="TableText"/>
              <w:jc w:val="center"/>
              <w:rPr>
                <w:color w:val="FFFFFF"/>
                <w:sz w:val="18"/>
              </w:rPr>
            </w:pPr>
            <w:r w:rsidRPr="008C29D8">
              <w:rPr>
                <w:color w:val="FFFFFF"/>
                <w:sz w:val="18"/>
              </w:rPr>
              <w:t xml:space="preserve">(y/o nombre de la </w:t>
            </w:r>
            <w:proofErr w:type="spellStart"/>
            <w:r w:rsidRPr="008C29D8">
              <w:rPr>
                <w:color w:val="FFFFFF"/>
                <w:sz w:val="18"/>
              </w:rPr>
              <w:t>ubicación</w:t>
            </w:r>
            <w:proofErr w:type="spellEnd"/>
            <w:r w:rsidRPr="008C29D8">
              <w:rPr>
                <w:color w:val="FFFFFF"/>
                <w:sz w:val="18"/>
              </w:rPr>
              <w:t xml:space="preserve"> del disco </w:t>
            </w:r>
            <w:proofErr w:type="spellStart"/>
            <w:r w:rsidRPr="008C29D8">
              <w:rPr>
                <w:color w:val="FFFFFF"/>
                <w:sz w:val="18"/>
              </w:rPr>
              <w:t>duro</w:t>
            </w:r>
            <w:proofErr w:type="spellEnd"/>
            <w:r w:rsidR="008A1D05">
              <w:rPr>
                <w:color w:val="FFFFFF"/>
                <w:sz w:val="18"/>
              </w:rPr>
              <w:t xml:space="preserve"> </w:t>
            </w:r>
            <w:r w:rsidRPr="008C29D8">
              <w:rPr>
                <w:color w:val="FFFFFF"/>
                <w:sz w:val="18"/>
              </w:rPr>
              <w:t xml:space="preserve">de </w:t>
            </w:r>
            <w:proofErr w:type="spellStart"/>
            <w:r w:rsidRPr="008C29D8">
              <w:rPr>
                <w:color w:val="FFFFFF"/>
                <w:sz w:val="18"/>
              </w:rPr>
              <w:t>archivo</w:t>
            </w:r>
            <w:proofErr w:type="spellEnd"/>
            <w:r w:rsidRPr="008C29D8">
              <w:rPr>
                <w:color w:val="FFFFFF"/>
                <w:sz w:val="18"/>
              </w:rPr>
              <w:t xml:space="preserve"> </w:t>
            </w:r>
            <w:proofErr w:type="spellStart"/>
            <w:r w:rsidRPr="008C29D8">
              <w:rPr>
                <w:color w:val="FFFFFF"/>
                <w:sz w:val="18"/>
              </w:rPr>
              <w:t>informático</w:t>
            </w:r>
            <w:proofErr w:type="spellEnd"/>
            <w:r w:rsidRPr="008C29D8">
              <w:rPr>
                <w:color w:val="FFFFFF"/>
                <w:sz w:val="18"/>
              </w:rPr>
              <w:t>)</w:t>
            </w:r>
          </w:p>
        </w:tc>
        <w:tc>
          <w:tcPr>
            <w:tcW w:w="3111" w:type="dxa"/>
            <w:shd w:val="solid" w:color="003300" w:fill="ECE8E1"/>
            <w:vAlign w:val="center"/>
          </w:tcPr>
          <w:p w14:paraId="66B4E9CA" w14:textId="77777777" w:rsidR="001A0A3C" w:rsidRDefault="00000000">
            <w:pPr>
              <w:pStyle w:val="TableText"/>
              <w:jc w:val="center"/>
              <w:rPr>
                <w:b/>
                <w:color w:val="FFFFFF"/>
              </w:rPr>
            </w:pPr>
            <w:r w:rsidRPr="008C29D8">
              <w:rPr>
                <w:b/>
                <w:color w:val="FFFFFF"/>
              </w:rPr>
              <w:t>Ubicación de las copias</w:t>
            </w:r>
          </w:p>
          <w:p w14:paraId="4579D05C" w14:textId="77777777" w:rsidR="001A0A3C" w:rsidRDefault="00000000">
            <w:pPr>
              <w:pStyle w:val="TableText"/>
              <w:jc w:val="center"/>
              <w:rPr>
                <w:color w:val="FFFFFF"/>
              </w:rPr>
            </w:pPr>
            <w:r w:rsidRPr="008C29D8">
              <w:rPr>
                <w:color w:val="FFFFFF"/>
                <w:sz w:val="18"/>
              </w:rPr>
              <w:t>(si procede) o nombres de las personas que tienen copias con la fecha indicada</w:t>
            </w:r>
          </w:p>
        </w:tc>
      </w:tr>
      <w:tr w:rsidR="001F1E41" w:rsidRPr="003F2641" w14:paraId="31EB3A82" w14:textId="77777777">
        <w:tc>
          <w:tcPr>
            <w:tcW w:w="4518" w:type="dxa"/>
          </w:tcPr>
          <w:p w14:paraId="1463B4EB" w14:textId="77777777" w:rsidR="001A0A3C" w:rsidRDefault="00000000">
            <w:pPr>
              <w:pStyle w:val="TableText"/>
            </w:pPr>
            <w:r w:rsidRPr="003F2641">
              <w:t>5 Documento de deseos (si procede) www.agingwithdignity.org (Véase la página 30)</w:t>
            </w:r>
          </w:p>
        </w:tc>
        <w:tc>
          <w:tcPr>
            <w:tcW w:w="3387" w:type="dxa"/>
          </w:tcPr>
          <w:p w14:paraId="502059A3" w14:textId="77777777" w:rsidR="001F1E41" w:rsidRPr="003F2641" w:rsidRDefault="001F1E41" w:rsidP="001F1E41">
            <w:pPr>
              <w:pStyle w:val="TableText"/>
            </w:pPr>
          </w:p>
        </w:tc>
        <w:tc>
          <w:tcPr>
            <w:tcW w:w="3111" w:type="dxa"/>
          </w:tcPr>
          <w:p w14:paraId="041B99E3" w14:textId="77777777" w:rsidR="001F1E41" w:rsidRPr="003F2641" w:rsidRDefault="001F1E41" w:rsidP="001F1E41">
            <w:pPr>
              <w:pStyle w:val="TableText"/>
            </w:pPr>
          </w:p>
        </w:tc>
      </w:tr>
      <w:tr w:rsidR="001F1E41" w:rsidRPr="003F2641" w14:paraId="5D7421AD" w14:textId="77777777">
        <w:tc>
          <w:tcPr>
            <w:tcW w:w="4518" w:type="dxa"/>
          </w:tcPr>
          <w:p w14:paraId="28306B0A" w14:textId="77777777" w:rsidR="001A0A3C" w:rsidRDefault="00000000">
            <w:pPr>
              <w:pStyle w:val="TableText"/>
            </w:pPr>
            <w:r w:rsidRPr="003F2641">
              <w:t>Este manual "Organizador familiar</w:t>
            </w:r>
          </w:p>
        </w:tc>
        <w:tc>
          <w:tcPr>
            <w:tcW w:w="3387" w:type="dxa"/>
          </w:tcPr>
          <w:p w14:paraId="648721FE" w14:textId="77777777" w:rsidR="001F1E41" w:rsidRPr="003F2641" w:rsidRDefault="001F1E41" w:rsidP="001F1E41">
            <w:pPr>
              <w:pStyle w:val="TableText"/>
            </w:pPr>
          </w:p>
        </w:tc>
        <w:tc>
          <w:tcPr>
            <w:tcW w:w="3111" w:type="dxa"/>
          </w:tcPr>
          <w:p w14:paraId="2F2FF26E" w14:textId="77777777" w:rsidR="001F1E41" w:rsidRPr="003F2641" w:rsidRDefault="001F1E41" w:rsidP="001F1E41">
            <w:pPr>
              <w:pStyle w:val="TableText"/>
            </w:pPr>
          </w:p>
        </w:tc>
      </w:tr>
      <w:tr w:rsidR="001F1E41" w:rsidRPr="003F2641" w14:paraId="6175ADDF" w14:textId="77777777">
        <w:tc>
          <w:tcPr>
            <w:tcW w:w="4518" w:type="dxa"/>
          </w:tcPr>
          <w:p w14:paraId="4B3CE122" w14:textId="77777777" w:rsidR="001A0A3C" w:rsidRDefault="00000000">
            <w:pPr>
              <w:pStyle w:val="TableText"/>
            </w:pPr>
            <w:r w:rsidRPr="003F2641">
              <w:t>Títulos de automóviles</w:t>
            </w:r>
          </w:p>
        </w:tc>
        <w:tc>
          <w:tcPr>
            <w:tcW w:w="3387" w:type="dxa"/>
          </w:tcPr>
          <w:p w14:paraId="7995B5C8" w14:textId="77777777" w:rsidR="001F1E41" w:rsidRPr="003F2641" w:rsidRDefault="001F1E41" w:rsidP="001F1E41">
            <w:pPr>
              <w:pStyle w:val="TableText"/>
            </w:pPr>
          </w:p>
        </w:tc>
        <w:tc>
          <w:tcPr>
            <w:tcW w:w="3111" w:type="dxa"/>
          </w:tcPr>
          <w:p w14:paraId="7F6BB117" w14:textId="77777777" w:rsidR="001F1E41" w:rsidRPr="003F2641" w:rsidRDefault="001F1E41" w:rsidP="001F1E41">
            <w:pPr>
              <w:pStyle w:val="TableText"/>
            </w:pPr>
          </w:p>
        </w:tc>
      </w:tr>
      <w:tr w:rsidR="001F1E41" w:rsidRPr="003F2641" w14:paraId="19F3C04F" w14:textId="77777777">
        <w:tc>
          <w:tcPr>
            <w:tcW w:w="4518" w:type="dxa"/>
          </w:tcPr>
          <w:p w14:paraId="7A9C4137" w14:textId="77777777" w:rsidR="001A0A3C" w:rsidRDefault="00000000">
            <w:pPr>
              <w:pStyle w:val="TableText"/>
            </w:pPr>
            <w:r w:rsidRPr="008A1D05">
              <w:rPr>
                <w:sz w:val="18"/>
                <w:szCs w:val="18"/>
              </w:rPr>
              <w:t>Certificados de nacimiento o documentos de adopción</w:t>
            </w:r>
          </w:p>
        </w:tc>
        <w:tc>
          <w:tcPr>
            <w:tcW w:w="3387" w:type="dxa"/>
          </w:tcPr>
          <w:p w14:paraId="577EC8D3" w14:textId="77777777" w:rsidR="001F1E41" w:rsidRPr="003F2641" w:rsidRDefault="001F1E41" w:rsidP="001F1E41">
            <w:pPr>
              <w:pStyle w:val="TableText"/>
            </w:pPr>
          </w:p>
        </w:tc>
        <w:tc>
          <w:tcPr>
            <w:tcW w:w="3111" w:type="dxa"/>
          </w:tcPr>
          <w:p w14:paraId="35EB2B95" w14:textId="77777777" w:rsidR="001F1E41" w:rsidRPr="003F2641" w:rsidRDefault="001F1E41" w:rsidP="001F1E41">
            <w:pPr>
              <w:pStyle w:val="TableText"/>
            </w:pPr>
          </w:p>
        </w:tc>
      </w:tr>
      <w:tr w:rsidR="001F1E41" w:rsidRPr="003F2641" w14:paraId="62A83FCE" w14:textId="77777777">
        <w:tc>
          <w:tcPr>
            <w:tcW w:w="4518" w:type="dxa"/>
          </w:tcPr>
          <w:p w14:paraId="37254D9F" w14:textId="77777777" w:rsidR="001A0A3C" w:rsidRDefault="00000000">
            <w:pPr>
              <w:pStyle w:val="TableText"/>
            </w:pPr>
            <w:r w:rsidRPr="003F2641">
              <w:t>Acuerdos comerciales</w:t>
            </w:r>
          </w:p>
        </w:tc>
        <w:tc>
          <w:tcPr>
            <w:tcW w:w="3387" w:type="dxa"/>
          </w:tcPr>
          <w:p w14:paraId="2D1FAC12" w14:textId="77777777" w:rsidR="001F1E41" w:rsidRPr="003F2641" w:rsidRDefault="001F1E41" w:rsidP="001F1E41">
            <w:pPr>
              <w:pStyle w:val="TableText"/>
            </w:pPr>
          </w:p>
        </w:tc>
        <w:tc>
          <w:tcPr>
            <w:tcW w:w="3111" w:type="dxa"/>
          </w:tcPr>
          <w:p w14:paraId="33190A2D" w14:textId="77777777" w:rsidR="001F1E41" w:rsidRPr="003F2641" w:rsidRDefault="001F1E41" w:rsidP="001F1E41">
            <w:pPr>
              <w:pStyle w:val="TableText"/>
            </w:pPr>
          </w:p>
        </w:tc>
      </w:tr>
      <w:tr w:rsidR="001F1E41" w:rsidRPr="003F2641" w14:paraId="2A343890" w14:textId="77777777">
        <w:tc>
          <w:tcPr>
            <w:tcW w:w="4518" w:type="dxa"/>
          </w:tcPr>
          <w:p w14:paraId="6BA4AB68" w14:textId="77777777" w:rsidR="001A0A3C" w:rsidRDefault="00000000">
            <w:pPr>
              <w:pStyle w:val="TableText"/>
            </w:pPr>
            <w:r w:rsidRPr="003F2641">
              <w:t>Acuerdos empresariales o de asociación</w:t>
            </w:r>
          </w:p>
        </w:tc>
        <w:tc>
          <w:tcPr>
            <w:tcW w:w="3387" w:type="dxa"/>
          </w:tcPr>
          <w:p w14:paraId="2750B25D" w14:textId="77777777" w:rsidR="001F1E41" w:rsidRPr="003F2641" w:rsidRDefault="001F1E41" w:rsidP="001F1E41">
            <w:pPr>
              <w:pStyle w:val="TableText"/>
            </w:pPr>
          </w:p>
        </w:tc>
        <w:tc>
          <w:tcPr>
            <w:tcW w:w="3111" w:type="dxa"/>
          </w:tcPr>
          <w:p w14:paraId="5DD75DBE" w14:textId="77777777" w:rsidR="001F1E41" w:rsidRPr="003F2641" w:rsidRDefault="001F1E41" w:rsidP="001F1E41">
            <w:pPr>
              <w:pStyle w:val="TableText"/>
            </w:pPr>
          </w:p>
        </w:tc>
      </w:tr>
      <w:tr w:rsidR="001F1E41" w:rsidRPr="003F2641" w14:paraId="18D72F74" w14:textId="77777777">
        <w:tc>
          <w:tcPr>
            <w:tcW w:w="4518" w:type="dxa"/>
          </w:tcPr>
          <w:p w14:paraId="306AAD6D" w14:textId="77777777" w:rsidR="001A0A3C" w:rsidRDefault="00000000">
            <w:pPr>
              <w:pStyle w:val="TableText"/>
            </w:pPr>
            <w:r w:rsidRPr="003F2641">
              <w:t>Documentos de ciudadanía</w:t>
            </w:r>
          </w:p>
        </w:tc>
        <w:tc>
          <w:tcPr>
            <w:tcW w:w="3387" w:type="dxa"/>
          </w:tcPr>
          <w:p w14:paraId="078C0285" w14:textId="77777777" w:rsidR="001F1E41" w:rsidRPr="003F2641" w:rsidRDefault="001F1E41" w:rsidP="001F1E41">
            <w:pPr>
              <w:pStyle w:val="TableText"/>
            </w:pPr>
          </w:p>
        </w:tc>
        <w:tc>
          <w:tcPr>
            <w:tcW w:w="3111" w:type="dxa"/>
          </w:tcPr>
          <w:p w14:paraId="21496C94" w14:textId="77777777" w:rsidR="001F1E41" w:rsidRPr="003F2641" w:rsidRDefault="001F1E41" w:rsidP="001F1E41">
            <w:pPr>
              <w:pStyle w:val="TableText"/>
            </w:pPr>
          </w:p>
        </w:tc>
      </w:tr>
      <w:tr w:rsidR="001F1E41" w:rsidRPr="003F2641" w14:paraId="56238EFB" w14:textId="77777777">
        <w:tc>
          <w:tcPr>
            <w:tcW w:w="4518" w:type="dxa"/>
          </w:tcPr>
          <w:p w14:paraId="124425C6" w14:textId="77777777" w:rsidR="001A0A3C" w:rsidRDefault="00000000">
            <w:pPr>
              <w:pStyle w:val="TableText"/>
            </w:pPr>
            <w:r w:rsidRPr="003F2641">
              <w:t>Certificados de defunción</w:t>
            </w:r>
          </w:p>
        </w:tc>
        <w:tc>
          <w:tcPr>
            <w:tcW w:w="3387" w:type="dxa"/>
          </w:tcPr>
          <w:p w14:paraId="5B69CBFC" w14:textId="77777777" w:rsidR="001F1E41" w:rsidRPr="003F2641" w:rsidRDefault="001F1E41" w:rsidP="001F1E41">
            <w:pPr>
              <w:pStyle w:val="TableText"/>
            </w:pPr>
          </w:p>
        </w:tc>
        <w:tc>
          <w:tcPr>
            <w:tcW w:w="3111" w:type="dxa"/>
          </w:tcPr>
          <w:p w14:paraId="04C35F16" w14:textId="77777777" w:rsidR="001F1E41" w:rsidRPr="003F2641" w:rsidRDefault="001F1E41" w:rsidP="001F1E41">
            <w:pPr>
              <w:pStyle w:val="TableText"/>
            </w:pPr>
          </w:p>
        </w:tc>
      </w:tr>
      <w:tr w:rsidR="001F1E41" w:rsidRPr="003F2641" w14:paraId="5ABC994A" w14:textId="77777777">
        <w:tc>
          <w:tcPr>
            <w:tcW w:w="4518" w:type="dxa"/>
          </w:tcPr>
          <w:p w14:paraId="2D3111AB" w14:textId="77777777" w:rsidR="001A0A3C" w:rsidRDefault="00000000">
            <w:pPr>
              <w:pStyle w:val="TableText"/>
            </w:pPr>
            <w:r w:rsidRPr="003F2641">
              <w:t>Certificados de deuda/préstamo</w:t>
            </w:r>
          </w:p>
        </w:tc>
        <w:tc>
          <w:tcPr>
            <w:tcW w:w="3387" w:type="dxa"/>
          </w:tcPr>
          <w:p w14:paraId="4E7FA8D5" w14:textId="77777777" w:rsidR="001F1E41" w:rsidRPr="003F2641" w:rsidRDefault="001F1E41" w:rsidP="001F1E41">
            <w:pPr>
              <w:pStyle w:val="TableText"/>
            </w:pPr>
          </w:p>
        </w:tc>
        <w:tc>
          <w:tcPr>
            <w:tcW w:w="3111" w:type="dxa"/>
          </w:tcPr>
          <w:p w14:paraId="127CD9CF" w14:textId="77777777" w:rsidR="001F1E41" w:rsidRPr="003F2641" w:rsidRDefault="001F1E41" w:rsidP="001F1E41">
            <w:pPr>
              <w:pStyle w:val="TableText"/>
            </w:pPr>
          </w:p>
        </w:tc>
      </w:tr>
      <w:tr w:rsidR="001F1E41" w:rsidRPr="003F2641" w14:paraId="58C6FA21" w14:textId="77777777">
        <w:tc>
          <w:tcPr>
            <w:tcW w:w="4518" w:type="dxa"/>
          </w:tcPr>
          <w:p w14:paraId="1051837A" w14:textId="77777777" w:rsidR="001A0A3C" w:rsidRDefault="00000000">
            <w:pPr>
              <w:pStyle w:val="TableText"/>
            </w:pPr>
            <w:r w:rsidRPr="003F2641">
              <w:t>Escrituras</w:t>
            </w:r>
          </w:p>
        </w:tc>
        <w:tc>
          <w:tcPr>
            <w:tcW w:w="3387" w:type="dxa"/>
          </w:tcPr>
          <w:p w14:paraId="222D9FC3" w14:textId="77777777" w:rsidR="001F1E41" w:rsidRPr="003F2641" w:rsidRDefault="001F1E41" w:rsidP="001F1E41">
            <w:pPr>
              <w:pStyle w:val="TableText"/>
            </w:pPr>
          </w:p>
        </w:tc>
        <w:tc>
          <w:tcPr>
            <w:tcW w:w="3111" w:type="dxa"/>
          </w:tcPr>
          <w:p w14:paraId="4B56B768" w14:textId="77777777" w:rsidR="001F1E41" w:rsidRPr="003F2641" w:rsidRDefault="001F1E41" w:rsidP="001F1E41">
            <w:pPr>
              <w:pStyle w:val="TableText"/>
            </w:pPr>
          </w:p>
        </w:tc>
      </w:tr>
      <w:tr w:rsidR="001F1E41" w:rsidRPr="003F2641" w14:paraId="0A8DF8E4" w14:textId="77777777">
        <w:tc>
          <w:tcPr>
            <w:tcW w:w="4518" w:type="dxa"/>
          </w:tcPr>
          <w:p w14:paraId="6476ACA9" w14:textId="77777777" w:rsidR="001A0A3C" w:rsidRDefault="00000000">
            <w:pPr>
              <w:pStyle w:val="TableText"/>
            </w:pPr>
            <w:r w:rsidRPr="003F2641">
              <w:t>Seguros de invalidez</w:t>
            </w:r>
          </w:p>
        </w:tc>
        <w:tc>
          <w:tcPr>
            <w:tcW w:w="3387" w:type="dxa"/>
          </w:tcPr>
          <w:p w14:paraId="37CAC615" w14:textId="77777777" w:rsidR="001F1E41" w:rsidRPr="003F2641" w:rsidRDefault="001F1E41" w:rsidP="001F1E41">
            <w:pPr>
              <w:pStyle w:val="TableText"/>
            </w:pPr>
          </w:p>
        </w:tc>
        <w:tc>
          <w:tcPr>
            <w:tcW w:w="3111" w:type="dxa"/>
          </w:tcPr>
          <w:p w14:paraId="791DE2AD" w14:textId="77777777" w:rsidR="001F1E41" w:rsidRPr="003F2641" w:rsidRDefault="001F1E41" w:rsidP="001F1E41">
            <w:pPr>
              <w:pStyle w:val="TableText"/>
            </w:pPr>
          </w:p>
        </w:tc>
      </w:tr>
      <w:tr w:rsidR="001F1E41" w:rsidRPr="003F2641" w14:paraId="2517EAFA" w14:textId="77777777">
        <w:tc>
          <w:tcPr>
            <w:tcW w:w="4518" w:type="dxa"/>
          </w:tcPr>
          <w:p w14:paraId="039207FE" w14:textId="77777777" w:rsidR="001A0A3C" w:rsidRDefault="00000000">
            <w:pPr>
              <w:pStyle w:val="TableText"/>
            </w:pPr>
            <w:r w:rsidRPr="003F2641">
              <w:t>Papeles de divorcio/separación (si procede)</w:t>
            </w:r>
          </w:p>
        </w:tc>
        <w:tc>
          <w:tcPr>
            <w:tcW w:w="3387" w:type="dxa"/>
          </w:tcPr>
          <w:p w14:paraId="1449417D" w14:textId="77777777" w:rsidR="001F1E41" w:rsidRPr="003F2641" w:rsidRDefault="001F1E41" w:rsidP="001F1E41">
            <w:pPr>
              <w:pStyle w:val="TableText"/>
            </w:pPr>
          </w:p>
        </w:tc>
        <w:tc>
          <w:tcPr>
            <w:tcW w:w="3111" w:type="dxa"/>
          </w:tcPr>
          <w:p w14:paraId="59622450" w14:textId="77777777" w:rsidR="001F1E41" w:rsidRPr="003F2641" w:rsidRDefault="001F1E41" w:rsidP="001F1E41">
            <w:pPr>
              <w:pStyle w:val="TableText"/>
            </w:pPr>
          </w:p>
        </w:tc>
      </w:tr>
      <w:tr w:rsidR="001F1E41" w:rsidRPr="003F2641" w14:paraId="075EDDA9" w14:textId="77777777">
        <w:tc>
          <w:tcPr>
            <w:tcW w:w="4518" w:type="dxa"/>
          </w:tcPr>
          <w:p w14:paraId="219E5176" w14:textId="77777777" w:rsidR="001A0A3C" w:rsidRDefault="00000000">
            <w:pPr>
              <w:pStyle w:val="TableText"/>
            </w:pPr>
            <w:r w:rsidRPr="003F2641">
              <w:t>Seguros de vida para empleados</w:t>
            </w:r>
          </w:p>
        </w:tc>
        <w:tc>
          <w:tcPr>
            <w:tcW w:w="3387" w:type="dxa"/>
          </w:tcPr>
          <w:p w14:paraId="51A7F123" w14:textId="77777777" w:rsidR="001F1E41" w:rsidRPr="003F2641" w:rsidRDefault="001F1E41" w:rsidP="001F1E41">
            <w:pPr>
              <w:pStyle w:val="TableText"/>
            </w:pPr>
          </w:p>
        </w:tc>
        <w:tc>
          <w:tcPr>
            <w:tcW w:w="3111" w:type="dxa"/>
          </w:tcPr>
          <w:p w14:paraId="32DA9A51" w14:textId="77777777" w:rsidR="001F1E41" w:rsidRPr="003F2641" w:rsidRDefault="001F1E41" w:rsidP="001F1E41">
            <w:pPr>
              <w:pStyle w:val="TableText"/>
            </w:pPr>
          </w:p>
        </w:tc>
      </w:tr>
      <w:tr w:rsidR="001F1E41" w:rsidRPr="003F2641" w14:paraId="2BF44D80" w14:textId="77777777">
        <w:tc>
          <w:tcPr>
            <w:tcW w:w="4518" w:type="dxa"/>
          </w:tcPr>
          <w:p w14:paraId="5D6A53C4" w14:textId="77777777" w:rsidR="001A0A3C" w:rsidRDefault="00000000">
            <w:pPr>
              <w:pStyle w:val="TableText"/>
            </w:pPr>
            <w:r w:rsidRPr="003F2641">
              <w:t>Números de cuenta financiera</w:t>
            </w:r>
          </w:p>
        </w:tc>
        <w:tc>
          <w:tcPr>
            <w:tcW w:w="3387" w:type="dxa"/>
          </w:tcPr>
          <w:p w14:paraId="531C68F5" w14:textId="77777777" w:rsidR="001F1E41" w:rsidRPr="003F2641" w:rsidRDefault="001F1E41" w:rsidP="001F1E41">
            <w:pPr>
              <w:pStyle w:val="TableText"/>
            </w:pPr>
          </w:p>
        </w:tc>
        <w:tc>
          <w:tcPr>
            <w:tcW w:w="3111" w:type="dxa"/>
          </w:tcPr>
          <w:p w14:paraId="03F36848" w14:textId="77777777" w:rsidR="001F1E41" w:rsidRPr="003F2641" w:rsidRDefault="001F1E41" w:rsidP="001F1E41">
            <w:pPr>
              <w:pStyle w:val="TableText"/>
            </w:pPr>
          </w:p>
        </w:tc>
      </w:tr>
      <w:tr w:rsidR="001F1E41" w:rsidRPr="003F2641" w14:paraId="37FDABB3" w14:textId="77777777">
        <w:tc>
          <w:tcPr>
            <w:tcW w:w="4518" w:type="dxa"/>
          </w:tcPr>
          <w:p w14:paraId="564DFBF1" w14:textId="77777777" w:rsidR="001A0A3C" w:rsidRDefault="00000000">
            <w:pPr>
              <w:pStyle w:val="TableText"/>
            </w:pPr>
            <w:r w:rsidRPr="003F2641">
              <w:t>Estados financieros/bancarios/Inv.</w:t>
            </w:r>
          </w:p>
        </w:tc>
        <w:tc>
          <w:tcPr>
            <w:tcW w:w="3387" w:type="dxa"/>
          </w:tcPr>
          <w:p w14:paraId="08C74198" w14:textId="77777777" w:rsidR="001F1E41" w:rsidRPr="003F2641" w:rsidRDefault="001F1E41" w:rsidP="001F1E41">
            <w:pPr>
              <w:pStyle w:val="TableText"/>
            </w:pPr>
          </w:p>
        </w:tc>
        <w:tc>
          <w:tcPr>
            <w:tcW w:w="3111" w:type="dxa"/>
          </w:tcPr>
          <w:p w14:paraId="5F2C0D0E" w14:textId="77777777" w:rsidR="001F1E41" w:rsidRPr="003F2641" w:rsidRDefault="001F1E41" w:rsidP="001F1E41">
            <w:pPr>
              <w:pStyle w:val="TableText"/>
            </w:pPr>
          </w:p>
        </w:tc>
      </w:tr>
      <w:tr w:rsidR="001F1E41" w:rsidRPr="003F2641" w14:paraId="7ED78013" w14:textId="77777777">
        <w:tc>
          <w:tcPr>
            <w:tcW w:w="4518" w:type="dxa"/>
          </w:tcPr>
          <w:p w14:paraId="19B0D529" w14:textId="77777777" w:rsidR="001A0A3C" w:rsidRDefault="00000000">
            <w:pPr>
              <w:pStyle w:val="TableText"/>
            </w:pPr>
            <w:r w:rsidRPr="003F2641">
              <w:t>Instrucciones funerarias</w:t>
            </w:r>
          </w:p>
        </w:tc>
        <w:tc>
          <w:tcPr>
            <w:tcW w:w="3387" w:type="dxa"/>
          </w:tcPr>
          <w:p w14:paraId="2FEE4549" w14:textId="77777777" w:rsidR="001F1E41" w:rsidRPr="003F2641" w:rsidRDefault="001F1E41" w:rsidP="001F1E41">
            <w:pPr>
              <w:pStyle w:val="TableText"/>
            </w:pPr>
          </w:p>
        </w:tc>
        <w:tc>
          <w:tcPr>
            <w:tcW w:w="3111" w:type="dxa"/>
          </w:tcPr>
          <w:p w14:paraId="62E4CE9E" w14:textId="77777777" w:rsidR="001F1E41" w:rsidRPr="003F2641" w:rsidRDefault="001F1E41" w:rsidP="001F1E41">
            <w:pPr>
              <w:pStyle w:val="TableText"/>
            </w:pPr>
          </w:p>
        </w:tc>
      </w:tr>
      <w:tr w:rsidR="001F1E41" w:rsidRPr="003F2641" w14:paraId="4B38951F" w14:textId="77777777">
        <w:tc>
          <w:tcPr>
            <w:tcW w:w="4518" w:type="dxa"/>
          </w:tcPr>
          <w:p w14:paraId="2C5962B2" w14:textId="77777777" w:rsidR="001A0A3C" w:rsidRDefault="00000000">
            <w:pPr>
              <w:pStyle w:val="TableText"/>
            </w:pPr>
            <w:r w:rsidRPr="003F2641">
              <w:t>Seguros de hogar y vehículos</w:t>
            </w:r>
          </w:p>
        </w:tc>
        <w:tc>
          <w:tcPr>
            <w:tcW w:w="3387" w:type="dxa"/>
          </w:tcPr>
          <w:p w14:paraId="7C2C2200" w14:textId="77777777" w:rsidR="001F1E41" w:rsidRPr="003F2641" w:rsidRDefault="001F1E41" w:rsidP="001F1E41">
            <w:pPr>
              <w:pStyle w:val="TableText"/>
            </w:pPr>
          </w:p>
        </w:tc>
        <w:tc>
          <w:tcPr>
            <w:tcW w:w="3111" w:type="dxa"/>
          </w:tcPr>
          <w:p w14:paraId="442143F3" w14:textId="77777777" w:rsidR="001F1E41" w:rsidRPr="003F2641" w:rsidRDefault="001F1E41" w:rsidP="001F1E41">
            <w:pPr>
              <w:pStyle w:val="TableText"/>
            </w:pPr>
          </w:p>
        </w:tc>
      </w:tr>
      <w:tr w:rsidR="001F1E41" w:rsidRPr="003F2641" w14:paraId="0070B6AD" w14:textId="77777777">
        <w:tc>
          <w:tcPr>
            <w:tcW w:w="4518" w:type="dxa"/>
          </w:tcPr>
          <w:p w14:paraId="54BDA9EA" w14:textId="77777777" w:rsidR="001A0A3C" w:rsidRDefault="00000000">
            <w:pPr>
              <w:pStyle w:val="TableText"/>
            </w:pPr>
            <w:r w:rsidRPr="003F2641">
              <w:t>Arrendamientos</w:t>
            </w:r>
          </w:p>
        </w:tc>
        <w:tc>
          <w:tcPr>
            <w:tcW w:w="3387" w:type="dxa"/>
          </w:tcPr>
          <w:p w14:paraId="0B2C662E" w14:textId="77777777" w:rsidR="001F1E41" w:rsidRPr="003F2641" w:rsidRDefault="001F1E41" w:rsidP="001F1E41">
            <w:pPr>
              <w:pStyle w:val="TableText"/>
            </w:pPr>
          </w:p>
        </w:tc>
        <w:tc>
          <w:tcPr>
            <w:tcW w:w="3111" w:type="dxa"/>
          </w:tcPr>
          <w:p w14:paraId="4158A2F7" w14:textId="77777777" w:rsidR="001F1E41" w:rsidRPr="003F2641" w:rsidRDefault="001F1E41" w:rsidP="001F1E41">
            <w:pPr>
              <w:pStyle w:val="TableText"/>
            </w:pPr>
          </w:p>
        </w:tc>
      </w:tr>
      <w:tr w:rsidR="001F1E41" w:rsidRPr="003F2641" w14:paraId="73A95E6B" w14:textId="77777777">
        <w:tc>
          <w:tcPr>
            <w:tcW w:w="4518" w:type="dxa"/>
          </w:tcPr>
          <w:p w14:paraId="7F1CAF42" w14:textId="77777777" w:rsidR="001A0A3C" w:rsidRDefault="00000000">
            <w:pPr>
              <w:pStyle w:val="TableText"/>
            </w:pPr>
            <w:r w:rsidRPr="003F2641">
              <w:t>Seguros de vida</w:t>
            </w:r>
          </w:p>
        </w:tc>
        <w:tc>
          <w:tcPr>
            <w:tcW w:w="3387" w:type="dxa"/>
          </w:tcPr>
          <w:p w14:paraId="0A7C81D3" w14:textId="77777777" w:rsidR="001F1E41" w:rsidRPr="003F2641" w:rsidRDefault="001F1E41" w:rsidP="001F1E41">
            <w:pPr>
              <w:pStyle w:val="TableText"/>
            </w:pPr>
          </w:p>
        </w:tc>
        <w:tc>
          <w:tcPr>
            <w:tcW w:w="3111" w:type="dxa"/>
          </w:tcPr>
          <w:p w14:paraId="658D2AA1" w14:textId="77777777" w:rsidR="001F1E41" w:rsidRPr="003F2641" w:rsidRDefault="001F1E41" w:rsidP="001F1E41">
            <w:pPr>
              <w:pStyle w:val="TableText"/>
            </w:pPr>
          </w:p>
        </w:tc>
      </w:tr>
      <w:tr w:rsidR="001F1E41" w:rsidRPr="003F2641" w14:paraId="6F698E0F" w14:textId="77777777">
        <w:tc>
          <w:tcPr>
            <w:tcW w:w="4518" w:type="dxa"/>
          </w:tcPr>
          <w:p w14:paraId="43981958" w14:textId="77777777" w:rsidR="001A0A3C" w:rsidRDefault="00000000">
            <w:pPr>
              <w:pStyle w:val="TableText"/>
            </w:pPr>
            <w:r w:rsidRPr="003F2641">
              <w:t>Certificados de matrimonio</w:t>
            </w:r>
          </w:p>
        </w:tc>
        <w:tc>
          <w:tcPr>
            <w:tcW w:w="3387" w:type="dxa"/>
          </w:tcPr>
          <w:p w14:paraId="3D112327" w14:textId="77777777" w:rsidR="001F1E41" w:rsidRPr="003F2641" w:rsidRDefault="001F1E41" w:rsidP="001F1E41">
            <w:pPr>
              <w:pStyle w:val="TableText"/>
            </w:pPr>
          </w:p>
        </w:tc>
        <w:tc>
          <w:tcPr>
            <w:tcW w:w="3111" w:type="dxa"/>
          </w:tcPr>
          <w:p w14:paraId="557E755F" w14:textId="77777777" w:rsidR="001F1E41" w:rsidRPr="003F2641" w:rsidRDefault="001F1E41" w:rsidP="001F1E41">
            <w:pPr>
              <w:pStyle w:val="TableText"/>
            </w:pPr>
          </w:p>
        </w:tc>
      </w:tr>
      <w:tr w:rsidR="001F1E41" w:rsidRPr="003F2641" w14:paraId="40529733" w14:textId="77777777">
        <w:tc>
          <w:tcPr>
            <w:tcW w:w="4518" w:type="dxa"/>
          </w:tcPr>
          <w:p w14:paraId="3F7BB967" w14:textId="77777777" w:rsidR="001A0A3C" w:rsidRDefault="00000000">
            <w:pPr>
              <w:pStyle w:val="TableText"/>
            </w:pPr>
            <w:r w:rsidRPr="003F2641">
              <w:t>Poder médico</w:t>
            </w:r>
          </w:p>
        </w:tc>
        <w:tc>
          <w:tcPr>
            <w:tcW w:w="3387" w:type="dxa"/>
          </w:tcPr>
          <w:p w14:paraId="08848A40" w14:textId="77777777" w:rsidR="001F1E41" w:rsidRPr="003F2641" w:rsidRDefault="001F1E41" w:rsidP="001F1E41">
            <w:pPr>
              <w:pStyle w:val="TableText"/>
            </w:pPr>
          </w:p>
        </w:tc>
        <w:tc>
          <w:tcPr>
            <w:tcW w:w="3111" w:type="dxa"/>
          </w:tcPr>
          <w:p w14:paraId="5FB866F4" w14:textId="77777777" w:rsidR="001F1E41" w:rsidRPr="003F2641" w:rsidRDefault="001F1E41" w:rsidP="001F1E41">
            <w:pPr>
              <w:pStyle w:val="TableText"/>
            </w:pPr>
          </w:p>
        </w:tc>
      </w:tr>
      <w:tr w:rsidR="001F1E41" w:rsidRPr="003F2641" w14:paraId="449B1567" w14:textId="77777777">
        <w:tc>
          <w:tcPr>
            <w:tcW w:w="4518" w:type="dxa"/>
          </w:tcPr>
          <w:p w14:paraId="3B7F6355" w14:textId="77777777" w:rsidR="001A0A3C" w:rsidRDefault="00000000">
            <w:pPr>
              <w:pStyle w:val="TableText"/>
            </w:pPr>
            <w:r w:rsidRPr="003F2641">
              <w:t>Notas/Instrucciones sobre la distribución de bienes personales, sentimentales o hereditarios</w:t>
            </w:r>
          </w:p>
        </w:tc>
        <w:tc>
          <w:tcPr>
            <w:tcW w:w="3387" w:type="dxa"/>
          </w:tcPr>
          <w:p w14:paraId="21128B9F" w14:textId="77777777" w:rsidR="001F1E41" w:rsidRPr="003F2641" w:rsidRDefault="001F1E41" w:rsidP="001F1E41">
            <w:pPr>
              <w:pStyle w:val="TableText"/>
            </w:pPr>
          </w:p>
        </w:tc>
        <w:tc>
          <w:tcPr>
            <w:tcW w:w="3111" w:type="dxa"/>
          </w:tcPr>
          <w:p w14:paraId="5F832123" w14:textId="77777777" w:rsidR="001F1E41" w:rsidRPr="003F2641" w:rsidRDefault="001F1E41" w:rsidP="001F1E41">
            <w:pPr>
              <w:pStyle w:val="TableText"/>
            </w:pPr>
          </w:p>
        </w:tc>
      </w:tr>
      <w:tr w:rsidR="001F1E41" w:rsidRPr="003F2641" w14:paraId="441B5AE4" w14:textId="77777777">
        <w:tc>
          <w:tcPr>
            <w:tcW w:w="4518" w:type="dxa"/>
          </w:tcPr>
          <w:p w14:paraId="0C90FA85" w14:textId="77777777" w:rsidR="001A0A3C" w:rsidRDefault="00000000">
            <w:pPr>
              <w:pStyle w:val="TableText"/>
            </w:pPr>
            <w:r w:rsidRPr="003F2641">
              <w:t>Documentos de baja militar</w:t>
            </w:r>
          </w:p>
        </w:tc>
        <w:tc>
          <w:tcPr>
            <w:tcW w:w="3387" w:type="dxa"/>
          </w:tcPr>
          <w:p w14:paraId="30E77B96" w14:textId="77777777" w:rsidR="001F1E41" w:rsidRPr="003F2641" w:rsidRDefault="001F1E41" w:rsidP="001F1E41">
            <w:pPr>
              <w:pStyle w:val="TableText"/>
            </w:pPr>
          </w:p>
        </w:tc>
        <w:tc>
          <w:tcPr>
            <w:tcW w:w="3111" w:type="dxa"/>
          </w:tcPr>
          <w:p w14:paraId="3B7CF6F8" w14:textId="77777777" w:rsidR="001F1E41" w:rsidRPr="003F2641" w:rsidRDefault="001F1E41" w:rsidP="001F1E41">
            <w:pPr>
              <w:pStyle w:val="TableText"/>
            </w:pPr>
          </w:p>
        </w:tc>
      </w:tr>
      <w:tr w:rsidR="001F1E41" w:rsidRPr="003F2641" w14:paraId="6D675722" w14:textId="77777777">
        <w:tc>
          <w:tcPr>
            <w:tcW w:w="4518" w:type="dxa"/>
          </w:tcPr>
          <w:p w14:paraId="687AABA7" w14:textId="77777777" w:rsidR="001A0A3C" w:rsidRDefault="00000000">
            <w:pPr>
              <w:pStyle w:val="TableText"/>
            </w:pPr>
            <w:r w:rsidRPr="003F2641">
              <w:t>Hipotecas</w:t>
            </w:r>
          </w:p>
        </w:tc>
        <w:tc>
          <w:tcPr>
            <w:tcW w:w="3387" w:type="dxa"/>
          </w:tcPr>
          <w:p w14:paraId="451802CE" w14:textId="77777777" w:rsidR="001F1E41" w:rsidRPr="003F2641" w:rsidRDefault="001F1E41" w:rsidP="001F1E41">
            <w:pPr>
              <w:pStyle w:val="TableText"/>
            </w:pPr>
          </w:p>
        </w:tc>
        <w:tc>
          <w:tcPr>
            <w:tcW w:w="3111" w:type="dxa"/>
          </w:tcPr>
          <w:p w14:paraId="45306A35" w14:textId="77777777" w:rsidR="001F1E41" w:rsidRPr="003F2641" w:rsidRDefault="001F1E41" w:rsidP="001F1E41">
            <w:pPr>
              <w:pStyle w:val="TableText"/>
            </w:pPr>
          </w:p>
        </w:tc>
      </w:tr>
      <w:tr w:rsidR="001F1E41" w:rsidRPr="003F2641" w14:paraId="68DFA2BC" w14:textId="77777777">
        <w:tc>
          <w:tcPr>
            <w:tcW w:w="4518" w:type="dxa"/>
          </w:tcPr>
          <w:p w14:paraId="30869210" w14:textId="77777777" w:rsidR="001A0A3C" w:rsidRDefault="00000000">
            <w:pPr>
              <w:pStyle w:val="TableText"/>
            </w:pPr>
            <w:r w:rsidRPr="003F2641">
              <w:t>Asociaciones</w:t>
            </w:r>
          </w:p>
        </w:tc>
        <w:tc>
          <w:tcPr>
            <w:tcW w:w="3387" w:type="dxa"/>
          </w:tcPr>
          <w:p w14:paraId="359E3A11" w14:textId="77777777" w:rsidR="001F1E41" w:rsidRPr="003F2641" w:rsidRDefault="001F1E41" w:rsidP="001F1E41">
            <w:pPr>
              <w:pStyle w:val="TableText"/>
            </w:pPr>
          </w:p>
        </w:tc>
        <w:tc>
          <w:tcPr>
            <w:tcW w:w="3111" w:type="dxa"/>
          </w:tcPr>
          <w:p w14:paraId="1226783E" w14:textId="77777777" w:rsidR="001F1E41" w:rsidRPr="003F2641" w:rsidRDefault="001F1E41" w:rsidP="001F1E41">
            <w:pPr>
              <w:pStyle w:val="TableText"/>
            </w:pPr>
          </w:p>
        </w:tc>
      </w:tr>
      <w:tr w:rsidR="001F1E41" w:rsidRPr="003F2641" w14:paraId="5B06C96D" w14:textId="77777777">
        <w:tc>
          <w:tcPr>
            <w:tcW w:w="4518" w:type="dxa"/>
          </w:tcPr>
          <w:p w14:paraId="6672F9AF" w14:textId="77777777" w:rsidR="001A0A3C" w:rsidRDefault="00000000">
            <w:pPr>
              <w:pStyle w:val="TableText"/>
            </w:pPr>
            <w:r w:rsidRPr="003F2641">
              <w:t>Pasaportes</w:t>
            </w:r>
          </w:p>
        </w:tc>
        <w:tc>
          <w:tcPr>
            <w:tcW w:w="3387" w:type="dxa"/>
          </w:tcPr>
          <w:p w14:paraId="63E1A449" w14:textId="77777777" w:rsidR="001F1E41" w:rsidRPr="003F2641" w:rsidRDefault="001F1E41" w:rsidP="001F1E41">
            <w:pPr>
              <w:pStyle w:val="TableText"/>
            </w:pPr>
          </w:p>
        </w:tc>
        <w:tc>
          <w:tcPr>
            <w:tcW w:w="3111" w:type="dxa"/>
          </w:tcPr>
          <w:p w14:paraId="62686C12" w14:textId="77777777" w:rsidR="001F1E41" w:rsidRPr="003F2641" w:rsidRDefault="001F1E41" w:rsidP="001F1E41">
            <w:pPr>
              <w:pStyle w:val="TableText"/>
            </w:pPr>
          </w:p>
        </w:tc>
      </w:tr>
      <w:tr w:rsidR="001F1E41" w:rsidRPr="003F2641" w14:paraId="5CE8B40E" w14:textId="77777777">
        <w:tc>
          <w:tcPr>
            <w:tcW w:w="4518" w:type="dxa"/>
          </w:tcPr>
          <w:p w14:paraId="2E6A411A" w14:textId="77777777" w:rsidR="001A0A3C" w:rsidRDefault="00000000">
            <w:pPr>
              <w:pStyle w:val="TableText"/>
            </w:pPr>
            <w:r w:rsidRPr="003F2641">
              <w:t>Declaraciones de la renta anteriores</w:t>
            </w:r>
          </w:p>
        </w:tc>
        <w:tc>
          <w:tcPr>
            <w:tcW w:w="3387" w:type="dxa"/>
          </w:tcPr>
          <w:p w14:paraId="3D504881" w14:textId="77777777" w:rsidR="001F1E41" w:rsidRPr="003F2641" w:rsidRDefault="001F1E41" w:rsidP="001F1E41">
            <w:pPr>
              <w:pStyle w:val="TableText"/>
            </w:pPr>
          </w:p>
        </w:tc>
        <w:tc>
          <w:tcPr>
            <w:tcW w:w="3111" w:type="dxa"/>
          </w:tcPr>
          <w:p w14:paraId="4BFA5055" w14:textId="77777777" w:rsidR="001F1E41" w:rsidRPr="003F2641" w:rsidRDefault="001F1E41" w:rsidP="001F1E41">
            <w:pPr>
              <w:pStyle w:val="TableText"/>
            </w:pPr>
          </w:p>
        </w:tc>
      </w:tr>
      <w:tr w:rsidR="001F1E41" w:rsidRPr="003F2641" w14:paraId="242E329A" w14:textId="77777777">
        <w:tc>
          <w:tcPr>
            <w:tcW w:w="4518" w:type="dxa"/>
          </w:tcPr>
          <w:p w14:paraId="66505B7E" w14:textId="77777777" w:rsidR="001A0A3C" w:rsidRDefault="00000000">
            <w:pPr>
              <w:pStyle w:val="TableText"/>
            </w:pPr>
            <w:r w:rsidRPr="003F2641">
              <w:t>Agenda personal</w:t>
            </w:r>
          </w:p>
        </w:tc>
        <w:tc>
          <w:tcPr>
            <w:tcW w:w="3387" w:type="dxa"/>
          </w:tcPr>
          <w:p w14:paraId="33D2EBE2" w14:textId="77777777" w:rsidR="001F1E41" w:rsidRPr="003F2641" w:rsidRDefault="001F1E41" w:rsidP="001F1E41">
            <w:pPr>
              <w:pStyle w:val="TableText"/>
            </w:pPr>
          </w:p>
        </w:tc>
        <w:tc>
          <w:tcPr>
            <w:tcW w:w="3111" w:type="dxa"/>
          </w:tcPr>
          <w:p w14:paraId="3DB00149" w14:textId="77777777" w:rsidR="001F1E41" w:rsidRPr="003F2641" w:rsidRDefault="001F1E41" w:rsidP="001F1E41">
            <w:pPr>
              <w:pStyle w:val="TableText"/>
            </w:pPr>
          </w:p>
        </w:tc>
      </w:tr>
      <w:tr w:rsidR="001F1E41" w:rsidRPr="003F2641" w14:paraId="5796A628" w14:textId="77777777">
        <w:tc>
          <w:tcPr>
            <w:tcW w:w="4518" w:type="dxa"/>
          </w:tcPr>
          <w:p w14:paraId="1B57F2B3" w14:textId="77777777" w:rsidR="001A0A3C" w:rsidRDefault="00000000">
            <w:pPr>
              <w:pStyle w:val="TableText"/>
            </w:pPr>
            <w:r w:rsidRPr="003F2641">
              <w:t>Declaración financiera personal</w:t>
            </w:r>
          </w:p>
        </w:tc>
        <w:tc>
          <w:tcPr>
            <w:tcW w:w="3387" w:type="dxa"/>
          </w:tcPr>
          <w:p w14:paraId="18066BB6" w14:textId="77777777" w:rsidR="001F1E41" w:rsidRPr="003F2641" w:rsidRDefault="001F1E41" w:rsidP="001F1E41">
            <w:pPr>
              <w:pStyle w:val="TableText"/>
            </w:pPr>
          </w:p>
        </w:tc>
        <w:tc>
          <w:tcPr>
            <w:tcW w:w="3111" w:type="dxa"/>
          </w:tcPr>
          <w:p w14:paraId="495EDED0" w14:textId="77777777" w:rsidR="001F1E41" w:rsidRPr="003F2641" w:rsidRDefault="001F1E41" w:rsidP="001F1E41">
            <w:pPr>
              <w:pStyle w:val="TableText"/>
            </w:pPr>
          </w:p>
        </w:tc>
      </w:tr>
      <w:tr w:rsidR="001F1E41" w:rsidRPr="003F2641" w14:paraId="39B1CAF5" w14:textId="77777777">
        <w:tc>
          <w:tcPr>
            <w:tcW w:w="4518" w:type="dxa"/>
          </w:tcPr>
          <w:p w14:paraId="49712924" w14:textId="77777777" w:rsidR="001A0A3C" w:rsidRDefault="00000000">
            <w:pPr>
              <w:pStyle w:val="TableText"/>
            </w:pPr>
            <w:r w:rsidRPr="003F2641">
              <w:t>Poder de representación</w:t>
            </w:r>
          </w:p>
        </w:tc>
        <w:tc>
          <w:tcPr>
            <w:tcW w:w="3387" w:type="dxa"/>
          </w:tcPr>
          <w:p w14:paraId="15443767" w14:textId="77777777" w:rsidR="001F1E41" w:rsidRPr="003F2641" w:rsidRDefault="001F1E41" w:rsidP="001F1E41">
            <w:pPr>
              <w:pStyle w:val="TableText"/>
            </w:pPr>
          </w:p>
        </w:tc>
        <w:tc>
          <w:tcPr>
            <w:tcW w:w="3111" w:type="dxa"/>
          </w:tcPr>
          <w:p w14:paraId="750E1E6A" w14:textId="77777777" w:rsidR="001F1E41" w:rsidRPr="003F2641" w:rsidRDefault="001F1E41" w:rsidP="001F1E41">
            <w:pPr>
              <w:pStyle w:val="TableText"/>
            </w:pPr>
          </w:p>
        </w:tc>
      </w:tr>
      <w:tr w:rsidR="001F1E41" w:rsidRPr="003F2641" w14:paraId="0E1FF28F" w14:textId="77777777">
        <w:tc>
          <w:tcPr>
            <w:tcW w:w="4518" w:type="dxa"/>
          </w:tcPr>
          <w:p w14:paraId="74C3FBFB" w14:textId="77777777" w:rsidR="001A0A3C" w:rsidRDefault="00000000">
            <w:pPr>
              <w:pStyle w:val="TableText"/>
            </w:pPr>
            <w:r w:rsidRPr="003F2641">
              <w:t>Funerales de prepago</w:t>
            </w:r>
          </w:p>
        </w:tc>
        <w:tc>
          <w:tcPr>
            <w:tcW w:w="3387" w:type="dxa"/>
          </w:tcPr>
          <w:p w14:paraId="1DA6CA5E" w14:textId="77777777" w:rsidR="001F1E41" w:rsidRPr="003F2641" w:rsidRDefault="001F1E41" w:rsidP="001F1E41">
            <w:pPr>
              <w:pStyle w:val="TableText"/>
            </w:pPr>
          </w:p>
        </w:tc>
        <w:tc>
          <w:tcPr>
            <w:tcW w:w="3111" w:type="dxa"/>
          </w:tcPr>
          <w:p w14:paraId="22AE2721" w14:textId="77777777" w:rsidR="001F1E41" w:rsidRPr="003F2641" w:rsidRDefault="001F1E41" w:rsidP="001F1E41">
            <w:pPr>
              <w:pStyle w:val="TableText"/>
            </w:pPr>
          </w:p>
        </w:tc>
      </w:tr>
      <w:tr w:rsidR="001F1E41" w:rsidRPr="003F2641" w14:paraId="2F6C29BF" w14:textId="77777777">
        <w:tc>
          <w:tcPr>
            <w:tcW w:w="4518" w:type="dxa"/>
          </w:tcPr>
          <w:p w14:paraId="7AA91C0E" w14:textId="77777777" w:rsidR="001A0A3C" w:rsidRDefault="00000000">
            <w:pPr>
              <w:pStyle w:val="TableText"/>
            </w:pPr>
            <w:r w:rsidRPr="003F2641">
              <w:t>Títulos de vehículos recreativos/equipos</w:t>
            </w:r>
          </w:p>
        </w:tc>
        <w:tc>
          <w:tcPr>
            <w:tcW w:w="3387" w:type="dxa"/>
          </w:tcPr>
          <w:p w14:paraId="44A6498F" w14:textId="77777777" w:rsidR="001F1E41" w:rsidRPr="003F2641" w:rsidRDefault="001F1E41" w:rsidP="001F1E41">
            <w:pPr>
              <w:pStyle w:val="TableText"/>
            </w:pPr>
          </w:p>
        </w:tc>
        <w:tc>
          <w:tcPr>
            <w:tcW w:w="3111" w:type="dxa"/>
          </w:tcPr>
          <w:p w14:paraId="3A60D22F" w14:textId="77777777" w:rsidR="001F1E41" w:rsidRPr="003F2641" w:rsidRDefault="001F1E41" w:rsidP="001F1E41">
            <w:pPr>
              <w:pStyle w:val="TableText"/>
            </w:pPr>
          </w:p>
        </w:tc>
      </w:tr>
      <w:tr w:rsidR="001F1E41" w:rsidRPr="003F2641" w14:paraId="576CB546" w14:textId="77777777">
        <w:tc>
          <w:tcPr>
            <w:tcW w:w="4518" w:type="dxa"/>
          </w:tcPr>
          <w:p w14:paraId="638A419A" w14:textId="77777777" w:rsidR="001A0A3C" w:rsidRDefault="00000000">
            <w:pPr>
              <w:pStyle w:val="TableText"/>
            </w:pPr>
            <w:r w:rsidRPr="003F2641">
              <w:t>Jubilación/Pensión</w:t>
            </w:r>
          </w:p>
        </w:tc>
        <w:tc>
          <w:tcPr>
            <w:tcW w:w="3387" w:type="dxa"/>
          </w:tcPr>
          <w:p w14:paraId="4A039A25" w14:textId="77777777" w:rsidR="001F1E41" w:rsidRPr="003F2641" w:rsidRDefault="001F1E41" w:rsidP="001F1E41">
            <w:pPr>
              <w:pStyle w:val="TableText"/>
            </w:pPr>
          </w:p>
        </w:tc>
        <w:tc>
          <w:tcPr>
            <w:tcW w:w="3111" w:type="dxa"/>
          </w:tcPr>
          <w:p w14:paraId="073D582F" w14:textId="77777777" w:rsidR="001F1E41" w:rsidRPr="003F2641" w:rsidRDefault="001F1E41" w:rsidP="001F1E41">
            <w:pPr>
              <w:pStyle w:val="TableText"/>
            </w:pPr>
          </w:p>
        </w:tc>
      </w:tr>
      <w:tr w:rsidR="001F1E41" w:rsidRPr="003F2641" w14:paraId="1CF9D101" w14:textId="77777777">
        <w:tc>
          <w:tcPr>
            <w:tcW w:w="4518" w:type="dxa"/>
          </w:tcPr>
          <w:p w14:paraId="00733319" w14:textId="77777777" w:rsidR="001A0A3C" w:rsidRDefault="00000000">
            <w:pPr>
              <w:pStyle w:val="TableText"/>
            </w:pPr>
            <w:r w:rsidRPr="003F2641">
              <w:t>Tarjetas y prestaciones de la Seguridad Social*.</w:t>
            </w:r>
          </w:p>
        </w:tc>
        <w:tc>
          <w:tcPr>
            <w:tcW w:w="3387" w:type="dxa"/>
          </w:tcPr>
          <w:p w14:paraId="5E7BF270" w14:textId="77777777" w:rsidR="001F1E41" w:rsidRPr="003F2641" w:rsidRDefault="001F1E41" w:rsidP="001F1E41">
            <w:pPr>
              <w:pStyle w:val="TableText"/>
            </w:pPr>
          </w:p>
        </w:tc>
        <w:tc>
          <w:tcPr>
            <w:tcW w:w="3111" w:type="dxa"/>
          </w:tcPr>
          <w:p w14:paraId="5410A0E8" w14:textId="77777777" w:rsidR="001F1E41" w:rsidRPr="003F2641" w:rsidRDefault="001F1E41" w:rsidP="001F1E41">
            <w:pPr>
              <w:pStyle w:val="TableText"/>
            </w:pPr>
          </w:p>
        </w:tc>
      </w:tr>
      <w:tr w:rsidR="001F1E41" w:rsidRPr="003F2641" w14:paraId="056AFFFF" w14:textId="77777777">
        <w:tc>
          <w:tcPr>
            <w:tcW w:w="4518" w:type="dxa"/>
          </w:tcPr>
          <w:p w14:paraId="36D3DC58" w14:textId="77777777" w:rsidR="001A0A3C" w:rsidRDefault="00000000">
            <w:pPr>
              <w:pStyle w:val="TableText"/>
            </w:pPr>
            <w:r w:rsidRPr="003F2641">
              <w:t>Bonos/certificados de acciones</w:t>
            </w:r>
          </w:p>
        </w:tc>
        <w:tc>
          <w:tcPr>
            <w:tcW w:w="3387" w:type="dxa"/>
          </w:tcPr>
          <w:p w14:paraId="78B8F2A8" w14:textId="77777777" w:rsidR="001F1E41" w:rsidRPr="003F2641" w:rsidRDefault="001F1E41" w:rsidP="001F1E41">
            <w:pPr>
              <w:pStyle w:val="TableText"/>
            </w:pPr>
          </w:p>
        </w:tc>
        <w:tc>
          <w:tcPr>
            <w:tcW w:w="3111" w:type="dxa"/>
          </w:tcPr>
          <w:p w14:paraId="6A421D4D" w14:textId="77777777" w:rsidR="001F1E41" w:rsidRPr="003F2641" w:rsidRDefault="001F1E41" w:rsidP="001F1E41">
            <w:pPr>
              <w:pStyle w:val="TableText"/>
            </w:pPr>
          </w:p>
        </w:tc>
      </w:tr>
      <w:tr w:rsidR="001F1E41" w:rsidRPr="003F2641" w14:paraId="34C192D8" w14:textId="77777777">
        <w:tc>
          <w:tcPr>
            <w:tcW w:w="4518" w:type="dxa"/>
          </w:tcPr>
          <w:p w14:paraId="74EB9820" w14:textId="77777777" w:rsidR="001A0A3C" w:rsidRDefault="00000000">
            <w:pPr>
              <w:pStyle w:val="TableText"/>
            </w:pPr>
            <w:r w:rsidRPr="003F2641">
              <w:t>Testamentos/fideicomisos/planes de sucesión</w:t>
            </w:r>
          </w:p>
        </w:tc>
        <w:tc>
          <w:tcPr>
            <w:tcW w:w="3387" w:type="dxa"/>
          </w:tcPr>
          <w:p w14:paraId="0D37F033" w14:textId="77777777" w:rsidR="001F1E41" w:rsidRPr="003F2641" w:rsidRDefault="001F1E41" w:rsidP="001F1E41">
            <w:pPr>
              <w:pStyle w:val="TableText"/>
            </w:pPr>
          </w:p>
        </w:tc>
        <w:tc>
          <w:tcPr>
            <w:tcW w:w="3111" w:type="dxa"/>
          </w:tcPr>
          <w:p w14:paraId="36068FA6" w14:textId="77777777" w:rsidR="001F1E41" w:rsidRPr="003F2641" w:rsidRDefault="001F1E41" w:rsidP="001F1E41">
            <w:pPr>
              <w:pStyle w:val="TableText"/>
            </w:pPr>
          </w:p>
        </w:tc>
      </w:tr>
      <w:tr w:rsidR="001F1E41" w:rsidRPr="003F2641" w14:paraId="37B54E01" w14:textId="77777777">
        <w:tc>
          <w:tcPr>
            <w:tcW w:w="4518" w:type="dxa"/>
          </w:tcPr>
          <w:p w14:paraId="012B4383" w14:textId="77777777" w:rsidR="001A0A3C" w:rsidRDefault="00000000">
            <w:pPr>
              <w:pStyle w:val="TableText"/>
            </w:pPr>
            <w:r w:rsidRPr="003F2641">
              <w:t>Otros:</w:t>
            </w:r>
          </w:p>
        </w:tc>
        <w:tc>
          <w:tcPr>
            <w:tcW w:w="3387" w:type="dxa"/>
          </w:tcPr>
          <w:p w14:paraId="73C9A04D" w14:textId="77777777" w:rsidR="001F1E41" w:rsidRPr="003F2641" w:rsidRDefault="001F1E41" w:rsidP="001F1E41">
            <w:pPr>
              <w:pStyle w:val="TableText"/>
            </w:pPr>
          </w:p>
        </w:tc>
        <w:tc>
          <w:tcPr>
            <w:tcW w:w="3111" w:type="dxa"/>
          </w:tcPr>
          <w:p w14:paraId="19178E28" w14:textId="77777777" w:rsidR="001F1E41" w:rsidRPr="003F2641" w:rsidRDefault="001F1E41" w:rsidP="001F1E41">
            <w:pPr>
              <w:pStyle w:val="TableText"/>
            </w:pPr>
          </w:p>
        </w:tc>
      </w:tr>
      <w:tr w:rsidR="001F1E41" w:rsidRPr="003F2641" w14:paraId="38938A26" w14:textId="77777777">
        <w:trPr>
          <w:trHeight w:val="1826"/>
        </w:trPr>
        <w:tc>
          <w:tcPr>
            <w:tcW w:w="11016" w:type="dxa"/>
            <w:gridSpan w:val="3"/>
          </w:tcPr>
          <w:p w14:paraId="2461FF60" w14:textId="1DD72A66" w:rsidR="001A0A3C" w:rsidRPr="008A1D05" w:rsidRDefault="00000000">
            <w:pPr>
              <w:pStyle w:val="TableText"/>
              <w:spacing w:before="120"/>
              <w:rPr>
                <w:sz w:val="18"/>
                <w:szCs w:val="18"/>
              </w:rPr>
            </w:pPr>
            <w:r w:rsidRPr="008A1D05">
              <w:rPr>
                <w:sz w:val="16"/>
                <w:szCs w:val="18"/>
              </w:rPr>
              <w:t xml:space="preserve">Información </w:t>
            </w:r>
            <w:proofErr w:type="spellStart"/>
            <w:r w:rsidRPr="008A1D05">
              <w:rPr>
                <w:sz w:val="16"/>
                <w:szCs w:val="18"/>
              </w:rPr>
              <w:t>sobre</w:t>
            </w:r>
            <w:proofErr w:type="spellEnd"/>
            <w:r w:rsidRPr="008A1D05">
              <w:rPr>
                <w:sz w:val="16"/>
                <w:szCs w:val="18"/>
              </w:rPr>
              <w:t xml:space="preserve"> la </w:t>
            </w:r>
            <w:proofErr w:type="spellStart"/>
            <w:r w:rsidRPr="008A1D05">
              <w:rPr>
                <w:sz w:val="16"/>
                <w:szCs w:val="18"/>
              </w:rPr>
              <w:t>caja</w:t>
            </w:r>
            <w:proofErr w:type="spellEnd"/>
            <w:r w:rsidRPr="008A1D05">
              <w:rPr>
                <w:sz w:val="16"/>
                <w:szCs w:val="18"/>
              </w:rPr>
              <w:t xml:space="preserve"> de seguridad (</w:t>
            </w:r>
            <w:proofErr w:type="spellStart"/>
            <w:r w:rsidRPr="008A1D05">
              <w:rPr>
                <w:sz w:val="16"/>
                <w:szCs w:val="18"/>
              </w:rPr>
              <w:t>si</w:t>
            </w:r>
            <w:proofErr w:type="spellEnd"/>
            <w:r w:rsidRPr="008A1D05">
              <w:rPr>
                <w:sz w:val="16"/>
                <w:szCs w:val="18"/>
              </w:rPr>
              <w:t xml:space="preserve"> </w:t>
            </w:r>
            <w:proofErr w:type="spellStart"/>
            <w:r w:rsidRPr="008A1D05">
              <w:rPr>
                <w:sz w:val="16"/>
                <w:szCs w:val="18"/>
              </w:rPr>
              <w:t>procede</w:t>
            </w:r>
            <w:proofErr w:type="spellEnd"/>
            <w:r w:rsidRPr="008A1D05">
              <w:rPr>
                <w:sz w:val="16"/>
                <w:szCs w:val="18"/>
              </w:rPr>
              <w:t xml:space="preserve">) - </w:t>
            </w:r>
            <w:proofErr w:type="spellStart"/>
            <w:r w:rsidRPr="008A1D05">
              <w:rPr>
                <w:sz w:val="16"/>
                <w:szCs w:val="18"/>
              </w:rPr>
              <w:t>Ubicación</w:t>
            </w:r>
            <w:proofErr w:type="spellEnd"/>
            <w:r w:rsidRPr="008A1D05">
              <w:rPr>
                <w:sz w:val="16"/>
                <w:szCs w:val="18"/>
              </w:rPr>
              <w:t xml:space="preserve"> </w:t>
            </w:r>
            <w:proofErr w:type="spellStart"/>
            <w:r w:rsidRPr="008A1D05">
              <w:rPr>
                <w:sz w:val="16"/>
                <w:szCs w:val="18"/>
              </w:rPr>
              <w:t>física</w:t>
            </w:r>
            <w:proofErr w:type="spellEnd"/>
            <w:r w:rsidRPr="008A1D05">
              <w:rPr>
                <w:sz w:val="16"/>
                <w:szCs w:val="18"/>
              </w:rPr>
              <w:t>:</w:t>
            </w:r>
            <w:r w:rsidRPr="008A1D05">
              <w:rPr>
                <w:sz w:val="18"/>
                <w:szCs w:val="18"/>
              </w:rPr>
              <w:t xml:space="preserve"> _______________ </w:t>
            </w:r>
            <w:proofErr w:type="spellStart"/>
            <w:r w:rsidRPr="008A1D05">
              <w:rPr>
                <w:sz w:val="18"/>
                <w:szCs w:val="18"/>
              </w:rPr>
              <w:t>Número</w:t>
            </w:r>
            <w:proofErr w:type="spellEnd"/>
            <w:r w:rsidRPr="008A1D05">
              <w:rPr>
                <w:sz w:val="18"/>
                <w:szCs w:val="18"/>
              </w:rPr>
              <w:t xml:space="preserve"> de </w:t>
            </w:r>
            <w:proofErr w:type="spellStart"/>
            <w:r w:rsidRPr="008A1D05">
              <w:rPr>
                <w:sz w:val="18"/>
                <w:szCs w:val="18"/>
              </w:rPr>
              <w:t>caja</w:t>
            </w:r>
            <w:proofErr w:type="spellEnd"/>
            <w:r w:rsidRPr="008A1D05">
              <w:rPr>
                <w:sz w:val="18"/>
                <w:szCs w:val="18"/>
              </w:rPr>
              <w:t>: _______________</w:t>
            </w:r>
          </w:p>
          <w:p w14:paraId="5E8EBCCC" w14:textId="3FBCA4DD" w:rsidR="001A0A3C" w:rsidRPr="008A1D05" w:rsidRDefault="00000000">
            <w:pPr>
              <w:pStyle w:val="TableText"/>
              <w:rPr>
                <w:sz w:val="18"/>
                <w:szCs w:val="18"/>
              </w:rPr>
            </w:pPr>
            <w:proofErr w:type="spellStart"/>
            <w:r w:rsidRPr="008A1D05">
              <w:rPr>
                <w:sz w:val="18"/>
                <w:szCs w:val="18"/>
              </w:rPr>
              <w:t>Ubicación</w:t>
            </w:r>
            <w:proofErr w:type="spellEnd"/>
            <w:r w:rsidRPr="008A1D05">
              <w:rPr>
                <w:sz w:val="18"/>
                <w:szCs w:val="18"/>
              </w:rPr>
              <w:t xml:space="preserve"> de las </w:t>
            </w:r>
            <w:proofErr w:type="spellStart"/>
            <w:r w:rsidRPr="008A1D05">
              <w:rPr>
                <w:sz w:val="18"/>
                <w:szCs w:val="18"/>
              </w:rPr>
              <w:t>llaves</w:t>
            </w:r>
            <w:proofErr w:type="spellEnd"/>
            <w:r w:rsidRPr="008A1D05">
              <w:rPr>
                <w:sz w:val="18"/>
                <w:szCs w:val="18"/>
              </w:rPr>
              <w:t>: __________________________________________________________________________</w:t>
            </w:r>
          </w:p>
          <w:p w14:paraId="24EDBD6C" w14:textId="7B440F82" w:rsidR="001A0A3C" w:rsidRPr="008A1D05" w:rsidRDefault="00000000">
            <w:pPr>
              <w:pStyle w:val="TableText"/>
              <w:rPr>
                <w:sz w:val="18"/>
                <w:szCs w:val="18"/>
              </w:rPr>
            </w:pPr>
            <w:r w:rsidRPr="008A1D05">
              <w:rPr>
                <w:sz w:val="18"/>
                <w:szCs w:val="18"/>
              </w:rPr>
              <w:t xml:space="preserve">Nombre de la </w:t>
            </w:r>
            <w:proofErr w:type="spellStart"/>
            <w:r w:rsidRPr="008A1D05">
              <w:rPr>
                <w:sz w:val="18"/>
                <w:szCs w:val="18"/>
              </w:rPr>
              <w:t>institución</w:t>
            </w:r>
            <w:proofErr w:type="spellEnd"/>
            <w:r w:rsidRPr="008A1D05">
              <w:rPr>
                <w:sz w:val="18"/>
                <w:szCs w:val="18"/>
              </w:rPr>
              <w:t xml:space="preserve"> </w:t>
            </w:r>
            <w:proofErr w:type="spellStart"/>
            <w:r w:rsidRPr="008A1D05">
              <w:rPr>
                <w:sz w:val="18"/>
                <w:szCs w:val="18"/>
              </w:rPr>
              <w:t>financiera</w:t>
            </w:r>
            <w:proofErr w:type="spellEnd"/>
            <w:r w:rsidRPr="008A1D05">
              <w:rPr>
                <w:sz w:val="18"/>
                <w:szCs w:val="18"/>
              </w:rPr>
              <w:t xml:space="preserve">: ____________________ </w:t>
            </w:r>
            <w:proofErr w:type="spellStart"/>
            <w:r w:rsidRPr="008A1D05">
              <w:rPr>
                <w:sz w:val="18"/>
                <w:szCs w:val="18"/>
              </w:rPr>
              <w:t>Número</w:t>
            </w:r>
            <w:proofErr w:type="spellEnd"/>
            <w:r w:rsidRPr="008A1D05">
              <w:rPr>
                <w:sz w:val="18"/>
                <w:szCs w:val="18"/>
              </w:rPr>
              <w:t xml:space="preserve"> de </w:t>
            </w:r>
            <w:proofErr w:type="spellStart"/>
            <w:r w:rsidRPr="008A1D05">
              <w:rPr>
                <w:sz w:val="18"/>
                <w:szCs w:val="18"/>
              </w:rPr>
              <w:t>teléfono</w:t>
            </w:r>
            <w:proofErr w:type="spellEnd"/>
            <w:r w:rsidRPr="008A1D05">
              <w:rPr>
                <w:sz w:val="18"/>
                <w:szCs w:val="18"/>
              </w:rPr>
              <w:t>: _______________________</w:t>
            </w:r>
          </w:p>
          <w:p w14:paraId="4F888D82" w14:textId="1730E818" w:rsidR="001A0A3C" w:rsidRPr="008A1D05" w:rsidRDefault="00000000">
            <w:pPr>
              <w:pStyle w:val="TableText"/>
              <w:rPr>
                <w:sz w:val="18"/>
                <w:szCs w:val="18"/>
              </w:rPr>
            </w:pPr>
            <w:r w:rsidRPr="008A1D05">
              <w:rPr>
                <w:sz w:val="18"/>
                <w:szCs w:val="18"/>
              </w:rPr>
              <w:t>Dirección: _______________________________________________________________________________________</w:t>
            </w:r>
          </w:p>
          <w:p w14:paraId="44A993AF" w14:textId="4A44A55A" w:rsidR="001A0A3C" w:rsidRDefault="00000000">
            <w:pPr>
              <w:pStyle w:val="TableText"/>
              <w:spacing w:before="60" w:after="60"/>
              <w:rPr>
                <w:i/>
              </w:rPr>
            </w:pPr>
            <w:r w:rsidRPr="008A1D05">
              <w:rPr>
                <w:i/>
                <w:sz w:val="16"/>
                <w:szCs w:val="18"/>
              </w:rPr>
              <w:t xml:space="preserve">*Nota sobre las prestaciones de la Seguridad Social. El número de teléfono de la SS es 1-800-772-1213. Para solicitar las prestaciones por defunción de la SS tras el </w:t>
            </w:r>
            <w:proofErr w:type="spellStart"/>
            <w:r w:rsidRPr="008A1D05">
              <w:rPr>
                <w:i/>
                <w:sz w:val="16"/>
                <w:szCs w:val="18"/>
              </w:rPr>
              <w:t>fallecimiento</w:t>
            </w:r>
            <w:proofErr w:type="spellEnd"/>
            <w:r w:rsidRPr="008A1D05">
              <w:rPr>
                <w:i/>
                <w:sz w:val="16"/>
                <w:szCs w:val="18"/>
              </w:rPr>
              <w:t xml:space="preserve"> del </w:t>
            </w:r>
            <w:proofErr w:type="spellStart"/>
            <w:r w:rsidRPr="008A1D05">
              <w:rPr>
                <w:i/>
                <w:sz w:val="16"/>
                <w:szCs w:val="18"/>
              </w:rPr>
              <w:t>cónyuge</w:t>
            </w:r>
            <w:proofErr w:type="spellEnd"/>
            <w:r w:rsidRPr="008A1D05">
              <w:rPr>
                <w:i/>
                <w:sz w:val="16"/>
                <w:szCs w:val="18"/>
              </w:rPr>
              <w:t xml:space="preserve">, </w:t>
            </w:r>
            <w:proofErr w:type="spellStart"/>
            <w:r w:rsidRPr="008A1D05">
              <w:rPr>
                <w:i/>
                <w:sz w:val="16"/>
                <w:szCs w:val="18"/>
              </w:rPr>
              <w:t>acuda</w:t>
            </w:r>
            <w:proofErr w:type="spellEnd"/>
            <w:r w:rsidRPr="008A1D05">
              <w:rPr>
                <w:i/>
                <w:sz w:val="16"/>
                <w:szCs w:val="18"/>
              </w:rPr>
              <w:t xml:space="preserve"> a su oficina local de la Seguridad Social y lleve consigo el certificado de defunción de su cónyuge, la tarjeta de la Seguridad Social, el certificado de nacimiento, el certificado/licencia de matrimonio y los certificados de nacimiento de cada hijo</w:t>
            </w:r>
            <w:r w:rsidRPr="008A1D05">
              <w:rPr>
                <w:i/>
                <w:sz w:val="12"/>
                <w:szCs w:val="18"/>
              </w:rPr>
              <w:t>.</w:t>
            </w:r>
          </w:p>
        </w:tc>
      </w:tr>
    </w:tbl>
    <w:p w14:paraId="0F27AB06" w14:textId="77777777" w:rsidR="001A0A3C" w:rsidRDefault="00000000">
      <w:pPr>
        <w:pStyle w:val="Title"/>
      </w:pPr>
      <w:r>
        <w:lastRenderedPageBreak/>
        <w:t>Artículos domésticos importantes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1F1E41" w:rsidRPr="003F2641" w14:paraId="092C90E1" w14:textId="77777777">
        <w:tc>
          <w:tcPr>
            <w:tcW w:w="11016" w:type="dxa"/>
            <w:shd w:val="solid" w:color="003300" w:fill="ECE8E1"/>
          </w:tcPr>
          <w:p w14:paraId="3AA93A41" w14:textId="77777777" w:rsidR="001A0A3C" w:rsidRDefault="00000000">
            <w:pPr>
              <w:pStyle w:val="TableText"/>
              <w:jc w:val="center"/>
              <w:rPr>
                <w:b/>
                <w:color w:val="FFFFFF"/>
              </w:rPr>
            </w:pPr>
            <w:proofErr w:type="spellStart"/>
            <w:r w:rsidRPr="008C29D8">
              <w:rPr>
                <w:b/>
                <w:color w:val="FFFFFF"/>
              </w:rPr>
              <w:t>Ubicación</w:t>
            </w:r>
            <w:proofErr w:type="spellEnd"/>
            <w:r w:rsidRPr="008C29D8">
              <w:rPr>
                <w:b/>
                <w:color w:val="FFFFFF"/>
              </w:rPr>
              <w:t xml:space="preserve"> de </w:t>
            </w:r>
            <w:proofErr w:type="spellStart"/>
            <w:r w:rsidRPr="008C29D8">
              <w:rPr>
                <w:b/>
                <w:color w:val="FFFFFF"/>
              </w:rPr>
              <w:t>objetos</w:t>
            </w:r>
            <w:proofErr w:type="spellEnd"/>
            <w:r w:rsidRPr="008C29D8">
              <w:rPr>
                <w:b/>
                <w:color w:val="FFFFFF"/>
              </w:rPr>
              <w:t xml:space="preserve"> </w:t>
            </w:r>
            <w:proofErr w:type="spellStart"/>
            <w:r w:rsidRPr="008C29D8">
              <w:rPr>
                <w:b/>
                <w:color w:val="FFFFFF"/>
              </w:rPr>
              <w:t>domésticos</w:t>
            </w:r>
            <w:proofErr w:type="spellEnd"/>
            <w:r w:rsidRPr="008C29D8">
              <w:rPr>
                <w:b/>
                <w:color w:val="FFFFFF"/>
              </w:rPr>
              <w:t xml:space="preserve"> importantes:</w:t>
            </w:r>
          </w:p>
        </w:tc>
      </w:tr>
      <w:tr w:rsidR="001F1E41" w:rsidRPr="003F2641" w14:paraId="6A5490D0" w14:textId="77777777">
        <w:tc>
          <w:tcPr>
            <w:tcW w:w="11016" w:type="dxa"/>
          </w:tcPr>
          <w:p w14:paraId="0DBEC33C" w14:textId="77777777" w:rsidR="001A0A3C" w:rsidRDefault="00000000">
            <w:pPr>
              <w:pStyle w:val="TableText"/>
            </w:pPr>
            <w:r w:rsidRPr="003F2641">
              <w:t>Válvula principal de corte de agua:</w:t>
            </w:r>
          </w:p>
        </w:tc>
      </w:tr>
      <w:tr w:rsidR="001F1E41" w:rsidRPr="003F2641" w14:paraId="6064615E" w14:textId="77777777">
        <w:tc>
          <w:tcPr>
            <w:tcW w:w="11016" w:type="dxa"/>
          </w:tcPr>
          <w:p w14:paraId="4944685C" w14:textId="77777777" w:rsidR="001A0A3C" w:rsidRDefault="00000000">
            <w:pPr>
              <w:pStyle w:val="TableText"/>
            </w:pPr>
            <w:r w:rsidRPr="003F2641">
              <w:t>Manguera y/o válvula de cierre del sistema de aspersión:</w:t>
            </w:r>
          </w:p>
        </w:tc>
      </w:tr>
      <w:tr w:rsidR="001F1E41" w:rsidRPr="003F2641" w14:paraId="218BA1EA" w14:textId="77777777">
        <w:tc>
          <w:tcPr>
            <w:tcW w:w="11016" w:type="dxa"/>
          </w:tcPr>
          <w:p w14:paraId="05F84C16" w14:textId="77777777" w:rsidR="001A0A3C" w:rsidRDefault="00000000">
            <w:pPr>
              <w:pStyle w:val="TableText"/>
            </w:pPr>
            <w:r w:rsidRPr="003F2641">
              <w:t>Válvula de cierre del gas:</w:t>
            </w:r>
          </w:p>
        </w:tc>
      </w:tr>
      <w:tr w:rsidR="001F1E41" w:rsidRPr="003F2641" w14:paraId="2068C8B1" w14:textId="77777777">
        <w:tc>
          <w:tcPr>
            <w:tcW w:w="11016" w:type="dxa"/>
          </w:tcPr>
          <w:p w14:paraId="04CF5126" w14:textId="77777777" w:rsidR="001A0A3C" w:rsidRDefault="00000000">
            <w:pPr>
              <w:pStyle w:val="TableText"/>
            </w:pPr>
            <w:r w:rsidRPr="003F2641">
              <w:t>Caja de empalmes de la línea telefónica en el exterior de la casa:</w:t>
            </w:r>
          </w:p>
        </w:tc>
      </w:tr>
      <w:tr w:rsidR="001F1E41" w:rsidRPr="003F2641" w14:paraId="53E3DD66" w14:textId="77777777">
        <w:tc>
          <w:tcPr>
            <w:tcW w:w="11016" w:type="dxa"/>
          </w:tcPr>
          <w:p w14:paraId="6EE7F661" w14:textId="77777777" w:rsidR="001A0A3C" w:rsidRDefault="00000000">
            <w:pPr>
              <w:pStyle w:val="TableText"/>
            </w:pPr>
            <w:r w:rsidRPr="003F2641">
              <w:t>Disyuntores eléctricos/caja de fusibles:</w:t>
            </w:r>
          </w:p>
        </w:tc>
      </w:tr>
      <w:tr w:rsidR="001F1E41" w:rsidRPr="003F2641" w14:paraId="1F1A241F" w14:textId="77777777">
        <w:tc>
          <w:tcPr>
            <w:tcW w:w="11016" w:type="dxa"/>
          </w:tcPr>
          <w:p w14:paraId="67B17D20" w14:textId="77777777" w:rsidR="001A0A3C" w:rsidRDefault="00000000">
            <w:pPr>
              <w:pStyle w:val="TableText"/>
            </w:pPr>
            <w:r w:rsidRPr="003F2641">
              <w:t>TV por satélite o caja de cable:</w:t>
            </w:r>
          </w:p>
        </w:tc>
      </w:tr>
      <w:tr w:rsidR="001F1E41" w:rsidRPr="003F2641" w14:paraId="193E4DB6" w14:textId="77777777">
        <w:tc>
          <w:tcPr>
            <w:tcW w:w="11016" w:type="dxa"/>
          </w:tcPr>
          <w:p w14:paraId="48E87787" w14:textId="77777777" w:rsidR="001A0A3C" w:rsidRDefault="00000000">
            <w:pPr>
              <w:pStyle w:val="TableText"/>
            </w:pPr>
            <w:r w:rsidRPr="003F2641">
              <w:t>Latas de pintura utilizadas en interiores o exteriores:</w:t>
            </w:r>
          </w:p>
        </w:tc>
      </w:tr>
      <w:tr w:rsidR="001F1E41" w:rsidRPr="003F2641" w14:paraId="2E5F207E" w14:textId="77777777">
        <w:tc>
          <w:tcPr>
            <w:tcW w:w="11016" w:type="dxa"/>
          </w:tcPr>
          <w:p w14:paraId="06380687" w14:textId="77777777" w:rsidR="001A0A3C" w:rsidRDefault="00000000">
            <w:pPr>
              <w:pStyle w:val="TableText"/>
            </w:pPr>
            <w:r w:rsidRPr="003F2641">
              <w:t>Fotos de familia:</w:t>
            </w:r>
          </w:p>
        </w:tc>
      </w:tr>
      <w:tr w:rsidR="001F1E41" w:rsidRPr="003F2641" w14:paraId="2B5F0E82" w14:textId="77777777">
        <w:tc>
          <w:tcPr>
            <w:tcW w:w="11016" w:type="dxa"/>
          </w:tcPr>
          <w:p w14:paraId="126E4523" w14:textId="77777777" w:rsidR="001A0A3C" w:rsidRDefault="00000000">
            <w:pPr>
              <w:pStyle w:val="TableText"/>
            </w:pPr>
            <w:r w:rsidRPr="003F2641">
              <w:t>Libreta de direcciones:</w:t>
            </w:r>
          </w:p>
        </w:tc>
      </w:tr>
      <w:tr w:rsidR="001F1E41" w:rsidRPr="003F2641" w14:paraId="6AE0B0D6" w14:textId="77777777">
        <w:tc>
          <w:tcPr>
            <w:tcW w:w="11016" w:type="dxa"/>
          </w:tcPr>
          <w:p w14:paraId="78BC4CF1" w14:textId="77777777" w:rsidR="001A0A3C" w:rsidRDefault="00000000">
            <w:pPr>
              <w:pStyle w:val="TableText"/>
            </w:pPr>
            <w:r w:rsidRPr="003F2641">
              <w:t>Manuales de instrucciones del propietario para aplicaciones/etc:</w:t>
            </w:r>
          </w:p>
        </w:tc>
      </w:tr>
      <w:tr w:rsidR="001F1E41" w:rsidRPr="003F2641" w14:paraId="42ADA97F" w14:textId="77777777">
        <w:tc>
          <w:tcPr>
            <w:tcW w:w="11016" w:type="dxa"/>
          </w:tcPr>
          <w:p w14:paraId="48ECE22D" w14:textId="77777777" w:rsidR="001A0A3C" w:rsidRDefault="00000000">
            <w:pPr>
              <w:pStyle w:val="TableText"/>
            </w:pPr>
            <w:r w:rsidRPr="003F2641">
              <w:t>Libretas de cheques/cuentas de ahorro:</w:t>
            </w:r>
          </w:p>
        </w:tc>
      </w:tr>
      <w:tr w:rsidR="001F1E41" w:rsidRPr="003F2641" w14:paraId="56AAE93E" w14:textId="77777777">
        <w:tc>
          <w:tcPr>
            <w:tcW w:w="11016" w:type="dxa"/>
          </w:tcPr>
          <w:p w14:paraId="1B4C3C1D" w14:textId="77777777" w:rsidR="001A0A3C" w:rsidRDefault="00000000">
            <w:pPr>
              <w:pStyle w:val="TableText"/>
            </w:pPr>
            <w:r w:rsidRPr="003F2641">
              <w:t>Dinero en efectivo/oro/plata/monedas/gemas preciosas:</w:t>
            </w:r>
          </w:p>
        </w:tc>
      </w:tr>
      <w:tr w:rsidR="001F1E41" w:rsidRPr="003F2641" w14:paraId="4FF28115" w14:textId="77777777">
        <w:tc>
          <w:tcPr>
            <w:tcW w:w="11016" w:type="dxa"/>
          </w:tcPr>
          <w:p w14:paraId="75C2DF04" w14:textId="77777777" w:rsidR="001A0A3C" w:rsidRDefault="00000000">
            <w:pPr>
              <w:pStyle w:val="TableText"/>
            </w:pPr>
            <w:r w:rsidRPr="003F2641">
              <w:t>Armas de fuego:</w:t>
            </w:r>
          </w:p>
        </w:tc>
      </w:tr>
      <w:tr w:rsidR="001F1E41" w:rsidRPr="003F2641" w14:paraId="5D1C3CE3" w14:textId="77777777">
        <w:tc>
          <w:tcPr>
            <w:tcW w:w="11016" w:type="dxa"/>
          </w:tcPr>
          <w:p w14:paraId="254EDA5F" w14:textId="77777777" w:rsidR="001A0A3C" w:rsidRDefault="00000000">
            <w:pPr>
              <w:pStyle w:val="TableText"/>
            </w:pPr>
            <w:r w:rsidRPr="003F2641">
              <w:t>Inventario o vídeo de los enseres domésticos (a efectos del seguro en caso de incendio, etc.):</w:t>
            </w:r>
          </w:p>
        </w:tc>
      </w:tr>
      <w:tr w:rsidR="001F1E41" w:rsidRPr="003F2641" w14:paraId="27848445" w14:textId="77777777">
        <w:tc>
          <w:tcPr>
            <w:tcW w:w="11016" w:type="dxa"/>
          </w:tcPr>
          <w:p w14:paraId="1F58AA28" w14:textId="77777777" w:rsidR="001A0A3C" w:rsidRDefault="00000000">
            <w:pPr>
              <w:pStyle w:val="TableText"/>
            </w:pPr>
            <w:r w:rsidRPr="003F2641">
              <w:t>Otros:</w:t>
            </w:r>
          </w:p>
        </w:tc>
      </w:tr>
      <w:tr w:rsidR="001F1E41" w:rsidRPr="003F2641" w14:paraId="37A6DEB8" w14:textId="77777777">
        <w:tc>
          <w:tcPr>
            <w:tcW w:w="11016" w:type="dxa"/>
          </w:tcPr>
          <w:p w14:paraId="21D30656" w14:textId="77777777" w:rsidR="001A0A3C" w:rsidRDefault="00000000">
            <w:pPr>
              <w:pStyle w:val="TableText"/>
            </w:pPr>
            <w:r w:rsidRPr="003F2641">
              <w:t>Otros:</w:t>
            </w:r>
          </w:p>
        </w:tc>
      </w:tr>
      <w:tr w:rsidR="001F1E41" w:rsidRPr="003F2641" w14:paraId="7DBA6166" w14:textId="77777777">
        <w:tc>
          <w:tcPr>
            <w:tcW w:w="11016" w:type="dxa"/>
            <w:shd w:val="solid" w:color="003300" w:fill="ECE8E1"/>
          </w:tcPr>
          <w:p w14:paraId="17BB0BA4" w14:textId="77777777" w:rsidR="001A0A3C" w:rsidRDefault="00000000">
            <w:pPr>
              <w:pStyle w:val="TableText"/>
              <w:jc w:val="center"/>
              <w:rPr>
                <w:b/>
                <w:color w:val="FFFFFF"/>
              </w:rPr>
            </w:pPr>
            <w:r w:rsidRPr="008C29D8">
              <w:rPr>
                <w:b/>
                <w:color w:val="FFFFFF"/>
              </w:rPr>
              <w:t>Localización de llaves O números de cerradura de combinación (xx-xx-xx) O códigos de seguridad :</w:t>
            </w:r>
          </w:p>
        </w:tc>
      </w:tr>
      <w:tr w:rsidR="001F1E41" w:rsidRPr="003F2641" w14:paraId="57A4DE08" w14:textId="77777777">
        <w:tc>
          <w:tcPr>
            <w:tcW w:w="11016" w:type="dxa"/>
          </w:tcPr>
          <w:p w14:paraId="7237898D" w14:textId="77777777" w:rsidR="001A0A3C" w:rsidRDefault="00000000">
            <w:pPr>
              <w:pStyle w:val="TableText"/>
            </w:pPr>
            <w:r w:rsidRPr="003F2641">
              <w:t xml:space="preserve">Sistema de alarma/seguridad/incendios: </w:t>
            </w:r>
            <w:r w:rsidRPr="003F2641">
              <w:tab/>
            </w:r>
            <w:r w:rsidRPr="003F2641">
              <w:tab/>
            </w:r>
            <w:r w:rsidRPr="003F2641">
              <w:tab/>
            </w:r>
            <w:r w:rsidRPr="003F2641">
              <w:tab/>
              <w:t xml:space="preserve">Nombre de la empresa: </w:t>
            </w:r>
            <w:r w:rsidRPr="003F2641">
              <w:tab/>
            </w:r>
            <w:r w:rsidRPr="003F2641">
              <w:tab/>
            </w:r>
            <w:r w:rsidRPr="003F2641">
              <w:tab/>
              <w:t>Teléfono:</w:t>
            </w:r>
          </w:p>
        </w:tc>
      </w:tr>
      <w:tr w:rsidR="001F1E41" w:rsidRPr="003F2641" w14:paraId="31F37D93" w14:textId="77777777">
        <w:tc>
          <w:tcPr>
            <w:tcW w:w="11016" w:type="dxa"/>
          </w:tcPr>
          <w:p w14:paraId="6AE6C3D4" w14:textId="77777777" w:rsidR="001A0A3C" w:rsidRDefault="00000000">
            <w:pPr>
              <w:pStyle w:val="TableText"/>
            </w:pPr>
            <w:r w:rsidRPr="003F2641">
              <w:t>Vehículos:</w:t>
            </w:r>
          </w:p>
        </w:tc>
      </w:tr>
      <w:tr w:rsidR="001F1E41" w:rsidRPr="003F2641" w14:paraId="5FBE1F4D" w14:textId="77777777">
        <w:tc>
          <w:tcPr>
            <w:tcW w:w="11016" w:type="dxa"/>
          </w:tcPr>
          <w:p w14:paraId="6525370F" w14:textId="77777777" w:rsidR="001A0A3C" w:rsidRDefault="00000000">
            <w:pPr>
              <w:pStyle w:val="TableText"/>
            </w:pPr>
            <w:r w:rsidRPr="003F2641">
              <w:t xml:space="preserve">Puertas de casa exteriores: </w:t>
            </w:r>
            <w:r w:rsidRPr="003F2641">
              <w:tab/>
            </w:r>
            <w:r w:rsidRPr="003F2641">
              <w:tab/>
            </w:r>
            <w:r w:rsidRPr="003F2641">
              <w:tab/>
            </w:r>
            <w:r w:rsidRPr="003F2641">
              <w:tab/>
            </w:r>
            <w:r w:rsidRPr="003F2641">
              <w:tab/>
              <w:t>Puertas interiores:</w:t>
            </w:r>
          </w:p>
        </w:tc>
      </w:tr>
      <w:tr w:rsidR="001F1E41" w:rsidRPr="003F2641" w14:paraId="3EB1EAE7" w14:textId="77777777">
        <w:tc>
          <w:tcPr>
            <w:tcW w:w="11016" w:type="dxa"/>
          </w:tcPr>
          <w:p w14:paraId="1BC3B98C" w14:textId="77777777" w:rsidR="001A0A3C" w:rsidRDefault="00000000">
            <w:pPr>
              <w:pStyle w:val="TableText"/>
            </w:pPr>
            <w:r w:rsidRPr="003F2641">
              <w:t>Garaje:</w:t>
            </w:r>
          </w:p>
        </w:tc>
      </w:tr>
      <w:tr w:rsidR="001F1E41" w:rsidRPr="003F2641" w14:paraId="3148505B" w14:textId="77777777">
        <w:tc>
          <w:tcPr>
            <w:tcW w:w="11016" w:type="dxa"/>
          </w:tcPr>
          <w:p w14:paraId="4A8D7EDA" w14:textId="77777777" w:rsidR="001A0A3C" w:rsidRDefault="00000000">
            <w:pPr>
              <w:pStyle w:val="TableText"/>
            </w:pPr>
            <w:r w:rsidRPr="003F2641">
              <w:t>Cabaña/casa de vacaciones:</w:t>
            </w:r>
          </w:p>
        </w:tc>
      </w:tr>
      <w:tr w:rsidR="001F1E41" w:rsidRPr="003F2641" w14:paraId="253B7A2E" w14:textId="77777777">
        <w:tc>
          <w:tcPr>
            <w:tcW w:w="11016" w:type="dxa"/>
          </w:tcPr>
          <w:p w14:paraId="3E3F80C2" w14:textId="77777777" w:rsidR="001A0A3C" w:rsidRDefault="00000000">
            <w:pPr>
              <w:pStyle w:val="TableText"/>
            </w:pPr>
            <w:r w:rsidRPr="003F2641">
              <w:t xml:space="preserve">Cortadora de césped o equipo de jardinería: </w:t>
            </w:r>
            <w:r w:rsidRPr="003F2641">
              <w:tab/>
            </w:r>
            <w:r w:rsidRPr="003F2641">
              <w:tab/>
            </w:r>
            <w:r w:rsidRPr="003F2641">
              <w:tab/>
              <w:t>Soplador de nieve:</w:t>
            </w:r>
          </w:p>
        </w:tc>
      </w:tr>
      <w:tr w:rsidR="001F1E41" w:rsidRPr="003F2641" w14:paraId="06C5EB3F" w14:textId="77777777">
        <w:tc>
          <w:tcPr>
            <w:tcW w:w="11016" w:type="dxa"/>
          </w:tcPr>
          <w:p w14:paraId="75CAF92B" w14:textId="77777777" w:rsidR="001A0A3C" w:rsidRDefault="00000000">
            <w:pPr>
              <w:pStyle w:val="TableText"/>
            </w:pPr>
            <w:r w:rsidRPr="003F2641">
              <w:t xml:space="preserve">Barco: </w:t>
            </w:r>
            <w:r w:rsidRPr="003F2641">
              <w:tab/>
            </w:r>
            <w:r w:rsidRPr="003F2641">
              <w:tab/>
            </w:r>
            <w:r w:rsidRPr="003F2641">
              <w:tab/>
            </w:r>
            <w:r w:rsidRPr="003F2641">
              <w:tab/>
            </w:r>
            <w:r w:rsidRPr="003F2641">
              <w:tab/>
            </w:r>
            <w:r w:rsidRPr="003F2641">
              <w:tab/>
            </w:r>
            <w:r w:rsidRPr="003F2641">
              <w:tab/>
              <w:t xml:space="preserve">Remolque de barco: </w:t>
            </w:r>
            <w:r w:rsidRPr="003F2641">
              <w:tab/>
            </w:r>
            <w:r w:rsidRPr="003F2641">
              <w:tab/>
            </w:r>
            <w:r w:rsidRPr="003F2641">
              <w:tab/>
              <w:t>Moto/ATV:</w:t>
            </w:r>
          </w:p>
        </w:tc>
      </w:tr>
      <w:tr w:rsidR="001F1E41" w:rsidRPr="003F2641" w14:paraId="034DB6D6" w14:textId="77777777">
        <w:tc>
          <w:tcPr>
            <w:tcW w:w="11016" w:type="dxa"/>
          </w:tcPr>
          <w:p w14:paraId="71DE96D7" w14:textId="77777777" w:rsidR="001A0A3C" w:rsidRDefault="00000000">
            <w:pPr>
              <w:pStyle w:val="TableText"/>
            </w:pPr>
            <w:r w:rsidRPr="003F2641">
              <w:t>Autocaravana o remolque:</w:t>
            </w:r>
          </w:p>
        </w:tc>
      </w:tr>
      <w:tr w:rsidR="001F1E41" w:rsidRPr="003F2641" w14:paraId="6154A8E1" w14:textId="77777777">
        <w:tc>
          <w:tcPr>
            <w:tcW w:w="11016" w:type="dxa"/>
          </w:tcPr>
          <w:p w14:paraId="576BE59D" w14:textId="77777777" w:rsidR="001A0A3C" w:rsidRDefault="00000000">
            <w:pPr>
              <w:pStyle w:val="TableText"/>
            </w:pPr>
            <w:r w:rsidRPr="003F2641">
              <w:t xml:space="preserve">Armario para armas: </w:t>
            </w:r>
            <w:r w:rsidRPr="003F2641">
              <w:tab/>
            </w:r>
            <w:r w:rsidRPr="003F2641">
              <w:tab/>
            </w:r>
            <w:r w:rsidRPr="003F2641">
              <w:tab/>
            </w:r>
            <w:r w:rsidRPr="003F2641">
              <w:tab/>
            </w:r>
            <w:r w:rsidRPr="003F2641">
              <w:tab/>
            </w:r>
            <w:r w:rsidRPr="003F2641">
              <w:tab/>
              <w:t>Seguro de gatillo:</w:t>
            </w:r>
          </w:p>
        </w:tc>
      </w:tr>
      <w:tr w:rsidR="001F1E41" w:rsidRPr="003F2641" w14:paraId="28F0EA7B" w14:textId="77777777">
        <w:tc>
          <w:tcPr>
            <w:tcW w:w="11016" w:type="dxa"/>
          </w:tcPr>
          <w:p w14:paraId="07DF9F5A" w14:textId="77777777" w:rsidR="001A0A3C" w:rsidRDefault="00000000">
            <w:pPr>
              <w:pStyle w:val="TableText"/>
            </w:pPr>
            <w:r w:rsidRPr="003F2641">
              <w:t>Casa barco:</w:t>
            </w:r>
          </w:p>
        </w:tc>
      </w:tr>
      <w:tr w:rsidR="001F1E41" w:rsidRPr="003F2641" w14:paraId="3076FB1B" w14:textId="77777777">
        <w:tc>
          <w:tcPr>
            <w:tcW w:w="11016" w:type="dxa"/>
          </w:tcPr>
          <w:p w14:paraId="3D603FA9" w14:textId="77777777" w:rsidR="001A0A3C" w:rsidRDefault="00000000">
            <w:pPr>
              <w:pStyle w:val="TableText"/>
            </w:pPr>
            <w:r w:rsidRPr="003F2641">
              <w:t>Cobertizo de almacenamiento:</w:t>
            </w:r>
          </w:p>
        </w:tc>
      </w:tr>
      <w:tr w:rsidR="001F1E41" w:rsidRPr="003F2641" w14:paraId="197FF2D2" w14:textId="77777777">
        <w:tc>
          <w:tcPr>
            <w:tcW w:w="11016" w:type="dxa"/>
          </w:tcPr>
          <w:p w14:paraId="5F8C03F0" w14:textId="77777777" w:rsidR="001A0A3C" w:rsidRDefault="00000000">
            <w:pPr>
              <w:pStyle w:val="TableText"/>
            </w:pPr>
            <w:r w:rsidRPr="003F2641">
              <w:t xml:space="preserve">Ubicación de la caja fuerte: </w:t>
            </w:r>
            <w:r w:rsidRPr="003F2641">
              <w:tab/>
            </w:r>
            <w:r w:rsidRPr="003F2641">
              <w:tab/>
            </w:r>
            <w:r w:rsidRPr="003F2641">
              <w:tab/>
            </w:r>
            <w:r w:rsidRPr="003F2641">
              <w:tab/>
            </w:r>
            <w:r w:rsidRPr="003F2641">
              <w:tab/>
              <w:t>Ubicación de la llave o combinación:</w:t>
            </w:r>
          </w:p>
        </w:tc>
      </w:tr>
      <w:tr w:rsidR="001F1E41" w:rsidRPr="003F2641" w14:paraId="116375A1" w14:textId="77777777">
        <w:tc>
          <w:tcPr>
            <w:tcW w:w="11016" w:type="dxa"/>
          </w:tcPr>
          <w:p w14:paraId="5C931397" w14:textId="77777777" w:rsidR="001A0A3C" w:rsidRDefault="00000000">
            <w:pPr>
              <w:pStyle w:val="TableText"/>
            </w:pPr>
            <w:r w:rsidRPr="003F2641">
              <w:t xml:space="preserve">Ubicación de la caja fuerte ignífuga: </w:t>
            </w:r>
            <w:r w:rsidRPr="003F2641">
              <w:tab/>
            </w:r>
            <w:r w:rsidRPr="003F2641">
              <w:tab/>
            </w:r>
            <w:r w:rsidRPr="003F2641">
              <w:tab/>
            </w:r>
            <w:r w:rsidRPr="003F2641">
              <w:tab/>
              <w:t>Ubicación de la llave o combinación:</w:t>
            </w:r>
          </w:p>
        </w:tc>
      </w:tr>
      <w:tr w:rsidR="001F1E41" w:rsidRPr="003F2641" w14:paraId="4EF4B28C" w14:textId="77777777">
        <w:tc>
          <w:tcPr>
            <w:tcW w:w="11016" w:type="dxa"/>
          </w:tcPr>
          <w:p w14:paraId="2FA458F0" w14:textId="77777777" w:rsidR="001A0A3C" w:rsidRDefault="00000000">
            <w:pPr>
              <w:pStyle w:val="TableText"/>
            </w:pPr>
            <w:r w:rsidRPr="003F2641">
              <w:t>Puertas de entrada electrónicas:</w:t>
            </w:r>
          </w:p>
        </w:tc>
      </w:tr>
      <w:tr w:rsidR="001F1E41" w:rsidRPr="003F2641" w14:paraId="7125772B" w14:textId="77777777">
        <w:tc>
          <w:tcPr>
            <w:tcW w:w="11016" w:type="dxa"/>
          </w:tcPr>
          <w:p w14:paraId="1C728A04" w14:textId="77777777" w:rsidR="001A0A3C" w:rsidRDefault="00000000">
            <w:pPr>
              <w:pStyle w:val="TableText"/>
            </w:pPr>
            <w:r w:rsidRPr="003F2641">
              <w:t>Candados para bicicletas:</w:t>
            </w:r>
          </w:p>
        </w:tc>
      </w:tr>
      <w:tr w:rsidR="001F1E41" w:rsidRPr="003F2641" w14:paraId="1AF1DBB7" w14:textId="77777777">
        <w:tc>
          <w:tcPr>
            <w:tcW w:w="11016" w:type="dxa"/>
          </w:tcPr>
          <w:p w14:paraId="4559A3E8" w14:textId="77777777" w:rsidR="001A0A3C" w:rsidRDefault="00000000">
            <w:pPr>
              <w:pStyle w:val="TableText"/>
            </w:pPr>
            <w:r w:rsidRPr="003F2641">
              <w:t>Códigos de seguridad de televisión por satélite o cable:</w:t>
            </w:r>
          </w:p>
        </w:tc>
      </w:tr>
      <w:tr w:rsidR="001F1E41" w:rsidRPr="003F2641" w14:paraId="0D622B98" w14:textId="77777777">
        <w:tc>
          <w:tcPr>
            <w:tcW w:w="11016" w:type="dxa"/>
          </w:tcPr>
          <w:p w14:paraId="4B86CC8D" w14:textId="77777777" w:rsidR="001A0A3C" w:rsidRDefault="00000000">
            <w:pPr>
              <w:pStyle w:val="TableText"/>
            </w:pPr>
            <w:r w:rsidRPr="003F2641">
              <w:t>Cerradura de combinación para:</w:t>
            </w:r>
            <w:r w:rsidRPr="003F2641">
              <w:tab/>
            </w:r>
            <w:r w:rsidRPr="003F2641">
              <w:tab/>
            </w:r>
            <w:r w:rsidRPr="003F2641">
              <w:tab/>
              <w:t xml:space="preserve">#'s: - - </w:t>
            </w:r>
            <w:r w:rsidRPr="003F2641">
              <w:tab/>
              <w:t xml:space="preserve">Cerradura de combinación para: </w:t>
            </w:r>
            <w:r w:rsidRPr="003F2641">
              <w:tab/>
            </w:r>
            <w:r w:rsidRPr="003F2641">
              <w:tab/>
            </w:r>
            <w:r w:rsidRPr="003F2641">
              <w:tab/>
              <w:t>#'s: - -</w:t>
            </w:r>
          </w:p>
        </w:tc>
      </w:tr>
      <w:tr w:rsidR="001F1E41" w:rsidRPr="003F2641" w14:paraId="4F2CCE7A" w14:textId="77777777">
        <w:tc>
          <w:tcPr>
            <w:tcW w:w="11016" w:type="dxa"/>
          </w:tcPr>
          <w:p w14:paraId="0A2F2F0D" w14:textId="77777777" w:rsidR="001A0A3C" w:rsidRDefault="00000000">
            <w:pPr>
              <w:pStyle w:val="TableText"/>
            </w:pPr>
            <w:r w:rsidRPr="003F2641">
              <w:t>Cerradura de combinación para:</w:t>
            </w:r>
            <w:r w:rsidRPr="003F2641">
              <w:tab/>
            </w:r>
            <w:r w:rsidRPr="003F2641">
              <w:tab/>
            </w:r>
            <w:r w:rsidRPr="003F2641">
              <w:tab/>
              <w:t>#'s: - - Cerradura de combinación para</w:t>
            </w:r>
            <w:r w:rsidRPr="003F2641">
              <w:tab/>
              <w:t>:</w:t>
            </w:r>
            <w:r w:rsidRPr="003F2641">
              <w:tab/>
            </w:r>
            <w:r w:rsidRPr="003F2641">
              <w:tab/>
            </w:r>
            <w:r w:rsidRPr="003F2641">
              <w:tab/>
              <w:t>#'s: - -</w:t>
            </w:r>
          </w:p>
        </w:tc>
      </w:tr>
      <w:tr w:rsidR="001F1E41" w:rsidRPr="003F2641" w14:paraId="06D715DE" w14:textId="77777777">
        <w:tc>
          <w:tcPr>
            <w:tcW w:w="11016" w:type="dxa"/>
          </w:tcPr>
          <w:p w14:paraId="04FA0679" w14:textId="77777777" w:rsidR="001A0A3C" w:rsidRDefault="00000000">
            <w:pPr>
              <w:pStyle w:val="TableText"/>
            </w:pPr>
            <w:r w:rsidRPr="003F2641">
              <w:t>Otros:</w:t>
            </w:r>
          </w:p>
        </w:tc>
      </w:tr>
      <w:tr w:rsidR="001F1E41" w:rsidRPr="003F2641" w14:paraId="24A9F322" w14:textId="77777777">
        <w:tc>
          <w:tcPr>
            <w:tcW w:w="11016" w:type="dxa"/>
          </w:tcPr>
          <w:p w14:paraId="046EAB30" w14:textId="77777777" w:rsidR="001A0A3C" w:rsidRDefault="00000000">
            <w:pPr>
              <w:pStyle w:val="TableText"/>
            </w:pPr>
            <w:r w:rsidRPr="003F2641">
              <w:t>Otros:</w:t>
            </w:r>
          </w:p>
        </w:tc>
      </w:tr>
      <w:tr w:rsidR="001F1E41" w:rsidRPr="003F2641" w14:paraId="242EBA18" w14:textId="77777777">
        <w:tc>
          <w:tcPr>
            <w:tcW w:w="11016" w:type="dxa"/>
            <w:shd w:val="solid" w:color="003300" w:fill="ECE8E1"/>
          </w:tcPr>
          <w:p w14:paraId="26E116A7" w14:textId="77777777" w:rsidR="001A0A3C" w:rsidRDefault="00000000">
            <w:pPr>
              <w:pStyle w:val="TableText"/>
              <w:jc w:val="center"/>
              <w:rPr>
                <w:b/>
                <w:color w:val="FFFFFF"/>
              </w:rPr>
            </w:pPr>
            <w:r w:rsidRPr="008C29D8">
              <w:rPr>
                <w:b/>
                <w:color w:val="FFFFFF"/>
              </w:rPr>
              <w:t>Ordenadores</w:t>
            </w:r>
          </w:p>
        </w:tc>
      </w:tr>
      <w:tr w:rsidR="001F1E41" w:rsidRPr="003F2641" w14:paraId="0C383416" w14:textId="77777777">
        <w:tc>
          <w:tcPr>
            <w:tcW w:w="11016" w:type="dxa"/>
          </w:tcPr>
          <w:p w14:paraId="2FA5F1C1" w14:textId="77777777" w:rsidR="001A0A3C" w:rsidRDefault="00000000">
            <w:pPr>
              <w:pStyle w:val="TableText"/>
            </w:pPr>
            <w:r w:rsidRPr="003F2641">
              <w:t>Ubicación del centro informático:</w:t>
            </w:r>
          </w:p>
        </w:tc>
      </w:tr>
      <w:tr w:rsidR="001F1E41" w:rsidRPr="003F2641" w14:paraId="32056780" w14:textId="77777777">
        <w:tc>
          <w:tcPr>
            <w:tcW w:w="11016" w:type="dxa"/>
          </w:tcPr>
          <w:p w14:paraId="6332E198" w14:textId="77777777" w:rsidR="001A0A3C" w:rsidRDefault="00000000">
            <w:pPr>
              <w:pStyle w:val="TableText"/>
            </w:pPr>
            <w:r w:rsidRPr="003F2641">
              <w:t>Código de seguridad para acceder a Internet wi-fi:</w:t>
            </w:r>
          </w:p>
        </w:tc>
      </w:tr>
      <w:tr w:rsidR="001F1E41" w:rsidRPr="003F2641" w14:paraId="515597E0" w14:textId="77777777">
        <w:tc>
          <w:tcPr>
            <w:tcW w:w="11016" w:type="dxa"/>
          </w:tcPr>
          <w:p w14:paraId="146066D4" w14:textId="77777777" w:rsidR="001A0A3C" w:rsidRDefault="00000000">
            <w:pPr>
              <w:pStyle w:val="TableText"/>
            </w:pPr>
            <w:r w:rsidRPr="003F2641">
              <w:t>Ubicación del módem de Internet:</w:t>
            </w:r>
          </w:p>
        </w:tc>
      </w:tr>
      <w:tr w:rsidR="001F1E41" w:rsidRPr="003F2641" w14:paraId="14182271" w14:textId="77777777">
        <w:tc>
          <w:tcPr>
            <w:tcW w:w="11016" w:type="dxa"/>
          </w:tcPr>
          <w:p w14:paraId="5BB04371" w14:textId="77777777" w:rsidR="001A0A3C" w:rsidRDefault="00000000">
            <w:pPr>
              <w:pStyle w:val="TableText"/>
            </w:pPr>
            <w:r w:rsidRPr="003F2641">
              <w:t>Ubicación de los programas informáticos/CD::</w:t>
            </w:r>
          </w:p>
        </w:tc>
      </w:tr>
      <w:tr w:rsidR="001F1E41" w:rsidRPr="003F2641" w14:paraId="50C6FB2C" w14:textId="77777777">
        <w:tc>
          <w:tcPr>
            <w:tcW w:w="11016" w:type="dxa"/>
          </w:tcPr>
          <w:p w14:paraId="7CEDFB19" w14:textId="77777777" w:rsidR="001A0A3C" w:rsidRDefault="00000000">
            <w:pPr>
              <w:pStyle w:val="TableText"/>
            </w:pPr>
            <w:r w:rsidRPr="003F2641">
              <w:t>Ubicación de los manuales del usuario y los CD de funcionamiento de los equipos informáticos:</w:t>
            </w:r>
          </w:p>
        </w:tc>
      </w:tr>
      <w:tr w:rsidR="001F1E41" w:rsidRPr="003F2641" w14:paraId="6CBA8E41" w14:textId="77777777">
        <w:tc>
          <w:tcPr>
            <w:tcW w:w="11016" w:type="dxa"/>
          </w:tcPr>
          <w:p w14:paraId="7C9EA205" w14:textId="77777777" w:rsidR="001A0A3C" w:rsidRDefault="00000000">
            <w:pPr>
              <w:pStyle w:val="TableText"/>
            </w:pPr>
            <w:r w:rsidRPr="003F2641">
              <w:t xml:space="preserve">Ordenador nº 1: </w:t>
            </w:r>
            <w:r w:rsidRPr="003F2641">
              <w:tab/>
            </w:r>
            <w:r w:rsidRPr="003F2641">
              <w:tab/>
            </w:r>
            <w:r w:rsidRPr="003F2641">
              <w:tab/>
            </w:r>
            <w:r w:rsidRPr="003F2641">
              <w:tab/>
            </w:r>
            <w:r w:rsidRPr="003F2641">
              <w:tab/>
              <w:t xml:space="preserve">Nombre de cuenta: </w:t>
            </w:r>
            <w:r w:rsidRPr="003F2641">
              <w:tab/>
            </w:r>
            <w:r w:rsidRPr="003F2641">
              <w:tab/>
            </w:r>
            <w:r w:rsidRPr="003F2641">
              <w:tab/>
              <w:t>Contraseña:</w:t>
            </w:r>
          </w:p>
        </w:tc>
      </w:tr>
      <w:tr w:rsidR="001F1E41" w:rsidRPr="003F2641" w14:paraId="599EFAC8" w14:textId="77777777">
        <w:tc>
          <w:tcPr>
            <w:tcW w:w="11016" w:type="dxa"/>
          </w:tcPr>
          <w:p w14:paraId="4BF037F1" w14:textId="77777777" w:rsidR="001A0A3C" w:rsidRDefault="00000000">
            <w:pPr>
              <w:pStyle w:val="TableText"/>
            </w:pPr>
            <w:r w:rsidRPr="003F2641">
              <w:t xml:space="preserve">Ordenador nº 2: </w:t>
            </w:r>
            <w:r w:rsidRPr="003F2641">
              <w:tab/>
            </w:r>
            <w:r w:rsidRPr="003F2641">
              <w:tab/>
            </w:r>
            <w:r w:rsidRPr="003F2641">
              <w:tab/>
            </w:r>
            <w:r w:rsidRPr="003F2641">
              <w:tab/>
            </w:r>
            <w:r w:rsidRPr="003F2641">
              <w:tab/>
              <w:t xml:space="preserve">Nombre de cuenta: </w:t>
            </w:r>
            <w:r w:rsidRPr="003F2641">
              <w:tab/>
            </w:r>
            <w:r w:rsidRPr="003F2641">
              <w:tab/>
            </w:r>
            <w:r w:rsidRPr="003F2641">
              <w:tab/>
              <w:t>Contraseña:</w:t>
            </w:r>
          </w:p>
        </w:tc>
      </w:tr>
      <w:tr w:rsidR="001F1E41" w:rsidRPr="003F2641" w14:paraId="17FF0526" w14:textId="77777777">
        <w:tc>
          <w:tcPr>
            <w:tcW w:w="11016" w:type="dxa"/>
          </w:tcPr>
          <w:p w14:paraId="4307A984" w14:textId="77777777" w:rsidR="001A0A3C" w:rsidRDefault="00000000">
            <w:pPr>
              <w:pStyle w:val="TableText"/>
            </w:pPr>
            <w:r w:rsidRPr="003F2641">
              <w:t xml:space="preserve">Dirección de correo electrónico: </w:t>
            </w:r>
            <w:r w:rsidRPr="003F2641">
              <w:tab/>
            </w:r>
            <w:r w:rsidRPr="003F2641">
              <w:tab/>
            </w:r>
            <w:r w:rsidRPr="003F2641">
              <w:tab/>
            </w:r>
            <w:r w:rsidRPr="003F2641">
              <w:tab/>
            </w:r>
            <w:r w:rsidRPr="003F2641">
              <w:tab/>
              <w:t xml:space="preserve">Login: </w:t>
            </w:r>
            <w:r w:rsidRPr="003F2641">
              <w:tab/>
            </w:r>
            <w:r w:rsidRPr="003F2641">
              <w:tab/>
            </w:r>
            <w:r w:rsidRPr="003F2641">
              <w:tab/>
            </w:r>
            <w:r w:rsidRPr="003F2641">
              <w:tab/>
              <w:t>Contraseña:</w:t>
            </w:r>
          </w:p>
        </w:tc>
      </w:tr>
      <w:tr w:rsidR="001F1E41" w:rsidRPr="003F2641" w14:paraId="037CA7AC" w14:textId="77777777">
        <w:tc>
          <w:tcPr>
            <w:tcW w:w="11016" w:type="dxa"/>
          </w:tcPr>
          <w:p w14:paraId="2D752E44" w14:textId="77777777" w:rsidR="001A0A3C" w:rsidRDefault="00000000">
            <w:pPr>
              <w:pStyle w:val="TableText"/>
            </w:pPr>
            <w:r w:rsidRPr="003F2641">
              <w:t xml:space="preserve">Dirección de correo electrónico: </w:t>
            </w:r>
            <w:r w:rsidRPr="003F2641">
              <w:tab/>
            </w:r>
            <w:r w:rsidRPr="003F2641">
              <w:tab/>
            </w:r>
            <w:r w:rsidRPr="003F2641">
              <w:tab/>
            </w:r>
            <w:r w:rsidRPr="003F2641">
              <w:tab/>
            </w:r>
            <w:r w:rsidRPr="003F2641">
              <w:tab/>
              <w:t xml:space="preserve">Login: </w:t>
            </w:r>
            <w:r w:rsidRPr="003F2641">
              <w:tab/>
            </w:r>
            <w:r w:rsidRPr="003F2641">
              <w:tab/>
            </w:r>
            <w:r w:rsidRPr="003F2641">
              <w:tab/>
            </w:r>
            <w:r w:rsidRPr="003F2641">
              <w:tab/>
              <w:t>Contraseña:</w:t>
            </w:r>
          </w:p>
        </w:tc>
      </w:tr>
      <w:tr w:rsidR="001F1E41" w:rsidRPr="003F2641" w14:paraId="08520550" w14:textId="77777777">
        <w:tc>
          <w:tcPr>
            <w:tcW w:w="11016" w:type="dxa"/>
          </w:tcPr>
          <w:p w14:paraId="6039111A" w14:textId="77777777" w:rsidR="001A0A3C" w:rsidRDefault="00000000">
            <w:pPr>
              <w:pStyle w:val="TableText"/>
            </w:pPr>
            <w:r w:rsidRPr="003F2641">
              <w:t xml:space="preserve">Dirección de correo electrónico: </w:t>
            </w:r>
            <w:r w:rsidRPr="003F2641">
              <w:tab/>
            </w:r>
            <w:r w:rsidRPr="003F2641">
              <w:tab/>
            </w:r>
            <w:r w:rsidRPr="003F2641">
              <w:tab/>
            </w:r>
            <w:r w:rsidRPr="003F2641">
              <w:tab/>
            </w:r>
            <w:r w:rsidRPr="003F2641">
              <w:tab/>
              <w:t xml:space="preserve">Login: </w:t>
            </w:r>
            <w:r w:rsidRPr="003F2641">
              <w:tab/>
            </w:r>
            <w:r w:rsidRPr="003F2641">
              <w:tab/>
            </w:r>
            <w:r w:rsidRPr="003F2641">
              <w:tab/>
            </w:r>
            <w:r w:rsidRPr="003F2641">
              <w:tab/>
              <w:t>Contraseña:</w:t>
            </w:r>
          </w:p>
        </w:tc>
      </w:tr>
      <w:tr w:rsidR="001F1E41" w:rsidRPr="003F2641" w14:paraId="70EE1EAB" w14:textId="77777777">
        <w:tc>
          <w:tcPr>
            <w:tcW w:w="11016" w:type="dxa"/>
          </w:tcPr>
          <w:p w14:paraId="4DA292FF" w14:textId="77777777" w:rsidR="001A0A3C" w:rsidRDefault="00000000">
            <w:pPr>
              <w:pStyle w:val="TableText"/>
            </w:pPr>
            <w:r w:rsidRPr="003F2641">
              <w:t>Otros:</w:t>
            </w:r>
          </w:p>
        </w:tc>
      </w:tr>
      <w:tr w:rsidR="001F1E41" w:rsidRPr="003F2641" w14:paraId="0CC092B1" w14:textId="77777777">
        <w:tc>
          <w:tcPr>
            <w:tcW w:w="11016" w:type="dxa"/>
          </w:tcPr>
          <w:p w14:paraId="7A1B84BF" w14:textId="77777777" w:rsidR="001A0A3C" w:rsidRDefault="00000000">
            <w:pPr>
              <w:pStyle w:val="TableText"/>
            </w:pPr>
            <w:r w:rsidRPr="003F2641">
              <w:t>Otros:</w:t>
            </w:r>
          </w:p>
        </w:tc>
      </w:tr>
    </w:tbl>
    <w:p w14:paraId="52C85B27" w14:textId="77777777" w:rsidR="001A0A3C" w:rsidRDefault="00000000">
      <w:pPr>
        <w:pStyle w:val="Title"/>
      </w:pPr>
      <w:r>
        <w:lastRenderedPageBreak/>
        <w:t>CALENDARIO Y PLANIFICADOR FAMILIAR</w:t>
      </w:r>
    </w:p>
    <w:p w14:paraId="6B5DD29D" w14:textId="77777777" w:rsidR="001A0A3C" w:rsidRPr="008A1D05" w:rsidRDefault="00000000">
      <w:pPr>
        <w:pStyle w:val="Subtitle"/>
        <w:spacing w:after="120"/>
        <w:rPr>
          <w:rStyle w:val="IntenseEmphasis"/>
          <w:i w:val="0"/>
          <w:sz w:val="20"/>
          <w:szCs w:val="18"/>
        </w:rPr>
      </w:pPr>
      <w:r w:rsidRPr="008A1D05">
        <w:rPr>
          <w:i/>
          <w:sz w:val="24"/>
          <w:szCs w:val="22"/>
        </w:rPr>
        <w:t>Fotocopie y utilice este formulario para determinar el horario de su familiar en una semana, mes, temporada o año típicos. Una vez cumplimentado, colócalo en un lugar visible de tu casa.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1377"/>
        <w:gridCol w:w="1377"/>
        <w:gridCol w:w="1377"/>
        <w:gridCol w:w="1377"/>
        <w:gridCol w:w="1377"/>
        <w:gridCol w:w="1377"/>
        <w:gridCol w:w="1377"/>
      </w:tblGrid>
      <w:tr w:rsidR="001F1E41" w:rsidRPr="003F2641" w14:paraId="7FFBF4E5" w14:textId="77777777">
        <w:trPr>
          <w:trHeight w:val="331"/>
        </w:trPr>
        <w:tc>
          <w:tcPr>
            <w:tcW w:w="1377" w:type="dxa"/>
            <w:shd w:val="solid" w:color="003300" w:fill="ECECE1"/>
          </w:tcPr>
          <w:p w14:paraId="1F10C5D4" w14:textId="77777777" w:rsidR="001F1E41" w:rsidRPr="008C29D8" w:rsidRDefault="001F1E41" w:rsidP="001F1E41">
            <w:pPr>
              <w:pStyle w:val="TableText"/>
              <w:spacing w:before="80"/>
              <w:jc w:val="center"/>
              <w:rPr>
                <w:b/>
                <w:color w:val="FFFFFF"/>
              </w:rPr>
            </w:pPr>
          </w:p>
        </w:tc>
        <w:tc>
          <w:tcPr>
            <w:tcW w:w="1377" w:type="dxa"/>
            <w:shd w:val="solid" w:color="003300" w:fill="ECECE1"/>
          </w:tcPr>
          <w:p w14:paraId="61821029" w14:textId="77777777" w:rsidR="001A0A3C" w:rsidRDefault="00000000">
            <w:pPr>
              <w:pStyle w:val="TableText"/>
              <w:spacing w:before="80"/>
              <w:jc w:val="center"/>
              <w:rPr>
                <w:b/>
                <w:color w:val="FFFFFF"/>
              </w:rPr>
            </w:pPr>
            <w:r w:rsidRPr="008C29D8">
              <w:rPr>
                <w:b/>
                <w:color w:val="FFFFFF"/>
              </w:rPr>
              <w:t>SOL</w:t>
            </w:r>
          </w:p>
        </w:tc>
        <w:tc>
          <w:tcPr>
            <w:tcW w:w="1377" w:type="dxa"/>
            <w:shd w:val="solid" w:color="003300" w:fill="ECECE1"/>
          </w:tcPr>
          <w:p w14:paraId="55B2CCEF" w14:textId="77777777" w:rsidR="001A0A3C" w:rsidRDefault="00000000">
            <w:pPr>
              <w:pStyle w:val="TableText"/>
              <w:spacing w:before="80"/>
              <w:jc w:val="center"/>
              <w:rPr>
                <w:b/>
                <w:color w:val="FFFFFF"/>
              </w:rPr>
            </w:pPr>
            <w:r w:rsidRPr="008C29D8">
              <w:rPr>
                <w:b/>
                <w:color w:val="FFFFFF"/>
              </w:rPr>
              <w:t>LUN</w:t>
            </w:r>
          </w:p>
        </w:tc>
        <w:tc>
          <w:tcPr>
            <w:tcW w:w="1377" w:type="dxa"/>
            <w:shd w:val="solid" w:color="003300" w:fill="ECECE1"/>
          </w:tcPr>
          <w:p w14:paraId="476CD713" w14:textId="77777777" w:rsidR="001A0A3C" w:rsidRDefault="00000000">
            <w:pPr>
              <w:pStyle w:val="TableText"/>
              <w:spacing w:before="80"/>
              <w:jc w:val="center"/>
              <w:rPr>
                <w:b/>
                <w:color w:val="FFFFFF"/>
              </w:rPr>
            </w:pPr>
            <w:r w:rsidRPr="008C29D8">
              <w:rPr>
                <w:b/>
                <w:color w:val="FFFFFF"/>
              </w:rPr>
              <w:t>TUE</w:t>
            </w:r>
          </w:p>
        </w:tc>
        <w:tc>
          <w:tcPr>
            <w:tcW w:w="1377" w:type="dxa"/>
            <w:shd w:val="solid" w:color="003300" w:fill="ECECE1"/>
          </w:tcPr>
          <w:p w14:paraId="3583BD1C" w14:textId="77777777" w:rsidR="001A0A3C" w:rsidRDefault="00000000">
            <w:pPr>
              <w:pStyle w:val="TableText"/>
              <w:spacing w:before="80"/>
              <w:jc w:val="center"/>
              <w:rPr>
                <w:b/>
                <w:color w:val="FFFFFF"/>
              </w:rPr>
            </w:pPr>
            <w:r w:rsidRPr="008C29D8">
              <w:rPr>
                <w:b/>
                <w:color w:val="FFFFFF"/>
              </w:rPr>
              <w:t>WED</w:t>
            </w:r>
          </w:p>
        </w:tc>
        <w:tc>
          <w:tcPr>
            <w:tcW w:w="1377" w:type="dxa"/>
            <w:shd w:val="solid" w:color="003300" w:fill="ECECE1"/>
          </w:tcPr>
          <w:p w14:paraId="19FAA069" w14:textId="77777777" w:rsidR="001A0A3C" w:rsidRDefault="00000000">
            <w:pPr>
              <w:pStyle w:val="TableText"/>
              <w:spacing w:before="80"/>
              <w:jc w:val="center"/>
              <w:rPr>
                <w:b/>
                <w:color w:val="FFFFFF"/>
              </w:rPr>
            </w:pPr>
            <w:r w:rsidRPr="008C29D8">
              <w:rPr>
                <w:b/>
                <w:color w:val="FFFFFF"/>
              </w:rPr>
              <w:t>JUE</w:t>
            </w:r>
          </w:p>
        </w:tc>
        <w:tc>
          <w:tcPr>
            <w:tcW w:w="1377" w:type="dxa"/>
            <w:shd w:val="solid" w:color="003300" w:fill="ECECE1"/>
          </w:tcPr>
          <w:p w14:paraId="3EE88954" w14:textId="77777777" w:rsidR="001A0A3C" w:rsidRDefault="00000000">
            <w:pPr>
              <w:pStyle w:val="TableText"/>
              <w:spacing w:before="80"/>
              <w:jc w:val="center"/>
              <w:rPr>
                <w:b/>
                <w:color w:val="FFFFFF"/>
              </w:rPr>
            </w:pPr>
            <w:r w:rsidRPr="008C29D8">
              <w:rPr>
                <w:b/>
                <w:color w:val="FFFFFF"/>
              </w:rPr>
              <w:t>FRI</w:t>
            </w:r>
          </w:p>
        </w:tc>
        <w:tc>
          <w:tcPr>
            <w:tcW w:w="1377" w:type="dxa"/>
            <w:shd w:val="solid" w:color="003300" w:fill="ECECE1"/>
          </w:tcPr>
          <w:p w14:paraId="79E9234B" w14:textId="77777777" w:rsidR="001A0A3C" w:rsidRDefault="00000000">
            <w:pPr>
              <w:pStyle w:val="TableText"/>
              <w:spacing w:before="80"/>
              <w:jc w:val="center"/>
              <w:rPr>
                <w:b/>
                <w:color w:val="FFFFFF"/>
              </w:rPr>
            </w:pPr>
            <w:r w:rsidRPr="008C29D8">
              <w:rPr>
                <w:b/>
                <w:color w:val="FFFFFF"/>
              </w:rPr>
              <w:t>SAT</w:t>
            </w:r>
          </w:p>
        </w:tc>
      </w:tr>
      <w:tr w:rsidR="001F1E41" w:rsidRPr="003F2641" w14:paraId="6D22168E" w14:textId="77777777">
        <w:trPr>
          <w:trHeight w:val="331"/>
        </w:trPr>
        <w:tc>
          <w:tcPr>
            <w:tcW w:w="1377" w:type="dxa"/>
          </w:tcPr>
          <w:p w14:paraId="7FEEF0BF" w14:textId="77777777" w:rsidR="001F1E41" w:rsidRPr="003F2641" w:rsidRDefault="001F1E41" w:rsidP="001F1E41">
            <w:pPr>
              <w:pStyle w:val="TableText"/>
              <w:jc w:val="center"/>
            </w:pPr>
          </w:p>
        </w:tc>
        <w:tc>
          <w:tcPr>
            <w:tcW w:w="1377" w:type="dxa"/>
          </w:tcPr>
          <w:p w14:paraId="0C96BD76" w14:textId="77777777" w:rsidR="001F1E41" w:rsidRPr="003F2641" w:rsidRDefault="001F1E41" w:rsidP="001F1E41">
            <w:pPr>
              <w:pStyle w:val="TableText"/>
              <w:jc w:val="center"/>
            </w:pPr>
          </w:p>
        </w:tc>
        <w:tc>
          <w:tcPr>
            <w:tcW w:w="1377" w:type="dxa"/>
          </w:tcPr>
          <w:p w14:paraId="0DEF04E7" w14:textId="77777777" w:rsidR="001F1E41" w:rsidRPr="003F2641" w:rsidRDefault="001F1E41" w:rsidP="001F1E41">
            <w:pPr>
              <w:pStyle w:val="TableText"/>
              <w:jc w:val="center"/>
            </w:pPr>
          </w:p>
        </w:tc>
        <w:tc>
          <w:tcPr>
            <w:tcW w:w="1377" w:type="dxa"/>
          </w:tcPr>
          <w:p w14:paraId="259BCBC4" w14:textId="77777777" w:rsidR="001F1E41" w:rsidRPr="003F2641" w:rsidRDefault="001F1E41" w:rsidP="001F1E41">
            <w:pPr>
              <w:pStyle w:val="TableText"/>
              <w:jc w:val="center"/>
            </w:pPr>
          </w:p>
        </w:tc>
        <w:tc>
          <w:tcPr>
            <w:tcW w:w="1377" w:type="dxa"/>
          </w:tcPr>
          <w:p w14:paraId="64E4DA5E" w14:textId="77777777" w:rsidR="001F1E41" w:rsidRPr="003F2641" w:rsidRDefault="001F1E41" w:rsidP="001F1E41">
            <w:pPr>
              <w:pStyle w:val="TableText"/>
              <w:jc w:val="center"/>
            </w:pPr>
          </w:p>
        </w:tc>
        <w:tc>
          <w:tcPr>
            <w:tcW w:w="1377" w:type="dxa"/>
          </w:tcPr>
          <w:p w14:paraId="3A9A42E2" w14:textId="77777777" w:rsidR="001F1E41" w:rsidRPr="003F2641" w:rsidRDefault="001F1E41" w:rsidP="001F1E41">
            <w:pPr>
              <w:pStyle w:val="TableText"/>
              <w:jc w:val="center"/>
            </w:pPr>
          </w:p>
        </w:tc>
        <w:tc>
          <w:tcPr>
            <w:tcW w:w="1377" w:type="dxa"/>
          </w:tcPr>
          <w:p w14:paraId="4B049FCF" w14:textId="77777777" w:rsidR="001F1E41" w:rsidRPr="003F2641" w:rsidRDefault="001F1E41" w:rsidP="001F1E41">
            <w:pPr>
              <w:pStyle w:val="TableText"/>
              <w:jc w:val="center"/>
            </w:pPr>
          </w:p>
        </w:tc>
        <w:tc>
          <w:tcPr>
            <w:tcW w:w="1377" w:type="dxa"/>
          </w:tcPr>
          <w:p w14:paraId="0B739B86" w14:textId="77777777" w:rsidR="001F1E41" w:rsidRPr="003F2641" w:rsidRDefault="001F1E41" w:rsidP="001F1E41">
            <w:pPr>
              <w:pStyle w:val="TableText"/>
              <w:jc w:val="center"/>
            </w:pPr>
          </w:p>
        </w:tc>
      </w:tr>
      <w:tr w:rsidR="001F1E41" w:rsidRPr="003F2641" w14:paraId="781D30C4" w14:textId="77777777">
        <w:trPr>
          <w:trHeight w:val="331"/>
        </w:trPr>
        <w:tc>
          <w:tcPr>
            <w:tcW w:w="1377" w:type="dxa"/>
          </w:tcPr>
          <w:p w14:paraId="4FC82C3D" w14:textId="77777777" w:rsidR="001F1E41" w:rsidRPr="003F2641" w:rsidRDefault="001F1E41" w:rsidP="001F1E41">
            <w:pPr>
              <w:pStyle w:val="TableText"/>
              <w:jc w:val="center"/>
            </w:pPr>
          </w:p>
        </w:tc>
        <w:tc>
          <w:tcPr>
            <w:tcW w:w="1377" w:type="dxa"/>
          </w:tcPr>
          <w:p w14:paraId="4D55F44E" w14:textId="77777777" w:rsidR="001F1E41" w:rsidRPr="003F2641" w:rsidRDefault="001F1E41" w:rsidP="001F1E41">
            <w:pPr>
              <w:pStyle w:val="TableText"/>
              <w:jc w:val="center"/>
            </w:pPr>
          </w:p>
        </w:tc>
        <w:tc>
          <w:tcPr>
            <w:tcW w:w="1377" w:type="dxa"/>
          </w:tcPr>
          <w:p w14:paraId="758A2D7F" w14:textId="77777777" w:rsidR="001F1E41" w:rsidRPr="003F2641" w:rsidRDefault="001F1E41" w:rsidP="001F1E41">
            <w:pPr>
              <w:pStyle w:val="TableText"/>
              <w:jc w:val="center"/>
            </w:pPr>
          </w:p>
        </w:tc>
        <w:tc>
          <w:tcPr>
            <w:tcW w:w="1377" w:type="dxa"/>
          </w:tcPr>
          <w:p w14:paraId="5100672F" w14:textId="77777777" w:rsidR="001F1E41" w:rsidRPr="003F2641" w:rsidRDefault="001F1E41" w:rsidP="001F1E41">
            <w:pPr>
              <w:pStyle w:val="TableText"/>
              <w:jc w:val="center"/>
            </w:pPr>
          </w:p>
        </w:tc>
        <w:tc>
          <w:tcPr>
            <w:tcW w:w="1377" w:type="dxa"/>
          </w:tcPr>
          <w:p w14:paraId="17834E45" w14:textId="77777777" w:rsidR="001F1E41" w:rsidRPr="003F2641" w:rsidRDefault="001F1E41" w:rsidP="001F1E41">
            <w:pPr>
              <w:pStyle w:val="TableText"/>
              <w:jc w:val="center"/>
            </w:pPr>
          </w:p>
        </w:tc>
        <w:tc>
          <w:tcPr>
            <w:tcW w:w="1377" w:type="dxa"/>
          </w:tcPr>
          <w:p w14:paraId="235E5887" w14:textId="77777777" w:rsidR="001F1E41" w:rsidRPr="003F2641" w:rsidRDefault="001F1E41" w:rsidP="001F1E41">
            <w:pPr>
              <w:pStyle w:val="TableText"/>
              <w:jc w:val="center"/>
            </w:pPr>
          </w:p>
        </w:tc>
        <w:tc>
          <w:tcPr>
            <w:tcW w:w="1377" w:type="dxa"/>
          </w:tcPr>
          <w:p w14:paraId="7576F401" w14:textId="77777777" w:rsidR="001F1E41" w:rsidRPr="003F2641" w:rsidRDefault="001F1E41" w:rsidP="001F1E41">
            <w:pPr>
              <w:pStyle w:val="TableText"/>
              <w:jc w:val="center"/>
            </w:pPr>
          </w:p>
        </w:tc>
        <w:tc>
          <w:tcPr>
            <w:tcW w:w="1377" w:type="dxa"/>
          </w:tcPr>
          <w:p w14:paraId="6F7BB6B5" w14:textId="77777777" w:rsidR="001F1E41" w:rsidRPr="003F2641" w:rsidRDefault="001F1E41" w:rsidP="001F1E41">
            <w:pPr>
              <w:pStyle w:val="TableText"/>
              <w:jc w:val="center"/>
            </w:pPr>
          </w:p>
        </w:tc>
      </w:tr>
      <w:tr w:rsidR="001F1E41" w:rsidRPr="003F2641" w14:paraId="2C92922B" w14:textId="77777777">
        <w:trPr>
          <w:trHeight w:val="331"/>
        </w:trPr>
        <w:tc>
          <w:tcPr>
            <w:tcW w:w="1377" w:type="dxa"/>
          </w:tcPr>
          <w:p w14:paraId="12E4C884" w14:textId="77777777" w:rsidR="001F1E41" w:rsidRPr="003F2641" w:rsidRDefault="001F1E41" w:rsidP="001F1E41">
            <w:pPr>
              <w:pStyle w:val="TableText"/>
              <w:jc w:val="center"/>
            </w:pPr>
          </w:p>
        </w:tc>
        <w:tc>
          <w:tcPr>
            <w:tcW w:w="1377" w:type="dxa"/>
          </w:tcPr>
          <w:p w14:paraId="6DED266C" w14:textId="77777777" w:rsidR="001F1E41" w:rsidRPr="003F2641" w:rsidRDefault="001F1E41" w:rsidP="001F1E41">
            <w:pPr>
              <w:pStyle w:val="TableText"/>
              <w:jc w:val="center"/>
            </w:pPr>
          </w:p>
        </w:tc>
        <w:tc>
          <w:tcPr>
            <w:tcW w:w="1377" w:type="dxa"/>
          </w:tcPr>
          <w:p w14:paraId="3DE7FF76" w14:textId="77777777" w:rsidR="001F1E41" w:rsidRPr="003F2641" w:rsidRDefault="001F1E41" w:rsidP="001F1E41">
            <w:pPr>
              <w:pStyle w:val="TableText"/>
              <w:jc w:val="center"/>
            </w:pPr>
          </w:p>
        </w:tc>
        <w:tc>
          <w:tcPr>
            <w:tcW w:w="1377" w:type="dxa"/>
          </w:tcPr>
          <w:p w14:paraId="08402005" w14:textId="77777777" w:rsidR="001F1E41" w:rsidRPr="003F2641" w:rsidRDefault="001F1E41" w:rsidP="001F1E41">
            <w:pPr>
              <w:pStyle w:val="TableText"/>
              <w:jc w:val="center"/>
            </w:pPr>
          </w:p>
        </w:tc>
        <w:tc>
          <w:tcPr>
            <w:tcW w:w="1377" w:type="dxa"/>
          </w:tcPr>
          <w:p w14:paraId="1F19249A" w14:textId="77777777" w:rsidR="001F1E41" w:rsidRPr="003F2641" w:rsidRDefault="001F1E41" w:rsidP="001F1E41">
            <w:pPr>
              <w:pStyle w:val="TableText"/>
              <w:jc w:val="center"/>
            </w:pPr>
          </w:p>
        </w:tc>
        <w:tc>
          <w:tcPr>
            <w:tcW w:w="1377" w:type="dxa"/>
          </w:tcPr>
          <w:p w14:paraId="229DF80C" w14:textId="77777777" w:rsidR="001F1E41" w:rsidRPr="003F2641" w:rsidRDefault="001F1E41" w:rsidP="001F1E41">
            <w:pPr>
              <w:pStyle w:val="TableText"/>
              <w:jc w:val="center"/>
            </w:pPr>
          </w:p>
        </w:tc>
        <w:tc>
          <w:tcPr>
            <w:tcW w:w="1377" w:type="dxa"/>
          </w:tcPr>
          <w:p w14:paraId="21419E82" w14:textId="77777777" w:rsidR="001F1E41" w:rsidRPr="003F2641" w:rsidRDefault="001F1E41" w:rsidP="001F1E41">
            <w:pPr>
              <w:pStyle w:val="TableText"/>
              <w:jc w:val="center"/>
            </w:pPr>
          </w:p>
        </w:tc>
        <w:tc>
          <w:tcPr>
            <w:tcW w:w="1377" w:type="dxa"/>
          </w:tcPr>
          <w:p w14:paraId="6D6A92E7" w14:textId="77777777" w:rsidR="001F1E41" w:rsidRPr="003F2641" w:rsidRDefault="001F1E41" w:rsidP="001F1E41">
            <w:pPr>
              <w:pStyle w:val="TableText"/>
              <w:jc w:val="center"/>
            </w:pPr>
          </w:p>
        </w:tc>
      </w:tr>
      <w:tr w:rsidR="001F1E41" w:rsidRPr="003F2641" w14:paraId="2BB0DB05" w14:textId="77777777">
        <w:trPr>
          <w:trHeight w:val="331"/>
        </w:trPr>
        <w:tc>
          <w:tcPr>
            <w:tcW w:w="1377" w:type="dxa"/>
          </w:tcPr>
          <w:p w14:paraId="0DFE44FB" w14:textId="77777777" w:rsidR="001F1E41" w:rsidRPr="003F2641" w:rsidRDefault="001F1E41" w:rsidP="001F1E41">
            <w:pPr>
              <w:pStyle w:val="TableText"/>
              <w:jc w:val="center"/>
            </w:pPr>
          </w:p>
        </w:tc>
        <w:tc>
          <w:tcPr>
            <w:tcW w:w="1377" w:type="dxa"/>
          </w:tcPr>
          <w:p w14:paraId="6EA8FDFD" w14:textId="77777777" w:rsidR="001F1E41" w:rsidRPr="003F2641" w:rsidRDefault="001F1E41" w:rsidP="001F1E41">
            <w:pPr>
              <w:pStyle w:val="TableText"/>
              <w:jc w:val="center"/>
            </w:pPr>
          </w:p>
        </w:tc>
        <w:tc>
          <w:tcPr>
            <w:tcW w:w="1377" w:type="dxa"/>
          </w:tcPr>
          <w:p w14:paraId="6424C493" w14:textId="77777777" w:rsidR="001F1E41" w:rsidRPr="003F2641" w:rsidRDefault="001F1E41" w:rsidP="001F1E41">
            <w:pPr>
              <w:pStyle w:val="TableText"/>
              <w:jc w:val="center"/>
            </w:pPr>
          </w:p>
        </w:tc>
        <w:tc>
          <w:tcPr>
            <w:tcW w:w="1377" w:type="dxa"/>
          </w:tcPr>
          <w:p w14:paraId="71962A5E" w14:textId="77777777" w:rsidR="001F1E41" w:rsidRPr="003F2641" w:rsidRDefault="001F1E41" w:rsidP="001F1E41">
            <w:pPr>
              <w:pStyle w:val="TableText"/>
              <w:jc w:val="center"/>
            </w:pPr>
          </w:p>
        </w:tc>
        <w:tc>
          <w:tcPr>
            <w:tcW w:w="1377" w:type="dxa"/>
          </w:tcPr>
          <w:p w14:paraId="28E458BA" w14:textId="77777777" w:rsidR="001F1E41" w:rsidRPr="003F2641" w:rsidRDefault="001F1E41" w:rsidP="001F1E41">
            <w:pPr>
              <w:pStyle w:val="TableText"/>
              <w:jc w:val="center"/>
            </w:pPr>
          </w:p>
        </w:tc>
        <w:tc>
          <w:tcPr>
            <w:tcW w:w="1377" w:type="dxa"/>
          </w:tcPr>
          <w:p w14:paraId="5B2CA5B8" w14:textId="77777777" w:rsidR="001F1E41" w:rsidRPr="003F2641" w:rsidRDefault="001F1E41" w:rsidP="001F1E41">
            <w:pPr>
              <w:pStyle w:val="TableText"/>
              <w:jc w:val="center"/>
            </w:pPr>
          </w:p>
        </w:tc>
        <w:tc>
          <w:tcPr>
            <w:tcW w:w="1377" w:type="dxa"/>
          </w:tcPr>
          <w:p w14:paraId="5ADE6EFD" w14:textId="77777777" w:rsidR="001F1E41" w:rsidRPr="003F2641" w:rsidRDefault="001F1E41" w:rsidP="001F1E41">
            <w:pPr>
              <w:pStyle w:val="TableText"/>
              <w:jc w:val="center"/>
            </w:pPr>
          </w:p>
        </w:tc>
        <w:tc>
          <w:tcPr>
            <w:tcW w:w="1377" w:type="dxa"/>
          </w:tcPr>
          <w:p w14:paraId="2254D660" w14:textId="77777777" w:rsidR="001F1E41" w:rsidRPr="003F2641" w:rsidRDefault="001F1E41" w:rsidP="001F1E41">
            <w:pPr>
              <w:pStyle w:val="TableText"/>
              <w:jc w:val="center"/>
            </w:pPr>
          </w:p>
        </w:tc>
      </w:tr>
      <w:tr w:rsidR="001F1E41" w:rsidRPr="003F2641" w14:paraId="66566ACD" w14:textId="77777777">
        <w:trPr>
          <w:trHeight w:val="331"/>
        </w:trPr>
        <w:tc>
          <w:tcPr>
            <w:tcW w:w="1377" w:type="dxa"/>
          </w:tcPr>
          <w:p w14:paraId="3ACF26DC" w14:textId="77777777" w:rsidR="001F1E41" w:rsidRPr="003F2641" w:rsidRDefault="001F1E41" w:rsidP="001F1E41">
            <w:pPr>
              <w:pStyle w:val="TableText"/>
              <w:jc w:val="center"/>
            </w:pPr>
          </w:p>
        </w:tc>
        <w:tc>
          <w:tcPr>
            <w:tcW w:w="1377" w:type="dxa"/>
          </w:tcPr>
          <w:p w14:paraId="381289CF" w14:textId="77777777" w:rsidR="001F1E41" w:rsidRPr="003F2641" w:rsidRDefault="001F1E41" w:rsidP="001F1E41">
            <w:pPr>
              <w:pStyle w:val="TableText"/>
              <w:jc w:val="center"/>
            </w:pPr>
          </w:p>
        </w:tc>
        <w:tc>
          <w:tcPr>
            <w:tcW w:w="1377" w:type="dxa"/>
          </w:tcPr>
          <w:p w14:paraId="3A3D9368" w14:textId="77777777" w:rsidR="001F1E41" w:rsidRPr="003F2641" w:rsidRDefault="001F1E41" w:rsidP="001F1E41">
            <w:pPr>
              <w:pStyle w:val="TableText"/>
              <w:jc w:val="center"/>
            </w:pPr>
          </w:p>
        </w:tc>
        <w:tc>
          <w:tcPr>
            <w:tcW w:w="1377" w:type="dxa"/>
          </w:tcPr>
          <w:p w14:paraId="674CC203" w14:textId="77777777" w:rsidR="001F1E41" w:rsidRPr="003F2641" w:rsidRDefault="001F1E41" w:rsidP="001F1E41">
            <w:pPr>
              <w:pStyle w:val="TableText"/>
              <w:jc w:val="center"/>
            </w:pPr>
          </w:p>
        </w:tc>
        <w:tc>
          <w:tcPr>
            <w:tcW w:w="1377" w:type="dxa"/>
          </w:tcPr>
          <w:p w14:paraId="06BBE701" w14:textId="77777777" w:rsidR="001F1E41" w:rsidRPr="003F2641" w:rsidRDefault="001F1E41" w:rsidP="001F1E41">
            <w:pPr>
              <w:pStyle w:val="TableText"/>
              <w:jc w:val="center"/>
            </w:pPr>
          </w:p>
        </w:tc>
        <w:tc>
          <w:tcPr>
            <w:tcW w:w="1377" w:type="dxa"/>
          </w:tcPr>
          <w:p w14:paraId="7199B2C7" w14:textId="77777777" w:rsidR="001F1E41" w:rsidRPr="003F2641" w:rsidRDefault="001F1E41" w:rsidP="001F1E41">
            <w:pPr>
              <w:pStyle w:val="TableText"/>
              <w:jc w:val="center"/>
            </w:pPr>
          </w:p>
        </w:tc>
        <w:tc>
          <w:tcPr>
            <w:tcW w:w="1377" w:type="dxa"/>
          </w:tcPr>
          <w:p w14:paraId="306C7CF2" w14:textId="77777777" w:rsidR="001F1E41" w:rsidRPr="003F2641" w:rsidRDefault="001F1E41" w:rsidP="001F1E41">
            <w:pPr>
              <w:pStyle w:val="TableText"/>
              <w:jc w:val="center"/>
            </w:pPr>
          </w:p>
        </w:tc>
        <w:tc>
          <w:tcPr>
            <w:tcW w:w="1377" w:type="dxa"/>
          </w:tcPr>
          <w:p w14:paraId="4D02251B" w14:textId="77777777" w:rsidR="001F1E41" w:rsidRPr="003F2641" w:rsidRDefault="001F1E41" w:rsidP="001F1E41">
            <w:pPr>
              <w:pStyle w:val="TableText"/>
              <w:jc w:val="center"/>
            </w:pPr>
          </w:p>
        </w:tc>
      </w:tr>
      <w:tr w:rsidR="001F1E41" w:rsidRPr="003F2641" w14:paraId="4353EF7D" w14:textId="77777777">
        <w:trPr>
          <w:trHeight w:val="331"/>
        </w:trPr>
        <w:tc>
          <w:tcPr>
            <w:tcW w:w="1377" w:type="dxa"/>
          </w:tcPr>
          <w:p w14:paraId="1C4C2D31" w14:textId="77777777" w:rsidR="001F1E41" w:rsidRPr="003F2641" w:rsidRDefault="001F1E41" w:rsidP="001F1E41">
            <w:pPr>
              <w:pStyle w:val="TableText"/>
              <w:jc w:val="center"/>
            </w:pPr>
          </w:p>
        </w:tc>
        <w:tc>
          <w:tcPr>
            <w:tcW w:w="1377" w:type="dxa"/>
          </w:tcPr>
          <w:p w14:paraId="316E67CD" w14:textId="77777777" w:rsidR="001F1E41" w:rsidRPr="003F2641" w:rsidRDefault="001F1E41" w:rsidP="001F1E41">
            <w:pPr>
              <w:pStyle w:val="TableText"/>
              <w:jc w:val="center"/>
            </w:pPr>
          </w:p>
        </w:tc>
        <w:tc>
          <w:tcPr>
            <w:tcW w:w="1377" w:type="dxa"/>
          </w:tcPr>
          <w:p w14:paraId="7390E362" w14:textId="77777777" w:rsidR="001F1E41" w:rsidRPr="003F2641" w:rsidRDefault="001F1E41" w:rsidP="001F1E41">
            <w:pPr>
              <w:pStyle w:val="TableText"/>
              <w:jc w:val="center"/>
            </w:pPr>
          </w:p>
        </w:tc>
        <w:tc>
          <w:tcPr>
            <w:tcW w:w="1377" w:type="dxa"/>
          </w:tcPr>
          <w:p w14:paraId="1870247C" w14:textId="77777777" w:rsidR="001F1E41" w:rsidRPr="003F2641" w:rsidRDefault="001F1E41" w:rsidP="001F1E41">
            <w:pPr>
              <w:pStyle w:val="TableText"/>
              <w:jc w:val="center"/>
            </w:pPr>
          </w:p>
        </w:tc>
        <w:tc>
          <w:tcPr>
            <w:tcW w:w="1377" w:type="dxa"/>
          </w:tcPr>
          <w:p w14:paraId="21346285" w14:textId="77777777" w:rsidR="001F1E41" w:rsidRPr="003F2641" w:rsidRDefault="001F1E41" w:rsidP="001F1E41">
            <w:pPr>
              <w:pStyle w:val="TableText"/>
              <w:jc w:val="center"/>
            </w:pPr>
          </w:p>
        </w:tc>
        <w:tc>
          <w:tcPr>
            <w:tcW w:w="1377" w:type="dxa"/>
          </w:tcPr>
          <w:p w14:paraId="71B44801" w14:textId="77777777" w:rsidR="001F1E41" w:rsidRPr="003F2641" w:rsidRDefault="001F1E41" w:rsidP="001F1E41">
            <w:pPr>
              <w:pStyle w:val="TableText"/>
              <w:jc w:val="center"/>
            </w:pPr>
          </w:p>
        </w:tc>
        <w:tc>
          <w:tcPr>
            <w:tcW w:w="1377" w:type="dxa"/>
          </w:tcPr>
          <w:p w14:paraId="2C3B3757" w14:textId="77777777" w:rsidR="001F1E41" w:rsidRPr="003F2641" w:rsidRDefault="001F1E41" w:rsidP="001F1E41">
            <w:pPr>
              <w:pStyle w:val="TableText"/>
              <w:jc w:val="center"/>
            </w:pPr>
          </w:p>
        </w:tc>
        <w:tc>
          <w:tcPr>
            <w:tcW w:w="1377" w:type="dxa"/>
          </w:tcPr>
          <w:p w14:paraId="76C6CA83" w14:textId="77777777" w:rsidR="001F1E41" w:rsidRPr="003F2641" w:rsidRDefault="001F1E41" w:rsidP="001F1E41">
            <w:pPr>
              <w:pStyle w:val="TableText"/>
              <w:jc w:val="center"/>
            </w:pPr>
          </w:p>
        </w:tc>
      </w:tr>
      <w:tr w:rsidR="001F1E41" w:rsidRPr="003F2641" w14:paraId="2FB321D5" w14:textId="77777777">
        <w:trPr>
          <w:trHeight w:val="331"/>
        </w:trPr>
        <w:tc>
          <w:tcPr>
            <w:tcW w:w="1377" w:type="dxa"/>
          </w:tcPr>
          <w:p w14:paraId="06175778" w14:textId="77777777" w:rsidR="001F1E41" w:rsidRPr="003F2641" w:rsidRDefault="001F1E41" w:rsidP="001F1E41">
            <w:pPr>
              <w:pStyle w:val="TableText"/>
              <w:jc w:val="center"/>
            </w:pPr>
          </w:p>
        </w:tc>
        <w:tc>
          <w:tcPr>
            <w:tcW w:w="1377" w:type="dxa"/>
          </w:tcPr>
          <w:p w14:paraId="48834DE4" w14:textId="77777777" w:rsidR="001F1E41" w:rsidRPr="003F2641" w:rsidRDefault="001F1E41" w:rsidP="001F1E41">
            <w:pPr>
              <w:pStyle w:val="TableText"/>
              <w:jc w:val="center"/>
            </w:pPr>
          </w:p>
        </w:tc>
        <w:tc>
          <w:tcPr>
            <w:tcW w:w="1377" w:type="dxa"/>
          </w:tcPr>
          <w:p w14:paraId="704FFF9D" w14:textId="77777777" w:rsidR="001F1E41" w:rsidRPr="003F2641" w:rsidRDefault="001F1E41" w:rsidP="001F1E41">
            <w:pPr>
              <w:pStyle w:val="TableText"/>
              <w:jc w:val="center"/>
            </w:pPr>
          </w:p>
        </w:tc>
        <w:tc>
          <w:tcPr>
            <w:tcW w:w="1377" w:type="dxa"/>
          </w:tcPr>
          <w:p w14:paraId="480E176E" w14:textId="77777777" w:rsidR="001F1E41" w:rsidRPr="003F2641" w:rsidRDefault="001F1E41" w:rsidP="001F1E41">
            <w:pPr>
              <w:pStyle w:val="TableText"/>
              <w:jc w:val="center"/>
            </w:pPr>
          </w:p>
        </w:tc>
        <w:tc>
          <w:tcPr>
            <w:tcW w:w="1377" w:type="dxa"/>
          </w:tcPr>
          <w:p w14:paraId="5FA5B84B" w14:textId="77777777" w:rsidR="001F1E41" w:rsidRPr="003F2641" w:rsidRDefault="001F1E41" w:rsidP="001F1E41">
            <w:pPr>
              <w:pStyle w:val="TableText"/>
              <w:jc w:val="center"/>
            </w:pPr>
          </w:p>
        </w:tc>
        <w:tc>
          <w:tcPr>
            <w:tcW w:w="1377" w:type="dxa"/>
          </w:tcPr>
          <w:p w14:paraId="739BED36" w14:textId="77777777" w:rsidR="001F1E41" w:rsidRPr="003F2641" w:rsidRDefault="001F1E41" w:rsidP="001F1E41">
            <w:pPr>
              <w:pStyle w:val="TableText"/>
              <w:jc w:val="center"/>
            </w:pPr>
          </w:p>
        </w:tc>
        <w:tc>
          <w:tcPr>
            <w:tcW w:w="1377" w:type="dxa"/>
          </w:tcPr>
          <w:p w14:paraId="3FE813E6" w14:textId="77777777" w:rsidR="001F1E41" w:rsidRPr="003F2641" w:rsidRDefault="001F1E41" w:rsidP="001F1E41">
            <w:pPr>
              <w:pStyle w:val="TableText"/>
              <w:jc w:val="center"/>
            </w:pPr>
          </w:p>
        </w:tc>
        <w:tc>
          <w:tcPr>
            <w:tcW w:w="1377" w:type="dxa"/>
          </w:tcPr>
          <w:p w14:paraId="45502BF5" w14:textId="77777777" w:rsidR="001F1E41" w:rsidRPr="003F2641" w:rsidRDefault="001F1E41" w:rsidP="001F1E41">
            <w:pPr>
              <w:pStyle w:val="TableText"/>
              <w:jc w:val="center"/>
            </w:pPr>
          </w:p>
        </w:tc>
      </w:tr>
      <w:tr w:rsidR="001F1E41" w:rsidRPr="003F2641" w14:paraId="7C2A96E3" w14:textId="77777777">
        <w:trPr>
          <w:trHeight w:val="331"/>
        </w:trPr>
        <w:tc>
          <w:tcPr>
            <w:tcW w:w="1377" w:type="dxa"/>
          </w:tcPr>
          <w:p w14:paraId="0625BB54" w14:textId="77777777" w:rsidR="001F1E41" w:rsidRPr="003F2641" w:rsidRDefault="001F1E41" w:rsidP="001F1E41">
            <w:pPr>
              <w:pStyle w:val="TableText"/>
              <w:jc w:val="center"/>
            </w:pPr>
          </w:p>
        </w:tc>
        <w:tc>
          <w:tcPr>
            <w:tcW w:w="1377" w:type="dxa"/>
          </w:tcPr>
          <w:p w14:paraId="70903BE9" w14:textId="77777777" w:rsidR="001F1E41" w:rsidRPr="003F2641" w:rsidRDefault="001F1E41" w:rsidP="001F1E41">
            <w:pPr>
              <w:pStyle w:val="TableText"/>
              <w:jc w:val="center"/>
            </w:pPr>
          </w:p>
        </w:tc>
        <w:tc>
          <w:tcPr>
            <w:tcW w:w="1377" w:type="dxa"/>
          </w:tcPr>
          <w:p w14:paraId="685754E6" w14:textId="77777777" w:rsidR="001F1E41" w:rsidRPr="003F2641" w:rsidRDefault="001F1E41" w:rsidP="001F1E41">
            <w:pPr>
              <w:pStyle w:val="TableText"/>
              <w:jc w:val="center"/>
            </w:pPr>
          </w:p>
        </w:tc>
        <w:tc>
          <w:tcPr>
            <w:tcW w:w="1377" w:type="dxa"/>
          </w:tcPr>
          <w:p w14:paraId="7960F41C" w14:textId="77777777" w:rsidR="001F1E41" w:rsidRPr="003F2641" w:rsidRDefault="001F1E41" w:rsidP="001F1E41">
            <w:pPr>
              <w:pStyle w:val="TableText"/>
              <w:jc w:val="center"/>
            </w:pPr>
          </w:p>
        </w:tc>
        <w:tc>
          <w:tcPr>
            <w:tcW w:w="1377" w:type="dxa"/>
          </w:tcPr>
          <w:p w14:paraId="1781E058" w14:textId="77777777" w:rsidR="001F1E41" w:rsidRPr="003F2641" w:rsidRDefault="001F1E41" w:rsidP="001F1E41">
            <w:pPr>
              <w:pStyle w:val="TableText"/>
              <w:jc w:val="center"/>
            </w:pPr>
          </w:p>
        </w:tc>
        <w:tc>
          <w:tcPr>
            <w:tcW w:w="1377" w:type="dxa"/>
          </w:tcPr>
          <w:p w14:paraId="6C884158" w14:textId="77777777" w:rsidR="001F1E41" w:rsidRPr="003F2641" w:rsidRDefault="001F1E41" w:rsidP="001F1E41">
            <w:pPr>
              <w:pStyle w:val="TableText"/>
              <w:jc w:val="center"/>
            </w:pPr>
          </w:p>
        </w:tc>
        <w:tc>
          <w:tcPr>
            <w:tcW w:w="1377" w:type="dxa"/>
          </w:tcPr>
          <w:p w14:paraId="423FC1B5" w14:textId="77777777" w:rsidR="001F1E41" w:rsidRPr="003F2641" w:rsidRDefault="001F1E41" w:rsidP="001F1E41">
            <w:pPr>
              <w:pStyle w:val="TableText"/>
              <w:jc w:val="center"/>
            </w:pPr>
          </w:p>
        </w:tc>
        <w:tc>
          <w:tcPr>
            <w:tcW w:w="1377" w:type="dxa"/>
          </w:tcPr>
          <w:p w14:paraId="22F71698" w14:textId="77777777" w:rsidR="001F1E41" w:rsidRPr="003F2641" w:rsidRDefault="001F1E41" w:rsidP="001F1E41">
            <w:pPr>
              <w:pStyle w:val="TableText"/>
              <w:jc w:val="center"/>
            </w:pPr>
          </w:p>
        </w:tc>
      </w:tr>
      <w:tr w:rsidR="001F1E41" w:rsidRPr="003F2641" w14:paraId="225E5B79" w14:textId="77777777">
        <w:trPr>
          <w:trHeight w:val="331"/>
        </w:trPr>
        <w:tc>
          <w:tcPr>
            <w:tcW w:w="1377" w:type="dxa"/>
          </w:tcPr>
          <w:p w14:paraId="08EB8239" w14:textId="77777777" w:rsidR="001F1E41" w:rsidRPr="003F2641" w:rsidRDefault="001F1E41" w:rsidP="001F1E41">
            <w:pPr>
              <w:pStyle w:val="TableText"/>
              <w:jc w:val="center"/>
            </w:pPr>
          </w:p>
        </w:tc>
        <w:tc>
          <w:tcPr>
            <w:tcW w:w="1377" w:type="dxa"/>
          </w:tcPr>
          <w:p w14:paraId="4DEF6CA5" w14:textId="77777777" w:rsidR="001F1E41" w:rsidRPr="003F2641" w:rsidRDefault="001F1E41" w:rsidP="001F1E41">
            <w:pPr>
              <w:pStyle w:val="TableText"/>
              <w:jc w:val="center"/>
            </w:pPr>
          </w:p>
        </w:tc>
        <w:tc>
          <w:tcPr>
            <w:tcW w:w="1377" w:type="dxa"/>
          </w:tcPr>
          <w:p w14:paraId="7527C8A9" w14:textId="77777777" w:rsidR="001F1E41" w:rsidRPr="003F2641" w:rsidRDefault="001F1E41" w:rsidP="001F1E41">
            <w:pPr>
              <w:pStyle w:val="TableText"/>
              <w:jc w:val="center"/>
            </w:pPr>
          </w:p>
        </w:tc>
        <w:tc>
          <w:tcPr>
            <w:tcW w:w="1377" w:type="dxa"/>
          </w:tcPr>
          <w:p w14:paraId="1249E99E" w14:textId="77777777" w:rsidR="001F1E41" w:rsidRPr="003F2641" w:rsidRDefault="001F1E41" w:rsidP="001F1E41">
            <w:pPr>
              <w:pStyle w:val="TableText"/>
              <w:jc w:val="center"/>
            </w:pPr>
          </w:p>
        </w:tc>
        <w:tc>
          <w:tcPr>
            <w:tcW w:w="1377" w:type="dxa"/>
          </w:tcPr>
          <w:p w14:paraId="38940D5E" w14:textId="77777777" w:rsidR="001F1E41" w:rsidRPr="003F2641" w:rsidRDefault="001F1E41" w:rsidP="001F1E41">
            <w:pPr>
              <w:pStyle w:val="TableText"/>
              <w:jc w:val="center"/>
            </w:pPr>
          </w:p>
        </w:tc>
        <w:tc>
          <w:tcPr>
            <w:tcW w:w="1377" w:type="dxa"/>
          </w:tcPr>
          <w:p w14:paraId="22D1A71E" w14:textId="77777777" w:rsidR="001F1E41" w:rsidRPr="003F2641" w:rsidRDefault="001F1E41" w:rsidP="001F1E41">
            <w:pPr>
              <w:pStyle w:val="TableText"/>
              <w:jc w:val="center"/>
            </w:pPr>
          </w:p>
        </w:tc>
        <w:tc>
          <w:tcPr>
            <w:tcW w:w="1377" w:type="dxa"/>
          </w:tcPr>
          <w:p w14:paraId="6004E6D0" w14:textId="77777777" w:rsidR="001F1E41" w:rsidRPr="003F2641" w:rsidRDefault="001F1E41" w:rsidP="001F1E41">
            <w:pPr>
              <w:pStyle w:val="TableText"/>
              <w:jc w:val="center"/>
            </w:pPr>
          </w:p>
        </w:tc>
        <w:tc>
          <w:tcPr>
            <w:tcW w:w="1377" w:type="dxa"/>
          </w:tcPr>
          <w:p w14:paraId="3717AD41" w14:textId="77777777" w:rsidR="001F1E41" w:rsidRPr="003F2641" w:rsidRDefault="001F1E41" w:rsidP="001F1E41">
            <w:pPr>
              <w:pStyle w:val="TableText"/>
              <w:jc w:val="center"/>
            </w:pPr>
          </w:p>
        </w:tc>
      </w:tr>
      <w:tr w:rsidR="001F1E41" w:rsidRPr="003F2641" w14:paraId="50947833" w14:textId="77777777">
        <w:trPr>
          <w:trHeight w:val="331"/>
        </w:trPr>
        <w:tc>
          <w:tcPr>
            <w:tcW w:w="1377" w:type="dxa"/>
          </w:tcPr>
          <w:p w14:paraId="18E80807" w14:textId="77777777" w:rsidR="001F1E41" w:rsidRPr="003F2641" w:rsidRDefault="001F1E41" w:rsidP="001F1E41">
            <w:pPr>
              <w:pStyle w:val="TableText"/>
              <w:jc w:val="center"/>
            </w:pPr>
          </w:p>
        </w:tc>
        <w:tc>
          <w:tcPr>
            <w:tcW w:w="1377" w:type="dxa"/>
          </w:tcPr>
          <w:p w14:paraId="1888AA92" w14:textId="77777777" w:rsidR="001F1E41" w:rsidRPr="003F2641" w:rsidRDefault="001F1E41" w:rsidP="001F1E41">
            <w:pPr>
              <w:pStyle w:val="TableText"/>
              <w:jc w:val="center"/>
            </w:pPr>
          </w:p>
        </w:tc>
        <w:tc>
          <w:tcPr>
            <w:tcW w:w="1377" w:type="dxa"/>
          </w:tcPr>
          <w:p w14:paraId="4E045517" w14:textId="77777777" w:rsidR="001F1E41" w:rsidRPr="003F2641" w:rsidRDefault="001F1E41" w:rsidP="001F1E41">
            <w:pPr>
              <w:pStyle w:val="TableText"/>
              <w:jc w:val="center"/>
            </w:pPr>
          </w:p>
        </w:tc>
        <w:tc>
          <w:tcPr>
            <w:tcW w:w="1377" w:type="dxa"/>
          </w:tcPr>
          <w:p w14:paraId="17413A16" w14:textId="77777777" w:rsidR="001F1E41" w:rsidRPr="003F2641" w:rsidRDefault="001F1E41" w:rsidP="001F1E41">
            <w:pPr>
              <w:pStyle w:val="TableText"/>
              <w:jc w:val="center"/>
            </w:pPr>
          </w:p>
        </w:tc>
        <w:tc>
          <w:tcPr>
            <w:tcW w:w="1377" w:type="dxa"/>
          </w:tcPr>
          <w:p w14:paraId="3C5E1298" w14:textId="77777777" w:rsidR="001F1E41" w:rsidRPr="003F2641" w:rsidRDefault="001F1E41" w:rsidP="001F1E41">
            <w:pPr>
              <w:pStyle w:val="TableText"/>
              <w:jc w:val="center"/>
            </w:pPr>
          </w:p>
        </w:tc>
        <w:tc>
          <w:tcPr>
            <w:tcW w:w="1377" w:type="dxa"/>
          </w:tcPr>
          <w:p w14:paraId="7FFC1852" w14:textId="77777777" w:rsidR="001F1E41" w:rsidRPr="003F2641" w:rsidRDefault="001F1E41" w:rsidP="001F1E41">
            <w:pPr>
              <w:pStyle w:val="TableText"/>
              <w:jc w:val="center"/>
            </w:pPr>
          </w:p>
        </w:tc>
        <w:tc>
          <w:tcPr>
            <w:tcW w:w="1377" w:type="dxa"/>
          </w:tcPr>
          <w:p w14:paraId="053E1075" w14:textId="77777777" w:rsidR="001F1E41" w:rsidRPr="003F2641" w:rsidRDefault="001F1E41" w:rsidP="001F1E41">
            <w:pPr>
              <w:pStyle w:val="TableText"/>
              <w:jc w:val="center"/>
            </w:pPr>
          </w:p>
        </w:tc>
        <w:tc>
          <w:tcPr>
            <w:tcW w:w="1377" w:type="dxa"/>
          </w:tcPr>
          <w:p w14:paraId="390A05FC" w14:textId="77777777" w:rsidR="001F1E41" w:rsidRPr="003F2641" w:rsidRDefault="001F1E41" w:rsidP="001F1E41">
            <w:pPr>
              <w:pStyle w:val="TableText"/>
              <w:jc w:val="center"/>
            </w:pPr>
          </w:p>
        </w:tc>
      </w:tr>
      <w:tr w:rsidR="001F1E41" w:rsidRPr="003F2641" w14:paraId="151DA54C" w14:textId="77777777">
        <w:trPr>
          <w:trHeight w:val="331"/>
        </w:trPr>
        <w:tc>
          <w:tcPr>
            <w:tcW w:w="1377" w:type="dxa"/>
          </w:tcPr>
          <w:p w14:paraId="6AD42CB1" w14:textId="77777777" w:rsidR="001F1E41" w:rsidRPr="003F2641" w:rsidRDefault="001F1E41" w:rsidP="001F1E41">
            <w:pPr>
              <w:pStyle w:val="TableText"/>
              <w:jc w:val="center"/>
            </w:pPr>
          </w:p>
        </w:tc>
        <w:tc>
          <w:tcPr>
            <w:tcW w:w="1377" w:type="dxa"/>
          </w:tcPr>
          <w:p w14:paraId="68C37F47" w14:textId="77777777" w:rsidR="001F1E41" w:rsidRPr="003F2641" w:rsidRDefault="001F1E41" w:rsidP="001F1E41">
            <w:pPr>
              <w:pStyle w:val="TableText"/>
              <w:jc w:val="center"/>
            </w:pPr>
          </w:p>
        </w:tc>
        <w:tc>
          <w:tcPr>
            <w:tcW w:w="1377" w:type="dxa"/>
          </w:tcPr>
          <w:p w14:paraId="2EF6C619" w14:textId="77777777" w:rsidR="001F1E41" w:rsidRPr="003F2641" w:rsidRDefault="001F1E41" w:rsidP="001F1E41">
            <w:pPr>
              <w:pStyle w:val="TableText"/>
              <w:jc w:val="center"/>
            </w:pPr>
          </w:p>
        </w:tc>
        <w:tc>
          <w:tcPr>
            <w:tcW w:w="1377" w:type="dxa"/>
          </w:tcPr>
          <w:p w14:paraId="4C1A77DC" w14:textId="77777777" w:rsidR="001F1E41" w:rsidRPr="003F2641" w:rsidRDefault="001F1E41" w:rsidP="001F1E41">
            <w:pPr>
              <w:pStyle w:val="TableText"/>
              <w:jc w:val="center"/>
            </w:pPr>
          </w:p>
        </w:tc>
        <w:tc>
          <w:tcPr>
            <w:tcW w:w="1377" w:type="dxa"/>
          </w:tcPr>
          <w:p w14:paraId="2E751767" w14:textId="77777777" w:rsidR="001F1E41" w:rsidRPr="003F2641" w:rsidRDefault="001F1E41" w:rsidP="001F1E41">
            <w:pPr>
              <w:pStyle w:val="TableText"/>
              <w:jc w:val="center"/>
            </w:pPr>
          </w:p>
        </w:tc>
        <w:tc>
          <w:tcPr>
            <w:tcW w:w="1377" w:type="dxa"/>
          </w:tcPr>
          <w:p w14:paraId="5D0F9425" w14:textId="77777777" w:rsidR="001F1E41" w:rsidRPr="003F2641" w:rsidRDefault="001F1E41" w:rsidP="001F1E41">
            <w:pPr>
              <w:pStyle w:val="TableText"/>
              <w:jc w:val="center"/>
            </w:pPr>
          </w:p>
        </w:tc>
        <w:tc>
          <w:tcPr>
            <w:tcW w:w="1377" w:type="dxa"/>
          </w:tcPr>
          <w:p w14:paraId="39B34574" w14:textId="77777777" w:rsidR="001F1E41" w:rsidRPr="003F2641" w:rsidRDefault="001F1E41" w:rsidP="001F1E41">
            <w:pPr>
              <w:pStyle w:val="TableText"/>
              <w:jc w:val="center"/>
            </w:pPr>
          </w:p>
        </w:tc>
        <w:tc>
          <w:tcPr>
            <w:tcW w:w="1377" w:type="dxa"/>
          </w:tcPr>
          <w:p w14:paraId="2D7C5034" w14:textId="77777777" w:rsidR="001F1E41" w:rsidRPr="003F2641" w:rsidRDefault="001F1E41" w:rsidP="001F1E41">
            <w:pPr>
              <w:pStyle w:val="TableText"/>
              <w:jc w:val="center"/>
            </w:pPr>
          </w:p>
        </w:tc>
      </w:tr>
      <w:tr w:rsidR="001F1E41" w:rsidRPr="003F2641" w14:paraId="3959120D" w14:textId="77777777">
        <w:trPr>
          <w:trHeight w:val="331"/>
        </w:trPr>
        <w:tc>
          <w:tcPr>
            <w:tcW w:w="1377" w:type="dxa"/>
          </w:tcPr>
          <w:p w14:paraId="2D5B163F" w14:textId="77777777" w:rsidR="001F1E41" w:rsidRPr="003F2641" w:rsidRDefault="001F1E41" w:rsidP="001F1E41">
            <w:pPr>
              <w:pStyle w:val="TableText"/>
              <w:jc w:val="center"/>
            </w:pPr>
          </w:p>
        </w:tc>
        <w:tc>
          <w:tcPr>
            <w:tcW w:w="1377" w:type="dxa"/>
          </w:tcPr>
          <w:p w14:paraId="1A714D39" w14:textId="77777777" w:rsidR="001F1E41" w:rsidRPr="003F2641" w:rsidRDefault="001F1E41" w:rsidP="001F1E41">
            <w:pPr>
              <w:pStyle w:val="TableText"/>
              <w:jc w:val="center"/>
            </w:pPr>
          </w:p>
        </w:tc>
        <w:tc>
          <w:tcPr>
            <w:tcW w:w="1377" w:type="dxa"/>
          </w:tcPr>
          <w:p w14:paraId="07AC517D" w14:textId="77777777" w:rsidR="001F1E41" w:rsidRPr="003F2641" w:rsidRDefault="001F1E41" w:rsidP="001F1E41">
            <w:pPr>
              <w:pStyle w:val="TableText"/>
              <w:jc w:val="center"/>
            </w:pPr>
          </w:p>
        </w:tc>
        <w:tc>
          <w:tcPr>
            <w:tcW w:w="1377" w:type="dxa"/>
          </w:tcPr>
          <w:p w14:paraId="78BECA59" w14:textId="77777777" w:rsidR="001F1E41" w:rsidRPr="003F2641" w:rsidRDefault="001F1E41" w:rsidP="001F1E41">
            <w:pPr>
              <w:pStyle w:val="TableText"/>
              <w:jc w:val="center"/>
            </w:pPr>
          </w:p>
        </w:tc>
        <w:tc>
          <w:tcPr>
            <w:tcW w:w="1377" w:type="dxa"/>
          </w:tcPr>
          <w:p w14:paraId="4A65C366" w14:textId="77777777" w:rsidR="001F1E41" w:rsidRPr="003F2641" w:rsidRDefault="001F1E41" w:rsidP="001F1E41">
            <w:pPr>
              <w:pStyle w:val="TableText"/>
              <w:jc w:val="center"/>
            </w:pPr>
          </w:p>
        </w:tc>
        <w:tc>
          <w:tcPr>
            <w:tcW w:w="1377" w:type="dxa"/>
          </w:tcPr>
          <w:p w14:paraId="3D05FEB1" w14:textId="77777777" w:rsidR="001F1E41" w:rsidRPr="003F2641" w:rsidRDefault="001F1E41" w:rsidP="001F1E41">
            <w:pPr>
              <w:pStyle w:val="TableText"/>
              <w:jc w:val="center"/>
            </w:pPr>
          </w:p>
        </w:tc>
        <w:tc>
          <w:tcPr>
            <w:tcW w:w="1377" w:type="dxa"/>
          </w:tcPr>
          <w:p w14:paraId="2A088F97" w14:textId="77777777" w:rsidR="001F1E41" w:rsidRPr="003F2641" w:rsidRDefault="001F1E41" w:rsidP="001F1E41">
            <w:pPr>
              <w:pStyle w:val="TableText"/>
              <w:jc w:val="center"/>
            </w:pPr>
          </w:p>
        </w:tc>
        <w:tc>
          <w:tcPr>
            <w:tcW w:w="1377" w:type="dxa"/>
          </w:tcPr>
          <w:p w14:paraId="25794BAE" w14:textId="77777777" w:rsidR="001F1E41" w:rsidRPr="003F2641" w:rsidRDefault="001F1E41" w:rsidP="001F1E41">
            <w:pPr>
              <w:pStyle w:val="TableText"/>
              <w:jc w:val="center"/>
            </w:pPr>
          </w:p>
        </w:tc>
      </w:tr>
      <w:tr w:rsidR="001F1E41" w:rsidRPr="003F2641" w14:paraId="5931660E" w14:textId="77777777">
        <w:trPr>
          <w:trHeight w:val="331"/>
        </w:trPr>
        <w:tc>
          <w:tcPr>
            <w:tcW w:w="1377" w:type="dxa"/>
          </w:tcPr>
          <w:p w14:paraId="29164D46" w14:textId="77777777" w:rsidR="001F1E41" w:rsidRPr="003F2641" w:rsidRDefault="001F1E41" w:rsidP="001F1E41">
            <w:pPr>
              <w:pStyle w:val="TableText"/>
              <w:jc w:val="center"/>
            </w:pPr>
          </w:p>
        </w:tc>
        <w:tc>
          <w:tcPr>
            <w:tcW w:w="1377" w:type="dxa"/>
          </w:tcPr>
          <w:p w14:paraId="579F3405" w14:textId="77777777" w:rsidR="001F1E41" w:rsidRPr="003F2641" w:rsidRDefault="001F1E41" w:rsidP="001F1E41">
            <w:pPr>
              <w:pStyle w:val="TableText"/>
              <w:jc w:val="center"/>
            </w:pPr>
          </w:p>
        </w:tc>
        <w:tc>
          <w:tcPr>
            <w:tcW w:w="1377" w:type="dxa"/>
          </w:tcPr>
          <w:p w14:paraId="119B897F" w14:textId="77777777" w:rsidR="001F1E41" w:rsidRPr="003F2641" w:rsidRDefault="001F1E41" w:rsidP="001F1E41">
            <w:pPr>
              <w:pStyle w:val="TableText"/>
              <w:jc w:val="center"/>
            </w:pPr>
          </w:p>
        </w:tc>
        <w:tc>
          <w:tcPr>
            <w:tcW w:w="1377" w:type="dxa"/>
          </w:tcPr>
          <w:p w14:paraId="16F69346" w14:textId="77777777" w:rsidR="001F1E41" w:rsidRPr="003F2641" w:rsidRDefault="001F1E41" w:rsidP="001F1E41">
            <w:pPr>
              <w:pStyle w:val="TableText"/>
              <w:jc w:val="center"/>
            </w:pPr>
          </w:p>
        </w:tc>
        <w:tc>
          <w:tcPr>
            <w:tcW w:w="1377" w:type="dxa"/>
          </w:tcPr>
          <w:p w14:paraId="0C7C9882" w14:textId="77777777" w:rsidR="001F1E41" w:rsidRPr="003F2641" w:rsidRDefault="001F1E41" w:rsidP="001F1E41">
            <w:pPr>
              <w:pStyle w:val="TableText"/>
              <w:jc w:val="center"/>
            </w:pPr>
          </w:p>
        </w:tc>
        <w:tc>
          <w:tcPr>
            <w:tcW w:w="1377" w:type="dxa"/>
          </w:tcPr>
          <w:p w14:paraId="22F36FEC" w14:textId="77777777" w:rsidR="001F1E41" w:rsidRPr="003F2641" w:rsidRDefault="001F1E41" w:rsidP="001F1E41">
            <w:pPr>
              <w:pStyle w:val="TableText"/>
              <w:jc w:val="center"/>
            </w:pPr>
          </w:p>
        </w:tc>
        <w:tc>
          <w:tcPr>
            <w:tcW w:w="1377" w:type="dxa"/>
          </w:tcPr>
          <w:p w14:paraId="70196927" w14:textId="77777777" w:rsidR="001F1E41" w:rsidRPr="003F2641" w:rsidRDefault="001F1E41" w:rsidP="001F1E41">
            <w:pPr>
              <w:pStyle w:val="TableText"/>
              <w:jc w:val="center"/>
            </w:pPr>
          </w:p>
        </w:tc>
        <w:tc>
          <w:tcPr>
            <w:tcW w:w="1377" w:type="dxa"/>
          </w:tcPr>
          <w:p w14:paraId="19E3F4C2" w14:textId="77777777" w:rsidR="001F1E41" w:rsidRPr="003F2641" w:rsidRDefault="001F1E41" w:rsidP="001F1E41">
            <w:pPr>
              <w:pStyle w:val="TableText"/>
              <w:jc w:val="center"/>
            </w:pPr>
          </w:p>
        </w:tc>
      </w:tr>
      <w:tr w:rsidR="001F1E41" w:rsidRPr="003F2641" w14:paraId="1044E8FE" w14:textId="77777777">
        <w:trPr>
          <w:trHeight w:val="331"/>
        </w:trPr>
        <w:tc>
          <w:tcPr>
            <w:tcW w:w="1377" w:type="dxa"/>
          </w:tcPr>
          <w:p w14:paraId="57250E09" w14:textId="77777777" w:rsidR="001F1E41" w:rsidRPr="003F2641" w:rsidRDefault="001F1E41" w:rsidP="001F1E41">
            <w:pPr>
              <w:pStyle w:val="TableText"/>
              <w:jc w:val="center"/>
            </w:pPr>
          </w:p>
        </w:tc>
        <w:tc>
          <w:tcPr>
            <w:tcW w:w="1377" w:type="dxa"/>
          </w:tcPr>
          <w:p w14:paraId="43985F23" w14:textId="77777777" w:rsidR="001F1E41" w:rsidRPr="003F2641" w:rsidRDefault="001F1E41" w:rsidP="001F1E41">
            <w:pPr>
              <w:pStyle w:val="TableText"/>
              <w:jc w:val="center"/>
            </w:pPr>
          </w:p>
        </w:tc>
        <w:tc>
          <w:tcPr>
            <w:tcW w:w="1377" w:type="dxa"/>
          </w:tcPr>
          <w:p w14:paraId="4786A2D2" w14:textId="77777777" w:rsidR="001F1E41" w:rsidRPr="003F2641" w:rsidRDefault="001F1E41" w:rsidP="001F1E41">
            <w:pPr>
              <w:pStyle w:val="TableText"/>
              <w:jc w:val="center"/>
            </w:pPr>
          </w:p>
        </w:tc>
        <w:tc>
          <w:tcPr>
            <w:tcW w:w="1377" w:type="dxa"/>
          </w:tcPr>
          <w:p w14:paraId="13213BB7" w14:textId="77777777" w:rsidR="001F1E41" w:rsidRPr="003F2641" w:rsidRDefault="001F1E41" w:rsidP="001F1E41">
            <w:pPr>
              <w:pStyle w:val="TableText"/>
              <w:jc w:val="center"/>
            </w:pPr>
          </w:p>
        </w:tc>
        <w:tc>
          <w:tcPr>
            <w:tcW w:w="1377" w:type="dxa"/>
          </w:tcPr>
          <w:p w14:paraId="7CFCA4C2" w14:textId="77777777" w:rsidR="001F1E41" w:rsidRPr="003F2641" w:rsidRDefault="001F1E41" w:rsidP="001F1E41">
            <w:pPr>
              <w:pStyle w:val="TableText"/>
              <w:jc w:val="center"/>
            </w:pPr>
          </w:p>
        </w:tc>
        <w:tc>
          <w:tcPr>
            <w:tcW w:w="1377" w:type="dxa"/>
          </w:tcPr>
          <w:p w14:paraId="0349990C" w14:textId="77777777" w:rsidR="001F1E41" w:rsidRPr="003F2641" w:rsidRDefault="001F1E41" w:rsidP="001F1E41">
            <w:pPr>
              <w:pStyle w:val="TableText"/>
              <w:jc w:val="center"/>
            </w:pPr>
          </w:p>
        </w:tc>
        <w:tc>
          <w:tcPr>
            <w:tcW w:w="1377" w:type="dxa"/>
          </w:tcPr>
          <w:p w14:paraId="39810A7F" w14:textId="77777777" w:rsidR="001F1E41" w:rsidRPr="003F2641" w:rsidRDefault="001F1E41" w:rsidP="001F1E41">
            <w:pPr>
              <w:pStyle w:val="TableText"/>
              <w:jc w:val="center"/>
            </w:pPr>
          </w:p>
        </w:tc>
        <w:tc>
          <w:tcPr>
            <w:tcW w:w="1377" w:type="dxa"/>
          </w:tcPr>
          <w:p w14:paraId="267C7944" w14:textId="77777777" w:rsidR="001F1E41" w:rsidRPr="003F2641" w:rsidRDefault="001F1E41" w:rsidP="001F1E41">
            <w:pPr>
              <w:pStyle w:val="TableText"/>
              <w:jc w:val="center"/>
            </w:pPr>
          </w:p>
        </w:tc>
      </w:tr>
      <w:tr w:rsidR="001F1E41" w:rsidRPr="003F2641" w14:paraId="04533874" w14:textId="77777777">
        <w:trPr>
          <w:trHeight w:val="331"/>
        </w:trPr>
        <w:tc>
          <w:tcPr>
            <w:tcW w:w="1377" w:type="dxa"/>
          </w:tcPr>
          <w:p w14:paraId="3EAB1018" w14:textId="77777777" w:rsidR="001F1E41" w:rsidRPr="003F2641" w:rsidRDefault="001F1E41" w:rsidP="001F1E41">
            <w:pPr>
              <w:pStyle w:val="TableText"/>
              <w:jc w:val="center"/>
            </w:pPr>
          </w:p>
        </w:tc>
        <w:tc>
          <w:tcPr>
            <w:tcW w:w="1377" w:type="dxa"/>
          </w:tcPr>
          <w:p w14:paraId="43954EEC" w14:textId="77777777" w:rsidR="001F1E41" w:rsidRPr="003F2641" w:rsidRDefault="001F1E41" w:rsidP="001F1E41">
            <w:pPr>
              <w:pStyle w:val="TableText"/>
              <w:jc w:val="center"/>
            </w:pPr>
          </w:p>
        </w:tc>
        <w:tc>
          <w:tcPr>
            <w:tcW w:w="1377" w:type="dxa"/>
          </w:tcPr>
          <w:p w14:paraId="52018448" w14:textId="77777777" w:rsidR="001F1E41" w:rsidRPr="003F2641" w:rsidRDefault="001F1E41" w:rsidP="001F1E41">
            <w:pPr>
              <w:pStyle w:val="TableText"/>
              <w:jc w:val="center"/>
            </w:pPr>
          </w:p>
        </w:tc>
        <w:tc>
          <w:tcPr>
            <w:tcW w:w="1377" w:type="dxa"/>
          </w:tcPr>
          <w:p w14:paraId="1F3CA21D" w14:textId="77777777" w:rsidR="001F1E41" w:rsidRPr="003F2641" w:rsidRDefault="001F1E41" w:rsidP="001F1E41">
            <w:pPr>
              <w:pStyle w:val="TableText"/>
              <w:jc w:val="center"/>
            </w:pPr>
          </w:p>
        </w:tc>
        <w:tc>
          <w:tcPr>
            <w:tcW w:w="1377" w:type="dxa"/>
          </w:tcPr>
          <w:p w14:paraId="7423F1D9" w14:textId="77777777" w:rsidR="001F1E41" w:rsidRPr="003F2641" w:rsidRDefault="001F1E41" w:rsidP="001F1E41">
            <w:pPr>
              <w:pStyle w:val="TableText"/>
              <w:jc w:val="center"/>
            </w:pPr>
          </w:p>
        </w:tc>
        <w:tc>
          <w:tcPr>
            <w:tcW w:w="1377" w:type="dxa"/>
          </w:tcPr>
          <w:p w14:paraId="2201FE55" w14:textId="77777777" w:rsidR="001F1E41" w:rsidRPr="003F2641" w:rsidRDefault="001F1E41" w:rsidP="001F1E41">
            <w:pPr>
              <w:pStyle w:val="TableText"/>
              <w:jc w:val="center"/>
            </w:pPr>
          </w:p>
        </w:tc>
        <w:tc>
          <w:tcPr>
            <w:tcW w:w="1377" w:type="dxa"/>
          </w:tcPr>
          <w:p w14:paraId="4186B6F4" w14:textId="77777777" w:rsidR="001F1E41" w:rsidRPr="003F2641" w:rsidRDefault="001F1E41" w:rsidP="001F1E41">
            <w:pPr>
              <w:pStyle w:val="TableText"/>
              <w:jc w:val="center"/>
            </w:pPr>
          </w:p>
        </w:tc>
        <w:tc>
          <w:tcPr>
            <w:tcW w:w="1377" w:type="dxa"/>
          </w:tcPr>
          <w:p w14:paraId="682591B2" w14:textId="77777777" w:rsidR="001F1E41" w:rsidRPr="003F2641" w:rsidRDefault="001F1E41" w:rsidP="001F1E41">
            <w:pPr>
              <w:pStyle w:val="TableText"/>
              <w:jc w:val="center"/>
            </w:pPr>
          </w:p>
        </w:tc>
      </w:tr>
      <w:tr w:rsidR="001F1E41" w:rsidRPr="003F2641" w14:paraId="004E89C9" w14:textId="77777777">
        <w:trPr>
          <w:trHeight w:val="331"/>
        </w:trPr>
        <w:tc>
          <w:tcPr>
            <w:tcW w:w="1377" w:type="dxa"/>
          </w:tcPr>
          <w:p w14:paraId="07A96501" w14:textId="77777777" w:rsidR="001F1E41" w:rsidRPr="003F2641" w:rsidRDefault="001F1E41" w:rsidP="001F1E41">
            <w:pPr>
              <w:pStyle w:val="TableText"/>
              <w:jc w:val="center"/>
            </w:pPr>
          </w:p>
        </w:tc>
        <w:tc>
          <w:tcPr>
            <w:tcW w:w="1377" w:type="dxa"/>
          </w:tcPr>
          <w:p w14:paraId="089486F2" w14:textId="77777777" w:rsidR="001F1E41" w:rsidRPr="003F2641" w:rsidRDefault="001F1E41" w:rsidP="001F1E41">
            <w:pPr>
              <w:pStyle w:val="TableText"/>
              <w:jc w:val="center"/>
            </w:pPr>
          </w:p>
        </w:tc>
        <w:tc>
          <w:tcPr>
            <w:tcW w:w="1377" w:type="dxa"/>
          </w:tcPr>
          <w:p w14:paraId="4509B281" w14:textId="77777777" w:rsidR="001F1E41" w:rsidRPr="003F2641" w:rsidRDefault="001F1E41" w:rsidP="001F1E41">
            <w:pPr>
              <w:pStyle w:val="TableText"/>
              <w:jc w:val="center"/>
            </w:pPr>
          </w:p>
        </w:tc>
        <w:tc>
          <w:tcPr>
            <w:tcW w:w="1377" w:type="dxa"/>
          </w:tcPr>
          <w:p w14:paraId="2011C85F" w14:textId="77777777" w:rsidR="001F1E41" w:rsidRPr="003F2641" w:rsidRDefault="001F1E41" w:rsidP="001F1E41">
            <w:pPr>
              <w:pStyle w:val="TableText"/>
              <w:jc w:val="center"/>
            </w:pPr>
          </w:p>
        </w:tc>
        <w:tc>
          <w:tcPr>
            <w:tcW w:w="1377" w:type="dxa"/>
          </w:tcPr>
          <w:p w14:paraId="65409F41" w14:textId="77777777" w:rsidR="001F1E41" w:rsidRPr="003F2641" w:rsidRDefault="001F1E41" w:rsidP="001F1E41">
            <w:pPr>
              <w:pStyle w:val="TableText"/>
              <w:jc w:val="center"/>
            </w:pPr>
          </w:p>
        </w:tc>
        <w:tc>
          <w:tcPr>
            <w:tcW w:w="1377" w:type="dxa"/>
          </w:tcPr>
          <w:p w14:paraId="7B2A6A09" w14:textId="77777777" w:rsidR="001F1E41" w:rsidRPr="003F2641" w:rsidRDefault="001F1E41" w:rsidP="001F1E41">
            <w:pPr>
              <w:pStyle w:val="TableText"/>
              <w:jc w:val="center"/>
            </w:pPr>
          </w:p>
        </w:tc>
        <w:tc>
          <w:tcPr>
            <w:tcW w:w="1377" w:type="dxa"/>
          </w:tcPr>
          <w:p w14:paraId="2532CAEA" w14:textId="77777777" w:rsidR="001F1E41" w:rsidRPr="003F2641" w:rsidRDefault="001F1E41" w:rsidP="001F1E41">
            <w:pPr>
              <w:pStyle w:val="TableText"/>
              <w:jc w:val="center"/>
            </w:pPr>
          </w:p>
        </w:tc>
        <w:tc>
          <w:tcPr>
            <w:tcW w:w="1377" w:type="dxa"/>
          </w:tcPr>
          <w:p w14:paraId="289F3F5D" w14:textId="77777777" w:rsidR="001F1E41" w:rsidRPr="003F2641" w:rsidRDefault="001F1E41" w:rsidP="001F1E41">
            <w:pPr>
              <w:pStyle w:val="TableText"/>
              <w:jc w:val="center"/>
            </w:pPr>
          </w:p>
        </w:tc>
      </w:tr>
    </w:tbl>
    <w:p w14:paraId="6008A3EF" w14:textId="77777777" w:rsidR="001F1E41" w:rsidRDefault="001F1E41" w:rsidP="001F1E41">
      <w:pPr>
        <w:pStyle w:val="TableT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9"/>
        <w:gridCol w:w="821"/>
        <w:gridCol w:w="820"/>
        <w:gridCol w:w="829"/>
        <w:gridCol w:w="824"/>
        <w:gridCol w:w="844"/>
        <w:gridCol w:w="823"/>
        <w:gridCol w:w="819"/>
        <w:gridCol w:w="828"/>
        <w:gridCol w:w="822"/>
        <w:gridCol w:w="825"/>
        <w:gridCol w:w="828"/>
        <w:gridCol w:w="824"/>
      </w:tblGrid>
      <w:tr w:rsidR="001F1E41" w:rsidRPr="003F2641" w14:paraId="32B0469F" w14:textId="77777777">
        <w:trPr>
          <w:trHeight w:val="331"/>
          <w:jc w:val="center"/>
        </w:trPr>
        <w:tc>
          <w:tcPr>
            <w:tcW w:w="847" w:type="dxa"/>
            <w:shd w:val="solid" w:color="003300" w:fill="E8E8E1"/>
          </w:tcPr>
          <w:p w14:paraId="4685DF58" w14:textId="77777777" w:rsidR="001A0A3C" w:rsidRDefault="00000000">
            <w:pPr>
              <w:pStyle w:val="TableText"/>
              <w:spacing w:before="80"/>
              <w:jc w:val="center"/>
              <w:rPr>
                <w:b/>
                <w:color w:val="FFFFFF"/>
              </w:rPr>
            </w:pPr>
            <w:r w:rsidRPr="008C29D8">
              <w:rPr>
                <w:b/>
                <w:color w:val="FFFFFF"/>
              </w:rPr>
              <w:t>NOMBRE</w:t>
            </w:r>
          </w:p>
        </w:tc>
        <w:tc>
          <w:tcPr>
            <w:tcW w:w="847" w:type="dxa"/>
            <w:shd w:val="solid" w:color="003300" w:fill="E8E8E1"/>
          </w:tcPr>
          <w:p w14:paraId="18D5FAD4" w14:textId="77777777" w:rsidR="001A0A3C" w:rsidRDefault="00000000">
            <w:pPr>
              <w:pStyle w:val="TableText"/>
              <w:spacing w:before="80"/>
              <w:jc w:val="center"/>
              <w:rPr>
                <w:b/>
                <w:color w:val="FFFFFF"/>
              </w:rPr>
            </w:pPr>
            <w:r w:rsidRPr="008C29D8">
              <w:rPr>
                <w:b/>
                <w:color w:val="FFFFFF"/>
              </w:rPr>
              <w:t>JAN</w:t>
            </w:r>
          </w:p>
        </w:tc>
        <w:tc>
          <w:tcPr>
            <w:tcW w:w="847" w:type="dxa"/>
            <w:shd w:val="solid" w:color="003300" w:fill="E8E8E1"/>
          </w:tcPr>
          <w:p w14:paraId="640451E8" w14:textId="77777777" w:rsidR="001A0A3C" w:rsidRDefault="00000000">
            <w:pPr>
              <w:pStyle w:val="TableText"/>
              <w:spacing w:before="80"/>
              <w:jc w:val="center"/>
              <w:rPr>
                <w:b/>
                <w:color w:val="FFFFFF"/>
              </w:rPr>
            </w:pPr>
            <w:r w:rsidRPr="008C29D8">
              <w:rPr>
                <w:b/>
                <w:color w:val="FFFFFF"/>
              </w:rPr>
              <w:t>FEB</w:t>
            </w:r>
          </w:p>
        </w:tc>
        <w:tc>
          <w:tcPr>
            <w:tcW w:w="847" w:type="dxa"/>
            <w:shd w:val="solid" w:color="003300" w:fill="E8E8E1"/>
          </w:tcPr>
          <w:p w14:paraId="14C728A5" w14:textId="77777777" w:rsidR="001A0A3C" w:rsidRDefault="00000000">
            <w:pPr>
              <w:pStyle w:val="TableText"/>
              <w:spacing w:before="80"/>
              <w:jc w:val="center"/>
              <w:rPr>
                <w:b/>
                <w:color w:val="FFFFFF"/>
              </w:rPr>
            </w:pPr>
            <w:r w:rsidRPr="008C29D8">
              <w:rPr>
                <w:b/>
                <w:color w:val="FFFFFF"/>
              </w:rPr>
              <w:t>MAR</w:t>
            </w:r>
          </w:p>
        </w:tc>
        <w:tc>
          <w:tcPr>
            <w:tcW w:w="847" w:type="dxa"/>
            <w:shd w:val="solid" w:color="003300" w:fill="E8E8E1"/>
          </w:tcPr>
          <w:p w14:paraId="376F02FB" w14:textId="77777777" w:rsidR="001A0A3C" w:rsidRDefault="00000000">
            <w:pPr>
              <w:pStyle w:val="TableText"/>
              <w:spacing w:before="80"/>
              <w:jc w:val="center"/>
              <w:rPr>
                <w:b/>
                <w:color w:val="FFFFFF"/>
              </w:rPr>
            </w:pPr>
            <w:r w:rsidRPr="008C29D8">
              <w:rPr>
                <w:b/>
                <w:color w:val="FFFFFF"/>
              </w:rPr>
              <w:t>APR</w:t>
            </w:r>
          </w:p>
        </w:tc>
        <w:tc>
          <w:tcPr>
            <w:tcW w:w="847" w:type="dxa"/>
            <w:shd w:val="solid" w:color="003300" w:fill="E8E8E1"/>
          </w:tcPr>
          <w:p w14:paraId="38D22423" w14:textId="77777777" w:rsidR="001A0A3C" w:rsidRDefault="00000000">
            <w:pPr>
              <w:pStyle w:val="TableText"/>
              <w:spacing w:before="80"/>
              <w:jc w:val="center"/>
              <w:rPr>
                <w:b/>
                <w:color w:val="FFFFFF"/>
              </w:rPr>
            </w:pPr>
            <w:r w:rsidRPr="008C29D8">
              <w:rPr>
                <w:b/>
                <w:color w:val="FFFFFF"/>
              </w:rPr>
              <w:t>MAYO</w:t>
            </w:r>
          </w:p>
        </w:tc>
        <w:tc>
          <w:tcPr>
            <w:tcW w:w="847" w:type="dxa"/>
            <w:shd w:val="solid" w:color="003300" w:fill="E8E8E1"/>
          </w:tcPr>
          <w:p w14:paraId="70C11B18" w14:textId="77777777" w:rsidR="001A0A3C" w:rsidRDefault="00000000">
            <w:pPr>
              <w:pStyle w:val="TableText"/>
              <w:spacing w:before="80"/>
              <w:jc w:val="center"/>
              <w:rPr>
                <w:b/>
                <w:color w:val="FFFFFF"/>
              </w:rPr>
            </w:pPr>
            <w:r w:rsidRPr="008C29D8">
              <w:rPr>
                <w:b/>
                <w:color w:val="FFFFFF"/>
              </w:rPr>
              <w:t>JUN</w:t>
            </w:r>
          </w:p>
        </w:tc>
        <w:tc>
          <w:tcPr>
            <w:tcW w:w="847" w:type="dxa"/>
            <w:shd w:val="solid" w:color="003300" w:fill="E8E8E1"/>
          </w:tcPr>
          <w:p w14:paraId="3B395364" w14:textId="77777777" w:rsidR="001A0A3C" w:rsidRDefault="00000000">
            <w:pPr>
              <w:pStyle w:val="TableText"/>
              <w:spacing w:before="80"/>
              <w:jc w:val="center"/>
              <w:rPr>
                <w:b/>
                <w:color w:val="FFFFFF"/>
              </w:rPr>
            </w:pPr>
            <w:r w:rsidRPr="008C29D8">
              <w:rPr>
                <w:b/>
                <w:color w:val="FFFFFF"/>
              </w:rPr>
              <w:t>JUL</w:t>
            </w:r>
          </w:p>
        </w:tc>
        <w:tc>
          <w:tcPr>
            <w:tcW w:w="848" w:type="dxa"/>
            <w:shd w:val="solid" w:color="003300" w:fill="E8E8E1"/>
          </w:tcPr>
          <w:p w14:paraId="2140FDEB" w14:textId="77777777" w:rsidR="001A0A3C" w:rsidRDefault="00000000">
            <w:pPr>
              <w:pStyle w:val="TableText"/>
              <w:spacing w:before="80"/>
              <w:jc w:val="center"/>
              <w:rPr>
                <w:b/>
                <w:color w:val="FFFFFF"/>
              </w:rPr>
            </w:pPr>
            <w:r w:rsidRPr="008C29D8">
              <w:rPr>
                <w:b/>
                <w:color w:val="FFFFFF"/>
              </w:rPr>
              <w:t>AGO</w:t>
            </w:r>
          </w:p>
        </w:tc>
        <w:tc>
          <w:tcPr>
            <w:tcW w:w="848" w:type="dxa"/>
            <w:shd w:val="solid" w:color="003300" w:fill="E8E8E1"/>
          </w:tcPr>
          <w:p w14:paraId="5559EB00" w14:textId="77777777" w:rsidR="001A0A3C" w:rsidRDefault="00000000">
            <w:pPr>
              <w:pStyle w:val="TableText"/>
              <w:spacing w:before="80"/>
              <w:jc w:val="center"/>
              <w:rPr>
                <w:b/>
                <w:color w:val="FFFFFF"/>
              </w:rPr>
            </w:pPr>
            <w:r w:rsidRPr="008C29D8">
              <w:rPr>
                <w:b/>
                <w:color w:val="FFFFFF"/>
              </w:rPr>
              <w:t>SEP</w:t>
            </w:r>
          </w:p>
        </w:tc>
        <w:tc>
          <w:tcPr>
            <w:tcW w:w="848" w:type="dxa"/>
            <w:shd w:val="solid" w:color="003300" w:fill="E8E8E1"/>
          </w:tcPr>
          <w:p w14:paraId="7599358A" w14:textId="77777777" w:rsidR="001A0A3C" w:rsidRDefault="00000000">
            <w:pPr>
              <w:pStyle w:val="TableText"/>
              <w:spacing w:before="80"/>
              <w:jc w:val="center"/>
              <w:rPr>
                <w:b/>
                <w:color w:val="FFFFFF"/>
              </w:rPr>
            </w:pPr>
            <w:r w:rsidRPr="008C29D8">
              <w:rPr>
                <w:b/>
                <w:color w:val="FFFFFF"/>
              </w:rPr>
              <w:t>OCT</w:t>
            </w:r>
          </w:p>
        </w:tc>
        <w:tc>
          <w:tcPr>
            <w:tcW w:w="848" w:type="dxa"/>
            <w:shd w:val="solid" w:color="003300" w:fill="E8E8E1"/>
          </w:tcPr>
          <w:p w14:paraId="11A7E779" w14:textId="77777777" w:rsidR="001A0A3C" w:rsidRDefault="00000000">
            <w:pPr>
              <w:pStyle w:val="TableText"/>
              <w:spacing w:before="80"/>
              <w:jc w:val="center"/>
              <w:rPr>
                <w:b/>
                <w:color w:val="FFFFFF"/>
              </w:rPr>
            </w:pPr>
            <w:r w:rsidRPr="008C29D8">
              <w:rPr>
                <w:b/>
                <w:color w:val="FFFFFF"/>
              </w:rPr>
              <w:t>NOV</w:t>
            </w:r>
          </w:p>
        </w:tc>
        <w:tc>
          <w:tcPr>
            <w:tcW w:w="848" w:type="dxa"/>
            <w:shd w:val="solid" w:color="003300" w:fill="E8E8E1"/>
          </w:tcPr>
          <w:p w14:paraId="7167B5A4" w14:textId="77777777" w:rsidR="001A0A3C" w:rsidRDefault="00000000">
            <w:pPr>
              <w:pStyle w:val="TableText"/>
              <w:spacing w:before="80"/>
              <w:jc w:val="center"/>
              <w:rPr>
                <w:b/>
                <w:color w:val="FFFFFF"/>
              </w:rPr>
            </w:pPr>
            <w:r w:rsidRPr="008C29D8">
              <w:rPr>
                <w:b/>
                <w:color w:val="FFFFFF"/>
              </w:rPr>
              <w:t>DEC</w:t>
            </w:r>
          </w:p>
        </w:tc>
      </w:tr>
      <w:tr w:rsidR="001F1E41" w:rsidRPr="003F2641" w14:paraId="4AD21727" w14:textId="77777777">
        <w:trPr>
          <w:trHeight w:val="331"/>
          <w:jc w:val="center"/>
        </w:trPr>
        <w:tc>
          <w:tcPr>
            <w:tcW w:w="847" w:type="dxa"/>
          </w:tcPr>
          <w:p w14:paraId="2F9206EC" w14:textId="77777777" w:rsidR="001F1E41" w:rsidRPr="003F2641" w:rsidRDefault="001F1E41" w:rsidP="001F1E41">
            <w:pPr>
              <w:pStyle w:val="TableText"/>
              <w:jc w:val="center"/>
            </w:pPr>
          </w:p>
        </w:tc>
        <w:tc>
          <w:tcPr>
            <w:tcW w:w="847" w:type="dxa"/>
          </w:tcPr>
          <w:p w14:paraId="10205850" w14:textId="77777777" w:rsidR="001F1E41" w:rsidRPr="003F2641" w:rsidRDefault="001F1E41" w:rsidP="001F1E41">
            <w:pPr>
              <w:pStyle w:val="TableText"/>
              <w:jc w:val="center"/>
            </w:pPr>
          </w:p>
        </w:tc>
        <w:tc>
          <w:tcPr>
            <w:tcW w:w="847" w:type="dxa"/>
          </w:tcPr>
          <w:p w14:paraId="43E8C0F7" w14:textId="77777777" w:rsidR="001F1E41" w:rsidRPr="003F2641" w:rsidRDefault="001F1E41" w:rsidP="001F1E41">
            <w:pPr>
              <w:pStyle w:val="TableText"/>
              <w:jc w:val="center"/>
            </w:pPr>
          </w:p>
        </w:tc>
        <w:tc>
          <w:tcPr>
            <w:tcW w:w="847" w:type="dxa"/>
          </w:tcPr>
          <w:p w14:paraId="533F9DA5" w14:textId="77777777" w:rsidR="001F1E41" w:rsidRPr="003F2641" w:rsidRDefault="001F1E41" w:rsidP="001F1E41">
            <w:pPr>
              <w:pStyle w:val="TableText"/>
              <w:jc w:val="center"/>
            </w:pPr>
          </w:p>
        </w:tc>
        <w:tc>
          <w:tcPr>
            <w:tcW w:w="847" w:type="dxa"/>
          </w:tcPr>
          <w:p w14:paraId="4A8F9B95" w14:textId="77777777" w:rsidR="001F1E41" w:rsidRPr="003F2641" w:rsidRDefault="001F1E41" w:rsidP="001F1E41">
            <w:pPr>
              <w:pStyle w:val="TableText"/>
              <w:jc w:val="center"/>
            </w:pPr>
          </w:p>
        </w:tc>
        <w:tc>
          <w:tcPr>
            <w:tcW w:w="847" w:type="dxa"/>
          </w:tcPr>
          <w:p w14:paraId="02507867" w14:textId="77777777" w:rsidR="001F1E41" w:rsidRPr="003F2641" w:rsidRDefault="001F1E41" w:rsidP="001F1E41">
            <w:pPr>
              <w:pStyle w:val="TableText"/>
              <w:jc w:val="center"/>
            </w:pPr>
          </w:p>
        </w:tc>
        <w:tc>
          <w:tcPr>
            <w:tcW w:w="847" w:type="dxa"/>
          </w:tcPr>
          <w:p w14:paraId="6427AFA7" w14:textId="77777777" w:rsidR="001F1E41" w:rsidRPr="003F2641" w:rsidRDefault="001F1E41" w:rsidP="001F1E41">
            <w:pPr>
              <w:pStyle w:val="TableText"/>
              <w:jc w:val="center"/>
            </w:pPr>
          </w:p>
        </w:tc>
        <w:tc>
          <w:tcPr>
            <w:tcW w:w="847" w:type="dxa"/>
          </w:tcPr>
          <w:p w14:paraId="618A8843" w14:textId="77777777" w:rsidR="001F1E41" w:rsidRPr="003F2641" w:rsidRDefault="001F1E41" w:rsidP="001F1E41">
            <w:pPr>
              <w:pStyle w:val="TableText"/>
              <w:jc w:val="center"/>
            </w:pPr>
          </w:p>
        </w:tc>
        <w:tc>
          <w:tcPr>
            <w:tcW w:w="848" w:type="dxa"/>
          </w:tcPr>
          <w:p w14:paraId="1A9A6715" w14:textId="77777777" w:rsidR="001F1E41" w:rsidRPr="003F2641" w:rsidRDefault="001F1E41" w:rsidP="001F1E41">
            <w:pPr>
              <w:pStyle w:val="TableText"/>
              <w:jc w:val="center"/>
            </w:pPr>
          </w:p>
        </w:tc>
        <w:tc>
          <w:tcPr>
            <w:tcW w:w="848" w:type="dxa"/>
          </w:tcPr>
          <w:p w14:paraId="307143F5" w14:textId="77777777" w:rsidR="001F1E41" w:rsidRPr="003F2641" w:rsidRDefault="001F1E41" w:rsidP="001F1E41">
            <w:pPr>
              <w:pStyle w:val="TableText"/>
              <w:jc w:val="center"/>
            </w:pPr>
          </w:p>
        </w:tc>
        <w:tc>
          <w:tcPr>
            <w:tcW w:w="848" w:type="dxa"/>
          </w:tcPr>
          <w:p w14:paraId="0448D1BE" w14:textId="77777777" w:rsidR="001F1E41" w:rsidRPr="003F2641" w:rsidRDefault="001F1E41" w:rsidP="001F1E41">
            <w:pPr>
              <w:pStyle w:val="TableText"/>
              <w:jc w:val="center"/>
            </w:pPr>
          </w:p>
        </w:tc>
        <w:tc>
          <w:tcPr>
            <w:tcW w:w="848" w:type="dxa"/>
          </w:tcPr>
          <w:p w14:paraId="78A3214A" w14:textId="77777777" w:rsidR="001F1E41" w:rsidRPr="003F2641" w:rsidRDefault="001F1E41" w:rsidP="001F1E41">
            <w:pPr>
              <w:pStyle w:val="TableText"/>
              <w:jc w:val="center"/>
            </w:pPr>
          </w:p>
        </w:tc>
        <w:tc>
          <w:tcPr>
            <w:tcW w:w="848" w:type="dxa"/>
          </w:tcPr>
          <w:p w14:paraId="254107B9" w14:textId="77777777" w:rsidR="001F1E41" w:rsidRPr="003F2641" w:rsidRDefault="001F1E41" w:rsidP="001F1E41">
            <w:pPr>
              <w:pStyle w:val="TableText"/>
              <w:jc w:val="center"/>
            </w:pPr>
          </w:p>
        </w:tc>
      </w:tr>
      <w:tr w:rsidR="001F1E41" w:rsidRPr="003F2641" w14:paraId="587A7E3B" w14:textId="77777777">
        <w:trPr>
          <w:trHeight w:val="331"/>
          <w:jc w:val="center"/>
        </w:trPr>
        <w:tc>
          <w:tcPr>
            <w:tcW w:w="847" w:type="dxa"/>
          </w:tcPr>
          <w:p w14:paraId="78CF0FED" w14:textId="77777777" w:rsidR="001F1E41" w:rsidRPr="003F2641" w:rsidRDefault="001F1E41" w:rsidP="001F1E41">
            <w:pPr>
              <w:pStyle w:val="TableText"/>
              <w:jc w:val="center"/>
            </w:pPr>
          </w:p>
        </w:tc>
        <w:tc>
          <w:tcPr>
            <w:tcW w:w="847" w:type="dxa"/>
          </w:tcPr>
          <w:p w14:paraId="3AA2F25B" w14:textId="77777777" w:rsidR="001F1E41" w:rsidRPr="003F2641" w:rsidRDefault="001F1E41" w:rsidP="001F1E41">
            <w:pPr>
              <w:pStyle w:val="TableText"/>
              <w:jc w:val="center"/>
            </w:pPr>
          </w:p>
        </w:tc>
        <w:tc>
          <w:tcPr>
            <w:tcW w:w="847" w:type="dxa"/>
          </w:tcPr>
          <w:p w14:paraId="18385F42" w14:textId="77777777" w:rsidR="001F1E41" w:rsidRPr="003F2641" w:rsidRDefault="001F1E41" w:rsidP="001F1E41">
            <w:pPr>
              <w:pStyle w:val="TableText"/>
              <w:jc w:val="center"/>
            </w:pPr>
          </w:p>
        </w:tc>
        <w:tc>
          <w:tcPr>
            <w:tcW w:w="847" w:type="dxa"/>
          </w:tcPr>
          <w:p w14:paraId="45AB246B" w14:textId="77777777" w:rsidR="001F1E41" w:rsidRPr="003F2641" w:rsidRDefault="001F1E41" w:rsidP="001F1E41">
            <w:pPr>
              <w:pStyle w:val="TableText"/>
              <w:jc w:val="center"/>
            </w:pPr>
          </w:p>
        </w:tc>
        <w:tc>
          <w:tcPr>
            <w:tcW w:w="847" w:type="dxa"/>
          </w:tcPr>
          <w:p w14:paraId="51A0F49D" w14:textId="77777777" w:rsidR="001F1E41" w:rsidRPr="003F2641" w:rsidRDefault="001F1E41" w:rsidP="001F1E41">
            <w:pPr>
              <w:pStyle w:val="TableText"/>
              <w:jc w:val="center"/>
            </w:pPr>
          </w:p>
        </w:tc>
        <w:tc>
          <w:tcPr>
            <w:tcW w:w="847" w:type="dxa"/>
          </w:tcPr>
          <w:p w14:paraId="26D4F969" w14:textId="77777777" w:rsidR="001F1E41" w:rsidRPr="003F2641" w:rsidRDefault="001F1E41" w:rsidP="001F1E41">
            <w:pPr>
              <w:pStyle w:val="TableText"/>
              <w:jc w:val="center"/>
            </w:pPr>
          </w:p>
        </w:tc>
        <w:tc>
          <w:tcPr>
            <w:tcW w:w="847" w:type="dxa"/>
          </w:tcPr>
          <w:p w14:paraId="53710AD5" w14:textId="77777777" w:rsidR="001F1E41" w:rsidRPr="003F2641" w:rsidRDefault="001F1E41" w:rsidP="001F1E41">
            <w:pPr>
              <w:pStyle w:val="TableText"/>
              <w:jc w:val="center"/>
            </w:pPr>
          </w:p>
        </w:tc>
        <w:tc>
          <w:tcPr>
            <w:tcW w:w="847" w:type="dxa"/>
          </w:tcPr>
          <w:p w14:paraId="32B9777A" w14:textId="77777777" w:rsidR="001F1E41" w:rsidRPr="003F2641" w:rsidRDefault="001F1E41" w:rsidP="001F1E41">
            <w:pPr>
              <w:pStyle w:val="TableText"/>
              <w:jc w:val="center"/>
            </w:pPr>
          </w:p>
        </w:tc>
        <w:tc>
          <w:tcPr>
            <w:tcW w:w="848" w:type="dxa"/>
          </w:tcPr>
          <w:p w14:paraId="102964F5" w14:textId="77777777" w:rsidR="001F1E41" w:rsidRPr="003F2641" w:rsidRDefault="001F1E41" w:rsidP="001F1E41">
            <w:pPr>
              <w:pStyle w:val="TableText"/>
              <w:jc w:val="center"/>
            </w:pPr>
          </w:p>
        </w:tc>
        <w:tc>
          <w:tcPr>
            <w:tcW w:w="848" w:type="dxa"/>
          </w:tcPr>
          <w:p w14:paraId="1F12B21E" w14:textId="77777777" w:rsidR="001F1E41" w:rsidRPr="003F2641" w:rsidRDefault="001F1E41" w:rsidP="001F1E41">
            <w:pPr>
              <w:pStyle w:val="TableText"/>
              <w:jc w:val="center"/>
            </w:pPr>
          </w:p>
        </w:tc>
        <w:tc>
          <w:tcPr>
            <w:tcW w:w="848" w:type="dxa"/>
          </w:tcPr>
          <w:p w14:paraId="2B47FBB2" w14:textId="77777777" w:rsidR="001F1E41" w:rsidRPr="003F2641" w:rsidRDefault="001F1E41" w:rsidP="001F1E41">
            <w:pPr>
              <w:pStyle w:val="TableText"/>
              <w:jc w:val="center"/>
            </w:pPr>
          </w:p>
        </w:tc>
        <w:tc>
          <w:tcPr>
            <w:tcW w:w="848" w:type="dxa"/>
          </w:tcPr>
          <w:p w14:paraId="038FAA7E" w14:textId="77777777" w:rsidR="001F1E41" w:rsidRPr="003F2641" w:rsidRDefault="001F1E41" w:rsidP="001F1E41">
            <w:pPr>
              <w:pStyle w:val="TableText"/>
              <w:jc w:val="center"/>
            </w:pPr>
          </w:p>
        </w:tc>
        <w:tc>
          <w:tcPr>
            <w:tcW w:w="848" w:type="dxa"/>
          </w:tcPr>
          <w:p w14:paraId="398C5A8C" w14:textId="77777777" w:rsidR="001F1E41" w:rsidRPr="003F2641" w:rsidRDefault="001F1E41" w:rsidP="001F1E41">
            <w:pPr>
              <w:pStyle w:val="TableText"/>
              <w:jc w:val="center"/>
            </w:pPr>
          </w:p>
        </w:tc>
      </w:tr>
      <w:tr w:rsidR="001F1E41" w:rsidRPr="003F2641" w14:paraId="40B89DD5" w14:textId="77777777">
        <w:trPr>
          <w:trHeight w:val="331"/>
          <w:jc w:val="center"/>
        </w:trPr>
        <w:tc>
          <w:tcPr>
            <w:tcW w:w="847" w:type="dxa"/>
          </w:tcPr>
          <w:p w14:paraId="6E49814F" w14:textId="77777777" w:rsidR="001F1E41" w:rsidRPr="003F2641" w:rsidRDefault="001F1E41" w:rsidP="001F1E41">
            <w:pPr>
              <w:pStyle w:val="TableText"/>
              <w:jc w:val="center"/>
            </w:pPr>
          </w:p>
        </w:tc>
        <w:tc>
          <w:tcPr>
            <w:tcW w:w="847" w:type="dxa"/>
          </w:tcPr>
          <w:p w14:paraId="14F2B8C6" w14:textId="77777777" w:rsidR="001F1E41" w:rsidRPr="003F2641" w:rsidRDefault="001F1E41" w:rsidP="001F1E41">
            <w:pPr>
              <w:pStyle w:val="TableText"/>
              <w:jc w:val="center"/>
            </w:pPr>
          </w:p>
        </w:tc>
        <w:tc>
          <w:tcPr>
            <w:tcW w:w="847" w:type="dxa"/>
          </w:tcPr>
          <w:p w14:paraId="3EA74E2F" w14:textId="77777777" w:rsidR="001F1E41" w:rsidRPr="003F2641" w:rsidRDefault="001F1E41" w:rsidP="001F1E41">
            <w:pPr>
              <w:pStyle w:val="TableText"/>
              <w:jc w:val="center"/>
            </w:pPr>
          </w:p>
        </w:tc>
        <w:tc>
          <w:tcPr>
            <w:tcW w:w="847" w:type="dxa"/>
          </w:tcPr>
          <w:p w14:paraId="336F3B24" w14:textId="77777777" w:rsidR="001F1E41" w:rsidRPr="003F2641" w:rsidRDefault="001F1E41" w:rsidP="001F1E41">
            <w:pPr>
              <w:pStyle w:val="TableText"/>
              <w:jc w:val="center"/>
            </w:pPr>
          </w:p>
        </w:tc>
        <w:tc>
          <w:tcPr>
            <w:tcW w:w="847" w:type="dxa"/>
          </w:tcPr>
          <w:p w14:paraId="4D3C944B" w14:textId="77777777" w:rsidR="001F1E41" w:rsidRPr="003F2641" w:rsidRDefault="001F1E41" w:rsidP="001F1E41">
            <w:pPr>
              <w:pStyle w:val="TableText"/>
              <w:jc w:val="center"/>
            </w:pPr>
          </w:p>
        </w:tc>
        <w:tc>
          <w:tcPr>
            <w:tcW w:w="847" w:type="dxa"/>
          </w:tcPr>
          <w:p w14:paraId="2811CE46" w14:textId="77777777" w:rsidR="001F1E41" w:rsidRPr="003F2641" w:rsidRDefault="001F1E41" w:rsidP="001F1E41">
            <w:pPr>
              <w:pStyle w:val="TableText"/>
              <w:jc w:val="center"/>
            </w:pPr>
          </w:p>
        </w:tc>
        <w:tc>
          <w:tcPr>
            <w:tcW w:w="847" w:type="dxa"/>
          </w:tcPr>
          <w:p w14:paraId="4E2322C7" w14:textId="77777777" w:rsidR="001F1E41" w:rsidRPr="003F2641" w:rsidRDefault="001F1E41" w:rsidP="001F1E41">
            <w:pPr>
              <w:pStyle w:val="TableText"/>
              <w:jc w:val="center"/>
            </w:pPr>
          </w:p>
        </w:tc>
        <w:tc>
          <w:tcPr>
            <w:tcW w:w="847" w:type="dxa"/>
          </w:tcPr>
          <w:p w14:paraId="34FA13D8" w14:textId="77777777" w:rsidR="001F1E41" w:rsidRPr="003F2641" w:rsidRDefault="001F1E41" w:rsidP="001F1E41">
            <w:pPr>
              <w:pStyle w:val="TableText"/>
              <w:jc w:val="center"/>
            </w:pPr>
          </w:p>
        </w:tc>
        <w:tc>
          <w:tcPr>
            <w:tcW w:w="848" w:type="dxa"/>
          </w:tcPr>
          <w:p w14:paraId="78D8205B" w14:textId="77777777" w:rsidR="001F1E41" w:rsidRPr="003F2641" w:rsidRDefault="001F1E41" w:rsidP="001F1E41">
            <w:pPr>
              <w:pStyle w:val="TableText"/>
              <w:jc w:val="center"/>
            </w:pPr>
          </w:p>
        </w:tc>
        <w:tc>
          <w:tcPr>
            <w:tcW w:w="848" w:type="dxa"/>
          </w:tcPr>
          <w:p w14:paraId="165E2990" w14:textId="77777777" w:rsidR="001F1E41" w:rsidRPr="003F2641" w:rsidRDefault="001F1E41" w:rsidP="001F1E41">
            <w:pPr>
              <w:pStyle w:val="TableText"/>
              <w:jc w:val="center"/>
            </w:pPr>
          </w:p>
        </w:tc>
        <w:tc>
          <w:tcPr>
            <w:tcW w:w="848" w:type="dxa"/>
          </w:tcPr>
          <w:p w14:paraId="356D3F5F" w14:textId="77777777" w:rsidR="001F1E41" w:rsidRPr="003F2641" w:rsidRDefault="001F1E41" w:rsidP="001F1E41">
            <w:pPr>
              <w:pStyle w:val="TableText"/>
              <w:jc w:val="center"/>
            </w:pPr>
          </w:p>
        </w:tc>
        <w:tc>
          <w:tcPr>
            <w:tcW w:w="848" w:type="dxa"/>
          </w:tcPr>
          <w:p w14:paraId="3B24F2FC" w14:textId="77777777" w:rsidR="001F1E41" w:rsidRPr="003F2641" w:rsidRDefault="001F1E41" w:rsidP="001F1E41">
            <w:pPr>
              <w:pStyle w:val="TableText"/>
              <w:jc w:val="center"/>
            </w:pPr>
          </w:p>
        </w:tc>
        <w:tc>
          <w:tcPr>
            <w:tcW w:w="848" w:type="dxa"/>
          </w:tcPr>
          <w:p w14:paraId="138A6E5D" w14:textId="77777777" w:rsidR="001F1E41" w:rsidRPr="003F2641" w:rsidRDefault="001F1E41" w:rsidP="001F1E41">
            <w:pPr>
              <w:pStyle w:val="TableText"/>
              <w:jc w:val="center"/>
            </w:pPr>
          </w:p>
        </w:tc>
      </w:tr>
      <w:tr w:rsidR="001F1E41" w:rsidRPr="003F2641" w14:paraId="7A5EA775" w14:textId="77777777">
        <w:trPr>
          <w:trHeight w:val="331"/>
          <w:jc w:val="center"/>
        </w:trPr>
        <w:tc>
          <w:tcPr>
            <w:tcW w:w="847" w:type="dxa"/>
          </w:tcPr>
          <w:p w14:paraId="058BC920" w14:textId="77777777" w:rsidR="001F1E41" w:rsidRPr="003F2641" w:rsidRDefault="001F1E41" w:rsidP="001F1E41">
            <w:pPr>
              <w:pStyle w:val="TableText"/>
              <w:jc w:val="center"/>
            </w:pPr>
          </w:p>
        </w:tc>
        <w:tc>
          <w:tcPr>
            <w:tcW w:w="847" w:type="dxa"/>
          </w:tcPr>
          <w:p w14:paraId="5EAF94CF" w14:textId="77777777" w:rsidR="001F1E41" w:rsidRPr="003F2641" w:rsidRDefault="001F1E41" w:rsidP="001F1E41">
            <w:pPr>
              <w:pStyle w:val="TableText"/>
              <w:jc w:val="center"/>
            </w:pPr>
          </w:p>
        </w:tc>
        <w:tc>
          <w:tcPr>
            <w:tcW w:w="847" w:type="dxa"/>
          </w:tcPr>
          <w:p w14:paraId="10ECAE48" w14:textId="77777777" w:rsidR="001F1E41" w:rsidRPr="003F2641" w:rsidRDefault="001F1E41" w:rsidP="001F1E41">
            <w:pPr>
              <w:pStyle w:val="TableText"/>
              <w:jc w:val="center"/>
            </w:pPr>
          </w:p>
        </w:tc>
        <w:tc>
          <w:tcPr>
            <w:tcW w:w="847" w:type="dxa"/>
          </w:tcPr>
          <w:p w14:paraId="62E6B4E7" w14:textId="77777777" w:rsidR="001F1E41" w:rsidRPr="003F2641" w:rsidRDefault="001F1E41" w:rsidP="001F1E41">
            <w:pPr>
              <w:pStyle w:val="TableText"/>
              <w:jc w:val="center"/>
            </w:pPr>
          </w:p>
        </w:tc>
        <w:tc>
          <w:tcPr>
            <w:tcW w:w="847" w:type="dxa"/>
          </w:tcPr>
          <w:p w14:paraId="47B6FD53" w14:textId="77777777" w:rsidR="001F1E41" w:rsidRPr="003F2641" w:rsidRDefault="001F1E41" w:rsidP="001F1E41">
            <w:pPr>
              <w:pStyle w:val="TableText"/>
              <w:jc w:val="center"/>
            </w:pPr>
          </w:p>
        </w:tc>
        <w:tc>
          <w:tcPr>
            <w:tcW w:w="847" w:type="dxa"/>
          </w:tcPr>
          <w:p w14:paraId="52213936" w14:textId="77777777" w:rsidR="001F1E41" w:rsidRPr="003F2641" w:rsidRDefault="001F1E41" w:rsidP="001F1E41">
            <w:pPr>
              <w:pStyle w:val="TableText"/>
              <w:jc w:val="center"/>
            </w:pPr>
          </w:p>
        </w:tc>
        <w:tc>
          <w:tcPr>
            <w:tcW w:w="847" w:type="dxa"/>
          </w:tcPr>
          <w:p w14:paraId="5F9CA136" w14:textId="77777777" w:rsidR="001F1E41" w:rsidRPr="003F2641" w:rsidRDefault="001F1E41" w:rsidP="001F1E41">
            <w:pPr>
              <w:pStyle w:val="TableText"/>
              <w:jc w:val="center"/>
            </w:pPr>
          </w:p>
        </w:tc>
        <w:tc>
          <w:tcPr>
            <w:tcW w:w="847" w:type="dxa"/>
          </w:tcPr>
          <w:p w14:paraId="16E1713B" w14:textId="77777777" w:rsidR="001F1E41" w:rsidRPr="003F2641" w:rsidRDefault="001F1E41" w:rsidP="001F1E41">
            <w:pPr>
              <w:pStyle w:val="TableText"/>
              <w:jc w:val="center"/>
            </w:pPr>
          </w:p>
        </w:tc>
        <w:tc>
          <w:tcPr>
            <w:tcW w:w="848" w:type="dxa"/>
          </w:tcPr>
          <w:p w14:paraId="61C1AB64" w14:textId="77777777" w:rsidR="001F1E41" w:rsidRPr="003F2641" w:rsidRDefault="001F1E41" w:rsidP="001F1E41">
            <w:pPr>
              <w:pStyle w:val="TableText"/>
              <w:jc w:val="center"/>
            </w:pPr>
          </w:p>
        </w:tc>
        <w:tc>
          <w:tcPr>
            <w:tcW w:w="848" w:type="dxa"/>
          </w:tcPr>
          <w:p w14:paraId="5DD8F5B1" w14:textId="77777777" w:rsidR="001F1E41" w:rsidRPr="003F2641" w:rsidRDefault="001F1E41" w:rsidP="001F1E41">
            <w:pPr>
              <w:pStyle w:val="TableText"/>
              <w:jc w:val="center"/>
            </w:pPr>
          </w:p>
        </w:tc>
        <w:tc>
          <w:tcPr>
            <w:tcW w:w="848" w:type="dxa"/>
          </w:tcPr>
          <w:p w14:paraId="67566363" w14:textId="77777777" w:rsidR="001F1E41" w:rsidRPr="003F2641" w:rsidRDefault="001F1E41" w:rsidP="001F1E41">
            <w:pPr>
              <w:pStyle w:val="TableText"/>
              <w:jc w:val="center"/>
            </w:pPr>
          </w:p>
        </w:tc>
        <w:tc>
          <w:tcPr>
            <w:tcW w:w="848" w:type="dxa"/>
          </w:tcPr>
          <w:p w14:paraId="782FAFDE" w14:textId="77777777" w:rsidR="001F1E41" w:rsidRPr="003F2641" w:rsidRDefault="001F1E41" w:rsidP="001F1E41">
            <w:pPr>
              <w:pStyle w:val="TableText"/>
              <w:jc w:val="center"/>
            </w:pPr>
          </w:p>
        </w:tc>
        <w:tc>
          <w:tcPr>
            <w:tcW w:w="848" w:type="dxa"/>
          </w:tcPr>
          <w:p w14:paraId="587ACEDC" w14:textId="77777777" w:rsidR="001F1E41" w:rsidRPr="003F2641" w:rsidRDefault="001F1E41" w:rsidP="001F1E41">
            <w:pPr>
              <w:pStyle w:val="TableText"/>
              <w:jc w:val="center"/>
            </w:pPr>
          </w:p>
        </w:tc>
      </w:tr>
      <w:tr w:rsidR="001F1E41" w:rsidRPr="003F2641" w14:paraId="31282CEF" w14:textId="77777777">
        <w:trPr>
          <w:trHeight w:val="331"/>
          <w:jc w:val="center"/>
        </w:trPr>
        <w:tc>
          <w:tcPr>
            <w:tcW w:w="847" w:type="dxa"/>
          </w:tcPr>
          <w:p w14:paraId="1C4B3608" w14:textId="77777777" w:rsidR="001F1E41" w:rsidRPr="003F2641" w:rsidRDefault="001F1E41" w:rsidP="001F1E41">
            <w:pPr>
              <w:pStyle w:val="TableText"/>
              <w:jc w:val="center"/>
            </w:pPr>
          </w:p>
        </w:tc>
        <w:tc>
          <w:tcPr>
            <w:tcW w:w="847" w:type="dxa"/>
          </w:tcPr>
          <w:p w14:paraId="0C649492" w14:textId="77777777" w:rsidR="001F1E41" w:rsidRPr="003F2641" w:rsidRDefault="001F1E41" w:rsidP="001F1E41">
            <w:pPr>
              <w:pStyle w:val="TableText"/>
              <w:jc w:val="center"/>
            </w:pPr>
          </w:p>
        </w:tc>
        <w:tc>
          <w:tcPr>
            <w:tcW w:w="847" w:type="dxa"/>
          </w:tcPr>
          <w:p w14:paraId="09A45958" w14:textId="77777777" w:rsidR="001F1E41" w:rsidRPr="003F2641" w:rsidRDefault="001F1E41" w:rsidP="001F1E41">
            <w:pPr>
              <w:pStyle w:val="TableText"/>
              <w:jc w:val="center"/>
            </w:pPr>
          </w:p>
        </w:tc>
        <w:tc>
          <w:tcPr>
            <w:tcW w:w="847" w:type="dxa"/>
          </w:tcPr>
          <w:p w14:paraId="01043035" w14:textId="77777777" w:rsidR="001F1E41" w:rsidRPr="003F2641" w:rsidRDefault="001F1E41" w:rsidP="001F1E41">
            <w:pPr>
              <w:pStyle w:val="TableText"/>
              <w:jc w:val="center"/>
            </w:pPr>
          </w:p>
        </w:tc>
        <w:tc>
          <w:tcPr>
            <w:tcW w:w="847" w:type="dxa"/>
          </w:tcPr>
          <w:p w14:paraId="18BA0D51" w14:textId="77777777" w:rsidR="001F1E41" w:rsidRPr="003F2641" w:rsidRDefault="001F1E41" w:rsidP="001F1E41">
            <w:pPr>
              <w:pStyle w:val="TableText"/>
              <w:jc w:val="center"/>
            </w:pPr>
          </w:p>
        </w:tc>
        <w:tc>
          <w:tcPr>
            <w:tcW w:w="847" w:type="dxa"/>
          </w:tcPr>
          <w:p w14:paraId="349D8869" w14:textId="77777777" w:rsidR="001F1E41" w:rsidRPr="003F2641" w:rsidRDefault="001F1E41" w:rsidP="001F1E41">
            <w:pPr>
              <w:pStyle w:val="TableText"/>
              <w:jc w:val="center"/>
            </w:pPr>
          </w:p>
        </w:tc>
        <w:tc>
          <w:tcPr>
            <w:tcW w:w="847" w:type="dxa"/>
          </w:tcPr>
          <w:p w14:paraId="1A86FB07" w14:textId="77777777" w:rsidR="001F1E41" w:rsidRPr="003F2641" w:rsidRDefault="001F1E41" w:rsidP="001F1E41">
            <w:pPr>
              <w:pStyle w:val="TableText"/>
              <w:jc w:val="center"/>
            </w:pPr>
          </w:p>
        </w:tc>
        <w:tc>
          <w:tcPr>
            <w:tcW w:w="847" w:type="dxa"/>
          </w:tcPr>
          <w:p w14:paraId="4758F354" w14:textId="77777777" w:rsidR="001F1E41" w:rsidRPr="003F2641" w:rsidRDefault="001F1E41" w:rsidP="001F1E41">
            <w:pPr>
              <w:pStyle w:val="TableText"/>
              <w:jc w:val="center"/>
            </w:pPr>
          </w:p>
        </w:tc>
        <w:tc>
          <w:tcPr>
            <w:tcW w:w="848" w:type="dxa"/>
          </w:tcPr>
          <w:p w14:paraId="3A7BAD0D" w14:textId="77777777" w:rsidR="001F1E41" w:rsidRPr="003F2641" w:rsidRDefault="001F1E41" w:rsidP="001F1E41">
            <w:pPr>
              <w:pStyle w:val="TableText"/>
              <w:jc w:val="center"/>
            </w:pPr>
          </w:p>
        </w:tc>
        <w:tc>
          <w:tcPr>
            <w:tcW w:w="848" w:type="dxa"/>
          </w:tcPr>
          <w:p w14:paraId="35AAB17A" w14:textId="77777777" w:rsidR="001F1E41" w:rsidRPr="003F2641" w:rsidRDefault="001F1E41" w:rsidP="001F1E41">
            <w:pPr>
              <w:pStyle w:val="TableText"/>
              <w:jc w:val="center"/>
            </w:pPr>
          </w:p>
        </w:tc>
        <w:tc>
          <w:tcPr>
            <w:tcW w:w="848" w:type="dxa"/>
          </w:tcPr>
          <w:p w14:paraId="7067626B" w14:textId="77777777" w:rsidR="001F1E41" w:rsidRPr="003F2641" w:rsidRDefault="001F1E41" w:rsidP="001F1E41">
            <w:pPr>
              <w:pStyle w:val="TableText"/>
              <w:jc w:val="center"/>
            </w:pPr>
          </w:p>
        </w:tc>
        <w:tc>
          <w:tcPr>
            <w:tcW w:w="848" w:type="dxa"/>
          </w:tcPr>
          <w:p w14:paraId="49379F8D" w14:textId="77777777" w:rsidR="001F1E41" w:rsidRPr="003F2641" w:rsidRDefault="001F1E41" w:rsidP="001F1E41">
            <w:pPr>
              <w:pStyle w:val="TableText"/>
              <w:jc w:val="center"/>
            </w:pPr>
          </w:p>
        </w:tc>
        <w:tc>
          <w:tcPr>
            <w:tcW w:w="848" w:type="dxa"/>
          </w:tcPr>
          <w:p w14:paraId="75F0C7A6" w14:textId="77777777" w:rsidR="001F1E41" w:rsidRPr="003F2641" w:rsidRDefault="001F1E41" w:rsidP="001F1E41">
            <w:pPr>
              <w:pStyle w:val="TableText"/>
              <w:jc w:val="center"/>
            </w:pPr>
          </w:p>
        </w:tc>
      </w:tr>
    </w:tbl>
    <w:p w14:paraId="6D508997" w14:textId="77777777" w:rsidR="001F1E41" w:rsidRDefault="001F1E41" w:rsidP="001F1E41">
      <w:pPr>
        <w:pStyle w:val="TableText"/>
        <w:spacing w:after="240"/>
      </w:pPr>
    </w:p>
    <w:tbl>
      <w:tblPr>
        <w:tblW w:w="0" w:type="auto"/>
        <w:tblLook w:val="04A0" w:firstRow="1" w:lastRow="0" w:firstColumn="1" w:lastColumn="0" w:noHBand="0" w:noVBand="1"/>
      </w:tblPr>
      <w:tblGrid>
        <w:gridCol w:w="5508"/>
        <w:gridCol w:w="5508"/>
      </w:tblGrid>
      <w:tr w:rsidR="001F1E41" w:rsidRPr="003F2641" w14:paraId="6B62590A" w14:textId="77777777">
        <w:trPr>
          <w:trHeight w:val="3042"/>
        </w:trPr>
        <w:tc>
          <w:tcPr>
            <w:tcW w:w="5508" w:type="dxa"/>
          </w:tcPr>
          <w:p w14:paraId="45BB4B9C" w14:textId="77777777" w:rsidR="001A0A3C" w:rsidRDefault="00000000">
            <w:pPr>
              <w:pStyle w:val="TableText"/>
            </w:pPr>
            <w:r w:rsidRPr="00A83535">
              <w:rPr>
                <w:b/>
                <w:color w:val="800000"/>
              </w:rPr>
              <w:t xml:space="preserve">EL GRÁFICO SEMANAL </w:t>
            </w:r>
            <w:r w:rsidRPr="003F2641">
              <w:t>de la parte superior puede organizarse en cualquiera de los siguientes formatos:</w:t>
            </w:r>
          </w:p>
          <w:p w14:paraId="3D506CEC" w14:textId="77777777" w:rsidR="001F1E41" w:rsidRPr="003F2641" w:rsidRDefault="001F1E41" w:rsidP="001F1E41">
            <w:pPr>
              <w:pStyle w:val="TableText"/>
            </w:pPr>
          </w:p>
          <w:p w14:paraId="516F7DFD" w14:textId="77777777" w:rsidR="001A0A3C" w:rsidRDefault="00000000">
            <w:pPr>
              <w:pStyle w:val="TableText"/>
            </w:pPr>
            <w:r w:rsidRPr="003F2641">
              <w:t>- Nombres individuales y su horario semanal típico</w:t>
            </w:r>
          </w:p>
          <w:p w14:paraId="3D412E19" w14:textId="77777777" w:rsidR="001A0A3C" w:rsidRDefault="00000000">
            <w:pPr>
              <w:pStyle w:val="TableText"/>
            </w:pPr>
            <w:r w:rsidRPr="003F2641">
              <w:t xml:space="preserve">   (mañana/tarde/víspera)</w:t>
            </w:r>
          </w:p>
          <w:p w14:paraId="08925119" w14:textId="77777777" w:rsidR="001A0A3C" w:rsidRDefault="00000000">
            <w:pPr>
              <w:pStyle w:val="TableText"/>
            </w:pPr>
            <w:r w:rsidRPr="003F2641">
              <w:t>- Franjas horarias para una jornada típica de 16 horas por persona</w:t>
            </w:r>
          </w:p>
          <w:p w14:paraId="703DE1A7" w14:textId="77777777" w:rsidR="001A0A3C" w:rsidRDefault="00000000">
            <w:pPr>
              <w:pStyle w:val="TableText"/>
            </w:pPr>
            <w:r w:rsidRPr="003F2641">
              <w:t>- Franjas horarias diarias para las próximas 16 semanas</w:t>
            </w:r>
          </w:p>
          <w:p w14:paraId="1106BF01" w14:textId="77777777" w:rsidR="001F1E41" w:rsidRPr="003F2641" w:rsidRDefault="001F1E41" w:rsidP="001F1E41">
            <w:pPr>
              <w:pStyle w:val="TableText"/>
              <w:rPr>
                <w:b/>
              </w:rPr>
            </w:pPr>
          </w:p>
          <w:p w14:paraId="4ADA3C3D" w14:textId="77777777" w:rsidR="001A0A3C" w:rsidRDefault="00000000">
            <w:pPr>
              <w:pStyle w:val="TableText"/>
            </w:pPr>
            <w:r w:rsidRPr="00A83535">
              <w:rPr>
                <w:b/>
                <w:color w:val="800000"/>
              </w:rPr>
              <w:t xml:space="preserve">EL GRÁFICO ANUAL de la </w:t>
            </w:r>
            <w:r w:rsidRPr="003F2641">
              <w:t>parte superior es una visión de 12 meses de las actividades, eventos y tareas personales o familiares.</w:t>
            </w:r>
          </w:p>
        </w:tc>
        <w:tc>
          <w:tcPr>
            <w:tcW w:w="5508" w:type="dxa"/>
          </w:tcPr>
          <w:p w14:paraId="3145D6D0" w14:textId="77777777" w:rsidR="001A0A3C" w:rsidRDefault="00000000">
            <w:pPr>
              <w:pStyle w:val="TableText"/>
            </w:pPr>
            <w:r w:rsidRPr="00A83535">
              <w:rPr>
                <w:b/>
                <w:color w:val="800000"/>
              </w:rPr>
              <w:t xml:space="preserve">POSIBLES ARTÍCULOS </w:t>
            </w:r>
            <w:r w:rsidRPr="003F2641">
              <w:t>para poner en estas agendas familiares semanales y anuales:</w:t>
            </w:r>
          </w:p>
          <w:p w14:paraId="5F4EBD8E" w14:textId="77777777" w:rsidR="001F1E41" w:rsidRPr="003F2641" w:rsidRDefault="001F1E41" w:rsidP="001F1E41">
            <w:pPr>
              <w:pStyle w:val="TableText"/>
            </w:pPr>
          </w:p>
          <w:p w14:paraId="6ACAE22D" w14:textId="77777777" w:rsidR="001A0A3C" w:rsidRDefault="00000000">
            <w:pPr>
              <w:pStyle w:val="TableText"/>
            </w:pPr>
            <w:r w:rsidRPr="003F2641">
              <w:t>- Lecciones</w:t>
            </w:r>
            <w:r w:rsidRPr="003F2641">
              <w:tab/>
            </w:r>
            <w:r w:rsidRPr="003F2641">
              <w:tab/>
              <w:t>- Actuaciones</w:t>
            </w:r>
          </w:p>
          <w:p w14:paraId="0453C047" w14:textId="77777777" w:rsidR="001A0A3C" w:rsidRDefault="00000000">
            <w:pPr>
              <w:pStyle w:val="TableText"/>
            </w:pPr>
            <w:r w:rsidRPr="003F2641">
              <w:t xml:space="preserve">- Reuniones </w:t>
            </w:r>
            <w:r w:rsidRPr="003F2641">
              <w:tab/>
              <w:t xml:space="preserve">de comités- </w:t>
            </w:r>
            <w:r w:rsidRPr="003F2641">
              <w:tab/>
              <w:t>Reuniones de clubes</w:t>
            </w:r>
          </w:p>
          <w:p w14:paraId="1C0414E0" w14:textId="77777777" w:rsidR="001A0A3C" w:rsidRDefault="00000000">
            <w:pPr>
              <w:pStyle w:val="TableText"/>
            </w:pPr>
            <w:r w:rsidRPr="003F2641">
              <w:t xml:space="preserve">- Reuniones de grupo- </w:t>
            </w:r>
            <w:r w:rsidRPr="003F2641">
              <w:tab/>
              <w:t>Prácticas/juegos deportivos</w:t>
            </w:r>
          </w:p>
          <w:p w14:paraId="63A187E0" w14:textId="77777777" w:rsidR="001A0A3C" w:rsidRDefault="00000000">
            <w:pPr>
              <w:pStyle w:val="TableText"/>
            </w:pPr>
            <w:r w:rsidRPr="003F2641">
              <w:t>- Fechas de viaje</w:t>
            </w:r>
            <w:r w:rsidRPr="003F2641">
              <w:tab/>
            </w:r>
            <w:r w:rsidRPr="003F2641">
              <w:tab/>
              <w:t>- Vacaciones</w:t>
            </w:r>
          </w:p>
          <w:p w14:paraId="46E6868C" w14:textId="77777777" w:rsidR="001A0A3C" w:rsidRDefault="00000000">
            <w:pPr>
              <w:pStyle w:val="TableText"/>
            </w:pPr>
            <w:r w:rsidRPr="003F2641">
              <w:t xml:space="preserve">- Días no lectivos - </w:t>
            </w:r>
            <w:r w:rsidRPr="003F2641">
              <w:tab/>
              <w:t>Vacaciones</w:t>
            </w:r>
          </w:p>
          <w:p w14:paraId="14C49176" w14:textId="77777777" w:rsidR="001A0A3C" w:rsidRDefault="00000000">
            <w:pPr>
              <w:pStyle w:val="TableText"/>
            </w:pPr>
            <w:r w:rsidRPr="003F2641">
              <w:t xml:space="preserve">- Retiros /campamentos- </w:t>
            </w:r>
            <w:r w:rsidRPr="003F2641">
              <w:tab/>
              <w:t>Prioridades espirituales</w:t>
            </w:r>
          </w:p>
          <w:p w14:paraId="540D2539" w14:textId="77777777" w:rsidR="001A0A3C" w:rsidRDefault="00000000">
            <w:pPr>
              <w:pStyle w:val="TableText"/>
            </w:pPr>
            <w:r w:rsidRPr="003F2641">
              <w:t xml:space="preserve">- Planificación de menús - </w:t>
            </w:r>
            <w:r w:rsidRPr="003F2641">
              <w:tab/>
              <w:t>Eventos especiales</w:t>
            </w:r>
          </w:p>
          <w:p w14:paraId="1759CEE1" w14:textId="77777777" w:rsidR="001A0A3C" w:rsidRDefault="00000000">
            <w:pPr>
              <w:pStyle w:val="TableText"/>
            </w:pPr>
            <w:r w:rsidRPr="003F2641">
              <w:t xml:space="preserve">- Actividades sociales- </w:t>
            </w:r>
            <w:r w:rsidRPr="003F2641">
              <w:tab/>
              <w:t>Tareas diarias/semanales</w:t>
            </w:r>
          </w:p>
        </w:tc>
      </w:tr>
    </w:tbl>
    <w:p w14:paraId="36FEC387" w14:textId="77777777" w:rsidR="001A0A3C" w:rsidRDefault="00000000">
      <w:pPr>
        <w:pStyle w:val="Title"/>
      </w:pPr>
      <w:r w:rsidRPr="00847FD2">
        <w:lastRenderedPageBreak/>
        <w:t>RECADOS, COMPRAS Y LISTA DE TAREAS PENDIENTES</w:t>
      </w:r>
    </w:p>
    <w:tbl>
      <w:tblPr>
        <w:tblpPr w:leftFromText="180" w:rightFromText="180" w:vertAnchor="text" w:tblpXSpec="center" w:tblpY="1"/>
        <w:tblOverlap w:val="never"/>
        <w:tblW w:w="0" w:type="auto"/>
        <w:tblLook w:val="04A0" w:firstRow="1" w:lastRow="0" w:firstColumn="1" w:lastColumn="0" w:noHBand="0" w:noVBand="1"/>
      </w:tblPr>
      <w:tblGrid>
        <w:gridCol w:w="2203"/>
        <w:gridCol w:w="2203"/>
        <w:gridCol w:w="2203"/>
        <w:gridCol w:w="2203"/>
        <w:gridCol w:w="2204"/>
      </w:tblGrid>
      <w:tr w:rsidR="001F1E41" w:rsidRPr="003F2641" w14:paraId="47BCBBA8" w14:textId="77777777">
        <w:tc>
          <w:tcPr>
            <w:tcW w:w="220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7"/>
            </w:tblGrid>
            <w:tr w:rsidR="001F1E41" w:rsidRPr="008A1D05" w14:paraId="1F2C1A28" w14:textId="77777777">
              <w:tc>
                <w:tcPr>
                  <w:tcW w:w="1977" w:type="dxa"/>
                  <w:shd w:val="solid" w:color="003300" w:fill="ECE8E1"/>
                </w:tcPr>
                <w:p w14:paraId="669FE549"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ERRANDS</w:t>
                  </w:r>
                </w:p>
              </w:tc>
            </w:tr>
            <w:tr w:rsidR="001F1E41" w:rsidRPr="008A1D05" w14:paraId="289FD52C" w14:textId="77777777">
              <w:tc>
                <w:tcPr>
                  <w:tcW w:w="1977" w:type="dxa"/>
                </w:tcPr>
                <w:p w14:paraId="79F434F0" w14:textId="77777777" w:rsidR="001A0A3C" w:rsidRPr="008A1D05" w:rsidRDefault="00000000">
                  <w:pPr>
                    <w:pStyle w:val="TableText"/>
                    <w:framePr w:hSpace="180" w:wrap="around" w:vAnchor="text" w:hAnchor="text" w:xAlign="center" w:y="1"/>
                    <w:numPr>
                      <w:ilvl w:val="0"/>
                      <w:numId w:val="64"/>
                    </w:numPr>
                    <w:suppressOverlap/>
                    <w:rPr>
                      <w:sz w:val="17"/>
                      <w:szCs w:val="17"/>
                    </w:rPr>
                  </w:pPr>
                  <w:r w:rsidRPr="008A1D05">
                    <w:rPr>
                      <w:sz w:val="17"/>
                      <w:szCs w:val="17"/>
                    </w:rPr>
                    <w:t>Automoción</w:t>
                  </w:r>
                </w:p>
              </w:tc>
            </w:tr>
            <w:tr w:rsidR="001F1E41" w:rsidRPr="008A1D05" w14:paraId="23184D77" w14:textId="77777777">
              <w:tc>
                <w:tcPr>
                  <w:tcW w:w="1977" w:type="dxa"/>
                </w:tcPr>
                <w:p w14:paraId="16C1C7BD" w14:textId="77777777" w:rsidR="001A0A3C" w:rsidRPr="008A1D05" w:rsidRDefault="00000000">
                  <w:pPr>
                    <w:pStyle w:val="TableText"/>
                    <w:framePr w:hSpace="180" w:wrap="around" w:vAnchor="text" w:hAnchor="text" w:xAlign="center" w:y="1"/>
                    <w:numPr>
                      <w:ilvl w:val="0"/>
                      <w:numId w:val="64"/>
                    </w:numPr>
                    <w:suppressOverlap/>
                    <w:rPr>
                      <w:sz w:val="17"/>
                      <w:szCs w:val="17"/>
                    </w:rPr>
                  </w:pPr>
                  <w:r w:rsidRPr="008A1D05">
                    <w:rPr>
                      <w:sz w:val="17"/>
                      <w:szCs w:val="17"/>
                    </w:rPr>
                    <w:t>Banco</w:t>
                  </w:r>
                </w:p>
              </w:tc>
            </w:tr>
            <w:tr w:rsidR="001F1E41" w:rsidRPr="008A1D05" w14:paraId="7475D3B5" w14:textId="77777777">
              <w:tc>
                <w:tcPr>
                  <w:tcW w:w="1977" w:type="dxa"/>
                </w:tcPr>
                <w:p w14:paraId="7660A3B8" w14:textId="77777777" w:rsidR="001A0A3C" w:rsidRPr="008A1D05" w:rsidRDefault="00000000">
                  <w:pPr>
                    <w:pStyle w:val="TableText"/>
                    <w:framePr w:hSpace="180" w:wrap="around" w:vAnchor="text" w:hAnchor="text" w:xAlign="center" w:y="1"/>
                    <w:numPr>
                      <w:ilvl w:val="0"/>
                      <w:numId w:val="64"/>
                    </w:numPr>
                    <w:suppressOverlap/>
                    <w:rPr>
                      <w:sz w:val="17"/>
                      <w:szCs w:val="17"/>
                    </w:rPr>
                  </w:pPr>
                  <w:r w:rsidRPr="008A1D05">
                    <w:rPr>
                      <w:sz w:val="17"/>
                      <w:szCs w:val="17"/>
                    </w:rPr>
                    <w:t>Tintorerías</w:t>
                  </w:r>
                </w:p>
              </w:tc>
            </w:tr>
            <w:tr w:rsidR="001F1E41" w:rsidRPr="008A1D05" w14:paraId="48EA6844" w14:textId="77777777">
              <w:tc>
                <w:tcPr>
                  <w:tcW w:w="1977" w:type="dxa"/>
                </w:tcPr>
                <w:p w14:paraId="6747CF59" w14:textId="77777777" w:rsidR="001A0A3C" w:rsidRPr="008A1D05" w:rsidRDefault="00000000">
                  <w:pPr>
                    <w:pStyle w:val="TableText"/>
                    <w:framePr w:hSpace="180" w:wrap="around" w:vAnchor="text" w:hAnchor="text" w:xAlign="center" w:y="1"/>
                    <w:numPr>
                      <w:ilvl w:val="0"/>
                      <w:numId w:val="64"/>
                    </w:numPr>
                    <w:suppressOverlap/>
                    <w:rPr>
                      <w:sz w:val="17"/>
                      <w:szCs w:val="17"/>
                    </w:rPr>
                  </w:pPr>
                  <w:r w:rsidRPr="008A1D05">
                    <w:rPr>
                      <w:sz w:val="17"/>
                      <w:szCs w:val="17"/>
                    </w:rPr>
                    <w:t>Ropa</w:t>
                  </w:r>
                </w:p>
              </w:tc>
            </w:tr>
            <w:tr w:rsidR="001F1E41" w:rsidRPr="008A1D05" w14:paraId="459C06FC" w14:textId="77777777">
              <w:tc>
                <w:tcPr>
                  <w:tcW w:w="1977" w:type="dxa"/>
                </w:tcPr>
                <w:p w14:paraId="63AED7DC" w14:textId="77777777" w:rsidR="001A0A3C" w:rsidRPr="008A1D05" w:rsidRDefault="00000000">
                  <w:pPr>
                    <w:pStyle w:val="TableText"/>
                    <w:framePr w:hSpace="180" w:wrap="around" w:vAnchor="text" w:hAnchor="text" w:xAlign="center" w:y="1"/>
                    <w:numPr>
                      <w:ilvl w:val="0"/>
                      <w:numId w:val="64"/>
                    </w:numPr>
                    <w:suppressOverlap/>
                    <w:rPr>
                      <w:sz w:val="17"/>
                      <w:szCs w:val="17"/>
                    </w:rPr>
                  </w:pPr>
                  <w:r w:rsidRPr="008A1D05">
                    <w:rPr>
                      <w:sz w:val="17"/>
                      <w:szCs w:val="17"/>
                    </w:rPr>
                    <w:t>Café</w:t>
                  </w:r>
                </w:p>
              </w:tc>
            </w:tr>
            <w:tr w:rsidR="001F1E41" w:rsidRPr="008A1D05" w14:paraId="53CF2EB6" w14:textId="77777777">
              <w:tc>
                <w:tcPr>
                  <w:tcW w:w="1977" w:type="dxa"/>
                </w:tcPr>
                <w:p w14:paraId="0DC4D940" w14:textId="77777777" w:rsidR="001A0A3C" w:rsidRPr="008A1D05" w:rsidRDefault="00000000">
                  <w:pPr>
                    <w:pStyle w:val="TableText"/>
                    <w:framePr w:hSpace="180" w:wrap="around" w:vAnchor="text" w:hAnchor="text" w:xAlign="center" w:y="1"/>
                    <w:numPr>
                      <w:ilvl w:val="0"/>
                      <w:numId w:val="64"/>
                    </w:numPr>
                    <w:suppressOverlap/>
                    <w:rPr>
                      <w:sz w:val="17"/>
                      <w:szCs w:val="17"/>
                    </w:rPr>
                  </w:pPr>
                  <w:r w:rsidRPr="008A1D05">
                    <w:rPr>
                      <w:sz w:val="17"/>
                      <w:szCs w:val="17"/>
                    </w:rPr>
                    <w:t>Gasolinera / Lavado de coches</w:t>
                  </w:r>
                </w:p>
              </w:tc>
            </w:tr>
            <w:tr w:rsidR="001F1E41" w:rsidRPr="008A1D05" w14:paraId="02A9820D" w14:textId="77777777">
              <w:tc>
                <w:tcPr>
                  <w:tcW w:w="1977" w:type="dxa"/>
                </w:tcPr>
                <w:p w14:paraId="4E3FDA60" w14:textId="77777777" w:rsidR="001A0A3C" w:rsidRPr="008A1D05" w:rsidRDefault="00000000">
                  <w:pPr>
                    <w:pStyle w:val="TableText"/>
                    <w:framePr w:hSpace="180" w:wrap="around" w:vAnchor="text" w:hAnchor="text" w:xAlign="center" w:y="1"/>
                    <w:numPr>
                      <w:ilvl w:val="0"/>
                      <w:numId w:val="64"/>
                    </w:numPr>
                    <w:suppressOverlap/>
                    <w:rPr>
                      <w:sz w:val="17"/>
                      <w:szCs w:val="17"/>
                    </w:rPr>
                  </w:pPr>
                  <w:r w:rsidRPr="008A1D05">
                    <w:rPr>
                      <w:sz w:val="17"/>
                      <w:szCs w:val="17"/>
                    </w:rPr>
                    <w:t>Regalos</w:t>
                  </w:r>
                </w:p>
              </w:tc>
            </w:tr>
            <w:tr w:rsidR="001F1E41" w:rsidRPr="008A1D05" w14:paraId="54194D5A" w14:textId="77777777">
              <w:tc>
                <w:tcPr>
                  <w:tcW w:w="1977" w:type="dxa"/>
                </w:tcPr>
                <w:p w14:paraId="3BEED2C9" w14:textId="77777777" w:rsidR="001A0A3C" w:rsidRPr="008A1D05" w:rsidRDefault="00000000">
                  <w:pPr>
                    <w:pStyle w:val="TableText"/>
                    <w:framePr w:hSpace="180" w:wrap="around" w:vAnchor="text" w:hAnchor="text" w:xAlign="center" w:y="1"/>
                    <w:numPr>
                      <w:ilvl w:val="0"/>
                      <w:numId w:val="64"/>
                    </w:numPr>
                    <w:suppressOverlap/>
                    <w:rPr>
                      <w:sz w:val="17"/>
                      <w:szCs w:val="17"/>
                    </w:rPr>
                  </w:pPr>
                  <w:r w:rsidRPr="008A1D05">
                    <w:rPr>
                      <w:sz w:val="17"/>
                      <w:szCs w:val="17"/>
                    </w:rPr>
                    <w:t>Electrónica</w:t>
                  </w:r>
                </w:p>
              </w:tc>
            </w:tr>
            <w:tr w:rsidR="001F1E41" w:rsidRPr="008A1D05" w14:paraId="041ED89A" w14:textId="77777777">
              <w:tc>
                <w:tcPr>
                  <w:tcW w:w="1977" w:type="dxa"/>
                </w:tcPr>
                <w:p w14:paraId="69B9487D" w14:textId="77777777" w:rsidR="001A0A3C" w:rsidRPr="008A1D05" w:rsidRDefault="00000000">
                  <w:pPr>
                    <w:pStyle w:val="TableText"/>
                    <w:framePr w:hSpace="180" w:wrap="around" w:vAnchor="text" w:hAnchor="text" w:xAlign="center" w:y="1"/>
                    <w:numPr>
                      <w:ilvl w:val="0"/>
                      <w:numId w:val="64"/>
                    </w:numPr>
                    <w:suppressOverlap/>
                    <w:rPr>
                      <w:sz w:val="17"/>
                      <w:szCs w:val="17"/>
                    </w:rPr>
                  </w:pPr>
                  <w:r w:rsidRPr="008A1D05">
                    <w:rPr>
                      <w:sz w:val="17"/>
                      <w:szCs w:val="17"/>
                    </w:rPr>
                    <w:t>Comida rápida</w:t>
                  </w:r>
                </w:p>
              </w:tc>
            </w:tr>
            <w:tr w:rsidR="001F1E41" w:rsidRPr="008A1D05" w14:paraId="70D45E37" w14:textId="77777777">
              <w:tc>
                <w:tcPr>
                  <w:tcW w:w="1977" w:type="dxa"/>
                </w:tcPr>
                <w:p w14:paraId="2E6842B8" w14:textId="77777777" w:rsidR="001A0A3C" w:rsidRPr="008A1D05" w:rsidRDefault="00000000">
                  <w:pPr>
                    <w:pStyle w:val="TableText"/>
                    <w:framePr w:hSpace="180" w:wrap="around" w:vAnchor="text" w:hAnchor="text" w:xAlign="center" w:y="1"/>
                    <w:numPr>
                      <w:ilvl w:val="0"/>
                      <w:numId w:val="64"/>
                    </w:numPr>
                    <w:suppressOverlap/>
                    <w:rPr>
                      <w:sz w:val="17"/>
                      <w:szCs w:val="17"/>
                    </w:rPr>
                  </w:pPr>
                  <w:r w:rsidRPr="008A1D05">
                    <w:rPr>
                      <w:sz w:val="17"/>
                      <w:szCs w:val="17"/>
                    </w:rPr>
                    <w:t>Ferretería</w:t>
                  </w:r>
                </w:p>
              </w:tc>
            </w:tr>
            <w:tr w:rsidR="001F1E41" w:rsidRPr="008A1D05" w14:paraId="16E4A1B6" w14:textId="77777777">
              <w:tc>
                <w:tcPr>
                  <w:tcW w:w="1977" w:type="dxa"/>
                </w:tcPr>
                <w:p w14:paraId="1E2F47DD" w14:textId="77777777" w:rsidR="001A0A3C" w:rsidRPr="008A1D05" w:rsidRDefault="00000000">
                  <w:pPr>
                    <w:pStyle w:val="TableText"/>
                    <w:framePr w:hSpace="180" w:wrap="around" w:vAnchor="text" w:hAnchor="text" w:xAlign="center" w:y="1"/>
                    <w:numPr>
                      <w:ilvl w:val="0"/>
                      <w:numId w:val="64"/>
                    </w:numPr>
                    <w:suppressOverlap/>
                    <w:rPr>
                      <w:sz w:val="17"/>
                      <w:szCs w:val="17"/>
                    </w:rPr>
                  </w:pPr>
                  <w:r w:rsidRPr="008A1D05">
                    <w:rPr>
                      <w:sz w:val="17"/>
                      <w:szCs w:val="17"/>
                    </w:rPr>
                    <w:t>Prescripciones</w:t>
                  </w:r>
                </w:p>
              </w:tc>
            </w:tr>
            <w:tr w:rsidR="001F1E41" w:rsidRPr="008A1D05" w14:paraId="49B3E5C3" w14:textId="77777777">
              <w:tc>
                <w:tcPr>
                  <w:tcW w:w="1977" w:type="dxa"/>
                </w:tcPr>
                <w:p w14:paraId="5C1C6DFA" w14:textId="77777777" w:rsidR="001A0A3C" w:rsidRPr="008A1D05" w:rsidRDefault="00000000">
                  <w:pPr>
                    <w:pStyle w:val="TableText"/>
                    <w:framePr w:hSpace="180" w:wrap="around" w:vAnchor="text" w:hAnchor="text" w:xAlign="center" w:y="1"/>
                    <w:numPr>
                      <w:ilvl w:val="0"/>
                      <w:numId w:val="64"/>
                    </w:numPr>
                    <w:suppressOverlap/>
                    <w:rPr>
                      <w:sz w:val="17"/>
                      <w:szCs w:val="17"/>
                    </w:rPr>
                  </w:pPr>
                  <w:r w:rsidRPr="008A1D05">
                    <w:rPr>
                      <w:sz w:val="17"/>
                      <w:szCs w:val="17"/>
                    </w:rPr>
                    <w:t>Reparaciones</w:t>
                  </w:r>
                </w:p>
              </w:tc>
            </w:tr>
            <w:tr w:rsidR="001F1E41" w:rsidRPr="008A1D05" w14:paraId="43624540" w14:textId="77777777">
              <w:tc>
                <w:tcPr>
                  <w:tcW w:w="1977" w:type="dxa"/>
                </w:tcPr>
                <w:p w14:paraId="158250CB" w14:textId="77777777" w:rsidR="001A0A3C" w:rsidRPr="008A1D05" w:rsidRDefault="00000000">
                  <w:pPr>
                    <w:pStyle w:val="TableText"/>
                    <w:framePr w:hSpace="180" w:wrap="around" w:vAnchor="text" w:hAnchor="text" w:xAlign="center" w:y="1"/>
                    <w:numPr>
                      <w:ilvl w:val="0"/>
                      <w:numId w:val="64"/>
                    </w:numPr>
                    <w:suppressOverlap/>
                    <w:rPr>
                      <w:sz w:val="17"/>
                      <w:szCs w:val="17"/>
                    </w:rPr>
                  </w:pPr>
                  <w:r w:rsidRPr="008A1D05">
                    <w:rPr>
                      <w:sz w:val="17"/>
                      <w:szCs w:val="17"/>
                    </w:rPr>
                    <w:t>Correos</w:t>
                  </w:r>
                </w:p>
              </w:tc>
            </w:tr>
            <w:tr w:rsidR="001F1E41" w:rsidRPr="008A1D05" w14:paraId="382D517C" w14:textId="77777777">
              <w:tc>
                <w:tcPr>
                  <w:tcW w:w="1977" w:type="dxa"/>
                </w:tcPr>
                <w:p w14:paraId="2C07895C" w14:textId="77777777" w:rsidR="001A0A3C" w:rsidRPr="008A1D05" w:rsidRDefault="00000000">
                  <w:pPr>
                    <w:pStyle w:val="TableText"/>
                    <w:framePr w:hSpace="180" w:wrap="around" w:vAnchor="text" w:hAnchor="text" w:xAlign="center" w:y="1"/>
                    <w:numPr>
                      <w:ilvl w:val="0"/>
                      <w:numId w:val="64"/>
                    </w:numPr>
                    <w:suppressOverlap/>
                    <w:rPr>
                      <w:sz w:val="17"/>
                      <w:szCs w:val="17"/>
                    </w:rPr>
                  </w:pPr>
                  <w:r w:rsidRPr="008A1D05">
                    <w:rPr>
                      <w:sz w:val="17"/>
                      <w:szCs w:val="17"/>
                    </w:rPr>
                    <w:t>Vídeo / Biblioteca</w:t>
                  </w:r>
                </w:p>
              </w:tc>
            </w:tr>
            <w:tr w:rsidR="001F1E41" w:rsidRPr="008A1D05" w14:paraId="1CD421B8" w14:textId="77777777">
              <w:tc>
                <w:tcPr>
                  <w:tcW w:w="1977" w:type="dxa"/>
                </w:tcPr>
                <w:p w14:paraId="3D9BCB54" w14:textId="77777777" w:rsidR="001F1E41" w:rsidRPr="008A1D05" w:rsidRDefault="001F1E41" w:rsidP="001F1E41">
                  <w:pPr>
                    <w:pStyle w:val="TableText"/>
                    <w:framePr w:hSpace="180" w:wrap="around" w:vAnchor="text" w:hAnchor="text" w:xAlign="center" w:y="1"/>
                    <w:numPr>
                      <w:ilvl w:val="0"/>
                      <w:numId w:val="64"/>
                    </w:numPr>
                    <w:suppressOverlap/>
                    <w:rPr>
                      <w:sz w:val="17"/>
                      <w:szCs w:val="17"/>
                    </w:rPr>
                  </w:pPr>
                </w:p>
              </w:tc>
            </w:tr>
            <w:tr w:rsidR="001F1E41" w:rsidRPr="008A1D05" w14:paraId="5539A239" w14:textId="77777777">
              <w:tc>
                <w:tcPr>
                  <w:tcW w:w="1977" w:type="dxa"/>
                  <w:shd w:val="solid" w:color="003300" w:fill="ECE8E1"/>
                </w:tcPr>
                <w:p w14:paraId="111E5F45"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LECHE</w:t>
                  </w:r>
                </w:p>
              </w:tc>
            </w:tr>
            <w:tr w:rsidR="001F1E41" w:rsidRPr="008A1D05" w14:paraId="732377D5" w14:textId="77777777">
              <w:tc>
                <w:tcPr>
                  <w:tcW w:w="1977" w:type="dxa"/>
                </w:tcPr>
                <w:p w14:paraId="1F113B7A" w14:textId="77777777" w:rsidR="001A0A3C" w:rsidRPr="008A1D05" w:rsidRDefault="00000000">
                  <w:pPr>
                    <w:pStyle w:val="TableText"/>
                    <w:framePr w:hSpace="180" w:wrap="around" w:vAnchor="text" w:hAnchor="text" w:xAlign="center" w:y="1"/>
                    <w:numPr>
                      <w:ilvl w:val="0"/>
                      <w:numId w:val="6"/>
                    </w:numPr>
                    <w:suppressOverlap/>
                    <w:rPr>
                      <w:sz w:val="17"/>
                      <w:szCs w:val="17"/>
                    </w:rPr>
                  </w:pPr>
                  <w:r w:rsidRPr="008A1D05">
                    <w:rPr>
                      <w:sz w:val="17"/>
                      <w:szCs w:val="17"/>
                    </w:rPr>
                    <w:t>Leche</w:t>
                  </w:r>
                </w:p>
              </w:tc>
            </w:tr>
            <w:tr w:rsidR="001F1E41" w:rsidRPr="008A1D05" w14:paraId="008BFC06" w14:textId="77777777">
              <w:tc>
                <w:tcPr>
                  <w:tcW w:w="1977" w:type="dxa"/>
                </w:tcPr>
                <w:p w14:paraId="32B90F48" w14:textId="77777777" w:rsidR="001A0A3C" w:rsidRPr="008A1D05" w:rsidRDefault="00000000">
                  <w:pPr>
                    <w:pStyle w:val="TableText"/>
                    <w:framePr w:hSpace="180" w:wrap="around" w:vAnchor="text" w:hAnchor="text" w:xAlign="center" w:y="1"/>
                    <w:numPr>
                      <w:ilvl w:val="0"/>
                      <w:numId w:val="6"/>
                    </w:numPr>
                    <w:suppressOverlap/>
                    <w:rPr>
                      <w:sz w:val="17"/>
                      <w:szCs w:val="17"/>
                    </w:rPr>
                  </w:pPr>
                  <w:r w:rsidRPr="008A1D05">
                    <w:rPr>
                      <w:sz w:val="17"/>
                      <w:szCs w:val="17"/>
                    </w:rPr>
                    <w:t>Mantequilla</w:t>
                  </w:r>
                </w:p>
              </w:tc>
            </w:tr>
            <w:tr w:rsidR="001F1E41" w:rsidRPr="008A1D05" w14:paraId="4108F574" w14:textId="77777777">
              <w:tc>
                <w:tcPr>
                  <w:tcW w:w="1977" w:type="dxa"/>
                </w:tcPr>
                <w:p w14:paraId="155034DE" w14:textId="77777777" w:rsidR="001A0A3C" w:rsidRPr="008A1D05" w:rsidRDefault="00000000">
                  <w:pPr>
                    <w:pStyle w:val="TableText"/>
                    <w:framePr w:hSpace="180" w:wrap="around" w:vAnchor="text" w:hAnchor="text" w:xAlign="center" w:y="1"/>
                    <w:numPr>
                      <w:ilvl w:val="0"/>
                      <w:numId w:val="6"/>
                    </w:numPr>
                    <w:suppressOverlap/>
                    <w:rPr>
                      <w:sz w:val="17"/>
                      <w:szCs w:val="17"/>
                    </w:rPr>
                  </w:pPr>
                  <w:r w:rsidRPr="008A1D05">
                    <w:rPr>
                      <w:sz w:val="17"/>
                      <w:szCs w:val="17"/>
                    </w:rPr>
                    <w:t>Queso</w:t>
                  </w:r>
                </w:p>
              </w:tc>
            </w:tr>
            <w:tr w:rsidR="001F1E41" w:rsidRPr="008A1D05" w14:paraId="66DE0D27" w14:textId="77777777">
              <w:tc>
                <w:tcPr>
                  <w:tcW w:w="1977" w:type="dxa"/>
                </w:tcPr>
                <w:p w14:paraId="0FBD2917" w14:textId="77777777" w:rsidR="001A0A3C" w:rsidRPr="008A1D05" w:rsidRDefault="00000000">
                  <w:pPr>
                    <w:pStyle w:val="TableText"/>
                    <w:framePr w:hSpace="180" w:wrap="around" w:vAnchor="text" w:hAnchor="text" w:xAlign="center" w:y="1"/>
                    <w:numPr>
                      <w:ilvl w:val="0"/>
                      <w:numId w:val="6"/>
                    </w:numPr>
                    <w:suppressOverlap/>
                    <w:rPr>
                      <w:sz w:val="17"/>
                      <w:szCs w:val="17"/>
                    </w:rPr>
                  </w:pPr>
                  <w:r w:rsidRPr="008A1D05">
                    <w:rPr>
                      <w:sz w:val="17"/>
                      <w:szCs w:val="17"/>
                    </w:rPr>
                    <w:t>Crema</w:t>
                  </w:r>
                </w:p>
              </w:tc>
            </w:tr>
            <w:tr w:rsidR="001F1E41" w:rsidRPr="008A1D05" w14:paraId="209C21BA" w14:textId="77777777">
              <w:tc>
                <w:tcPr>
                  <w:tcW w:w="1977" w:type="dxa"/>
                </w:tcPr>
                <w:p w14:paraId="6FAB7B0A" w14:textId="77777777" w:rsidR="001A0A3C" w:rsidRPr="008A1D05" w:rsidRDefault="00000000">
                  <w:pPr>
                    <w:pStyle w:val="TableText"/>
                    <w:framePr w:hSpace="180" w:wrap="around" w:vAnchor="text" w:hAnchor="text" w:xAlign="center" w:y="1"/>
                    <w:numPr>
                      <w:ilvl w:val="0"/>
                      <w:numId w:val="6"/>
                    </w:numPr>
                    <w:suppressOverlap/>
                    <w:rPr>
                      <w:sz w:val="17"/>
                      <w:szCs w:val="17"/>
                    </w:rPr>
                  </w:pPr>
                  <w:r w:rsidRPr="008A1D05">
                    <w:rPr>
                      <w:sz w:val="17"/>
                      <w:szCs w:val="17"/>
                    </w:rPr>
                    <w:t>Huevos</w:t>
                  </w:r>
                </w:p>
              </w:tc>
            </w:tr>
            <w:tr w:rsidR="001F1E41" w:rsidRPr="008A1D05" w14:paraId="7C90EE07" w14:textId="77777777">
              <w:tc>
                <w:tcPr>
                  <w:tcW w:w="1977" w:type="dxa"/>
                </w:tcPr>
                <w:p w14:paraId="20C6900C" w14:textId="77777777" w:rsidR="001A0A3C" w:rsidRPr="008A1D05" w:rsidRDefault="00000000">
                  <w:pPr>
                    <w:pStyle w:val="TableText"/>
                    <w:framePr w:hSpace="180" w:wrap="around" w:vAnchor="text" w:hAnchor="text" w:xAlign="center" w:y="1"/>
                    <w:numPr>
                      <w:ilvl w:val="0"/>
                      <w:numId w:val="6"/>
                    </w:numPr>
                    <w:suppressOverlap/>
                    <w:rPr>
                      <w:sz w:val="17"/>
                      <w:szCs w:val="17"/>
                    </w:rPr>
                  </w:pPr>
                  <w:r w:rsidRPr="008A1D05">
                    <w:rPr>
                      <w:sz w:val="17"/>
                      <w:szCs w:val="17"/>
                    </w:rPr>
                    <w:t>Margarina</w:t>
                  </w:r>
                </w:p>
              </w:tc>
            </w:tr>
            <w:tr w:rsidR="001F1E41" w:rsidRPr="008A1D05" w14:paraId="647B6BE8" w14:textId="77777777">
              <w:tc>
                <w:tcPr>
                  <w:tcW w:w="1977" w:type="dxa"/>
                </w:tcPr>
                <w:p w14:paraId="5F08824B" w14:textId="77777777" w:rsidR="001A0A3C" w:rsidRPr="008A1D05" w:rsidRDefault="00000000">
                  <w:pPr>
                    <w:pStyle w:val="TableText"/>
                    <w:framePr w:hSpace="180" w:wrap="around" w:vAnchor="text" w:hAnchor="text" w:xAlign="center" w:y="1"/>
                    <w:numPr>
                      <w:ilvl w:val="0"/>
                      <w:numId w:val="6"/>
                    </w:numPr>
                    <w:suppressOverlap/>
                    <w:rPr>
                      <w:sz w:val="17"/>
                      <w:szCs w:val="17"/>
                    </w:rPr>
                  </w:pPr>
                  <w:r w:rsidRPr="008A1D05">
                    <w:rPr>
                      <w:sz w:val="17"/>
                      <w:szCs w:val="17"/>
                    </w:rPr>
                    <w:t>Yogur</w:t>
                  </w:r>
                </w:p>
              </w:tc>
            </w:tr>
            <w:tr w:rsidR="001F1E41" w:rsidRPr="008A1D05" w14:paraId="69668A01" w14:textId="77777777">
              <w:tc>
                <w:tcPr>
                  <w:tcW w:w="1977" w:type="dxa"/>
                </w:tcPr>
                <w:p w14:paraId="6DE79C5D" w14:textId="77777777" w:rsidR="001F1E41" w:rsidRPr="008A1D05" w:rsidRDefault="001F1E41" w:rsidP="001F1E41">
                  <w:pPr>
                    <w:pStyle w:val="TableText"/>
                    <w:framePr w:hSpace="180" w:wrap="around" w:vAnchor="text" w:hAnchor="text" w:xAlign="center" w:y="1"/>
                    <w:numPr>
                      <w:ilvl w:val="0"/>
                      <w:numId w:val="6"/>
                    </w:numPr>
                    <w:suppressOverlap/>
                    <w:rPr>
                      <w:sz w:val="17"/>
                      <w:szCs w:val="17"/>
                    </w:rPr>
                  </w:pPr>
                </w:p>
              </w:tc>
            </w:tr>
            <w:tr w:rsidR="001F1E41" w:rsidRPr="008A1D05" w14:paraId="495169A1" w14:textId="77777777">
              <w:tc>
                <w:tcPr>
                  <w:tcW w:w="1977" w:type="dxa"/>
                </w:tcPr>
                <w:p w14:paraId="1DC929B3" w14:textId="77777777" w:rsidR="001F1E41" w:rsidRPr="008A1D05" w:rsidRDefault="001F1E41" w:rsidP="001F1E41">
                  <w:pPr>
                    <w:pStyle w:val="TableText"/>
                    <w:framePr w:hSpace="180" w:wrap="around" w:vAnchor="text" w:hAnchor="text" w:xAlign="center" w:y="1"/>
                    <w:numPr>
                      <w:ilvl w:val="0"/>
                      <w:numId w:val="6"/>
                    </w:numPr>
                    <w:suppressOverlap/>
                    <w:rPr>
                      <w:sz w:val="17"/>
                      <w:szCs w:val="17"/>
                    </w:rPr>
                  </w:pPr>
                </w:p>
              </w:tc>
            </w:tr>
            <w:tr w:rsidR="001F1E41" w:rsidRPr="008A1D05" w14:paraId="787EDAE4" w14:textId="77777777">
              <w:tc>
                <w:tcPr>
                  <w:tcW w:w="1977" w:type="dxa"/>
                  <w:shd w:val="solid" w:color="003300" w:fill="ECE8E1"/>
                </w:tcPr>
                <w:p w14:paraId="534E28C4"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FRUTAS</w:t>
                  </w:r>
                </w:p>
              </w:tc>
            </w:tr>
            <w:tr w:rsidR="001F1E41" w:rsidRPr="008A1D05" w14:paraId="60F8F1DD" w14:textId="77777777">
              <w:tc>
                <w:tcPr>
                  <w:tcW w:w="1977" w:type="dxa"/>
                </w:tcPr>
                <w:p w14:paraId="35A0480D" w14:textId="77777777" w:rsidR="001A0A3C" w:rsidRPr="008A1D05" w:rsidRDefault="00000000">
                  <w:pPr>
                    <w:pStyle w:val="TableText"/>
                    <w:framePr w:hSpace="180" w:wrap="around" w:vAnchor="text" w:hAnchor="text" w:xAlign="center" w:y="1"/>
                    <w:numPr>
                      <w:ilvl w:val="0"/>
                      <w:numId w:val="7"/>
                    </w:numPr>
                    <w:suppressOverlap/>
                    <w:rPr>
                      <w:sz w:val="17"/>
                      <w:szCs w:val="17"/>
                    </w:rPr>
                  </w:pPr>
                  <w:r w:rsidRPr="008A1D05">
                    <w:rPr>
                      <w:sz w:val="17"/>
                      <w:szCs w:val="17"/>
                    </w:rPr>
                    <w:t>Manzanas</w:t>
                  </w:r>
                </w:p>
              </w:tc>
            </w:tr>
            <w:tr w:rsidR="001F1E41" w:rsidRPr="008A1D05" w14:paraId="0B63FDE0" w14:textId="77777777">
              <w:tc>
                <w:tcPr>
                  <w:tcW w:w="1977" w:type="dxa"/>
                </w:tcPr>
                <w:p w14:paraId="49638EA4" w14:textId="77777777" w:rsidR="001A0A3C" w:rsidRPr="008A1D05" w:rsidRDefault="00000000">
                  <w:pPr>
                    <w:pStyle w:val="TableText"/>
                    <w:framePr w:hSpace="180" w:wrap="around" w:vAnchor="text" w:hAnchor="text" w:xAlign="center" w:y="1"/>
                    <w:numPr>
                      <w:ilvl w:val="0"/>
                      <w:numId w:val="7"/>
                    </w:numPr>
                    <w:suppressOverlap/>
                    <w:rPr>
                      <w:sz w:val="17"/>
                      <w:szCs w:val="17"/>
                    </w:rPr>
                  </w:pPr>
                  <w:r w:rsidRPr="008A1D05">
                    <w:rPr>
                      <w:sz w:val="17"/>
                      <w:szCs w:val="17"/>
                    </w:rPr>
                    <w:t>Plátanos</w:t>
                  </w:r>
                </w:p>
              </w:tc>
            </w:tr>
            <w:tr w:rsidR="001F1E41" w:rsidRPr="008A1D05" w14:paraId="615B9EFA" w14:textId="77777777">
              <w:tc>
                <w:tcPr>
                  <w:tcW w:w="1977" w:type="dxa"/>
                </w:tcPr>
                <w:p w14:paraId="160F3B1E" w14:textId="77777777" w:rsidR="001A0A3C" w:rsidRPr="008A1D05" w:rsidRDefault="00000000">
                  <w:pPr>
                    <w:pStyle w:val="TableText"/>
                    <w:framePr w:hSpace="180" w:wrap="around" w:vAnchor="text" w:hAnchor="text" w:xAlign="center" w:y="1"/>
                    <w:numPr>
                      <w:ilvl w:val="0"/>
                      <w:numId w:val="7"/>
                    </w:numPr>
                    <w:suppressOverlap/>
                    <w:rPr>
                      <w:sz w:val="17"/>
                      <w:szCs w:val="17"/>
                    </w:rPr>
                  </w:pPr>
                  <w:r w:rsidRPr="008A1D05">
                    <w:rPr>
                      <w:sz w:val="17"/>
                      <w:szCs w:val="17"/>
                    </w:rPr>
                    <w:t>Bayas</w:t>
                  </w:r>
                </w:p>
              </w:tc>
            </w:tr>
            <w:tr w:rsidR="001F1E41" w:rsidRPr="008A1D05" w14:paraId="6ABCE4BF" w14:textId="77777777">
              <w:tc>
                <w:tcPr>
                  <w:tcW w:w="1977" w:type="dxa"/>
                </w:tcPr>
                <w:p w14:paraId="12EEB5B0" w14:textId="77777777" w:rsidR="001A0A3C" w:rsidRPr="008A1D05" w:rsidRDefault="00000000">
                  <w:pPr>
                    <w:pStyle w:val="TableText"/>
                    <w:framePr w:hSpace="180" w:wrap="around" w:vAnchor="text" w:hAnchor="text" w:xAlign="center" w:y="1"/>
                    <w:numPr>
                      <w:ilvl w:val="0"/>
                      <w:numId w:val="7"/>
                    </w:numPr>
                    <w:suppressOverlap/>
                    <w:rPr>
                      <w:sz w:val="17"/>
                      <w:szCs w:val="17"/>
                    </w:rPr>
                  </w:pPr>
                  <w:r w:rsidRPr="008A1D05">
                    <w:rPr>
                      <w:sz w:val="17"/>
                      <w:szCs w:val="17"/>
                    </w:rPr>
                    <w:t>Uvas</w:t>
                  </w:r>
                </w:p>
              </w:tc>
            </w:tr>
            <w:tr w:rsidR="001F1E41" w:rsidRPr="008A1D05" w14:paraId="01F5C245" w14:textId="77777777">
              <w:tc>
                <w:tcPr>
                  <w:tcW w:w="1977" w:type="dxa"/>
                </w:tcPr>
                <w:p w14:paraId="6BA05BFC" w14:textId="77777777" w:rsidR="001A0A3C" w:rsidRPr="008A1D05" w:rsidRDefault="00000000">
                  <w:pPr>
                    <w:pStyle w:val="TableText"/>
                    <w:framePr w:hSpace="180" w:wrap="around" w:vAnchor="text" w:hAnchor="text" w:xAlign="center" w:y="1"/>
                    <w:numPr>
                      <w:ilvl w:val="0"/>
                      <w:numId w:val="7"/>
                    </w:numPr>
                    <w:suppressOverlap/>
                    <w:rPr>
                      <w:sz w:val="17"/>
                      <w:szCs w:val="17"/>
                    </w:rPr>
                  </w:pPr>
                  <w:r w:rsidRPr="008A1D05">
                    <w:rPr>
                      <w:sz w:val="17"/>
                      <w:szCs w:val="17"/>
                    </w:rPr>
                    <w:t>Melones</w:t>
                  </w:r>
                </w:p>
              </w:tc>
            </w:tr>
            <w:tr w:rsidR="001F1E41" w:rsidRPr="008A1D05" w14:paraId="152EA58E" w14:textId="77777777">
              <w:tc>
                <w:tcPr>
                  <w:tcW w:w="1977" w:type="dxa"/>
                </w:tcPr>
                <w:p w14:paraId="4C2A7DF3" w14:textId="77777777" w:rsidR="001A0A3C" w:rsidRPr="008A1D05" w:rsidRDefault="00000000">
                  <w:pPr>
                    <w:pStyle w:val="TableText"/>
                    <w:framePr w:hSpace="180" w:wrap="around" w:vAnchor="text" w:hAnchor="text" w:xAlign="center" w:y="1"/>
                    <w:numPr>
                      <w:ilvl w:val="0"/>
                      <w:numId w:val="7"/>
                    </w:numPr>
                    <w:suppressOverlap/>
                    <w:rPr>
                      <w:sz w:val="17"/>
                      <w:szCs w:val="17"/>
                    </w:rPr>
                  </w:pPr>
                  <w:r w:rsidRPr="008A1D05">
                    <w:rPr>
                      <w:sz w:val="17"/>
                      <w:szCs w:val="17"/>
                    </w:rPr>
                    <w:t>Naranjas</w:t>
                  </w:r>
                </w:p>
              </w:tc>
            </w:tr>
            <w:tr w:rsidR="001F1E41" w:rsidRPr="008A1D05" w14:paraId="2E5650C5" w14:textId="77777777">
              <w:tc>
                <w:tcPr>
                  <w:tcW w:w="1977" w:type="dxa"/>
                </w:tcPr>
                <w:p w14:paraId="3991EDA3" w14:textId="77777777" w:rsidR="001A0A3C" w:rsidRPr="008A1D05" w:rsidRDefault="00000000">
                  <w:pPr>
                    <w:pStyle w:val="TableText"/>
                    <w:framePr w:hSpace="180" w:wrap="around" w:vAnchor="text" w:hAnchor="text" w:xAlign="center" w:y="1"/>
                    <w:numPr>
                      <w:ilvl w:val="0"/>
                      <w:numId w:val="7"/>
                    </w:numPr>
                    <w:suppressOverlap/>
                    <w:rPr>
                      <w:sz w:val="17"/>
                      <w:szCs w:val="17"/>
                    </w:rPr>
                  </w:pPr>
                  <w:r w:rsidRPr="008A1D05">
                    <w:rPr>
                      <w:sz w:val="17"/>
                      <w:szCs w:val="17"/>
                    </w:rPr>
                    <w:t>Fresas</w:t>
                  </w:r>
                </w:p>
              </w:tc>
            </w:tr>
            <w:tr w:rsidR="001F1E41" w:rsidRPr="008A1D05" w14:paraId="0CE5EC2D" w14:textId="77777777">
              <w:tc>
                <w:tcPr>
                  <w:tcW w:w="1977" w:type="dxa"/>
                </w:tcPr>
                <w:p w14:paraId="40656524" w14:textId="77777777" w:rsidR="001F1E41" w:rsidRPr="008A1D05" w:rsidRDefault="001F1E41" w:rsidP="001F1E41">
                  <w:pPr>
                    <w:pStyle w:val="TableText"/>
                    <w:framePr w:hSpace="180" w:wrap="around" w:vAnchor="text" w:hAnchor="text" w:xAlign="center" w:y="1"/>
                    <w:numPr>
                      <w:ilvl w:val="0"/>
                      <w:numId w:val="7"/>
                    </w:numPr>
                    <w:suppressOverlap/>
                    <w:rPr>
                      <w:sz w:val="17"/>
                      <w:szCs w:val="17"/>
                    </w:rPr>
                  </w:pPr>
                </w:p>
              </w:tc>
            </w:tr>
            <w:tr w:rsidR="001F1E41" w:rsidRPr="008A1D05" w14:paraId="4612BCDA" w14:textId="77777777">
              <w:tc>
                <w:tcPr>
                  <w:tcW w:w="1977" w:type="dxa"/>
                  <w:shd w:val="solid" w:color="003300" w:fill="ECE8E1"/>
                </w:tcPr>
                <w:p w14:paraId="6BA22282"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VERDURAS</w:t>
                  </w:r>
                </w:p>
              </w:tc>
            </w:tr>
            <w:tr w:rsidR="001F1E41" w:rsidRPr="008A1D05" w14:paraId="5B0D89F9" w14:textId="77777777">
              <w:tc>
                <w:tcPr>
                  <w:tcW w:w="1977" w:type="dxa"/>
                </w:tcPr>
                <w:p w14:paraId="57E3D920" w14:textId="77777777" w:rsidR="001A0A3C" w:rsidRPr="008A1D05" w:rsidRDefault="00000000">
                  <w:pPr>
                    <w:pStyle w:val="TableText"/>
                    <w:framePr w:hSpace="180" w:wrap="around" w:vAnchor="text" w:hAnchor="text" w:xAlign="center" w:y="1"/>
                    <w:numPr>
                      <w:ilvl w:val="0"/>
                      <w:numId w:val="8"/>
                    </w:numPr>
                    <w:suppressOverlap/>
                    <w:rPr>
                      <w:sz w:val="17"/>
                      <w:szCs w:val="17"/>
                    </w:rPr>
                  </w:pPr>
                  <w:r w:rsidRPr="008A1D05">
                    <w:rPr>
                      <w:sz w:val="17"/>
                      <w:szCs w:val="17"/>
                    </w:rPr>
                    <w:t>Zanahorias</w:t>
                  </w:r>
                </w:p>
              </w:tc>
            </w:tr>
            <w:tr w:rsidR="001F1E41" w:rsidRPr="008A1D05" w14:paraId="238C2EAD" w14:textId="77777777">
              <w:tc>
                <w:tcPr>
                  <w:tcW w:w="1977" w:type="dxa"/>
                </w:tcPr>
                <w:p w14:paraId="3172FE22" w14:textId="77777777" w:rsidR="001A0A3C" w:rsidRPr="008A1D05" w:rsidRDefault="00000000">
                  <w:pPr>
                    <w:pStyle w:val="TableText"/>
                    <w:framePr w:hSpace="180" w:wrap="around" w:vAnchor="text" w:hAnchor="text" w:xAlign="center" w:y="1"/>
                    <w:numPr>
                      <w:ilvl w:val="0"/>
                      <w:numId w:val="8"/>
                    </w:numPr>
                    <w:suppressOverlap/>
                    <w:rPr>
                      <w:sz w:val="17"/>
                      <w:szCs w:val="17"/>
                    </w:rPr>
                  </w:pPr>
                  <w:r w:rsidRPr="008A1D05">
                    <w:rPr>
                      <w:sz w:val="17"/>
                      <w:szCs w:val="17"/>
                    </w:rPr>
                    <w:t>Apio</w:t>
                  </w:r>
                </w:p>
              </w:tc>
            </w:tr>
            <w:tr w:rsidR="001F1E41" w:rsidRPr="008A1D05" w14:paraId="7109503B" w14:textId="77777777">
              <w:tc>
                <w:tcPr>
                  <w:tcW w:w="1977" w:type="dxa"/>
                </w:tcPr>
                <w:p w14:paraId="53E771E5" w14:textId="77777777" w:rsidR="001A0A3C" w:rsidRPr="008A1D05" w:rsidRDefault="00000000">
                  <w:pPr>
                    <w:pStyle w:val="TableText"/>
                    <w:framePr w:hSpace="180" w:wrap="around" w:vAnchor="text" w:hAnchor="text" w:xAlign="center" w:y="1"/>
                    <w:numPr>
                      <w:ilvl w:val="0"/>
                      <w:numId w:val="8"/>
                    </w:numPr>
                    <w:suppressOverlap/>
                    <w:rPr>
                      <w:sz w:val="17"/>
                      <w:szCs w:val="17"/>
                    </w:rPr>
                  </w:pPr>
                  <w:r w:rsidRPr="008A1D05">
                    <w:rPr>
                      <w:sz w:val="17"/>
                      <w:szCs w:val="17"/>
                    </w:rPr>
                    <w:t>Pepinos</w:t>
                  </w:r>
                </w:p>
              </w:tc>
            </w:tr>
            <w:tr w:rsidR="001F1E41" w:rsidRPr="008A1D05" w14:paraId="7D3F0DE9" w14:textId="77777777">
              <w:tc>
                <w:tcPr>
                  <w:tcW w:w="1977" w:type="dxa"/>
                </w:tcPr>
                <w:p w14:paraId="0D57D2CF" w14:textId="77777777" w:rsidR="001A0A3C" w:rsidRPr="008A1D05" w:rsidRDefault="00000000">
                  <w:pPr>
                    <w:pStyle w:val="TableText"/>
                    <w:framePr w:hSpace="180" w:wrap="around" w:vAnchor="text" w:hAnchor="text" w:xAlign="center" w:y="1"/>
                    <w:numPr>
                      <w:ilvl w:val="0"/>
                      <w:numId w:val="8"/>
                    </w:numPr>
                    <w:suppressOverlap/>
                    <w:rPr>
                      <w:sz w:val="17"/>
                      <w:szCs w:val="17"/>
                    </w:rPr>
                  </w:pPr>
                  <w:r w:rsidRPr="008A1D05">
                    <w:rPr>
                      <w:sz w:val="17"/>
                      <w:szCs w:val="17"/>
                    </w:rPr>
                    <w:t>Lechuga</w:t>
                  </w:r>
                </w:p>
              </w:tc>
            </w:tr>
            <w:tr w:rsidR="001F1E41" w:rsidRPr="008A1D05" w14:paraId="2E9C6B4F" w14:textId="77777777">
              <w:tc>
                <w:tcPr>
                  <w:tcW w:w="1977" w:type="dxa"/>
                </w:tcPr>
                <w:p w14:paraId="7705A51E" w14:textId="77777777" w:rsidR="001A0A3C" w:rsidRPr="008A1D05" w:rsidRDefault="00000000">
                  <w:pPr>
                    <w:pStyle w:val="TableText"/>
                    <w:framePr w:hSpace="180" w:wrap="around" w:vAnchor="text" w:hAnchor="text" w:xAlign="center" w:y="1"/>
                    <w:numPr>
                      <w:ilvl w:val="0"/>
                      <w:numId w:val="8"/>
                    </w:numPr>
                    <w:suppressOverlap/>
                    <w:rPr>
                      <w:sz w:val="17"/>
                      <w:szCs w:val="17"/>
                    </w:rPr>
                  </w:pPr>
                  <w:r w:rsidRPr="008A1D05">
                    <w:rPr>
                      <w:sz w:val="17"/>
                      <w:szCs w:val="17"/>
                    </w:rPr>
                    <w:t>Cebollas</w:t>
                  </w:r>
                </w:p>
              </w:tc>
            </w:tr>
            <w:tr w:rsidR="001F1E41" w:rsidRPr="008A1D05" w14:paraId="013A2A29" w14:textId="77777777">
              <w:tc>
                <w:tcPr>
                  <w:tcW w:w="1977" w:type="dxa"/>
                </w:tcPr>
                <w:p w14:paraId="41CD6F78" w14:textId="77777777" w:rsidR="001A0A3C" w:rsidRPr="008A1D05" w:rsidRDefault="00000000">
                  <w:pPr>
                    <w:pStyle w:val="TableText"/>
                    <w:framePr w:hSpace="180" w:wrap="around" w:vAnchor="text" w:hAnchor="text" w:xAlign="center" w:y="1"/>
                    <w:numPr>
                      <w:ilvl w:val="0"/>
                      <w:numId w:val="8"/>
                    </w:numPr>
                    <w:suppressOverlap/>
                    <w:rPr>
                      <w:sz w:val="17"/>
                      <w:szCs w:val="17"/>
                    </w:rPr>
                  </w:pPr>
                  <w:r w:rsidRPr="008A1D05">
                    <w:rPr>
                      <w:sz w:val="17"/>
                      <w:szCs w:val="17"/>
                    </w:rPr>
                    <w:t>Patatas</w:t>
                  </w:r>
                </w:p>
              </w:tc>
            </w:tr>
            <w:tr w:rsidR="001F1E41" w:rsidRPr="008A1D05" w14:paraId="7A7CC282" w14:textId="77777777">
              <w:tc>
                <w:tcPr>
                  <w:tcW w:w="1977" w:type="dxa"/>
                </w:tcPr>
                <w:p w14:paraId="2F701906" w14:textId="77777777" w:rsidR="001A0A3C" w:rsidRPr="008A1D05" w:rsidRDefault="00000000">
                  <w:pPr>
                    <w:pStyle w:val="TableText"/>
                    <w:framePr w:hSpace="180" w:wrap="around" w:vAnchor="text" w:hAnchor="text" w:xAlign="center" w:y="1"/>
                    <w:numPr>
                      <w:ilvl w:val="0"/>
                      <w:numId w:val="8"/>
                    </w:numPr>
                    <w:suppressOverlap/>
                    <w:rPr>
                      <w:sz w:val="17"/>
                      <w:szCs w:val="17"/>
                    </w:rPr>
                  </w:pPr>
                  <w:r w:rsidRPr="008A1D05">
                    <w:rPr>
                      <w:sz w:val="17"/>
                      <w:szCs w:val="17"/>
                    </w:rPr>
                    <w:t>Tomates</w:t>
                  </w:r>
                </w:p>
              </w:tc>
            </w:tr>
            <w:tr w:rsidR="001F1E41" w:rsidRPr="008A1D05" w14:paraId="4EA09011" w14:textId="77777777">
              <w:tc>
                <w:tcPr>
                  <w:tcW w:w="1977" w:type="dxa"/>
                </w:tcPr>
                <w:p w14:paraId="1F3EFDF0" w14:textId="77777777" w:rsidR="001F1E41" w:rsidRPr="008A1D05" w:rsidRDefault="001F1E41" w:rsidP="001F1E41">
                  <w:pPr>
                    <w:pStyle w:val="TableText"/>
                    <w:framePr w:hSpace="180" w:wrap="around" w:vAnchor="text" w:hAnchor="text" w:xAlign="center" w:y="1"/>
                    <w:numPr>
                      <w:ilvl w:val="0"/>
                      <w:numId w:val="8"/>
                    </w:numPr>
                    <w:suppressOverlap/>
                    <w:rPr>
                      <w:sz w:val="17"/>
                      <w:szCs w:val="17"/>
                    </w:rPr>
                  </w:pPr>
                </w:p>
              </w:tc>
            </w:tr>
            <w:tr w:rsidR="001F1E41" w:rsidRPr="008A1D05" w14:paraId="6F8F2499" w14:textId="77777777">
              <w:tc>
                <w:tcPr>
                  <w:tcW w:w="1977" w:type="dxa"/>
                  <w:shd w:val="solid" w:color="003300" w:fill="ECE8E1"/>
                </w:tcPr>
                <w:p w14:paraId="00C3B8A4"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LATAS</w:t>
                  </w:r>
                </w:p>
              </w:tc>
            </w:tr>
            <w:tr w:rsidR="001F1E41" w:rsidRPr="008A1D05" w14:paraId="68EDEC50" w14:textId="77777777">
              <w:tc>
                <w:tcPr>
                  <w:tcW w:w="1977" w:type="dxa"/>
                </w:tcPr>
                <w:p w14:paraId="617BE430"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Puré de manzana</w:t>
                  </w:r>
                </w:p>
              </w:tc>
            </w:tr>
            <w:tr w:rsidR="001F1E41" w:rsidRPr="008A1D05" w14:paraId="43453F98" w14:textId="77777777">
              <w:tc>
                <w:tcPr>
                  <w:tcW w:w="1977" w:type="dxa"/>
                </w:tcPr>
                <w:p w14:paraId="0A8FA1F7"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Judías</w:t>
                  </w:r>
                </w:p>
              </w:tc>
            </w:tr>
            <w:tr w:rsidR="001F1E41" w:rsidRPr="008A1D05" w14:paraId="350F8ADE" w14:textId="77777777">
              <w:tc>
                <w:tcPr>
                  <w:tcW w:w="1977" w:type="dxa"/>
                </w:tcPr>
                <w:p w14:paraId="52A59344"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Maíz</w:t>
                  </w:r>
                </w:p>
              </w:tc>
            </w:tr>
            <w:tr w:rsidR="001F1E41" w:rsidRPr="008A1D05" w14:paraId="6C75210D" w14:textId="77777777">
              <w:tc>
                <w:tcPr>
                  <w:tcW w:w="1977" w:type="dxa"/>
                </w:tcPr>
                <w:p w14:paraId="304F4775"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Frutas variadas</w:t>
                  </w:r>
                </w:p>
              </w:tc>
            </w:tr>
            <w:tr w:rsidR="001F1E41" w:rsidRPr="008A1D05" w14:paraId="67DB490C" w14:textId="77777777">
              <w:tc>
                <w:tcPr>
                  <w:tcW w:w="1977" w:type="dxa"/>
                </w:tcPr>
                <w:p w14:paraId="6481EFD9"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Salsa para pasta</w:t>
                  </w:r>
                </w:p>
              </w:tc>
            </w:tr>
            <w:tr w:rsidR="001F1E41" w:rsidRPr="008A1D05" w14:paraId="05BF96D0" w14:textId="77777777">
              <w:tc>
                <w:tcPr>
                  <w:tcW w:w="1977" w:type="dxa"/>
                </w:tcPr>
                <w:p w14:paraId="628E3CCE"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Pepinillos</w:t>
                  </w:r>
                </w:p>
              </w:tc>
            </w:tr>
            <w:tr w:rsidR="001F1E41" w:rsidRPr="008A1D05" w14:paraId="5ACA8B3F" w14:textId="77777777">
              <w:tc>
                <w:tcPr>
                  <w:tcW w:w="1977" w:type="dxa"/>
                </w:tcPr>
                <w:p w14:paraId="2209533A"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Sopas</w:t>
                  </w:r>
                </w:p>
              </w:tc>
            </w:tr>
            <w:tr w:rsidR="001F1E41" w:rsidRPr="008A1D05" w14:paraId="483CD23C" w14:textId="77777777">
              <w:tc>
                <w:tcPr>
                  <w:tcW w:w="1977" w:type="dxa"/>
                </w:tcPr>
                <w:p w14:paraId="274CCC0D"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Atún</w:t>
                  </w:r>
                </w:p>
              </w:tc>
            </w:tr>
            <w:tr w:rsidR="001F1E41" w:rsidRPr="008A1D05" w14:paraId="7AD23284" w14:textId="77777777">
              <w:tc>
                <w:tcPr>
                  <w:tcW w:w="1977" w:type="dxa"/>
                </w:tcPr>
                <w:p w14:paraId="605A1486"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Tomates</w:t>
                  </w:r>
                </w:p>
              </w:tc>
            </w:tr>
            <w:tr w:rsidR="001F1E41" w:rsidRPr="008A1D05" w14:paraId="3E656873" w14:textId="77777777">
              <w:tc>
                <w:tcPr>
                  <w:tcW w:w="1977" w:type="dxa"/>
                </w:tcPr>
                <w:p w14:paraId="6CE8E9FC" w14:textId="77777777" w:rsidR="001F1E41" w:rsidRPr="008A1D05" w:rsidRDefault="001F1E41" w:rsidP="001F1E41">
                  <w:pPr>
                    <w:pStyle w:val="TableText"/>
                    <w:framePr w:hSpace="180" w:wrap="around" w:vAnchor="text" w:hAnchor="text" w:xAlign="center" w:y="1"/>
                    <w:numPr>
                      <w:ilvl w:val="0"/>
                      <w:numId w:val="9"/>
                    </w:numPr>
                    <w:suppressOverlap/>
                    <w:rPr>
                      <w:sz w:val="17"/>
                      <w:szCs w:val="17"/>
                    </w:rPr>
                  </w:pPr>
                </w:p>
              </w:tc>
            </w:tr>
            <w:tr w:rsidR="001F1E41" w:rsidRPr="008A1D05" w14:paraId="5FF2C3EE" w14:textId="77777777">
              <w:tc>
                <w:tcPr>
                  <w:tcW w:w="1977" w:type="dxa"/>
                </w:tcPr>
                <w:p w14:paraId="5364E003" w14:textId="77777777" w:rsidR="001F1E41" w:rsidRPr="008A1D05" w:rsidRDefault="001F1E41" w:rsidP="001F1E41">
                  <w:pPr>
                    <w:pStyle w:val="TableText"/>
                    <w:framePr w:hSpace="180" w:wrap="around" w:vAnchor="text" w:hAnchor="text" w:xAlign="center" w:y="1"/>
                    <w:numPr>
                      <w:ilvl w:val="0"/>
                      <w:numId w:val="9"/>
                    </w:numPr>
                    <w:suppressOverlap/>
                    <w:rPr>
                      <w:sz w:val="17"/>
                      <w:szCs w:val="17"/>
                    </w:rPr>
                  </w:pPr>
                </w:p>
              </w:tc>
            </w:tr>
          </w:tbl>
          <w:p w14:paraId="7F53706D" w14:textId="77777777" w:rsidR="001F1E41" w:rsidRPr="008A1D05" w:rsidRDefault="001F1E41" w:rsidP="001F1E41">
            <w:pPr>
              <w:pStyle w:val="Default"/>
              <w:jc w:val="center"/>
              <w:rPr>
                <w:rFonts w:ascii="Arial Black" w:hAnsi="Arial Black"/>
                <w:color w:val="008000"/>
                <w:sz w:val="17"/>
                <w:szCs w:val="17"/>
              </w:rPr>
            </w:pPr>
          </w:p>
        </w:tc>
        <w:tc>
          <w:tcPr>
            <w:tcW w:w="220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7"/>
            </w:tblGrid>
            <w:tr w:rsidR="001F1E41" w:rsidRPr="008A1D05" w14:paraId="71B2BA7F" w14:textId="77777777">
              <w:tc>
                <w:tcPr>
                  <w:tcW w:w="1977" w:type="dxa"/>
                  <w:shd w:val="solid" w:color="003300" w:fill="ECE8E1"/>
                </w:tcPr>
                <w:p w14:paraId="3F0D062D"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HORNEADO</w:t>
                  </w:r>
                </w:p>
              </w:tc>
            </w:tr>
            <w:tr w:rsidR="001F1E41" w:rsidRPr="008A1D05" w14:paraId="326B11C5" w14:textId="77777777">
              <w:tc>
                <w:tcPr>
                  <w:tcW w:w="1977" w:type="dxa"/>
                </w:tcPr>
                <w:p w14:paraId="70A98548"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Polvo de hornear</w:t>
                  </w:r>
                </w:p>
              </w:tc>
            </w:tr>
            <w:tr w:rsidR="001F1E41" w:rsidRPr="008A1D05" w14:paraId="1191E1FA" w14:textId="77777777">
              <w:tc>
                <w:tcPr>
                  <w:tcW w:w="1977" w:type="dxa"/>
                </w:tcPr>
                <w:p w14:paraId="50957AB9"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Azúcar moreno</w:t>
                  </w:r>
                </w:p>
              </w:tc>
            </w:tr>
            <w:tr w:rsidR="001F1E41" w:rsidRPr="008A1D05" w14:paraId="4E2849C7" w14:textId="77777777">
              <w:tc>
                <w:tcPr>
                  <w:tcW w:w="1977" w:type="dxa"/>
                </w:tcPr>
                <w:p w14:paraId="2496F456"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Velas</w:t>
                  </w:r>
                </w:p>
              </w:tc>
            </w:tr>
            <w:tr w:rsidR="001F1E41" w:rsidRPr="008A1D05" w14:paraId="6355A35D" w14:textId="77777777">
              <w:tc>
                <w:tcPr>
                  <w:tcW w:w="1977" w:type="dxa"/>
                </w:tcPr>
                <w:p w14:paraId="7AA33C85"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Mezclas para tartas</w:t>
                  </w:r>
                </w:p>
              </w:tc>
            </w:tr>
            <w:tr w:rsidR="001F1E41" w:rsidRPr="008A1D05" w14:paraId="461B1FD3" w14:textId="77777777">
              <w:tc>
                <w:tcPr>
                  <w:tcW w:w="1977" w:type="dxa"/>
                </w:tcPr>
                <w:p w14:paraId="67691A19"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Chips de chocolate</w:t>
                  </w:r>
                </w:p>
              </w:tc>
            </w:tr>
            <w:tr w:rsidR="001F1E41" w:rsidRPr="008A1D05" w14:paraId="48F1C3AA" w14:textId="77777777">
              <w:tc>
                <w:tcPr>
                  <w:tcW w:w="1977" w:type="dxa"/>
                </w:tcPr>
                <w:p w14:paraId="19A0CD54"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Canela</w:t>
                  </w:r>
                </w:p>
              </w:tc>
            </w:tr>
            <w:tr w:rsidR="001F1E41" w:rsidRPr="008A1D05" w14:paraId="6A97E551" w14:textId="77777777">
              <w:tc>
                <w:tcPr>
                  <w:tcW w:w="1977" w:type="dxa"/>
                </w:tcPr>
                <w:p w14:paraId="7DEC3AC7"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Cacao</w:t>
                  </w:r>
                </w:p>
              </w:tc>
            </w:tr>
            <w:tr w:rsidR="001F1E41" w:rsidRPr="008A1D05" w14:paraId="5D960420" w14:textId="77777777">
              <w:tc>
                <w:tcPr>
                  <w:tcW w:w="1977" w:type="dxa"/>
                </w:tcPr>
                <w:p w14:paraId="60454C89"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Glaseado</w:t>
                  </w:r>
                </w:p>
              </w:tc>
            </w:tr>
            <w:tr w:rsidR="001F1E41" w:rsidRPr="008A1D05" w14:paraId="4A26D4D8" w14:textId="77777777">
              <w:tc>
                <w:tcPr>
                  <w:tcW w:w="1977" w:type="dxa"/>
                </w:tcPr>
                <w:p w14:paraId="5F293017"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Harina</w:t>
                  </w:r>
                </w:p>
              </w:tc>
            </w:tr>
            <w:tr w:rsidR="001F1E41" w:rsidRPr="008A1D05" w14:paraId="42FB5029" w14:textId="77777777">
              <w:tc>
                <w:tcPr>
                  <w:tcW w:w="1977" w:type="dxa"/>
                </w:tcPr>
                <w:p w14:paraId="4EC0514A"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Jello</w:t>
                  </w:r>
                </w:p>
              </w:tc>
            </w:tr>
            <w:tr w:rsidR="001F1E41" w:rsidRPr="008A1D05" w14:paraId="13A0D9EC" w14:textId="77777777">
              <w:tc>
                <w:tcPr>
                  <w:tcW w:w="1977" w:type="dxa"/>
                </w:tcPr>
                <w:p w14:paraId="3E3F0B4A"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Spray antiadherente</w:t>
                  </w:r>
                </w:p>
              </w:tc>
            </w:tr>
            <w:tr w:rsidR="001F1E41" w:rsidRPr="008A1D05" w14:paraId="2E28FBF2" w14:textId="77777777">
              <w:tc>
                <w:tcPr>
                  <w:tcW w:w="1977" w:type="dxa"/>
                </w:tcPr>
                <w:p w14:paraId="1CD4E384"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Harina de avena</w:t>
                  </w:r>
                </w:p>
              </w:tc>
            </w:tr>
            <w:tr w:rsidR="001F1E41" w:rsidRPr="008A1D05" w14:paraId="09F6A35C" w14:textId="77777777">
              <w:tc>
                <w:tcPr>
                  <w:tcW w:w="1977" w:type="dxa"/>
                </w:tcPr>
                <w:p w14:paraId="75564735"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Pimienta</w:t>
                  </w:r>
                </w:p>
              </w:tc>
            </w:tr>
            <w:tr w:rsidR="001F1E41" w:rsidRPr="008A1D05" w14:paraId="67D7545D" w14:textId="77777777">
              <w:tc>
                <w:tcPr>
                  <w:tcW w:w="1977" w:type="dxa"/>
                </w:tcPr>
                <w:p w14:paraId="55E5B180"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Aliños para ensaladas</w:t>
                  </w:r>
                </w:p>
              </w:tc>
            </w:tr>
            <w:tr w:rsidR="001F1E41" w:rsidRPr="008A1D05" w14:paraId="1D3D689B" w14:textId="77777777">
              <w:tc>
                <w:tcPr>
                  <w:tcW w:w="1977" w:type="dxa"/>
                </w:tcPr>
                <w:p w14:paraId="4ACC5DF5"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Sal</w:t>
                  </w:r>
                </w:p>
              </w:tc>
            </w:tr>
            <w:tr w:rsidR="001F1E41" w:rsidRPr="008A1D05" w14:paraId="32AC0BEE" w14:textId="77777777">
              <w:tc>
                <w:tcPr>
                  <w:tcW w:w="1977" w:type="dxa"/>
                </w:tcPr>
                <w:p w14:paraId="57E2CBAA"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Salsas</w:t>
                  </w:r>
                </w:p>
              </w:tc>
            </w:tr>
            <w:tr w:rsidR="001F1E41" w:rsidRPr="008A1D05" w14:paraId="2F564BBC" w14:textId="77777777">
              <w:tc>
                <w:tcPr>
                  <w:tcW w:w="1977" w:type="dxa"/>
                </w:tcPr>
                <w:p w14:paraId="0D5274C4"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Especias</w:t>
                  </w:r>
                </w:p>
              </w:tc>
            </w:tr>
            <w:tr w:rsidR="001F1E41" w:rsidRPr="008A1D05" w14:paraId="64002CC4" w14:textId="77777777">
              <w:tc>
                <w:tcPr>
                  <w:tcW w:w="1977" w:type="dxa"/>
                </w:tcPr>
                <w:p w14:paraId="1CA43E8B"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Azúcar</w:t>
                  </w:r>
                </w:p>
              </w:tc>
            </w:tr>
            <w:tr w:rsidR="001F1E41" w:rsidRPr="008A1D05" w14:paraId="39035B71" w14:textId="77777777">
              <w:tc>
                <w:tcPr>
                  <w:tcW w:w="1977" w:type="dxa"/>
                </w:tcPr>
                <w:p w14:paraId="75C245F9" w14:textId="77777777" w:rsidR="001A0A3C" w:rsidRPr="008A1D05" w:rsidRDefault="00000000">
                  <w:pPr>
                    <w:pStyle w:val="TableText"/>
                    <w:framePr w:hSpace="180" w:wrap="around" w:vAnchor="text" w:hAnchor="text" w:xAlign="center" w:y="1"/>
                    <w:numPr>
                      <w:ilvl w:val="0"/>
                      <w:numId w:val="9"/>
                    </w:numPr>
                    <w:suppressOverlap/>
                    <w:rPr>
                      <w:spacing w:val="-4"/>
                      <w:sz w:val="17"/>
                      <w:szCs w:val="17"/>
                    </w:rPr>
                  </w:pPr>
                  <w:r w:rsidRPr="008A1D05">
                    <w:rPr>
                      <w:spacing w:val="-4"/>
                      <w:sz w:val="17"/>
                      <w:szCs w:val="17"/>
                    </w:rPr>
                    <w:t>Sustituto del azúcar</w:t>
                  </w:r>
                </w:p>
              </w:tc>
            </w:tr>
            <w:tr w:rsidR="001F1E41" w:rsidRPr="008A1D05" w14:paraId="01D8AAA5" w14:textId="77777777">
              <w:tc>
                <w:tcPr>
                  <w:tcW w:w="1977" w:type="dxa"/>
                </w:tcPr>
                <w:p w14:paraId="50D7CCCD"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Extracto de vainilla</w:t>
                  </w:r>
                </w:p>
              </w:tc>
            </w:tr>
            <w:tr w:rsidR="001F1E41" w:rsidRPr="008A1D05" w14:paraId="43DC350C" w14:textId="77777777">
              <w:tc>
                <w:tcPr>
                  <w:tcW w:w="1977" w:type="dxa"/>
                </w:tcPr>
                <w:p w14:paraId="70172B12"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Aceite vegetal</w:t>
                  </w:r>
                </w:p>
              </w:tc>
            </w:tr>
            <w:tr w:rsidR="001F1E41" w:rsidRPr="008A1D05" w14:paraId="0108ED1A" w14:textId="77777777">
              <w:tc>
                <w:tcPr>
                  <w:tcW w:w="1977" w:type="dxa"/>
                </w:tcPr>
                <w:p w14:paraId="71EBE04D" w14:textId="77777777" w:rsidR="001F1E41" w:rsidRPr="008A1D05" w:rsidRDefault="001F1E41" w:rsidP="001F1E41">
                  <w:pPr>
                    <w:pStyle w:val="TableText"/>
                    <w:framePr w:hSpace="180" w:wrap="around" w:vAnchor="text" w:hAnchor="text" w:xAlign="center" w:y="1"/>
                    <w:numPr>
                      <w:ilvl w:val="0"/>
                      <w:numId w:val="9"/>
                    </w:numPr>
                    <w:suppressOverlap/>
                    <w:rPr>
                      <w:sz w:val="17"/>
                      <w:szCs w:val="17"/>
                    </w:rPr>
                  </w:pPr>
                </w:p>
              </w:tc>
            </w:tr>
            <w:tr w:rsidR="001F1E41" w:rsidRPr="008A1D05" w14:paraId="200A84B0" w14:textId="77777777">
              <w:tc>
                <w:tcPr>
                  <w:tcW w:w="1977" w:type="dxa"/>
                  <w:shd w:val="solid" w:color="003300" w:fill="ECE8E1"/>
                </w:tcPr>
                <w:p w14:paraId="4E7CAD20"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CEREAL/BRKF</w:t>
                  </w:r>
                </w:p>
              </w:tc>
            </w:tr>
            <w:tr w:rsidR="001F1E41" w:rsidRPr="008A1D05" w14:paraId="2DC4D472" w14:textId="77777777">
              <w:tc>
                <w:tcPr>
                  <w:tcW w:w="1977" w:type="dxa"/>
                </w:tcPr>
                <w:p w14:paraId="4E910DA2"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Barritas de desayuno</w:t>
                  </w:r>
                </w:p>
              </w:tc>
            </w:tr>
            <w:tr w:rsidR="001F1E41" w:rsidRPr="008A1D05" w14:paraId="52E93180" w14:textId="77777777">
              <w:tc>
                <w:tcPr>
                  <w:tcW w:w="1977" w:type="dxa"/>
                </w:tcPr>
                <w:p w14:paraId="7316F606"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Cereales</w:t>
                  </w:r>
                </w:p>
              </w:tc>
            </w:tr>
            <w:tr w:rsidR="001F1E41" w:rsidRPr="008A1D05" w14:paraId="08483B3F" w14:textId="77777777">
              <w:tc>
                <w:tcPr>
                  <w:tcW w:w="1977" w:type="dxa"/>
                </w:tcPr>
                <w:p w14:paraId="571CD5F0"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Avena</w:t>
                  </w:r>
                </w:p>
              </w:tc>
            </w:tr>
            <w:tr w:rsidR="001F1E41" w:rsidRPr="008A1D05" w14:paraId="1580DFED" w14:textId="77777777">
              <w:tc>
                <w:tcPr>
                  <w:tcW w:w="1977" w:type="dxa"/>
                </w:tcPr>
                <w:p w14:paraId="5615984F"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Tortitas</w:t>
                  </w:r>
                </w:p>
              </w:tc>
            </w:tr>
            <w:tr w:rsidR="001F1E41" w:rsidRPr="008A1D05" w14:paraId="0B0D71CD" w14:textId="77777777">
              <w:tc>
                <w:tcPr>
                  <w:tcW w:w="1977" w:type="dxa"/>
                </w:tcPr>
                <w:p w14:paraId="0C1B36AE"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Pop Tarts</w:t>
                  </w:r>
                </w:p>
              </w:tc>
            </w:tr>
            <w:tr w:rsidR="001F1E41" w:rsidRPr="008A1D05" w14:paraId="5820EDED" w14:textId="77777777">
              <w:tc>
                <w:tcPr>
                  <w:tcW w:w="1977" w:type="dxa"/>
                </w:tcPr>
                <w:p w14:paraId="1DD38EFB"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Gofres</w:t>
                  </w:r>
                </w:p>
              </w:tc>
            </w:tr>
            <w:tr w:rsidR="001F1E41" w:rsidRPr="008A1D05" w14:paraId="7FB98BF5" w14:textId="77777777">
              <w:tc>
                <w:tcPr>
                  <w:tcW w:w="1977" w:type="dxa"/>
                </w:tcPr>
                <w:p w14:paraId="02548687" w14:textId="77777777" w:rsidR="001F1E41" w:rsidRPr="008A1D05" w:rsidRDefault="001F1E41" w:rsidP="001F1E41">
                  <w:pPr>
                    <w:pStyle w:val="TableText"/>
                    <w:framePr w:hSpace="180" w:wrap="around" w:vAnchor="text" w:hAnchor="text" w:xAlign="center" w:y="1"/>
                    <w:numPr>
                      <w:ilvl w:val="0"/>
                      <w:numId w:val="9"/>
                    </w:numPr>
                    <w:suppressOverlap/>
                    <w:rPr>
                      <w:sz w:val="17"/>
                      <w:szCs w:val="17"/>
                    </w:rPr>
                  </w:pPr>
                </w:p>
              </w:tc>
            </w:tr>
            <w:tr w:rsidR="001F1E41" w:rsidRPr="008A1D05" w14:paraId="54904F77" w14:textId="77777777">
              <w:tc>
                <w:tcPr>
                  <w:tcW w:w="1977" w:type="dxa"/>
                  <w:shd w:val="solid" w:color="003300" w:fill="ECE8E1"/>
                </w:tcPr>
                <w:p w14:paraId="0C3B2893"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PANADERÍA</w:t>
                  </w:r>
                </w:p>
              </w:tc>
            </w:tr>
            <w:tr w:rsidR="001F1E41" w:rsidRPr="008A1D05" w14:paraId="658DAA2A" w14:textId="77777777">
              <w:tc>
                <w:tcPr>
                  <w:tcW w:w="1977" w:type="dxa"/>
                </w:tcPr>
                <w:p w14:paraId="3F456DAF"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Bagels</w:t>
                  </w:r>
                </w:p>
              </w:tc>
            </w:tr>
            <w:tr w:rsidR="001F1E41" w:rsidRPr="008A1D05" w14:paraId="7330C561" w14:textId="77777777">
              <w:tc>
                <w:tcPr>
                  <w:tcW w:w="1977" w:type="dxa"/>
                </w:tcPr>
                <w:p w14:paraId="06C5F410"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Bollos</w:t>
                  </w:r>
                </w:p>
              </w:tc>
            </w:tr>
            <w:tr w:rsidR="001F1E41" w:rsidRPr="008A1D05" w14:paraId="74C37A50" w14:textId="77777777">
              <w:tc>
                <w:tcPr>
                  <w:tcW w:w="1977" w:type="dxa"/>
                </w:tcPr>
                <w:p w14:paraId="31110397"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Cookies</w:t>
                  </w:r>
                </w:p>
              </w:tc>
            </w:tr>
            <w:tr w:rsidR="001F1E41" w:rsidRPr="008A1D05" w14:paraId="2DEF4DE5" w14:textId="77777777">
              <w:tc>
                <w:tcPr>
                  <w:tcW w:w="1977" w:type="dxa"/>
                </w:tcPr>
                <w:p w14:paraId="0A3853B0"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Pastel</w:t>
                  </w:r>
                </w:p>
              </w:tc>
            </w:tr>
            <w:tr w:rsidR="001F1E41" w:rsidRPr="008A1D05" w14:paraId="2B6337AD" w14:textId="77777777">
              <w:tc>
                <w:tcPr>
                  <w:tcW w:w="1977" w:type="dxa"/>
                </w:tcPr>
                <w:p w14:paraId="508C248E"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Donuts</w:t>
                  </w:r>
                </w:p>
              </w:tc>
            </w:tr>
            <w:tr w:rsidR="001F1E41" w:rsidRPr="008A1D05" w14:paraId="0EBE612E" w14:textId="77777777">
              <w:tc>
                <w:tcPr>
                  <w:tcW w:w="1977" w:type="dxa"/>
                </w:tcPr>
                <w:p w14:paraId="185BA464"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Pan francés</w:t>
                  </w:r>
                </w:p>
              </w:tc>
            </w:tr>
            <w:tr w:rsidR="001F1E41" w:rsidRPr="008A1D05" w14:paraId="59CB04C1" w14:textId="77777777">
              <w:tc>
                <w:tcPr>
                  <w:tcW w:w="1977" w:type="dxa"/>
                </w:tcPr>
                <w:p w14:paraId="38A2D4D0"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Pitas</w:t>
                  </w:r>
                </w:p>
              </w:tc>
            </w:tr>
            <w:tr w:rsidR="001F1E41" w:rsidRPr="008A1D05" w14:paraId="0DFB5487" w14:textId="77777777">
              <w:tc>
                <w:tcPr>
                  <w:tcW w:w="1977" w:type="dxa"/>
                </w:tcPr>
                <w:p w14:paraId="5C824E1B"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Rolls</w:t>
                  </w:r>
                </w:p>
              </w:tc>
            </w:tr>
            <w:tr w:rsidR="001F1E41" w:rsidRPr="008A1D05" w14:paraId="0D4B43EA" w14:textId="77777777">
              <w:tc>
                <w:tcPr>
                  <w:tcW w:w="1977" w:type="dxa"/>
                </w:tcPr>
                <w:p w14:paraId="7DE67609" w14:textId="77777777" w:rsidR="001A0A3C" w:rsidRPr="008A1D05" w:rsidRDefault="00000000">
                  <w:pPr>
                    <w:pStyle w:val="TableText"/>
                    <w:framePr w:hSpace="180" w:wrap="around" w:vAnchor="text" w:hAnchor="text" w:xAlign="center" w:y="1"/>
                    <w:numPr>
                      <w:ilvl w:val="0"/>
                      <w:numId w:val="9"/>
                    </w:numPr>
                    <w:suppressOverlap/>
                    <w:rPr>
                      <w:sz w:val="17"/>
                      <w:szCs w:val="17"/>
                    </w:rPr>
                  </w:pPr>
                  <w:r w:rsidRPr="008A1D05">
                    <w:rPr>
                      <w:sz w:val="17"/>
                      <w:szCs w:val="17"/>
                    </w:rPr>
                    <w:t>Pan de molde</w:t>
                  </w:r>
                </w:p>
              </w:tc>
            </w:tr>
            <w:tr w:rsidR="001F1E41" w:rsidRPr="008A1D05" w14:paraId="0FC9F99A" w14:textId="77777777">
              <w:tc>
                <w:tcPr>
                  <w:tcW w:w="1977" w:type="dxa"/>
                </w:tcPr>
                <w:p w14:paraId="1B79193D" w14:textId="77777777" w:rsidR="001F1E41" w:rsidRPr="008A1D05" w:rsidRDefault="001F1E41" w:rsidP="001F1E41">
                  <w:pPr>
                    <w:pStyle w:val="TableText"/>
                    <w:framePr w:hSpace="180" w:wrap="around" w:vAnchor="text" w:hAnchor="text" w:xAlign="center" w:y="1"/>
                    <w:numPr>
                      <w:ilvl w:val="0"/>
                      <w:numId w:val="9"/>
                    </w:numPr>
                    <w:suppressOverlap/>
                    <w:rPr>
                      <w:sz w:val="17"/>
                      <w:szCs w:val="17"/>
                    </w:rPr>
                  </w:pPr>
                </w:p>
              </w:tc>
            </w:tr>
            <w:tr w:rsidR="001F1E41" w:rsidRPr="008A1D05" w14:paraId="11463EF1" w14:textId="77777777">
              <w:tc>
                <w:tcPr>
                  <w:tcW w:w="1977" w:type="dxa"/>
                  <w:shd w:val="solid" w:color="003300" w:fill="ECE8E1"/>
                </w:tcPr>
                <w:p w14:paraId="52794483"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PETS</w:t>
                  </w:r>
                </w:p>
              </w:tc>
            </w:tr>
            <w:tr w:rsidR="001F1E41" w:rsidRPr="008A1D05" w14:paraId="6AF59F9B" w14:textId="77777777">
              <w:tc>
                <w:tcPr>
                  <w:tcW w:w="1977" w:type="dxa"/>
                </w:tcPr>
                <w:p w14:paraId="4EE965DD" w14:textId="77777777" w:rsidR="001A0A3C" w:rsidRPr="008A1D05" w:rsidRDefault="00000000">
                  <w:pPr>
                    <w:pStyle w:val="TableText"/>
                    <w:framePr w:hSpace="180" w:wrap="around" w:vAnchor="text" w:hAnchor="text" w:xAlign="center" w:y="1"/>
                    <w:numPr>
                      <w:ilvl w:val="0"/>
                      <w:numId w:val="10"/>
                    </w:numPr>
                    <w:suppressOverlap/>
                    <w:rPr>
                      <w:sz w:val="17"/>
                      <w:szCs w:val="17"/>
                    </w:rPr>
                  </w:pPr>
                  <w:r w:rsidRPr="008A1D05">
                    <w:rPr>
                      <w:sz w:val="17"/>
                      <w:szCs w:val="17"/>
                    </w:rPr>
                    <w:t>Alimentación</w:t>
                  </w:r>
                </w:p>
              </w:tc>
            </w:tr>
            <w:tr w:rsidR="001F1E41" w:rsidRPr="008A1D05" w14:paraId="48846EF6" w14:textId="77777777">
              <w:tc>
                <w:tcPr>
                  <w:tcW w:w="1977" w:type="dxa"/>
                </w:tcPr>
                <w:p w14:paraId="6BF8F2B8" w14:textId="77777777" w:rsidR="001A0A3C" w:rsidRPr="008A1D05" w:rsidRDefault="00000000">
                  <w:pPr>
                    <w:pStyle w:val="TableText"/>
                    <w:framePr w:hSpace="180" w:wrap="around" w:vAnchor="text" w:hAnchor="text" w:xAlign="center" w:y="1"/>
                    <w:numPr>
                      <w:ilvl w:val="0"/>
                      <w:numId w:val="10"/>
                    </w:numPr>
                    <w:suppressOverlap/>
                    <w:rPr>
                      <w:sz w:val="17"/>
                      <w:szCs w:val="17"/>
                    </w:rPr>
                  </w:pPr>
                  <w:r w:rsidRPr="008A1D05">
                    <w:rPr>
                      <w:sz w:val="17"/>
                      <w:szCs w:val="17"/>
                    </w:rPr>
                    <w:t>Camada</w:t>
                  </w:r>
                </w:p>
              </w:tc>
            </w:tr>
            <w:tr w:rsidR="001F1E41" w:rsidRPr="008A1D05" w14:paraId="226DB3B9" w14:textId="77777777">
              <w:tc>
                <w:tcPr>
                  <w:tcW w:w="1977" w:type="dxa"/>
                </w:tcPr>
                <w:p w14:paraId="1BA19F6C" w14:textId="77777777" w:rsidR="001A0A3C" w:rsidRPr="008A1D05" w:rsidRDefault="00000000">
                  <w:pPr>
                    <w:pStyle w:val="TableText"/>
                    <w:framePr w:hSpace="180" w:wrap="around" w:vAnchor="text" w:hAnchor="text" w:xAlign="center" w:y="1"/>
                    <w:numPr>
                      <w:ilvl w:val="0"/>
                      <w:numId w:val="10"/>
                    </w:numPr>
                    <w:suppressOverlap/>
                    <w:rPr>
                      <w:sz w:val="17"/>
                      <w:szCs w:val="17"/>
                    </w:rPr>
                  </w:pPr>
                  <w:r w:rsidRPr="008A1D05">
                    <w:rPr>
                      <w:sz w:val="17"/>
                      <w:szCs w:val="17"/>
                    </w:rPr>
                    <w:t>Trata</w:t>
                  </w:r>
                </w:p>
              </w:tc>
            </w:tr>
            <w:tr w:rsidR="001F1E41" w:rsidRPr="008A1D05" w14:paraId="0F7C6054" w14:textId="77777777">
              <w:tc>
                <w:tcPr>
                  <w:tcW w:w="1977" w:type="dxa"/>
                </w:tcPr>
                <w:p w14:paraId="6594909A" w14:textId="77777777" w:rsidR="001F1E41" w:rsidRPr="008A1D05" w:rsidRDefault="001F1E41" w:rsidP="001F1E41">
                  <w:pPr>
                    <w:pStyle w:val="TableText"/>
                    <w:framePr w:hSpace="180" w:wrap="around" w:vAnchor="text" w:hAnchor="text" w:xAlign="center" w:y="1"/>
                    <w:numPr>
                      <w:ilvl w:val="0"/>
                      <w:numId w:val="10"/>
                    </w:numPr>
                    <w:suppressOverlap/>
                    <w:rPr>
                      <w:sz w:val="17"/>
                      <w:szCs w:val="17"/>
                    </w:rPr>
                  </w:pPr>
                </w:p>
              </w:tc>
            </w:tr>
            <w:tr w:rsidR="001F1E41" w:rsidRPr="008A1D05" w14:paraId="52C22449" w14:textId="77777777">
              <w:tc>
                <w:tcPr>
                  <w:tcW w:w="1977" w:type="dxa"/>
                  <w:shd w:val="solid" w:color="003300" w:fill="ECE8E1"/>
                </w:tcPr>
                <w:p w14:paraId="31883E13"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SPREADS</w:t>
                  </w:r>
                </w:p>
              </w:tc>
            </w:tr>
            <w:tr w:rsidR="001F1E41" w:rsidRPr="008A1D05" w14:paraId="26E273E8" w14:textId="77777777">
              <w:tc>
                <w:tcPr>
                  <w:tcW w:w="1977" w:type="dxa"/>
                </w:tcPr>
                <w:p w14:paraId="7CF6E5FF" w14:textId="77777777" w:rsidR="001A0A3C" w:rsidRPr="008A1D05" w:rsidRDefault="00000000">
                  <w:pPr>
                    <w:pStyle w:val="TableText"/>
                    <w:framePr w:hSpace="180" w:wrap="around" w:vAnchor="text" w:hAnchor="text" w:xAlign="center" w:y="1"/>
                    <w:numPr>
                      <w:ilvl w:val="0"/>
                      <w:numId w:val="11"/>
                    </w:numPr>
                    <w:suppressOverlap/>
                    <w:rPr>
                      <w:sz w:val="17"/>
                      <w:szCs w:val="17"/>
                    </w:rPr>
                  </w:pPr>
                  <w:r w:rsidRPr="008A1D05">
                    <w:rPr>
                      <w:sz w:val="17"/>
                      <w:szCs w:val="17"/>
                    </w:rPr>
                    <w:t>Miel</w:t>
                  </w:r>
                </w:p>
              </w:tc>
            </w:tr>
            <w:tr w:rsidR="001F1E41" w:rsidRPr="008A1D05" w14:paraId="0AF36815" w14:textId="77777777">
              <w:tc>
                <w:tcPr>
                  <w:tcW w:w="1977" w:type="dxa"/>
                </w:tcPr>
                <w:p w14:paraId="58853FF4" w14:textId="77777777" w:rsidR="001A0A3C" w:rsidRPr="008A1D05" w:rsidRDefault="00000000">
                  <w:pPr>
                    <w:pStyle w:val="TableText"/>
                    <w:framePr w:hSpace="180" w:wrap="around" w:vAnchor="text" w:hAnchor="text" w:xAlign="center" w:y="1"/>
                    <w:numPr>
                      <w:ilvl w:val="0"/>
                      <w:numId w:val="11"/>
                    </w:numPr>
                    <w:suppressOverlap/>
                    <w:rPr>
                      <w:sz w:val="17"/>
                      <w:szCs w:val="17"/>
                    </w:rPr>
                  </w:pPr>
                  <w:r w:rsidRPr="008A1D05">
                    <w:rPr>
                      <w:sz w:val="17"/>
                      <w:szCs w:val="17"/>
                    </w:rPr>
                    <w:t>Jelly</w:t>
                  </w:r>
                </w:p>
              </w:tc>
            </w:tr>
            <w:tr w:rsidR="001F1E41" w:rsidRPr="008A1D05" w14:paraId="307A08A2" w14:textId="77777777">
              <w:tc>
                <w:tcPr>
                  <w:tcW w:w="1977" w:type="dxa"/>
                </w:tcPr>
                <w:p w14:paraId="36ECAB72" w14:textId="77777777" w:rsidR="001A0A3C" w:rsidRPr="008A1D05" w:rsidRDefault="00000000">
                  <w:pPr>
                    <w:pStyle w:val="TableText"/>
                    <w:framePr w:hSpace="180" w:wrap="around" w:vAnchor="text" w:hAnchor="text" w:xAlign="center" w:y="1"/>
                    <w:numPr>
                      <w:ilvl w:val="0"/>
                      <w:numId w:val="11"/>
                    </w:numPr>
                    <w:suppressOverlap/>
                    <w:rPr>
                      <w:sz w:val="17"/>
                      <w:szCs w:val="17"/>
                    </w:rPr>
                  </w:pPr>
                  <w:r w:rsidRPr="008A1D05">
                    <w:rPr>
                      <w:sz w:val="17"/>
                      <w:szCs w:val="17"/>
                    </w:rPr>
                    <w:t>Ketchup</w:t>
                  </w:r>
                </w:p>
              </w:tc>
            </w:tr>
            <w:tr w:rsidR="001F1E41" w:rsidRPr="008A1D05" w14:paraId="1B0DB51D" w14:textId="77777777">
              <w:tc>
                <w:tcPr>
                  <w:tcW w:w="1977" w:type="dxa"/>
                </w:tcPr>
                <w:p w14:paraId="54AA0EFC" w14:textId="77777777" w:rsidR="001A0A3C" w:rsidRPr="008A1D05" w:rsidRDefault="00000000">
                  <w:pPr>
                    <w:pStyle w:val="TableText"/>
                    <w:framePr w:hSpace="180" w:wrap="around" w:vAnchor="text" w:hAnchor="text" w:xAlign="center" w:y="1"/>
                    <w:numPr>
                      <w:ilvl w:val="0"/>
                      <w:numId w:val="11"/>
                    </w:numPr>
                    <w:suppressOverlap/>
                    <w:rPr>
                      <w:sz w:val="17"/>
                      <w:szCs w:val="17"/>
                    </w:rPr>
                  </w:pPr>
                  <w:r w:rsidRPr="008A1D05">
                    <w:rPr>
                      <w:sz w:val="17"/>
                      <w:szCs w:val="17"/>
                    </w:rPr>
                    <w:t>Mayo</w:t>
                  </w:r>
                </w:p>
              </w:tc>
            </w:tr>
            <w:tr w:rsidR="001F1E41" w:rsidRPr="008A1D05" w14:paraId="5F370017" w14:textId="77777777">
              <w:tc>
                <w:tcPr>
                  <w:tcW w:w="1977" w:type="dxa"/>
                </w:tcPr>
                <w:p w14:paraId="77E9CBA9" w14:textId="77777777" w:rsidR="001A0A3C" w:rsidRPr="008A1D05" w:rsidRDefault="00000000">
                  <w:pPr>
                    <w:pStyle w:val="TableText"/>
                    <w:framePr w:hSpace="180" w:wrap="around" w:vAnchor="text" w:hAnchor="text" w:xAlign="center" w:y="1"/>
                    <w:numPr>
                      <w:ilvl w:val="0"/>
                      <w:numId w:val="11"/>
                    </w:numPr>
                    <w:suppressOverlap/>
                    <w:rPr>
                      <w:sz w:val="17"/>
                      <w:szCs w:val="17"/>
                    </w:rPr>
                  </w:pPr>
                  <w:r w:rsidRPr="008A1D05">
                    <w:rPr>
                      <w:sz w:val="17"/>
                      <w:szCs w:val="17"/>
                    </w:rPr>
                    <w:t>Látigo milagroso</w:t>
                  </w:r>
                </w:p>
              </w:tc>
            </w:tr>
            <w:tr w:rsidR="001F1E41" w:rsidRPr="008A1D05" w14:paraId="3803F102" w14:textId="77777777">
              <w:tc>
                <w:tcPr>
                  <w:tcW w:w="1977" w:type="dxa"/>
                </w:tcPr>
                <w:p w14:paraId="5C0B4932" w14:textId="77777777" w:rsidR="001A0A3C" w:rsidRPr="008A1D05" w:rsidRDefault="00000000">
                  <w:pPr>
                    <w:pStyle w:val="TableText"/>
                    <w:framePr w:hSpace="180" w:wrap="around" w:vAnchor="text" w:hAnchor="text" w:xAlign="center" w:y="1"/>
                    <w:numPr>
                      <w:ilvl w:val="0"/>
                      <w:numId w:val="11"/>
                    </w:numPr>
                    <w:suppressOverlap/>
                    <w:rPr>
                      <w:sz w:val="17"/>
                      <w:szCs w:val="17"/>
                    </w:rPr>
                  </w:pPr>
                  <w:r w:rsidRPr="008A1D05">
                    <w:rPr>
                      <w:sz w:val="17"/>
                      <w:szCs w:val="17"/>
                    </w:rPr>
                    <w:t>Mostaza</w:t>
                  </w:r>
                </w:p>
              </w:tc>
            </w:tr>
            <w:tr w:rsidR="001F1E41" w:rsidRPr="008A1D05" w14:paraId="17364078" w14:textId="77777777">
              <w:tc>
                <w:tcPr>
                  <w:tcW w:w="1977" w:type="dxa"/>
                </w:tcPr>
                <w:p w14:paraId="0A41BE82" w14:textId="77777777" w:rsidR="001A0A3C" w:rsidRPr="008A1D05" w:rsidRDefault="00000000">
                  <w:pPr>
                    <w:pStyle w:val="TableText"/>
                    <w:framePr w:hSpace="180" w:wrap="around" w:vAnchor="text" w:hAnchor="text" w:xAlign="center" w:y="1"/>
                    <w:numPr>
                      <w:ilvl w:val="0"/>
                      <w:numId w:val="11"/>
                    </w:numPr>
                    <w:suppressOverlap/>
                    <w:rPr>
                      <w:sz w:val="17"/>
                      <w:szCs w:val="17"/>
                    </w:rPr>
                  </w:pPr>
                  <w:r w:rsidRPr="008A1D05">
                    <w:rPr>
                      <w:sz w:val="17"/>
                      <w:szCs w:val="17"/>
                    </w:rPr>
                    <w:t>Mantequilla de cacahuete</w:t>
                  </w:r>
                </w:p>
              </w:tc>
            </w:tr>
            <w:tr w:rsidR="001F1E41" w:rsidRPr="008A1D05" w14:paraId="0BC7C30A" w14:textId="77777777">
              <w:tc>
                <w:tcPr>
                  <w:tcW w:w="1977" w:type="dxa"/>
                </w:tcPr>
                <w:p w14:paraId="1753FAC3" w14:textId="77777777" w:rsidR="001F1E41" w:rsidRPr="008A1D05" w:rsidRDefault="001F1E41" w:rsidP="001F1E41">
                  <w:pPr>
                    <w:pStyle w:val="TableText"/>
                    <w:framePr w:hSpace="180" w:wrap="around" w:vAnchor="text" w:hAnchor="text" w:xAlign="center" w:y="1"/>
                    <w:numPr>
                      <w:ilvl w:val="0"/>
                      <w:numId w:val="11"/>
                    </w:numPr>
                    <w:suppressOverlap/>
                    <w:rPr>
                      <w:sz w:val="17"/>
                      <w:szCs w:val="17"/>
                    </w:rPr>
                  </w:pPr>
                </w:p>
              </w:tc>
            </w:tr>
          </w:tbl>
          <w:p w14:paraId="099212F4" w14:textId="77777777" w:rsidR="001F1E41" w:rsidRPr="008A1D05" w:rsidRDefault="001F1E41" w:rsidP="001F1E41">
            <w:pPr>
              <w:pStyle w:val="Default"/>
              <w:jc w:val="center"/>
              <w:rPr>
                <w:rFonts w:ascii="Arial Black" w:hAnsi="Arial Black"/>
                <w:color w:val="008000"/>
                <w:sz w:val="17"/>
                <w:szCs w:val="17"/>
              </w:rPr>
            </w:pPr>
          </w:p>
        </w:tc>
        <w:tc>
          <w:tcPr>
            <w:tcW w:w="220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7"/>
            </w:tblGrid>
            <w:tr w:rsidR="001F1E41" w:rsidRPr="008A1D05" w14:paraId="164DF7F6" w14:textId="77777777">
              <w:tc>
                <w:tcPr>
                  <w:tcW w:w="1977" w:type="dxa"/>
                  <w:shd w:val="solid" w:color="003300" w:fill="ECE8E1"/>
                </w:tcPr>
                <w:p w14:paraId="43EDD695"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ALMIDONES</w:t>
                  </w:r>
                </w:p>
              </w:tc>
            </w:tr>
            <w:tr w:rsidR="001F1E41" w:rsidRPr="008A1D05" w14:paraId="3243191A" w14:textId="77777777">
              <w:tc>
                <w:tcPr>
                  <w:tcW w:w="1977" w:type="dxa"/>
                </w:tcPr>
                <w:p w14:paraId="482E4613"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Arroz</w:t>
                  </w:r>
                </w:p>
              </w:tc>
            </w:tr>
            <w:tr w:rsidR="001F1E41" w:rsidRPr="008A1D05" w14:paraId="0F695736" w14:textId="77777777">
              <w:tc>
                <w:tcPr>
                  <w:tcW w:w="1977" w:type="dxa"/>
                </w:tcPr>
                <w:p w14:paraId="5326B7E3"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Pasta</w:t>
                  </w:r>
                </w:p>
              </w:tc>
            </w:tr>
            <w:tr w:rsidR="001F1E41" w:rsidRPr="008A1D05" w14:paraId="4DF8AC2D" w14:textId="77777777">
              <w:tc>
                <w:tcPr>
                  <w:tcW w:w="1977" w:type="dxa"/>
                </w:tcPr>
                <w:p w14:paraId="57435AA1"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Espaguetis</w:t>
                  </w:r>
                </w:p>
              </w:tc>
            </w:tr>
            <w:tr w:rsidR="001F1E41" w:rsidRPr="008A1D05" w14:paraId="7F6D0B0B" w14:textId="77777777">
              <w:tc>
                <w:tcPr>
                  <w:tcW w:w="1977" w:type="dxa"/>
                </w:tcPr>
                <w:p w14:paraId="57F22472"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Macarrones con queso</w:t>
                  </w:r>
                </w:p>
              </w:tc>
            </w:tr>
            <w:tr w:rsidR="001F1E41" w:rsidRPr="008A1D05" w14:paraId="5CED1CB0" w14:textId="77777777">
              <w:tc>
                <w:tcPr>
                  <w:tcW w:w="1977" w:type="dxa"/>
                </w:tcPr>
                <w:p w14:paraId="154D98D7"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33276FEC" w14:textId="77777777">
              <w:tc>
                <w:tcPr>
                  <w:tcW w:w="1977" w:type="dxa"/>
                </w:tcPr>
                <w:p w14:paraId="0F7268B4"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3A91E865" w14:textId="77777777">
              <w:tc>
                <w:tcPr>
                  <w:tcW w:w="1977" w:type="dxa"/>
                  <w:shd w:val="solid" w:color="003300" w:fill="ECE8E1"/>
                </w:tcPr>
                <w:p w14:paraId="0AFD82DC"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CARNES/PESCADOS</w:t>
                  </w:r>
                </w:p>
              </w:tc>
            </w:tr>
            <w:tr w:rsidR="001F1E41" w:rsidRPr="008A1D05" w14:paraId="68D88396" w14:textId="77777777">
              <w:tc>
                <w:tcPr>
                  <w:tcW w:w="1977" w:type="dxa"/>
                </w:tcPr>
                <w:p w14:paraId="0A8D468F"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Bacon</w:t>
                  </w:r>
                </w:p>
              </w:tc>
            </w:tr>
            <w:tr w:rsidR="001F1E41" w:rsidRPr="008A1D05" w14:paraId="1D9E47BC" w14:textId="77777777">
              <w:tc>
                <w:tcPr>
                  <w:tcW w:w="1977" w:type="dxa"/>
                </w:tcPr>
                <w:p w14:paraId="553CEEB4"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Carne de vacuno</w:t>
                  </w:r>
                </w:p>
              </w:tc>
            </w:tr>
            <w:tr w:rsidR="001F1E41" w:rsidRPr="008A1D05" w14:paraId="1FB15563" w14:textId="77777777">
              <w:tc>
                <w:tcPr>
                  <w:tcW w:w="1977" w:type="dxa"/>
                </w:tcPr>
                <w:p w14:paraId="5C32B0B1"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Bratwurst</w:t>
                  </w:r>
                </w:p>
              </w:tc>
            </w:tr>
            <w:tr w:rsidR="001F1E41" w:rsidRPr="008A1D05" w14:paraId="4654017C" w14:textId="77777777">
              <w:tc>
                <w:tcPr>
                  <w:tcW w:w="1977" w:type="dxa"/>
                </w:tcPr>
                <w:p w14:paraId="71257DB2"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Pollo</w:t>
                  </w:r>
                </w:p>
              </w:tc>
            </w:tr>
            <w:tr w:rsidR="001F1E41" w:rsidRPr="008A1D05" w14:paraId="1DD2FBCB" w14:textId="77777777">
              <w:tc>
                <w:tcPr>
                  <w:tcW w:w="1977" w:type="dxa"/>
                </w:tcPr>
                <w:p w14:paraId="1FC9DA93"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Jamón</w:t>
                  </w:r>
                </w:p>
              </w:tc>
            </w:tr>
            <w:tr w:rsidR="001F1E41" w:rsidRPr="008A1D05" w14:paraId="52EDF6C6" w14:textId="77777777">
              <w:tc>
                <w:tcPr>
                  <w:tcW w:w="1977" w:type="dxa"/>
                </w:tcPr>
                <w:p w14:paraId="42124BAD"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Hamburguesa</w:t>
                  </w:r>
                </w:p>
              </w:tc>
            </w:tr>
            <w:tr w:rsidR="001F1E41" w:rsidRPr="008A1D05" w14:paraId="227DA3D2" w14:textId="77777777">
              <w:tc>
                <w:tcPr>
                  <w:tcW w:w="1977" w:type="dxa"/>
                </w:tcPr>
                <w:p w14:paraId="0E20FC59"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Hotdogs</w:t>
                  </w:r>
                </w:p>
              </w:tc>
            </w:tr>
            <w:tr w:rsidR="001F1E41" w:rsidRPr="008A1D05" w14:paraId="7FE958F4" w14:textId="77777777">
              <w:tc>
                <w:tcPr>
                  <w:tcW w:w="1977" w:type="dxa"/>
                </w:tcPr>
                <w:p w14:paraId="49027FB0" w14:textId="77777777" w:rsidR="001A0A3C" w:rsidRPr="008A1D05" w:rsidRDefault="00000000">
                  <w:pPr>
                    <w:pStyle w:val="TableText"/>
                    <w:framePr w:hSpace="180" w:wrap="around" w:vAnchor="text" w:hAnchor="text" w:xAlign="center" w:y="1"/>
                    <w:numPr>
                      <w:ilvl w:val="0"/>
                      <w:numId w:val="65"/>
                    </w:numPr>
                    <w:suppressOverlap/>
                    <w:rPr>
                      <w:sz w:val="17"/>
                      <w:szCs w:val="17"/>
                    </w:rPr>
                  </w:pPr>
                  <w:proofErr w:type="gramStart"/>
                  <w:r w:rsidRPr="008A1D05">
                    <w:rPr>
                      <w:sz w:val="17"/>
                      <w:szCs w:val="17"/>
                    </w:rPr>
                    <w:t>Carnes</w:t>
                  </w:r>
                  <w:proofErr w:type="gramEnd"/>
                  <w:r w:rsidRPr="008A1D05">
                    <w:rPr>
                      <w:sz w:val="17"/>
                      <w:szCs w:val="17"/>
                    </w:rPr>
                    <w:t xml:space="preserve"> para el almuerzo</w:t>
                  </w:r>
                </w:p>
              </w:tc>
            </w:tr>
            <w:tr w:rsidR="001F1E41" w:rsidRPr="008A1D05" w14:paraId="30FF37C6" w14:textId="77777777">
              <w:tc>
                <w:tcPr>
                  <w:tcW w:w="1977" w:type="dxa"/>
                </w:tcPr>
                <w:p w14:paraId="36067690"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Carne de cerdo</w:t>
                  </w:r>
                </w:p>
              </w:tc>
            </w:tr>
            <w:tr w:rsidR="001F1E41" w:rsidRPr="008A1D05" w14:paraId="32C8A03C" w14:textId="77777777">
              <w:tc>
                <w:tcPr>
                  <w:tcW w:w="1977" w:type="dxa"/>
                </w:tcPr>
                <w:p w14:paraId="4A0B6904"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Salchichas</w:t>
                  </w:r>
                </w:p>
              </w:tc>
            </w:tr>
            <w:tr w:rsidR="001F1E41" w:rsidRPr="008A1D05" w14:paraId="0DE0572D" w14:textId="77777777">
              <w:tc>
                <w:tcPr>
                  <w:tcW w:w="1977" w:type="dxa"/>
                </w:tcPr>
                <w:p w14:paraId="55B7F935"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Bistec</w:t>
                  </w:r>
                </w:p>
              </w:tc>
            </w:tr>
            <w:tr w:rsidR="001F1E41" w:rsidRPr="008A1D05" w14:paraId="40D7FE0B" w14:textId="77777777">
              <w:tc>
                <w:tcPr>
                  <w:tcW w:w="1977" w:type="dxa"/>
                </w:tcPr>
                <w:p w14:paraId="727D028E"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Turquía</w:t>
                  </w:r>
                </w:p>
              </w:tc>
            </w:tr>
            <w:tr w:rsidR="001F1E41" w:rsidRPr="008A1D05" w14:paraId="76B847CF" w14:textId="77777777">
              <w:tc>
                <w:tcPr>
                  <w:tcW w:w="1977" w:type="dxa"/>
                </w:tcPr>
                <w:p w14:paraId="3939BA99"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Cangrejo</w:t>
                  </w:r>
                </w:p>
              </w:tc>
            </w:tr>
            <w:tr w:rsidR="001F1E41" w:rsidRPr="008A1D05" w14:paraId="3F884A71" w14:textId="77777777">
              <w:tc>
                <w:tcPr>
                  <w:tcW w:w="1977" w:type="dxa"/>
                </w:tcPr>
                <w:p w14:paraId="16A7D44D"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Pescado</w:t>
                  </w:r>
                </w:p>
              </w:tc>
            </w:tr>
            <w:tr w:rsidR="001F1E41" w:rsidRPr="008A1D05" w14:paraId="14F07A0D" w14:textId="77777777">
              <w:tc>
                <w:tcPr>
                  <w:tcW w:w="1977" w:type="dxa"/>
                </w:tcPr>
                <w:p w14:paraId="6A9C9AEE"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Gambas</w:t>
                  </w:r>
                </w:p>
              </w:tc>
            </w:tr>
            <w:tr w:rsidR="001F1E41" w:rsidRPr="008A1D05" w14:paraId="1C2BF6DE" w14:textId="77777777">
              <w:tc>
                <w:tcPr>
                  <w:tcW w:w="1977" w:type="dxa"/>
                </w:tcPr>
                <w:p w14:paraId="6886F32D"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6BC7EF02" w14:textId="77777777">
              <w:tc>
                <w:tcPr>
                  <w:tcW w:w="1977" w:type="dxa"/>
                  <w:shd w:val="solid" w:color="003300" w:fill="ECE8E1"/>
                </w:tcPr>
                <w:p w14:paraId="5DAA5D3E"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BEBIDAS</w:t>
                  </w:r>
                </w:p>
              </w:tc>
            </w:tr>
            <w:tr w:rsidR="001F1E41" w:rsidRPr="008A1D05" w14:paraId="737BAD7C" w14:textId="77777777">
              <w:tc>
                <w:tcPr>
                  <w:tcW w:w="1977" w:type="dxa"/>
                </w:tcPr>
                <w:p w14:paraId="7029179C"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Café</w:t>
                  </w:r>
                </w:p>
              </w:tc>
            </w:tr>
            <w:tr w:rsidR="001F1E41" w:rsidRPr="008A1D05" w14:paraId="3302E4B0" w14:textId="77777777">
              <w:tc>
                <w:tcPr>
                  <w:tcW w:w="1977" w:type="dxa"/>
                </w:tcPr>
                <w:p w14:paraId="6ABB6AF3"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Descafeinado</w:t>
                  </w:r>
                </w:p>
              </w:tc>
            </w:tr>
            <w:tr w:rsidR="001F1E41" w:rsidRPr="008A1D05" w14:paraId="15E103D2" w14:textId="77777777">
              <w:tc>
                <w:tcPr>
                  <w:tcW w:w="1977" w:type="dxa"/>
                </w:tcPr>
                <w:p w14:paraId="110C09CF"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Zumo</w:t>
                  </w:r>
                </w:p>
              </w:tc>
            </w:tr>
            <w:tr w:rsidR="001F1E41" w:rsidRPr="008A1D05" w14:paraId="16655DBE" w14:textId="77777777">
              <w:tc>
                <w:tcPr>
                  <w:tcW w:w="1977" w:type="dxa"/>
                </w:tcPr>
                <w:p w14:paraId="745C5CE9"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Té</w:t>
                  </w:r>
                </w:p>
              </w:tc>
            </w:tr>
            <w:tr w:rsidR="001F1E41" w:rsidRPr="008A1D05" w14:paraId="66BBE010" w14:textId="77777777">
              <w:tc>
                <w:tcPr>
                  <w:tcW w:w="1977" w:type="dxa"/>
                </w:tcPr>
                <w:p w14:paraId="49CA08AE"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Refrescos</w:t>
                  </w:r>
                </w:p>
              </w:tc>
            </w:tr>
            <w:tr w:rsidR="001F1E41" w:rsidRPr="008A1D05" w14:paraId="33BB3B02" w14:textId="77777777">
              <w:tc>
                <w:tcPr>
                  <w:tcW w:w="1977" w:type="dxa"/>
                </w:tcPr>
                <w:p w14:paraId="508FB262"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Agua</w:t>
                  </w:r>
                </w:p>
              </w:tc>
            </w:tr>
            <w:tr w:rsidR="001F1E41" w:rsidRPr="008A1D05" w14:paraId="40E1248E" w14:textId="77777777">
              <w:tc>
                <w:tcPr>
                  <w:tcW w:w="1977" w:type="dxa"/>
                </w:tcPr>
                <w:p w14:paraId="30D39AA9"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09F0BD39" w14:textId="77777777">
              <w:tc>
                <w:tcPr>
                  <w:tcW w:w="1977" w:type="dxa"/>
                  <w:shd w:val="solid" w:color="003300" w:fill="ECE8E1"/>
                </w:tcPr>
                <w:p w14:paraId="1844294A"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SNACKS</w:t>
                  </w:r>
                </w:p>
              </w:tc>
            </w:tr>
            <w:tr w:rsidR="001F1E41" w:rsidRPr="008A1D05" w14:paraId="27CBADE2" w14:textId="77777777">
              <w:tc>
                <w:tcPr>
                  <w:tcW w:w="1977" w:type="dxa"/>
                </w:tcPr>
                <w:p w14:paraId="7397F62A"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Caramelo</w:t>
                  </w:r>
                </w:p>
              </w:tc>
            </w:tr>
            <w:tr w:rsidR="001F1E41" w:rsidRPr="008A1D05" w14:paraId="1822DFD1" w14:textId="77777777">
              <w:tc>
                <w:tcPr>
                  <w:tcW w:w="1977" w:type="dxa"/>
                </w:tcPr>
                <w:p w14:paraId="4BDA7E0F"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Fichas</w:t>
                  </w:r>
                </w:p>
              </w:tc>
            </w:tr>
            <w:tr w:rsidR="001F1E41" w:rsidRPr="008A1D05" w14:paraId="16326537" w14:textId="77777777">
              <w:tc>
                <w:tcPr>
                  <w:tcW w:w="1977" w:type="dxa"/>
                </w:tcPr>
                <w:p w14:paraId="0CF10AA7"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Cookies</w:t>
                  </w:r>
                </w:p>
              </w:tc>
            </w:tr>
            <w:tr w:rsidR="001F1E41" w:rsidRPr="008A1D05" w14:paraId="094943B3" w14:textId="77777777">
              <w:tc>
                <w:tcPr>
                  <w:tcW w:w="1977" w:type="dxa"/>
                </w:tcPr>
                <w:p w14:paraId="26619977"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Rizos de maíz</w:t>
                  </w:r>
                </w:p>
              </w:tc>
            </w:tr>
            <w:tr w:rsidR="001F1E41" w:rsidRPr="008A1D05" w14:paraId="33AA378E" w14:textId="77777777">
              <w:tc>
                <w:tcPr>
                  <w:tcW w:w="1977" w:type="dxa"/>
                </w:tcPr>
                <w:p w14:paraId="5AB6D8DB"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Galletas</w:t>
                  </w:r>
                </w:p>
              </w:tc>
            </w:tr>
            <w:tr w:rsidR="001F1E41" w:rsidRPr="008A1D05" w14:paraId="49A3EA8C" w14:textId="77777777">
              <w:tc>
                <w:tcPr>
                  <w:tcW w:w="1977" w:type="dxa"/>
                </w:tcPr>
                <w:p w14:paraId="24220EF1"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Aperitivos de fruta</w:t>
                  </w:r>
                </w:p>
              </w:tc>
            </w:tr>
            <w:tr w:rsidR="001F1E41" w:rsidRPr="008A1D05" w14:paraId="693B8D3B" w14:textId="77777777">
              <w:tc>
                <w:tcPr>
                  <w:tcW w:w="1977" w:type="dxa"/>
                </w:tcPr>
                <w:p w14:paraId="3069E323"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Nachos</w:t>
                  </w:r>
                </w:p>
              </w:tc>
            </w:tr>
            <w:tr w:rsidR="001F1E41" w:rsidRPr="008A1D05" w14:paraId="74FF46C1" w14:textId="77777777">
              <w:tc>
                <w:tcPr>
                  <w:tcW w:w="1977" w:type="dxa"/>
                </w:tcPr>
                <w:p w14:paraId="2CA5F045"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Nueces</w:t>
                  </w:r>
                </w:p>
              </w:tc>
            </w:tr>
            <w:tr w:rsidR="001F1E41" w:rsidRPr="008A1D05" w14:paraId="3BFC8F44" w14:textId="77777777">
              <w:tc>
                <w:tcPr>
                  <w:tcW w:w="1977" w:type="dxa"/>
                </w:tcPr>
                <w:p w14:paraId="004A4318"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Pretzels</w:t>
                  </w:r>
                </w:p>
              </w:tc>
            </w:tr>
            <w:tr w:rsidR="001F1E41" w:rsidRPr="008A1D05" w14:paraId="1AD0A09B" w14:textId="77777777">
              <w:tc>
                <w:tcPr>
                  <w:tcW w:w="1977" w:type="dxa"/>
                </w:tcPr>
                <w:p w14:paraId="6310E93C"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Palomitas de maíz</w:t>
                  </w:r>
                </w:p>
              </w:tc>
            </w:tr>
            <w:tr w:rsidR="001F1E41" w:rsidRPr="008A1D05" w14:paraId="402E4B5F" w14:textId="77777777">
              <w:tc>
                <w:tcPr>
                  <w:tcW w:w="1977" w:type="dxa"/>
                </w:tcPr>
                <w:p w14:paraId="50AE0CCF"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Pudding</w:t>
                  </w:r>
                </w:p>
              </w:tc>
            </w:tr>
            <w:tr w:rsidR="001F1E41" w:rsidRPr="008A1D05" w14:paraId="022375E5" w14:textId="77777777">
              <w:tc>
                <w:tcPr>
                  <w:tcW w:w="1977" w:type="dxa"/>
                </w:tcPr>
                <w:p w14:paraId="4B0E641C"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Tortilla chips</w:t>
                  </w:r>
                </w:p>
              </w:tc>
            </w:tr>
            <w:tr w:rsidR="001F1E41" w:rsidRPr="008A1D05" w14:paraId="1B0AEE4F" w14:textId="77777777">
              <w:tc>
                <w:tcPr>
                  <w:tcW w:w="1977" w:type="dxa"/>
                </w:tcPr>
                <w:p w14:paraId="256E7F00"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779F0630" w14:textId="77777777">
              <w:tc>
                <w:tcPr>
                  <w:tcW w:w="1977" w:type="dxa"/>
                  <w:shd w:val="solid" w:color="003300" w:fill="ECE8E1"/>
                </w:tcPr>
                <w:p w14:paraId="0D6505DF"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BABY</w:t>
                  </w:r>
                </w:p>
              </w:tc>
            </w:tr>
            <w:tr w:rsidR="001F1E41" w:rsidRPr="008A1D05" w14:paraId="3D0833F7" w14:textId="77777777">
              <w:tc>
                <w:tcPr>
                  <w:tcW w:w="1977" w:type="dxa"/>
                </w:tcPr>
                <w:p w14:paraId="2ABD58E6"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Pañales</w:t>
                  </w:r>
                </w:p>
              </w:tc>
            </w:tr>
            <w:tr w:rsidR="001F1E41" w:rsidRPr="008A1D05" w14:paraId="68367171" w14:textId="77777777">
              <w:tc>
                <w:tcPr>
                  <w:tcW w:w="1977" w:type="dxa"/>
                </w:tcPr>
                <w:p w14:paraId="7EBE5E59"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Alimentación</w:t>
                  </w:r>
                </w:p>
              </w:tc>
            </w:tr>
            <w:tr w:rsidR="001F1E41" w:rsidRPr="008A1D05" w14:paraId="3912217E" w14:textId="77777777">
              <w:tc>
                <w:tcPr>
                  <w:tcW w:w="1977" w:type="dxa"/>
                </w:tcPr>
                <w:p w14:paraId="0BAAF8A9"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Loción</w:t>
                  </w:r>
                </w:p>
              </w:tc>
            </w:tr>
            <w:tr w:rsidR="001F1E41" w:rsidRPr="008A1D05" w14:paraId="7CDAE722" w14:textId="77777777">
              <w:tc>
                <w:tcPr>
                  <w:tcW w:w="1977" w:type="dxa"/>
                </w:tcPr>
                <w:p w14:paraId="079BBE29"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Fórmula</w:t>
                  </w:r>
                </w:p>
              </w:tc>
            </w:tr>
            <w:tr w:rsidR="001F1E41" w:rsidRPr="008A1D05" w14:paraId="1DE8ADC0" w14:textId="77777777">
              <w:tc>
                <w:tcPr>
                  <w:tcW w:w="1977" w:type="dxa"/>
                </w:tcPr>
                <w:p w14:paraId="74E2050D"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Toallitas</w:t>
                  </w:r>
                </w:p>
              </w:tc>
            </w:tr>
            <w:tr w:rsidR="001F1E41" w:rsidRPr="008A1D05" w14:paraId="77A7CB30" w14:textId="77777777">
              <w:tc>
                <w:tcPr>
                  <w:tcW w:w="1977" w:type="dxa"/>
                </w:tcPr>
                <w:p w14:paraId="025E5321"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bl>
          <w:p w14:paraId="7B2AE51A" w14:textId="77777777" w:rsidR="001F1E41" w:rsidRPr="008A1D05" w:rsidRDefault="001F1E41" w:rsidP="001F1E41">
            <w:pPr>
              <w:pStyle w:val="Default"/>
              <w:jc w:val="center"/>
              <w:rPr>
                <w:rFonts w:ascii="Arial Black" w:hAnsi="Arial Black"/>
                <w:color w:val="008000"/>
                <w:sz w:val="17"/>
                <w:szCs w:val="17"/>
              </w:rPr>
            </w:pPr>
          </w:p>
        </w:tc>
        <w:tc>
          <w:tcPr>
            <w:tcW w:w="220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7"/>
            </w:tblGrid>
            <w:tr w:rsidR="001F1E41" w:rsidRPr="008A1D05" w14:paraId="29A756DA" w14:textId="77777777">
              <w:tc>
                <w:tcPr>
                  <w:tcW w:w="1977" w:type="dxa"/>
                  <w:shd w:val="solid" w:color="003300" w:fill="ECE8E1"/>
                </w:tcPr>
                <w:p w14:paraId="37A4002C"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FRIG/FROZEN</w:t>
                  </w:r>
                </w:p>
              </w:tc>
            </w:tr>
            <w:tr w:rsidR="001F1E41" w:rsidRPr="008A1D05" w14:paraId="21BDC9E8" w14:textId="77777777">
              <w:tc>
                <w:tcPr>
                  <w:tcW w:w="1977" w:type="dxa"/>
                </w:tcPr>
                <w:p w14:paraId="13BBABE2"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Pollo</w:t>
                  </w:r>
                </w:p>
              </w:tc>
            </w:tr>
            <w:tr w:rsidR="001F1E41" w:rsidRPr="008A1D05" w14:paraId="1A854420" w14:textId="77777777">
              <w:tc>
                <w:tcPr>
                  <w:tcW w:w="1977" w:type="dxa"/>
                </w:tcPr>
                <w:p w14:paraId="08F783BB"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Burritos</w:t>
                  </w:r>
                </w:p>
              </w:tc>
            </w:tr>
            <w:tr w:rsidR="001F1E41" w:rsidRPr="008A1D05" w14:paraId="7B195E3E" w14:textId="77777777">
              <w:tc>
                <w:tcPr>
                  <w:tcW w:w="1977" w:type="dxa"/>
                </w:tcPr>
                <w:p w14:paraId="05933308"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Postres</w:t>
                  </w:r>
                </w:p>
              </w:tc>
            </w:tr>
            <w:tr w:rsidR="001F1E41" w:rsidRPr="008A1D05" w14:paraId="451B3AE8" w14:textId="77777777">
              <w:tc>
                <w:tcPr>
                  <w:tcW w:w="1977" w:type="dxa"/>
                </w:tcPr>
                <w:p w14:paraId="17417466"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Pescado</w:t>
                  </w:r>
                </w:p>
              </w:tc>
            </w:tr>
            <w:tr w:rsidR="001F1E41" w:rsidRPr="008A1D05" w14:paraId="2D6F192C" w14:textId="77777777">
              <w:tc>
                <w:tcPr>
                  <w:tcW w:w="1977" w:type="dxa"/>
                </w:tcPr>
                <w:p w14:paraId="40AFA58E"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Patatas fritas</w:t>
                  </w:r>
                </w:p>
              </w:tc>
            </w:tr>
            <w:tr w:rsidR="001F1E41" w:rsidRPr="008A1D05" w14:paraId="27B8B79E" w14:textId="77777777">
              <w:tc>
                <w:tcPr>
                  <w:tcW w:w="1977" w:type="dxa"/>
                </w:tcPr>
                <w:p w14:paraId="1A2565A2"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Frutas/frutos rojos</w:t>
                  </w:r>
                </w:p>
              </w:tc>
            </w:tr>
            <w:tr w:rsidR="001F1E41" w:rsidRPr="008A1D05" w14:paraId="7917EBE4" w14:textId="77777777">
              <w:tc>
                <w:tcPr>
                  <w:tcW w:w="1977" w:type="dxa"/>
                </w:tcPr>
                <w:p w14:paraId="7468F1FA"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Helados</w:t>
                  </w:r>
                </w:p>
              </w:tc>
            </w:tr>
            <w:tr w:rsidR="001F1E41" w:rsidRPr="008A1D05" w14:paraId="0E93D2BD" w14:textId="77777777">
              <w:tc>
                <w:tcPr>
                  <w:tcW w:w="1977" w:type="dxa"/>
                </w:tcPr>
                <w:p w14:paraId="25C19592"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Zumos</w:t>
                  </w:r>
                </w:p>
              </w:tc>
            </w:tr>
            <w:tr w:rsidR="001F1E41" w:rsidRPr="008A1D05" w14:paraId="5591D6DF" w14:textId="77777777">
              <w:tc>
                <w:tcPr>
                  <w:tcW w:w="1977" w:type="dxa"/>
                </w:tcPr>
                <w:p w14:paraId="58086830"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Lunchables</w:t>
                  </w:r>
                </w:p>
              </w:tc>
            </w:tr>
            <w:tr w:rsidR="001F1E41" w:rsidRPr="008A1D05" w14:paraId="607BB55F" w14:textId="77777777">
              <w:tc>
                <w:tcPr>
                  <w:tcW w:w="1977" w:type="dxa"/>
                </w:tcPr>
                <w:p w14:paraId="56ED1642"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Pizzas</w:t>
                  </w:r>
                </w:p>
              </w:tc>
            </w:tr>
            <w:tr w:rsidR="001F1E41" w:rsidRPr="008A1D05" w14:paraId="1AEBBE61" w14:textId="77777777">
              <w:tc>
                <w:tcPr>
                  <w:tcW w:w="1977" w:type="dxa"/>
                </w:tcPr>
                <w:p w14:paraId="04E9DDB9"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Paletas</w:t>
                  </w:r>
                </w:p>
              </w:tc>
            </w:tr>
            <w:tr w:rsidR="001F1E41" w:rsidRPr="008A1D05" w14:paraId="6E816197" w14:textId="77777777">
              <w:tc>
                <w:tcPr>
                  <w:tcW w:w="1977" w:type="dxa"/>
                </w:tcPr>
                <w:p w14:paraId="60F33D3E"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Panecillos</w:t>
                  </w:r>
                </w:p>
              </w:tc>
            </w:tr>
            <w:tr w:rsidR="001F1E41" w:rsidRPr="008A1D05" w14:paraId="671EA25F" w14:textId="77777777">
              <w:tc>
                <w:tcPr>
                  <w:tcW w:w="1977" w:type="dxa"/>
                </w:tcPr>
                <w:p w14:paraId="7489D789"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Tortillas</w:t>
                  </w:r>
                </w:p>
              </w:tc>
            </w:tr>
            <w:tr w:rsidR="001F1E41" w:rsidRPr="008A1D05" w14:paraId="6DCAE81F" w14:textId="77777777">
              <w:tc>
                <w:tcPr>
                  <w:tcW w:w="1977" w:type="dxa"/>
                </w:tcPr>
                <w:p w14:paraId="1D47FD3E"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Cenas con TV</w:t>
                  </w:r>
                </w:p>
              </w:tc>
            </w:tr>
            <w:tr w:rsidR="001F1E41" w:rsidRPr="008A1D05" w14:paraId="25CF2050" w14:textId="77777777">
              <w:tc>
                <w:tcPr>
                  <w:tcW w:w="1977" w:type="dxa"/>
                </w:tcPr>
                <w:p w14:paraId="1C37DABC"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Verduras</w:t>
                  </w:r>
                </w:p>
              </w:tc>
            </w:tr>
            <w:tr w:rsidR="001F1E41" w:rsidRPr="008A1D05" w14:paraId="179EEE20" w14:textId="77777777">
              <w:tc>
                <w:tcPr>
                  <w:tcW w:w="1977" w:type="dxa"/>
                </w:tcPr>
                <w:p w14:paraId="16175184"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Gofres</w:t>
                  </w:r>
                </w:p>
              </w:tc>
            </w:tr>
            <w:tr w:rsidR="001F1E41" w:rsidRPr="008A1D05" w14:paraId="002BB0F0" w14:textId="77777777">
              <w:tc>
                <w:tcPr>
                  <w:tcW w:w="1977" w:type="dxa"/>
                </w:tcPr>
                <w:p w14:paraId="47220BCE"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6514428C" w14:textId="77777777">
              <w:tc>
                <w:tcPr>
                  <w:tcW w:w="0" w:type="auto"/>
                  <w:shd w:val="solid" w:color="003300" w:fill="ECE8E1"/>
                </w:tcPr>
                <w:p w14:paraId="272F8529"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PERSONAL/MED</w:t>
                  </w:r>
                </w:p>
              </w:tc>
            </w:tr>
            <w:tr w:rsidR="001F1E41" w:rsidRPr="008A1D05" w14:paraId="0CA80DE6" w14:textId="77777777">
              <w:tc>
                <w:tcPr>
                  <w:tcW w:w="0" w:type="auto"/>
                </w:tcPr>
                <w:p w14:paraId="5549D61E"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Acondicionador</w:t>
                  </w:r>
                </w:p>
              </w:tc>
            </w:tr>
            <w:tr w:rsidR="001F1E41" w:rsidRPr="008A1D05" w14:paraId="3226212C" w14:textId="77777777">
              <w:tc>
                <w:tcPr>
                  <w:tcW w:w="0" w:type="auto"/>
                </w:tcPr>
                <w:p w14:paraId="2629F198"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Cosméticos</w:t>
                  </w:r>
                </w:p>
              </w:tc>
            </w:tr>
            <w:tr w:rsidR="001F1E41" w:rsidRPr="008A1D05" w14:paraId="76B1A474" w14:textId="77777777">
              <w:tc>
                <w:tcPr>
                  <w:tcW w:w="0" w:type="auto"/>
                </w:tcPr>
                <w:p w14:paraId="7BD35D5D"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Desodorante</w:t>
                  </w:r>
                </w:p>
              </w:tc>
            </w:tr>
            <w:tr w:rsidR="001F1E41" w:rsidRPr="008A1D05" w14:paraId="2B5A1E6D" w14:textId="77777777">
              <w:tc>
                <w:tcPr>
                  <w:tcW w:w="0" w:type="auto"/>
                </w:tcPr>
                <w:p w14:paraId="17FEF718"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Artículos femeninos</w:t>
                  </w:r>
                </w:p>
              </w:tc>
            </w:tr>
            <w:tr w:rsidR="001F1E41" w:rsidRPr="008A1D05" w14:paraId="3866573D" w14:textId="77777777">
              <w:tc>
                <w:tcPr>
                  <w:tcW w:w="0" w:type="auto"/>
                </w:tcPr>
                <w:p w14:paraId="3B4DF2BF"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Tejidos</w:t>
                  </w:r>
                </w:p>
              </w:tc>
            </w:tr>
            <w:tr w:rsidR="001F1E41" w:rsidRPr="008A1D05" w14:paraId="73BE18E7" w14:textId="77777777">
              <w:tc>
                <w:tcPr>
                  <w:tcW w:w="0" w:type="auto"/>
                </w:tcPr>
                <w:p w14:paraId="492D8E6F" w14:textId="77777777" w:rsidR="001A0A3C" w:rsidRPr="008A1D05" w:rsidRDefault="00000000">
                  <w:pPr>
                    <w:pStyle w:val="TableText"/>
                    <w:framePr w:hSpace="180" w:wrap="around" w:vAnchor="text" w:hAnchor="text" w:xAlign="center" w:y="1"/>
                    <w:numPr>
                      <w:ilvl w:val="0"/>
                      <w:numId w:val="65"/>
                    </w:numPr>
                    <w:suppressOverlap/>
                    <w:rPr>
                      <w:spacing w:val="-2"/>
                      <w:sz w:val="17"/>
                      <w:szCs w:val="17"/>
                    </w:rPr>
                  </w:pPr>
                  <w:r w:rsidRPr="008A1D05">
                    <w:rPr>
                      <w:spacing w:val="-2"/>
                      <w:sz w:val="17"/>
                      <w:szCs w:val="17"/>
                    </w:rPr>
                    <w:t>Laca o gel</w:t>
                  </w:r>
                </w:p>
              </w:tc>
            </w:tr>
            <w:tr w:rsidR="001F1E41" w:rsidRPr="008A1D05" w14:paraId="2D910C03" w14:textId="77777777">
              <w:tc>
                <w:tcPr>
                  <w:tcW w:w="0" w:type="auto"/>
                </w:tcPr>
                <w:p w14:paraId="5ECE5B4A"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Jabón líquido</w:t>
                  </w:r>
                </w:p>
              </w:tc>
            </w:tr>
            <w:tr w:rsidR="001F1E41" w:rsidRPr="008A1D05" w14:paraId="369BC033" w14:textId="77777777">
              <w:tc>
                <w:tcPr>
                  <w:tcW w:w="0" w:type="auto"/>
                </w:tcPr>
                <w:p w14:paraId="308698AC"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Loción</w:t>
                  </w:r>
                </w:p>
              </w:tc>
            </w:tr>
            <w:tr w:rsidR="001F1E41" w:rsidRPr="008A1D05" w14:paraId="15427C40" w14:textId="77777777">
              <w:tc>
                <w:tcPr>
                  <w:tcW w:w="0" w:type="auto"/>
                </w:tcPr>
                <w:p w14:paraId="10292378"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Enjuague bucal</w:t>
                  </w:r>
                </w:p>
              </w:tc>
            </w:tr>
            <w:tr w:rsidR="001F1E41" w:rsidRPr="008A1D05" w14:paraId="0F2A6AA5" w14:textId="77777777">
              <w:tc>
                <w:tcPr>
                  <w:tcW w:w="0" w:type="auto"/>
                </w:tcPr>
                <w:p w14:paraId="32A56BEE"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Navajas</w:t>
                  </w:r>
                </w:p>
              </w:tc>
            </w:tr>
            <w:tr w:rsidR="001F1E41" w:rsidRPr="008A1D05" w14:paraId="57D3E69D" w14:textId="77777777">
              <w:tc>
                <w:tcPr>
                  <w:tcW w:w="0" w:type="auto"/>
                </w:tcPr>
                <w:p w14:paraId="694A05F8"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Jabón</w:t>
                  </w:r>
                </w:p>
              </w:tc>
            </w:tr>
            <w:tr w:rsidR="001F1E41" w:rsidRPr="008A1D05" w14:paraId="6195CDB9" w14:textId="77777777">
              <w:tc>
                <w:tcPr>
                  <w:tcW w:w="0" w:type="auto"/>
                </w:tcPr>
                <w:p w14:paraId="774307F9"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Champú</w:t>
                  </w:r>
                </w:p>
              </w:tc>
            </w:tr>
            <w:tr w:rsidR="001F1E41" w:rsidRPr="008A1D05" w14:paraId="289AB9C6" w14:textId="77777777">
              <w:tc>
                <w:tcPr>
                  <w:tcW w:w="0" w:type="auto"/>
                </w:tcPr>
                <w:p w14:paraId="4B020C32"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Crema de afeitar</w:t>
                  </w:r>
                </w:p>
              </w:tc>
            </w:tr>
            <w:tr w:rsidR="001F1E41" w:rsidRPr="008A1D05" w14:paraId="6B1D783D" w14:textId="77777777">
              <w:tc>
                <w:tcPr>
                  <w:tcW w:w="0" w:type="auto"/>
                </w:tcPr>
                <w:p w14:paraId="52D5B214"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Papel higiénico</w:t>
                  </w:r>
                </w:p>
              </w:tc>
            </w:tr>
            <w:tr w:rsidR="001F1E41" w:rsidRPr="008A1D05" w14:paraId="1C0E7201" w14:textId="77777777">
              <w:tc>
                <w:tcPr>
                  <w:tcW w:w="0" w:type="auto"/>
                </w:tcPr>
                <w:p w14:paraId="649AA73B"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Pasta de dientes</w:t>
                  </w:r>
                </w:p>
              </w:tc>
            </w:tr>
            <w:tr w:rsidR="001F1E41" w:rsidRPr="008A1D05" w14:paraId="1938A221" w14:textId="77777777">
              <w:tc>
                <w:tcPr>
                  <w:tcW w:w="0" w:type="auto"/>
                </w:tcPr>
                <w:p w14:paraId="71385598"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0D24A6BB" w14:textId="77777777">
              <w:tc>
                <w:tcPr>
                  <w:tcW w:w="0" w:type="auto"/>
                </w:tcPr>
                <w:p w14:paraId="2CB093D9"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Alergia</w:t>
                  </w:r>
                </w:p>
              </w:tc>
            </w:tr>
            <w:tr w:rsidR="001F1E41" w:rsidRPr="008A1D05" w14:paraId="3D5EE814" w14:textId="77777777">
              <w:tc>
                <w:tcPr>
                  <w:tcW w:w="0" w:type="auto"/>
                </w:tcPr>
                <w:p w14:paraId="521CFE91"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Aspirina</w:t>
                  </w:r>
                </w:p>
              </w:tc>
            </w:tr>
            <w:tr w:rsidR="001F1E41" w:rsidRPr="008A1D05" w14:paraId="20E670BA" w14:textId="77777777">
              <w:tc>
                <w:tcPr>
                  <w:tcW w:w="0" w:type="auto"/>
                </w:tcPr>
                <w:p w14:paraId="7CFA1437"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Crema/Loción</w:t>
                  </w:r>
                </w:p>
              </w:tc>
            </w:tr>
            <w:tr w:rsidR="001F1E41" w:rsidRPr="008A1D05" w14:paraId="06EDD5FF" w14:textId="77777777">
              <w:tc>
                <w:tcPr>
                  <w:tcW w:w="0" w:type="auto"/>
                </w:tcPr>
                <w:p w14:paraId="437F5507"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Frío</w:t>
                  </w:r>
                </w:p>
              </w:tc>
            </w:tr>
            <w:tr w:rsidR="001F1E41" w:rsidRPr="008A1D05" w14:paraId="7E7A1B7F" w14:textId="77777777">
              <w:tc>
                <w:tcPr>
                  <w:tcW w:w="0" w:type="auto"/>
                </w:tcPr>
                <w:p w14:paraId="6D37530D"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Tos</w:t>
                  </w:r>
                </w:p>
              </w:tc>
            </w:tr>
            <w:tr w:rsidR="001F1E41" w:rsidRPr="008A1D05" w14:paraId="4D7090BC" w14:textId="77777777">
              <w:tc>
                <w:tcPr>
                  <w:tcW w:w="0" w:type="auto"/>
                </w:tcPr>
                <w:p w14:paraId="2D7DC80E"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Cuidado de los ojos</w:t>
                  </w:r>
                </w:p>
              </w:tc>
            </w:tr>
            <w:tr w:rsidR="001F1E41" w:rsidRPr="008A1D05" w14:paraId="6809E8D3" w14:textId="77777777">
              <w:tc>
                <w:tcPr>
                  <w:tcW w:w="0" w:type="auto"/>
                </w:tcPr>
                <w:p w14:paraId="726D595B"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Artículos de primeros auxilios</w:t>
                  </w:r>
                </w:p>
              </w:tc>
            </w:tr>
            <w:tr w:rsidR="001F1E41" w:rsidRPr="008A1D05" w14:paraId="2E489AE0" w14:textId="77777777">
              <w:tc>
                <w:tcPr>
                  <w:tcW w:w="0" w:type="auto"/>
                </w:tcPr>
                <w:p w14:paraId="5F35CEBA"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Receta/s</w:t>
                  </w:r>
                </w:p>
              </w:tc>
            </w:tr>
            <w:tr w:rsidR="001F1E41" w:rsidRPr="008A1D05" w14:paraId="3319F496" w14:textId="77777777">
              <w:tc>
                <w:tcPr>
                  <w:tcW w:w="0" w:type="auto"/>
                </w:tcPr>
                <w:p w14:paraId="326A4D08"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Sinus</w:t>
                  </w:r>
                </w:p>
              </w:tc>
            </w:tr>
            <w:tr w:rsidR="001F1E41" w:rsidRPr="008A1D05" w14:paraId="0B0559E1" w14:textId="77777777">
              <w:tc>
                <w:tcPr>
                  <w:tcW w:w="0" w:type="auto"/>
                </w:tcPr>
                <w:p w14:paraId="05C8FFAE"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Vitaminas</w:t>
                  </w:r>
                </w:p>
              </w:tc>
            </w:tr>
            <w:tr w:rsidR="001F1E41" w:rsidRPr="008A1D05" w14:paraId="62623121" w14:textId="77777777">
              <w:tc>
                <w:tcPr>
                  <w:tcW w:w="0" w:type="auto"/>
                </w:tcPr>
                <w:p w14:paraId="6755D1E5"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64B3E486" w14:textId="77777777">
              <w:tc>
                <w:tcPr>
                  <w:tcW w:w="0" w:type="auto"/>
                </w:tcPr>
                <w:p w14:paraId="6C03B140"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5B8EF9D7" w14:textId="77777777">
              <w:tc>
                <w:tcPr>
                  <w:tcW w:w="1977" w:type="dxa"/>
                  <w:shd w:val="solid" w:color="003300" w:fill="ECE8E1"/>
                </w:tcPr>
                <w:p w14:paraId="6452E7AE"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LIMPIEZA</w:t>
                  </w:r>
                </w:p>
              </w:tc>
            </w:tr>
            <w:tr w:rsidR="001F1E41" w:rsidRPr="008A1D05" w14:paraId="673D54C5" w14:textId="77777777">
              <w:tc>
                <w:tcPr>
                  <w:tcW w:w="1977" w:type="dxa"/>
                </w:tcPr>
                <w:p w14:paraId="1713A212"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Ambientador</w:t>
                  </w:r>
                </w:p>
              </w:tc>
            </w:tr>
            <w:tr w:rsidR="001F1E41" w:rsidRPr="008A1D05" w14:paraId="465B57BA" w14:textId="77777777">
              <w:tc>
                <w:tcPr>
                  <w:tcW w:w="1977" w:type="dxa"/>
                </w:tcPr>
                <w:p w14:paraId="36E9E74D" w14:textId="77777777" w:rsidR="001A0A3C" w:rsidRPr="008A1D05" w:rsidRDefault="00000000">
                  <w:pPr>
                    <w:pStyle w:val="TableText"/>
                    <w:framePr w:hSpace="180" w:wrap="around" w:vAnchor="text" w:hAnchor="text" w:xAlign="center" w:y="1"/>
                    <w:numPr>
                      <w:ilvl w:val="0"/>
                      <w:numId w:val="65"/>
                    </w:numPr>
                    <w:suppressOverlap/>
                    <w:rPr>
                      <w:spacing w:val="-4"/>
                      <w:sz w:val="17"/>
                      <w:szCs w:val="17"/>
                    </w:rPr>
                  </w:pPr>
                  <w:r w:rsidRPr="008A1D05">
                    <w:rPr>
                      <w:spacing w:val="-4"/>
                      <w:sz w:val="17"/>
                      <w:szCs w:val="17"/>
                    </w:rPr>
                    <w:t>Limpiadores de baños</w:t>
                  </w:r>
                </w:p>
              </w:tc>
            </w:tr>
            <w:tr w:rsidR="001F1E41" w:rsidRPr="008A1D05" w14:paraId="1CA0372D" w14:textId="77777777">
              <w:tc>
                <w:tcPr>
                  <w:tcW w:w="1977" w:type="dxa"/>
                </w:tcPr>
                <w:p w14:paraId="394163D8"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Lejía</w:t>
                  </w:r>
                </w:p>
              </w:tc>
            </w:tr>
            <w:tr w:rsidR="001F1E41" w:rsidRPr="008A1D05" w14:paraId="2459736C" w14:textId="77777777">
              <w:tc>
                <w:tcPr>
                  <w:tcW w:w="1977" w:type="dxa"/>
                </w:tcPr>
                <w:p w14:paraId="49718DCB"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Hojas de secadora</w:t>
                  </w:r>
                </w:p>
              </w:tc>
            </w:tr>
            <w:tr w:rsidR="001F1E41" w:rsidRPr="008A1D05" w14:paraId="237C0CF1" w14:textId="77777777">
              <w:tc>
                <w:tcPr>
                  <w:tcW w:w="1977" w:type="dxa"/>
                </w:tcPr>
                <w:p w14:paraId="16ADC570"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Artículos de limpieza</w:t>
                  </w:r>
                </w:p>
              </w:tc>
            </w:tr>
            <w:tr w:rsidR="001F1E41" w:rsidRPr="008A1D05" w14:paraId="2175A72E" w14:textId="77777777">
              <w:tc>
                <w:tcPr>
                  <w:tcW w:w="1977" w:type="dxa"/>
                </w:tcPr>
                <w:p w14:paraId="69093651"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Suavizante</w:t>
                  </w:r>
                </w:p>
              </w:tc>
            </w:tr>
            <w:tr w:rsidR="001F1E41" w:rsidRPr="008A1D05" w14:paraId="18446DE2" w14:textId="77777777">
              <w:tc>
                <w:tcPr>
                  <w:tcW w:w="1977" w:type="dxa"/>
                </w:tcPr>
                <w:p w14:paraId="399B5CD0"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Limpiador de suelos</w:t>
                  </w:r>
                </w:p>
              </w:tc>
            </w:tr>
            <w:tr w:rsidR="001F1E41" w:rsidRPr="008A1D05" w14:paraId="4B3630E2" w14:textId="77777777">
              <w:tc>
                <w:tcPr>
                  <w:tcW w:w="1977" w:type="dxa"/>
                </w:tcPr>
                <w:p w14:paraId="1438342C"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Limpiacristales</w:t>
                  </w:r>
                </w:p>
              </w:tc>
            </w:tr>
            <w:tr w:rsidR="001F1E41" w:rsidRPr="008A1D05" w14:paraId="4AADCA72" w14:textId="77777777">
              <w:tc>
                <w:tcPr>
                  <w:tcW w:w="1977" w:type="dxa"/>
                </w:tcPr>
                <w:p w14:paraId="78FE3114"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Detergente</w:t>
                  </w:r>
                </w:p>
              </w:tc>
            </w:tr>
          </w:tbl>
          <w:p w14:paraId="083C4CC3" w14:textId="77777777" w:rsidR="001F1E41" w:rsidRPr="008A1D05" w:rsidRDefault="001F1E41" w:rsidP="001F1E41">
            <w:pPr>
              <w:pStyle w:val="Default"/>
              <w:jc w:val="center"/>
              <w:rPr>
                <w:rFonts w:ascii="Arial Black" w:hAnsi="Arial Black"/>
                <w:color w:val="008000"/>
                <w:sz w:val="17"/>
                <w:szCs w:val="17"/>
              </w:rPr>
            </w:pPr>
          </w:p>
        </w:tc>
        <w:tc>
          <w:tcPr>
            <w:tcW w:w="2204"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tblGrid>
            <w:tr w:rsidR="001F1E41" w:rsidRPr="008A1D05" w14:paraId="612B8478" w14:textId="77777777">
              <w:tc>
                <w:tcPr>
                  <w:tcW w:w="1978" w:type="dxa"/>
                  <w:shd w:val="solid" w:color="003300" w:fill="ECE8E1"/>
                </w:tcPr>
                <w:p w14:paraId="0C59840C"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INTL FOODS</w:t>
                  </w:r>
                </w:p>
              </w:tc>
            </w:tr>
            <w:tr w:rsidR="001F1E41" w:rsidRPr="008A1D05" w14:paraId="7131519F" w14:textId="77777777">
              <w:tc>
                <w:tcPr>
                  <w:tcW w:w="1978" w:type="dxa"/>
                </w:tcPr>
                <w:p w14:paraId="5D85CDB4" w14:textId="77777777" w:rsidR="001A0A3C" w:rsidRPr="008A1D05" w:rsidRDefault="00000000">
                  <w:pPr>
                    <w:pStyle w:val="TableText"/>
                    <w:framePr w:hSpace="180" w:wrap="around" w:vAnchor="text" w:hAnchor="text" w:xAlign="center" w:y="1"/>
                    <w:numPr>
                      <w:ilvl w:val="0"/>
                      <w:numId w:val="65"/>
                    </w:numPr>
                    <w:suppressOverlap/>
                    <w:rPr>
                      <w:spacing w:val="-2"/>
                      <w:sz w:val="17"/>
                      <w:szCs w:val="17"/>
                    </w:rPr>
                  </w:pPr>
                  <w:r w:rsidRPr="008A1D05">
                    <w:rPr>
                      <w:spacing w:val="-2"/>
                      <w:sz w:val="17"/>
                      <w:szCs w:val="17"/>
                    </w:rPr>
                    <w:t>Tacos / Tortillas</w:t>
                  </w:r>
                </w:p>
              </w:tc>
            </w:tr>
            <w:tr w:rsidR="001F1E41" w:rsidRPr="008A1D05" w14:paraId="25A3BE7A" w14:textId="77777777">
              <w:tc>
                <w:tcPr>
                  <w:tcW w:w="1978" w:type="dxa"/>
                </w:tcPr>
                <w:p w14:paraId="0C153BCC"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Mexicano</w:t>
                  </w:r>
                </w:p>
              </w:tc>
            </w:tr>
            <w:tr w:rsidR="001F1E41" w:rsidRPr="008A1D05" w14:paraId="45E8AE37" w14:textId="77777777">
              <w:tc>
                <w:tcPr>
                  <w:tcW w:w="1978" w:type="dxa"/>
                </w:tcPr>
                <w:p w14:paraId="15CF1F19"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Asiático</w:t>
                  </w:r>
                </w:p>
              </w:tc>
            </w:tr>
            <w:tr w:rsidR="001F1E41" w:rsidRPr="008A1D05" w14:paraId="115223DF" w14:textId="77777777">
              <w:tc>
                <w:tcPr>
                  <w:tcW w:w="1978" w:type="dxa"/>
                </w:tcPr>
                <w:p w14:paraId="0A704D4C"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2C2A9F49" w14:textId="77777777">
              <w:tc>
                <w:tcPr>
                  <w:tcW w:w="1978" w:type="dxa"/>
                  <w:shd w:val="solid" w:color="003300" w:fill="ECE8E1"/>
                </w:tcPr>
                <w:p w14:paraId="1736CB86"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PAPEL / COCINA</w:t>
                  </w:r>
                </w:p>
              </w:tc>
            </w:tr>
            <w:tr w:rsidR="001F1E41" w:rsidRPr="008A1D05" w14:paraId="3C6A6413" w14:textId="77777777">
              <w:tc>
                <w:tcPr>
                  <w:tcW w:w="1978" w:type="dxa"/>
                </w:tcPr>
                <w:p w14:paraId="7A2D718F"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Papel de aluminio</w:t>
                  </w:r>
                </w:p>
              </w:tc>
            </w:tr>
            <w:tr w:rsidR="001F1E41" w:rsidRPr="008A1D05" w14:paraId="5ABF830A" w14:textId="77777777">
              <w:tc>
                <w:tcPr>
                  <w:tcW w:w="1978" w:type="dxa"/>
                </w:tcPr>
                <w:p w14:paraId="588E00BF"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Filtros de café</w:t>
                  </w:r>
                </w:p>
              </w:tc>
            </w:tr>
            <w:tr w:rsidR="001F1E41" w:rsidRPr="008A1D05" w14:paraId="74F8BD16" w14:textId="77777777">
              <w:tc>
                <w:tcPr>
                  <w:tcW w:w="1978" w:type="dxa"/>
                </w:tcPr>
                <w:p w14:paraId="001306CE"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Tazas</w:t>
                  </w:r>
                </w:p>
              </w:tc>
            </w:tr>
            <w:tr w:rsidR="001F1E41" w:rsidRPr="008A1D05" w14:paraId="58FAE019" w14:textId="77777777">
              <w:tc>
                <w:tcPr>
                  <w:tcW w:w="1978" w:type="dxa"/>
                </w:tcPr>
                <w:p w14:paraId="057AF44D"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Jabón de fregar</w:t>
                  </w:r>
                </w:p>
              </w:tc>
            </w:tr>
            <w:tr w:rsidR="001F1E41" w:rsidRPr="008A1D05" w14:paraId="1E1B0523" w14:textId="77777777">
              <w:tc>
                <w:tcPr>
                  <w:tcW w:w="1978" w:type="dxa"/>
                </w:tcPr>
                <w:p w14:paraId="2B740CC7" w14:textId="77777777" w:rsidR="001A0A3C" w:rsidRPr="008A1D05" w:rsidRDefault="00000000">
                  <w:pPr>
                    <w:pStyle w:val="TableText"/>
                    <w:framePr w:hSpace="180" w:wrap="around" w:vAnchor="text" w:hAnchor="text" w:xAlign="center" w:y="1"/>
                    <w:numPr>
                      <w:ilvl w:val="0"/>
                      <w:numId w:val="65"/>
                    </w:numPr>
                    <w:suppressOverlap/>
                    <w:rPr>
                      <w:spacing w:val="-6"/>
                      <w:sz w:val="17"/>
                      <w:szCs w:val="17"/>
                    </w:rPr>
                  </w:pPr>
                  <w:r w:rsidRPr="008A1D05">
                    <w:rPr>
                      <w:spacing w:val="-6"/>
                      <w:sz w:val="17"/>
                      <w:szCs w:val="17"/>
                    </w:rPr>
                    <w:t>Jabón lavavajillas</w:t>
                  </w:r>
                </w:p>
              </w:tc>
            </w:tr>
            <w:tr w:rsidR="001F1E41" w:rsidRPr="008A1D05" w14:paraId="6E6C7DF1" w14:textId="77777777">
              <w:tc>
                <w:tcPr>
                  <w:tcW w:w="1978" w:type="dxa"/>
                </w:tcPr>
                <w:p w14:paraId="0DA0D733"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Bolsas de basura</w:t>
                  </w:r>
                </w:p>
              </w:tc>
            </w:tr>
            <w:tr w:rsidR="001F1E41" w:rsidRPr="008A1D05" w14:paraId="50C9F9B2" w14:textId="77777777">
              <w:tc>
                <w:tcPr>
                  <w:tcW w:w="1978" w:type="dxa"/>
                </w:tcPr>
                <w:p w14:paraId="53286C27"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Bolsas de almuerzo</w:t>
                  </w:r>
                </w:p>
              </w:tc>
            </w:tr>
            <w:tr w:rsidR="001F1E41" w:rsidRPr="008A1D05" w14:paraId="297E6D64" w14:textId="77777777">
              <w:tc>
                <w:tcPr>
                  <w:tcW w:w="1978" w:type="dxa"/>
                </w:tcPr>
                <w:p w14:paraId="6F7D0039"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Servilletas</w:t>
                  </w:r>
                </w:p>
              </w:tc>
            </w:tr>
            <w:tr w:rsidR="001F1E41" w:rsidRPr="008A1D05" w14:paraId="4F3889C4" w14:textId="77777777">
              <w:tc>
                <w:tcPr>
                  <w:tcW w:w="1978" w:type="dxa"/>
                </w:tcPr>
                <w:p w14:paraId="72375158"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Toallas de papel</w:t>
                  </w:r>
                </w:p>
              </w:tc>
            </w:tr>
            <w:tr w:rsidR="001F1E41" w:rsidRPr="008A1D05" w14:paraId="63E84EBD" w14:textId="77777777">
              <w:tc>
                <w:tcPr>
                  <w:tcW w:w="1978" w:type="dxa"/>
                </w:tcPr>
                <w:p w14:paraId="4709F427"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Envoltorio de plástico</w:t>
                  </w:r>
                </w:p>
              </w:tc>
            </w:tr>
            <w:tr w:rsidR="001F1E41" w:rsidRPr="008A1D05" w14:paraId="3B8F6F0D" w14:textId="77777777">
              <w:tc>
                <w:tcPr>
                  <w:tcW w:w="1978" w:type="dxa"/>
                </w:tcPr>
                <w:p w14:paraId="622188F1"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Placas</w:t>
                  </w:r>
                </w:p>
              </w:tc>
            </w:tr>
            <w:tr w:rsidR="001F1E41" w:rsidRPr="008A1D05" w14:paraId="19EBB98A" w14:textId="77777777">
              <w:tc>
                <w:tcPr>
                  <w:tcW w:w="1978" w:type="dxa"/>
                </w:tcPr>
                <w:p w14:paraId="08A415F9"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Bolsas para bocadillos</w:t>
                  </w:r>
                </w:p>
              </w:tc>
            </w:tr>
            <w:tr w:rsidR="001F1E41" w:rsidRPr="008A1D05" w14:paraId="57923F75" w14:textId="77777777">
              <w:tc>
                <w:tcPr>
                  <w:tcW w:w="1978" w:type="dxa"/>
                </w:tcPr>
                <w:p w14:paraId="0339B2EF"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Esponjas</w:t>
                  </w:r>
                </w:p>
              </w:tc>
            </w:tr>
            <w:tr w:rsidR="001F1E41" w:rsidRPr="008A1D05" w14:paraId="3539904C" w14:textId="77777777">
              <w:tc>
                <w:tcPr>
                  <w:tcW w:w="1978" w:type="dxa"/>
                </w:tcPr>
                <w:p w14:paraId="20995409"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Papel higiénico</w:t>
                  </w:r>
                </w:p>
              </w:tc>
            </w:tr>
            <w:tr w:rsidR="001F1E41" w:rsidRPr="008A1D05" w14:paraId="43BEBA7F" w14:textId="77777777">
              <w:tc>
                <w:tcPr>
                  <w:tcW w:w="1978" w:type="dxa"/>
                </w:tcPr>
                <w:p w14:paraId="7C6181D5"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Utensilios</w:t>
                  </w:r>
                </w:p>
              </w:tc>
            </w:tr>
            <w:tr w:rsidR="001F1E41" w:rsidRPr="008A1D05" w14:paraId="752E2749" w14:textId="77777777">
              <w:tc>
                <w:tcPr>
                  <w:tcW w:w="1978" w:type="dxa"/>
                </w:tcPr>
                <w:p w14:paraId="07056631"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Papel encerado</w:t>
                  </w:r>
                </w:p>
              </w:tc>
            </w:tr>
            <w:tr w:rsidR="001F1E41" w:rsidRPr="008A1D05" w14:paraId="2C182A40" w14:textId="77777777">
              <w:tc>
                <w:tcPr>
                  <w:tcW w:w="1978" w:type="dxa"/>
                </w:tcPr>
                <w:p w14:paraId="06A61249"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Bolsas con cierre</w:t>
                  </w:r>
                </w:p>
              </w:tc>
            </w:tr>
            <w:tr w:rsidR="001F1E41" w:rsidRPr="008A1D05" w14:paraId="11463E8F" w14:textId="77777777">
              <w:tc>
                <w:tcPr>
                  <w:tcW w:w="1978" w:type="dxa"/>
                </w:tcPr>
                <w:p w14:paraId="3619A7C7"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3689646F" w14:textId="77777777">
              <w:tc>
                <w:tcPr>
                  <w:tcW w:w="1978" w:type="dxa"/>
                  <w:shd w:val="solid" w:color="003300" w:fill="ECE8E1"/>
                </w:tcPr>
                <w:p w14:paraId="4EDAAF71"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FINES Y VIGORES</w:t>
                  </w:r>
                </w:p>
              </w:tc>
            </w:tr>
            <w:tr w:rsidR="001F1E41" w:rsidRPr="008A1D05" w14:paraId="2EFC2E6D" w14:textId="77777777">
              <w:tc>
                <w:tcPr>
                  <w:tcW w:w="1978" w:type="dxa"/>
                </w:tcPr>
                <w:p w14:paraId="4FDEBCC2"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Pilas</w:t>
                  </w:r>
                </w:p>
              </w:tc>
            </w:tr>
            <w:tr w:rsidR="001F1E41" w:rsidRPr="008A1D05" w14:paraId="2C90F7E8" w14:textId="77777777">
              <w:tc>
                <w:tcPr>
                  <w:tcW w:w="1978" w:type="dxa"/>
                </w:tcPr>
                <w:p w14:paraId="1B8DDE2C"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CD/DVD</w:t>
                  </w:r>
                </w:p>
              </w:tc>
            </w:tr>
            <w:tr w:rsidR="001F1E41" w:rsidRPr="008A1D05" w14:paraId="5697D31E" w14:textId="77777777">
              <w:tc>
                <w:tcPr>
                  <w:tcW w:w="1978" w:type="dxa"/>
                </w:tcPr>
                <w:p w14:paraId="5083426B"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Flores</w:t>
                  </w:r>
                </w:p>
              </w:tc>
            </w:tr>
            <w:tr w:rsidR="001F1E41" w:rsidRPr="008A1D05" w14:paraId="079843C5" w14:textId="77777777">
              <w:tc>
                <w:tcPr>
                  <w:tcW w:w="1978" w:type="dxa"/>
                </w:tcPr>
                <w:p w14:paraId="198B1458"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Tarjetas de felicitación</w:t>
                  </w:r>
                </w:p>
              </w:tc>
            </w:tr>
            <w:tr w:rsidR="001F1E41" w:rsidRPr="008A1D05" w14:paraId="1D710A0E" w14:textId="77777777">
              <w:tc>
                <w:tcPr>
                  <w:tcW w:w="1978" w:type="dxa"/>
                </w:tcPr>
                <w:p w14:paraId="776CA133"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Hardware</w:t>
                  </w:r>
                </w:p>
              </w:tc>
            </w:tr>
            <w:tr w:rsidR="001F1E41" w:rsidRPr="008A1D05" w14:paraId="2C2C421F" w14:textId="77777777">
              <w:tc>
                <w:tcPr>
                  <w:tcW w:w="1978" w:type="dxa"/>
                </w:tcPr>
                <w:p w14:paraId="149B7D8D"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Hielo</w:t>
                  </w:r>
                </w:p>
              </w:tc>
            </w:tr>
            <w:tr w:rsidR="001F1E41" w:rsidRPr="008A1D05" w14:paraId="1FE58CF8" w14:textId="77777777">
              <w:tc>
                <w:tcPr>
                  <w:tcW w:w="1978" w:type="dxa"/>
                </w:tcPr>
                <w:p w14:paraId="38F16612"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Productos contra insectos</w:t>
                  </w:r>
                </w:p>
              </w:tc>
            </w:tr>
            <w:tr w:rsidR="001F1E41" w:rsidRPr="008A1D05" w14:paraId="5C37559B" w14:textId="77777777">
              <w:tc>
                <w:tcPr>
                  <w:tcW w:w="1978" w:type="dxa"/>
                </w:tcPr>
                <w:p w14:paraId="445DC40F"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Bombillas</w:t>
                  </w:r>
                </w:p>
              </w:tc>
            </w:tr>
            <w:tr w:rsidR="001F1E41" w:rsidRPr="008A1D05" w14:paraId="7E0DC7D6" w14:textId="77777777">
              <w:tc>
                <w:tcPr>
                  <w:tcW w:w="1978" w:type="dxa"/>
                </w:tcPr>
                <w:p w14:paraId="51DBF333"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Revistas/Libros</w:t>
                  </w:r>
                </w:p>
              </w:tc>
            </w:tr>
            <w:tr w:rsidR="001F1E41" w:rsidRPr="008A1D05" w14:paraId="47909025" w14:textId="77777777">
              <w:tc>
                <w:tcPr>
                  <w:tcW w:w="1978" w:type="dxa"/>
                </w:tcPr>
                <w:p w14:paraId="71B8548D"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Material de oficina</w:t>
                  </w:r>
                </w:p>
              </w:tc>
            </w:tr>
            <w:tr w:rsidR="001F1E41" w:rsidRPr="008A1D05" w14:paraId="07C04F62" w14:textId="77777777">
              <w:tc>
                <w:tcPr>
                  <w:tcW w:w="1978" w:type="dxa"/>
                </w:tcPr>
                <w:p w14:paraId="0FF6BD14" w14:textId="77777777" w:rsidR="001A0A3C" w:rsidRPr="008A1D05" w:rsidRDefault="00000000">
                  <w:pPr>
                    <w:pStyle w:val="TableText"/>
                    <w:framePr w:hSpace="180" w:wrap="around" w:vAnchor="text" w:hAnchor="text" w:xAlign="center" w:y="1"/>
                    <w:numPr>
                      <w:ilvl w:val="0"/>
                      <w:numId w:val="65"/>
                    </w:numPr>
                    <w:suppressOverlap/>
                    <w:rPr>
                      <w:sz w:val="17"/>
                      <w:szCs w:val="17"/>
                    </w:rPr>
                  </w:pPr>
                  <w:r w:rsidRPr="008A1D05">
                    <w:rPr>
                      <w:sz w:val="17"/>
                      <w:szCs w:val="17"/>
                    </w:rPr>
                    <w:t>Productos solares</w:t>
                  </w:r>
                </w:p>
              </w:tc>
            </w:tr>
            <w:tr w:rsidR="001F1E41" w:rsidRPr="008A1D05" w14:paraId="04F79B19" w14:textId="77777777">
              <w:tc>
                <w:tcPr>
                  <w:tcW w:w="1978" w:type="dxa"/>
                </w:tcPr>
                <w:p w14:paraId="77B20F08"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3A5DD6EE" w14:textId="77777777">
              <w:tc>
                <w:tcPr>
                  <w:tcW w:w="1978" w:type="dxa"/>
                </w:tcPr>
                <w:p w14:paraId="2A05C4DB"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757C8450" w14:textId="77777777">
              <w:tc>
                <w:tcPr>
                  <w:tcW w:w="1978" w:type="dxa"/>
                  <w:shd w:val="solid" w:color="003300" w:fill="ECE8E1"/>
                </w:tcPr>
                <w:p w14:paraId="3D0B4C57"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TELÉFONO</w:t>
                  </w:r>
                </w:p>
              </w:tc>
            </w:tr>
            <w:tr w:rsidR="001F1E41" w:rsidRPr="008A1D05" w14:paraId="4E9AAA59" w14:textId="77777777">
              <w:tc>
                <w:tcPr>
                  <w:tcW w:w="1978" w:type="dxa"/>
                </w:tcPr>
                <w:p w14:paraId="44ECE1AE"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169C51A5" w14:textId="77777777">
              <w:tc>
                <w:tcPr>
                  <w:tcW w:w="1978" w:type="dxa"/>
                </w:tcPr>
                <w:p w14:paraId="1E8605E1"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21A7BBCA" w14:textId="77777777">
              <w:tc>
                <w:tcPr>
                  <w:tcW w:w="1978" w:type="dxa"/>
                </w:tcPr>
                <w:p w14:paraId="05F4F6AB"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242C3423" w14:textId="77777777">
              <w:tc>
                <w:tcPr>
                  <w:tcW w:w="1978" w:type="dxa"/>
                </w:tcPr>
                <w:p w14:paraId="3ADBFAAB"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6FC345CA" w14:textId="77777777">
              <w:tc>
                <w:tcPr>
                  <w:tcW w:w="1978" w:type="dxa"/>
                </w:tcPr>
                <w:p w14:paraId="4ED8D72A"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4902C558" w14:textId="77777777">
              <w:tc>
                <w:tcPr>
                  <w:tcW w:w="1978" w:type="dxa"/>
                </w:tcPr>
                <w:p w14:paraId="315946ED"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297275EF" w14:textId="77777777">
              <w:tc>
                <w:tcPr>
                  <w:tcW w:w="1978" w:type="dxa"/>
                  <w:shd w:val="solid" w:color="003300" w:fill="ECE8E1"/>
                </w:tcPr>
                <w:p w14:paraId="0A59933E" w14:textId="77777777" w:rsidR="001A0A3C" w:rsidRPr="008A1D05" w:rsidRDefault="00000000">
                  <w:pPr>
                    <w:pStyle w:val="TableText"/>
                    <w:framePr w:hSpace="180" w:wrap="around" w:vAnchor="text" w:hAnchor="text" w:xAlign="center" w:y="1"/>
                    <w:suppressOverlap/>
                    <w:jc w:val="center"/>
                    <w:rPr>
                      <w:b/>
                      <w:color w:val="FFFFFF"/>
                      <w:sz w:val="17"/>
                      <w:szCs w:val="17"/>
                    </w:rPr>
                  </w:pPr>
                  <w:r w:rsidRPr="008A1D05">
                    <w:rPr>
                      <w:b/>
                      <w:color w:val="FFFFFF"/>
                      <w:sz w:val="17"/>
                      <w:szCs w:val="17"/>
                    </w:rPr>
                    <w:t>PARA HACER</w:t>
                  </w:r>
                </w:p>
              </w:tc>
            </w:tr>
            <w:tr w:rsidR="001F1E41" w:rsidRPr="008A1D05" w14:paraId="0A60552B" w14:textId="77777777">
              <w:tc>
                <w:tcPr>
                  <w:tcW w:w="1978" w:type="dxa"/>
                </w:tcPr>
                <w:p w14:paraId="27232572"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7759E516" w14:textId="77777777">
              <w:tc>
                <w:tcPr>
                  <w:tcW w:w="1978" w:type="dxa"/>
                </w:tcPr>
                <w:p w14:paraId="2CB0026D"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4B608827" w14:textId="77777777">
              <w:tc>
                <w:tcPr>
                  <w:tcW w:w="1978" w:type="dxa"/>
                </w:tcPr>
                <w:p w14:paraId="4EB686DC"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233727BC" w14:textId="77777777">
              <w:tc>
                <w:tcPr>
                  <w:tcW w:w="1978" w:type="dxa"/>
                </w:tcPr>
                <w:p w14:paraId="51541F07"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05C24B3A" w14:textId="77777777">
              <w:tc>
                <w:tcPr>
                  <w:tcW w:w="1978" w:type="dxa"/>
                </w:tcPr>
                <w:p w14:paraId="15FC291F"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0D710397" w14:textId="77777777">
              <w:tc>
                <w:tcPr>
                  <w:tcW w:w="1978" w:type="dxa"/>
                </w:tcPr>
                <w:p w14:paraId="09CCB60F"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r w:rsidR="001F1E41" w:rsidRPr="008A1D05" w14:paraId="71F72F6A" w14:textId="77777777">
              <w:tc>
                <w:tcPr>
                  <w:tcW w:w="1978" w:type="dxa"/>
                </w:tcPr>
                <w:p w14:paraId="43A37CCA" w14:textId="77777777" w:rsidR="001F1E41" w:rsidRPr="008A1D05" w:rsidRDefault="001F1E41" w:rsidP="001F1E41">
                  <w:pPr>
                    <w:pStyle w:val="TableText"/>
                    <w:framePr w:hSpace="180" w:wrap="around" w:vAnchor="text" w:hAnchor="text" w:xAlign="center" w:y="1"/>
                    <w:numPr>
                      <w:ilvl w:val="0"/>
                      <w:numId w:val="65"/>
                    </w:numPr>
                    <w:suppressOverlap/>
                    <w:rPr>
                      <w:sz w:val="17"/>
                      <w:szCs w:val="17"/>
                    </w:rPr>
                  </w:pPr>
                </w:p>
              </w:tc>
            </w:tr>
          </w:tbl>
          <w:p w14:paraId="32E2F423" w14:textId="77777777" w:rsidR="001F1E41" w:rsidRPr="008A1D05" w:rsidRDefault="001F1E41" w:rsidP="001F1E41">
            <w:pPr>
              <w:pStyle w:val="Default"/>
              <w:jc w:val="center"/>
              <w:rPr>
                <w:rFonts w:ascii="Arial Black" w:hAnsi="Arial Black"/>
                <w:color w:val="008000"/>
                <w:sz w:val="17"/>
                <w:szCs w:val="17"/>
              </w:rPr>
            </w:pPr>
          </w:p>
        </w:tc>
      </w:tr>
    </w:tbl>
    <w:p w14:paraId="2E77E6D0" w14:textId="77777777" w:rsidR="001A0A3C" w:rsidRDefault="00000000">
      <w:pPr>
        <w:pStyle w:val="Title"/>
      </w:pPr>
      <w:r>
        <w:lastRenderedPageBreak/>
        <w:t>PLANIFICADOR DE VIAJES</w:t>
      </w:r>
    </w:p>
    <w:p w14:paraId="48DE77AE" w14:textId="77777777" w:rsidR="001A0A3C" w:rsidRDefault="00000000">
      <w:pPr>
        <w:pStyle w:val="Subtitle"/>
        <w:spacing w:after="60"/>
        <w:rPr>
          <w:i/>
        </w:rPr>
      </w:pPr>
      <w:r w:rsidRPr="009C3A01">
        <w:rPr>
          <w:i/>
          <w:sz w:val="24"/>
          <w:szCs w:val="22"/>
        </w:rPr>
        <w:t xml:space="preserve">Haz una fotocopia para ayudarte a planificar tu próximo viaje. </w:t>
      </w:r>
      <w:r w:rsidRPr="009C3A01">
        <w:rPr>
          <w:i/>
          <w:sz w:val="24"/>
          <w:szCs w:val="22"/>
        </w:rPr>
        <w:br/>
        <w:t xml:space="preserve"> Deja una copia cumplimentada a tu familia y a otras personas que necesiten conocer tu itinerario</w:t>
      </w:r>
      <w:r w:rsidRPr="008C29D8">
        <w:rPr>
          <w:i/>
        </w:rPr>
        <w:t>.</w:t>
      </w:r>
    </w:p>
    <w:tbl>
      <w:tblPr>
        <w:tblW w:w="5000" w:type="pct"/>
        <w:tblLook w:val="04A0" w:firstRow="1" w:lastRow="0" w:firstColumn="1" w:lastColumn="0" w:noHBand="0" w:noVBand="1"/>
      </w:tblPr>
      <w:tblGrid>
        <w:gridCol w:w="6051"/>
        <w:gridCol w:w="4965"/>
      </w:tblGrid>
      <w:tr w:rsidR="001F1E41" w:rsidRPr="009C3A01" w14:paraId="6B2B0FC0" w14:textId="77777777" w:rsidTr="009C3A01">
        <w:trPr>
          <w:trHeight w:val="12230"/>
        </w:trPr>
        <w:tc>
          <w:tcPr>
            <w:tcW w:w="2746" w:type="pct"/>
          </w:tcPr>
          <w:tbl>
            <w:tblPr>
              <w:tblW w:w="5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5"/>
              <w:gridCol w:w="2070"/>
              <w:gridCol w:w="2230"/>
            </w:tblGrid>
            <w:tr w:rsidR="001F1E41" w:rsidRPr="003F2641" w14:paraId="1D33CD9E" w14:textId="77777777">
              <w:trPr>
                <w:trHeight w:val="259"/>
              </w:trPr>
              <w:tc>
                <w:tcPr>
                  <w:tcW w:w="1525" w:type="dxa"/>
                  <w:shd w:val="solid" w:color="003300" w:fill="ECE8E1"/>
                </w:tcPr>
                <w:p w14:paraId="7A7D4832" w14:textId="77777777" w:rsidR="001A0A3C" w:rsidRDefault="00000000">
                  <w:pPr>
                    <w:pStyle w:val="TableText"/>
                    <w:spacing w:before="240"/>
                    <w:jc w:val="center"/>
                    <w:rPr>
                      <w:b/>
                      <w:color w:val="FFFFFF"/>
                    </w:rPr>
                  </w:pPr>
                  <w:r w:rsidRPr="008C29D8">
                    <w:rPr>
                      <w:b/>
                      <w:color w:val="FFFFFF"/>
                    </w:rPr>
                    <w:t>DÍA/FECHA</w:t>
                  </w:r>
                </w:p>
              </w:tc>
              <w:tc>
                <w:tcPr>
                  <w:tcW w:w="2070" w:type="dxa"/>
                  <w:shd w:val="solid" w:color="003300" w:fill="ECE8E1"/>
                </w:tcPr>
                <w:p w14:paraId="3347A997" w14:textId="77777777" w:rsidR="001A0A3C" w:rsidRDefault="00000000">
                  <w:pPr>
                    <w:pStyle w:val="TableText"/>
                    <w:spacing w:before="40"/>
                    <w:jc w:val="center"/>
                    <w:rPr>
                      <w:b/>
                      <w:color w:val="FFFFFF"/>
                      <w:sz w:val="18"/>
                    </w:rPr>
                  </w:pPr>
                  <w:r w:rsidRPr="008C29D8">
                    <w:rPr>
                      <w:b/>
                      <w:color w:val="FFFFFF"/>
                      <w:sz w:val="18"/>
                    </w:rPr>
                    <w:t>Alojamientos</w:t>
                  </w:r>
                </w:p>
                <w:p w14:paraId="5F41D068" w14:textId="77777777" w:rsidR="001A0A3C" w:rsidRDefault="00000000">
                  <w:pPr>
                    <w:pStyle w:val="TableText"/>
                    <w:spacing w:before="40"/>
                    <w:jc w:val="center"/>
                    <w:rPr>
                      <w:b/>
                      <w:color w:val="FFFFFF"/>
                      <w:sz w:val="18"/>
                    </w:rPr>
                  </w:pPr>
                  <w:r w:rsidRPr="008C29D8">
                    <w:rPr>
                      <w:b/>
                      <w:color w:val="FFFFFF"/>
                      <w:sz w:val="18"/>
                    </w:rPr>
                    <w:t>Persona(s) de contacto</w:t>
                  </w:r>
                </w:p>
                <w:p w14:paraId="7AE51BB7" w14:textId="77777777" w:rsidR="001A0A3C" w:rsidRDefault="00000000">
                  <w:pPr>
                    <w:pStyle w:val="TableText"/>
                    <w:spacing w:before="40"/>
                    <w:jc w:val="center"/>
                    <w:rPr>
                      <w:b/>
                      <w:color w:val="FFFFFF"/>
                    </w:rPr>
                  </w:pPr>
                  <w:r w:rsidRPr="008C29D8">
                    <w:rPr>
                      <w:b/>
                      <w:color w:val="FFFFFF"/>
                      <w:sz w:val="18"/>
                    </w:rPr>
                    <w:t>Números de teléfono</w:t>
                  </w:r>
                </w:p>
              </w:tc>
              <w:tc>
                <w:tcPr>
                  <w:tcW w:w="2230" w:type="dxa"/>
                  <w:shd w:val="solid" w:color="003300" w:fill="ECE8E1"/>
                </w:tcPr>
                <w:p w14:paraId="426537F0" w14:textId="77777777" w:rsidR="001A0A3C" w:rsidRDefault="00000000">
                  <w:pPr>
                    <w:pStyle w:val="TableText"/>
                    <w:spacing w:before="40"/>
                    <w:jc w:val="center"/>
                    <w:rPr>
                      <w:b/>
                      <w:color w:val="FFFFFF"/>
                      <w:sz w:val="18"/>
                    </w:rPr>
                  </w:pPr>
                  <w:r w:rsidRPr="008C29D8">
                    <w:rPr>
                      <w:b/>
                      <w:color w:val="FFFFFF"/>
                      <w:sz w:val="18"/>
                    </w:rPr>
                    <w:t>Actividades programadas</w:t>
                  </w:r>
                </w:p>
                <w:p w14:paraId="401FC0CA" w14:textId="77777777" w:rsidR="001A0A3C" w:rsidRDefault="00000000">
                  <w:pPr>
                    <w:pStyle w:val="TableText"/>
                    <w:spacing w:before="40"/>
                    <w:jc w:val="center"/>
                    <w:rPr>
                      <w:color w:val="FFFFFF"/>
                    </w:rPr>
                  </w:pPr>
                  <w:r w:rsidRPr="008C29D8">
                    <w:rPr>
                      <w:color w:val="FFFFFF"/>
                      <w:sz w:val="16"/>
                    </w:rPr>
                    <w:t>(vuelos, alquiler de coches, citas, reuniones, actividades sociales, etc.)</w:t>
                  </w:r>
                </w:p>
              </w:tc>
            </w:tr>
            <w:tr w:rsidR="001F1E41" w:rsidRPr="003F2641" w14:paraId="1C77C799" w14:textId="77777777">
              <w:trPr>
                <w:trHeight w:val="317"/>
              </w:trPr>
              <w:tc>
                <w:tcPr>
                  <w:tcW w:w="1525" w:type="dxa"/>
                </w:tcPr>
                <w:p w14:paraId="6763DDC5" w14:textId="77777777" w:rsidR="001F1E41" w:rsidRPr="003F2641" w:rsidRDefault="001F1E41" w:rsidP="001F1E41">
                  <w:pPr>
                    <w:pStyle w:val="TableText"/>
                  </w:pPr>
                </w:p>
              </w:tc>
              <w:tc>
                <w:tcPr>
                  <w:tcW w:w="2070" w:type="dxa"/>
                </w:tcPr>
                <w:p w14:paraId="7D3FB152" w14:textId="77777777" w:rsidR="001F1E41" w:rsidRPr="003F2641" w:rsidRDefault="001F1E41" w:rsidP="001F1E41">
                  <w:pPr>
                    <w:pStyle w:val="TableText"/>
                  </w:pPr>
                </w:p>
              </w:tc>
              <w:tc>
                <w:tcPr>
                  <w:tcW w:w="2230" w:type="dxa"/>
                </w:tcPr>
                <w:p w14:paraId="0F828011" w14:textId="77777777" w:rsidR="001F1E41" w:rsidRPr="003F2641" w:rsidRDefault="001F1E41" w:rsidP="001F1E41">
                  <w:pPr>
                    <w:pStyle w:val="TableText"/>
                  </w:pPr>
                </w:p>
              </w:tc>
            </w:tr>
            <w:tr w:rsidR="001F1E41" w:rsidRPr="003F2641" w14:paraId="3B2D2427" w14:textId="77777777">
              <w:trPr>
                <w:trHeight w:val="317"/>
              </w:trPr>
              <w:tc>
                <w:tcPr>
                  <w:tcW w:w="1525" w:type="dxa"/>
                </w:tcPr>
                <w:p w14:paraId="3A30EDA2" w14:textId="77777777" w:rsidR="001F1E41" w:rsidRPr="003F2641" w:rsidRDefault="001F1E41" w:rsidP="001F1E41">
                  <w:pPr>
                    <w:pStyle w:val="TableText"/>
                  </w:pPr>
                </w:p>
              </w:tc>
              <w:tc>
                <w:tcPr>
                  <w:tcW w:w="2070" w:type="dxa"/>
                </w:tcPr>
                <w:p w14:paraId="02192A69" w14:textId="77777777" w:rsidR="001F1E41" w:rsidRPr="003F2641" w:rsidRDefault="001F1E41" w:rsidP="001F1E41">
                  <w:pPr>
                    <w:pStyle w:val="TableText"/>
                  </w:pPr>
                </w:p>
              </w:tc>
              <w:tc>
                <w:tcPr>
                  <w:tcW w:w="2230" w:type="dxa"/>
                </w:tcPr>
                <w:p w14:paraId="1A7CA75C" w14:textId="77777777" w:rsidR="001F1E41" w:rsidRPr="003F2641" w:rsidRDefault="001F1E41" w:rsidP="001F1E41">
                  <w:pPr>
                    <w:pStyle w:val="TableText"/>
                  </w:pPr>
                </w:p>
              </w:tc>
            </w:tr>
            <w:tr w:rsidR="001F1E41" w:rsidRPr="003F2641" w14:paraId="44198945" w14:textId="77777777">
              <w:trPr>
                <w:trHeight w:val="317"/>
              </w:trPr>
              <w:tc>
                <w:tcPr>
                  <w:tcW w:w="1525" w:type="dxa"/>
                </w:tcPr>
                <w:p w14:paraId="4DD0D1B2" w14:textId="77777777" w:rsidR="001F1E41" w:rsidRPr="003F2641" w:rsidRDefault="001F1E41" w:rsidP="001F1E41">
                  <w:pPr>
                    <w:pStyle w:val="TableText"/>
                  </w:pPr>
                </w:p>
              </w:tc>
              <w:tc>
                <w:tcPr>
                  <w:tcW w:w="2070" w:type="dxa"/>
                </w:tcPr>
                <w:p w14:paraId="5F097839" w14:textId="77777777" w:rsidR="001F1E41" w:rsidRPr="003F2641" w:rsidRDefault="001F1E41" w:rsidP="001F1E41">
                  <w:pPr>
                    <w:pStyle w:val="TableText"/>
                  </w:pPr>
                </w:p>
              </w:tc>
              <w:tc>
                <w:tcPr>
                  <w:tcW w:w="2230" w:type="dxa"/>
                </w:tcPr>
                <w:p w14:paraId="09560564" w14:textId="77777777" w:rsidR="001F1E41" w:rsidRPr="003F2641" w:rsidRDefault="001F1E41" w:rsidP="001F1E41">
                  <w:pPr>
                    <w:pStyle w:val="TableText"/>
                  </w:pPr>
                </w:p>
              </w:tc>
            </w:tr>
            <w:tr w:rsidR="001F1E41" w:rsidRPr="003F2641" w14:paraId="39B869A6" w14:textId="77777777">
              <w:trPr>
                <w:trHeight w:val="317"/>
              </w:trPr>
              <w:tc>
                <w:tcPr>
                  <w:tcW w:w="1525" w:type="dxa"/>
                </w:tcPr>
                <w:p w14:paraId="22B401E5" w14:textId="77777777" w:rsidR="001F1E41" w:rsidRPr="003F2641" w:rsidRDefault="001F1E41" w:rsidP="001F1E41">
                  <w:pPr>
                    <w:pStyle w:val="TableText"/>
                  </w:pPr>
                </w:p>
              </w:tc>
              <w:tc>
                <w:tcPr>
                  <w:tcW w:w="2070" w:type="dxa"/>
                </w:tcPr>
                <w:p w14:paraId="6EB98242" w14:textId="77777777" w:rsidR="001F1E41" w:rsidRPr="003F2641" w:rsidRDefault="001F1E41" w:rsidP="001F1E41">
                  <w:pPr>
                    <w:pStyle w:val="TableText"/>
                  </w:pPr>
                </w:p>
              </w:tc>
              <w:tc>
                <w:tcPr>
                  <w:tcW w:w="2230" w:type="dxa"/>
                </w:tcPr>
                <w:p w14:paraId="5DC71689" w14:textId="77777777" w:rsidR="001F1E41" w:rsidRPr="003F2641" w:rsidRDefault="001F1E41" w:rsidP="001F1E41">
                  <w:pPr>
                    <w:pStyle w:val="TableText"/>
                  </w:pPr>
                </w:p>
              </w:tc>
            </w:tr>
            <w:tr w:rsidR="001F1E41" w:rsidRPr="003F2641" w14:paraId="4805BC60" w14:textId="77777777">
              <w:trPr>
                <w:trHeight w:val="317"/>
              </w:trPr>
              <w:tc>
                <w:tcPr>
                  <w:tcW w:w="1525" w:type="dxa"/>
                </w:tcPr>
                <w:p w14:paraId="72B9E403" w14:textId="77777777" w:rsidR="001F1E41" w:rsidRPr="003F2641" w:rsidRDefault="001F1E41" w:rsidP="001F1E41">
                  <w:pPr>
                    <w:pStyle w:val="TableText"/>
                  </w:pPr>
                </w:p>
              </w:tc>
              <w:tc>
                <w:tcPr>
                  <w:tcW w:w="2070" w:type="dxa"/>
                </w:tcPr>
                <w:p w14:paraId="606D37B5" w14:textId="77777777" w:rsidR="001F1E41" w:rsidRPr="003F2641" w:rsidRDefault="001F1E41" w:rsidP="001F1E41">
                  <w:pPr>
                    <w:pStyle w:val="TableText"/>
                  </w:pPr>
                </w:p>
              </w:tc>
              <w:tc>
                <w:tcPr>
                  <w:tcW w:w="2230" w:type="dxa"/>
                </w:tcPr>
                <w:p w14:paraId="58FEF4E4" w14:textId="77777777" w:rsidR="001F1E41" w:rsidRPr="003F2641" w:rsidRDefault="001F1E41" w:rsidP="001F1E41">
                  <w:pPr>
                    <w:pStyle w:val="TableText"/>
                  </w:pPr>
                </w:p>
              </w:tc>
            </w:tr>
            <w:tr w:rsidR="001F1E41" w:rsidRPr="003F2641" w14:paraId="75ED1159" w14:textId="77777777">
              <w:trPr>
                <w:trHeight w:val="317"/>
              </w:trPr>
              <w:tc>
                <w:tcPr>
                  <w:tcW w:w="1525" w:type="dxa"/>
                </w:tcPr>
                <w:p w14:paraId="1F1877C8" w14:textId="77777777" w:rsidR="001F1E41" w:rsidRPr="003F2641" w:rsidRDefault="001F1E41" w:rsidP="001F1E41">
                  <w:pPr>
                    <w:pStyle w:val="TableText"/>
                  </w:pPr>
                </w:p>
              </w:tc>
              <w:tc>
                <w:tcPr>
                  <w:tcW w:w="2070" w:type="dxa"/>
                </w:tcPr>
                <w:p w14:paraId="08B80362" w14:textId="77777777" w:rsidR="001F1E41" w:rsidRPr="003F2641" w:rsidRDefault="001F1E41" w:rsidP="001F1E41">
                  <w:pPr>
                    <w:pStyle w:val="TableText"/>
                  </w:pPr>
                </w:p>
              </w:tc>
              <w:tc>
                <w:tcPr>
                  <w:tcW w:w="2230" w:type="dxa"/>
                </w:tcPr>
                <w:p w14:paraId="16668445" w14:textId="77777777" w:rsidR="001F1E41" w:rsidRPr="003F2641" w:rsidRDefault="001F1E41" w:rsidP="001F1E41">
                  <w:pPr>
                    <w:pStyle w:val="TableText"/>
                  </w:pPr>
                </w:p>
              </w:tc>
            </w:tr>
            <w:tr w:rsidR="001F1E41" w:rsidRPr="003F2641" w14:paraId="4E139EB0" w14:textId="77777777">
              <w:trPr>
                <w:trHeight w:val="317"/>
              </w:trPr>
              <w:tc>
                <w:tcPr>
                  <w:tcW w:w="1525" w:type="dxa"/>
                </w:tcPr>
                <w:p w14:paraId="22BF6BB6" w14:textId="77777777" w:rsidR="001F1E41" w:rsidRPr="003F2641" w:rsidRDefault="001F1E41" w:rsidP="001F1E41">
                  <w:pPr>
                    <w:pStyle w:val="TableText"/>
                  </w:pPr>
                </w:p>
              </w:tc>
              <w:tc>
                <w:tcPr>
                  <w:tcW w:w="2070" w:type="dxa"/>
                </w:tcPr>
                <w:p w14:paraId="2493D9A5" w14:textId="77777777" w:rsidR="001F1E41" w:rsidRPr="003F2641" w:rsidRDefault="001F1E41" w:rsidP="001F1E41">
                  <w:pPr>
                    <w:pStyle w:val="TableText"/>
                  </w:pPr>
                </w:p>
              </w:tc>
              <w:tc>
                <w:tcPr>
                  <w:tcW w:w="2230" w:type="dxa"/>
                </w:tcPr>
                <w:p w14:paraId="57114F14" w14:textId="77777777" w:rsidR="001F1E41" w:rsidRPr="003F2641" w:rsidRDefault="001F1E41" w:rsidP="001F1E41">
                  <w:pPr>
                    <w:pStyle w:val="TableText"/>
                  </w:pPr>
                </w:p>
              </w:tc>
            </w:tr>
          </w:tbl>
          <w:p w14:paraId="61BB9968" w14:textId="77777777" w:rsidR="001A0A3C" w:rsidRDefault="00000000">
            <w:pPr>
              <w:pStyle w:val="Heading1"/>
              <w:spacing w:before="240"/>
              <w:jc w:val="center"/>
              <w:rPr>
                <w:rFonts w:ascii="Tahoma" w:hAnsi="Tahoma"/>
                <w:color w:val="auto"/>
              </w:rPr>
            </w:pPr>
            <w:r w:rsidRPr="008C29D8">
              <w:rPr>
                <w:rFonts w:ascii="Tahoma" w:hAnsi="Tahoma"/>
                <w:color w:val="auto"/>
              </w:rPr>
              <w:t>SITIOS WEB ÚTILES SOBRE VIAJES</w:t>
            </w:r>
          </w:p>
          <w:p w14:paraId="74F911F4" w14:textId="77777777" w:rsidR="001A0A3C" w:rsidRDefault="00000000">
            <w:pPr>
              <w:spacing w:line="240" w:lineRule="auto"/>
              <w:jc w:val="center"/>
              <w:rPr>
                <w:b/>
              </w:rPr>
            </w:pPr>
            <w:r w:rsidRPr="003F2641">
              <w:rPr>
                <w:b/>
              </w:rPr>
              <w:t xml:space="preserve">Ahorre horas, dolores de cabeza, molestias y cientos </w:t>
            </w:r>
            <w:r w:rsidRPr="003F2641">
              <w:rPr>
                <w:b/>
              </w:rPr>
              <w:br/>
              <w:t>de dólares a través de estos sitios web</w:t>
            </w:r>
          </w:p>
          <w:p w14:paraId="1232C26B" w14:textId="77777777" w:rsidR="001A0A3C" w:rsidRDefault="00000000">
            <w:pPr>
              <w:pStyle w:val="TableText"/>
              <w:numPr>
                <w:ilvl w:val="0"/>
                <w:numId w:val="62"/>
              </w:numPr>
              <w:spacing w:before="160"/>
              <w:rPr>
                <w:sz w:val="18"/>
              </w:rPr>
            </w:pPr>
            <w:r w:rsidRPr="008C29D8">
              <w:rPr>
                <w:b/>
                <w:color w:val="800000"/>
                <w:sz w:val="18"/>
              </w:rPr>
              <w:t xml:space="preserve">www.tripadvisor.com </w:t>
            </w:r>
            <w:r w:rsidRPr="008C29D8">
              <w:rPr>
                <w:sz w:val="18"/>
              </w:rPr>
              <w:t>Críticas, valoraciones y opiniones personales de viajeros sobre hoteles, cruceros, ocio y atracciones turísticas concretas.</w:t>
            </w:r>
          </w:p>
          <w:p w14:paraId="40593141" w14:textId="77777777" w:rsidR="001A0A3C" w:rsidRDefault="00000000">
            <w:pPr>
              <w:pStyle w:val="TableText"/>
              <w:numPr>
                <w:ilvl w:val="0"/>
                <w:numId w:val="62"/>
              </w:numPr>
              <w:rPr>
                <w:sz w:val="18"/>
              </w:rPr>
            </w:pPr>
            <w:r w:rsidRPr="008C29D8">
              <w:rPr>
                <w:b/>
                <w:color w:val="800000"/>
                <w:sz w:val="18"/>
              </w:rPr>
              <w:t xml:space="preserve">www.Farecompare.com, www.Sidestep.com </w:t>
            </w:r>
            <w:r w:rsidRPr="008C29D8">
              <w:rPr>
                <w:sz w:val="18"/>
              </w:rPr>
              <w:t xml:space="preserve">y </w:t>
            </w:r>
            <w:hyperlink r:id="rId13" w:history="1">
              <w:r w:rsidRPr="008C29D8">
                <w:rPr>
                  <w:rStyle w:val="Hyperlink"/>
                  <w:b/>
                  <w:color w:val="800000"/>
                  <w:sz w:val="18"/>
                  <w:u w:val="none"/>
                </w:rPr>
                <w:t>www.Kayak.com</w:t>
              </w:r>
            </w:hyperlink>
            <w:r w:rsidRPr="008C29D8">
              <w:rPr>
                <w:sz w:val="18"/>
              </w:rPr>
              <w:t xml:space="preserve"> Compara cientos de sitios web de viajes para encontrar las mejores tarifas aéreas y precios de viajes.</w:t>
            </w:r>
          </w:p>
          <w:p w14:paraId="38C34ECC" w14:textId="77777777" w:rsidR="001A0A3C" w:rsidRDefault="00000000">
            <w:pPr>
              <w:pStyle w:val="TableText"/>
              <w:numPr>
                <w:ilvl w:val="0"/>
                <w:numId w:val="62"/>
              </w:numPr>
              <w:rPr>
                <w:sz w:val="18"/>
              </w:rPr>
            </w:pPr>
            <w:r w:rsidRPr="008C29D8">
              <w:rPr>
                <w:b/>
                <w:color w:val="800000"/>
                <w:sz w:val="18"/>
              </w:rPr>
              <w:t xml:space="preserve">www.seatguru.com ¡Le muestra los </w:t>
            </w:r>
            <w:r w:rsidRPr="008C29D8">
              <w:rPr>
                <w:sz w:val="18"/>
              </w:rPr>
              <w:t>mejores y peores asientos en CUALQUIER avión! Enumera TODAS LAS LÍNEAS AÉREAS y todos sus enlaces a sitios web, números de teléfono y aviones.</w:t>
            </w:r>
          </w:p>
          <w:p w14:paraId="37B2CD30" w14:textId="77777777" w:rsidR="001A0A3C" w:rsidRDefault="00000000">
            <w:pPr>
              <w:pStyle w:val="TableText"/>
              <w:numPr>
                <w:ilvl w:val="0"/>
                <w:numId w:val="62"/>
              </w:numPr>
              <w:rPr>
                <w:sz w:val="18"/>
              </w:rPr>
            </w:pPr>
            <w:r w:rsidRPr="008C29D8">
              <w:rPr>
                <w:b/>
                <w:color w:val="800000"/>
                <w:sz w:val="18"/>
              </w:rPr>
              <w:t xml:space="preserve">www.farecast.com </w:t>
            </w:r>
            <w:r w:rsidRPr="008C29D8">
              <w:rPr>
                <w:sz w:val="18"/>
              </w:rPr>
              <w:t>Compara los precios de las aerolíneas y el mejor momento para comprar.</w:t>
            </w:r>
          </w:p>
          <w:p w14:paraId="6176858C" w14:textId="336E1FC2" w:rsidR="001A0A3C" w:rsidRDefault="00000000">
            <w:pPr>
              <w:pStyle w:val="TableText"/>
              <w:numPr>
                <w:ilvl w:val="0"/>
                <w:numId w:val="62"/>
              </w:numPr>
              <w:rPr>
                <w:sz w:val="18"/>
              </w:rPr>
            </w:pPr>
            <w:r w:rsidRPr="008C29D8">
              <w:rPr>
                <w:b/>
                <w:color w:val="800000"/>
                <w:sz w:val="18"/>
              </w:rPr>
              <w:t xml:space="preserve">flycheapo.com </w:t>
            </w:r>
            <w:proofErr w:type="spellStart"/>
            <w:r w:rsidRPr="008C29D8">
              <w:rPr>
                <w:sz w:val="18"/>
              </w:rPr>
              <w:t>Compara</w:t>
            </w:r>
            <w:proofErr w:type="spellEnd"/>
            <w:r w:rsidRPr="008C29D8">
              <w:rPr>
                <w:sz w:val="18"/>
              </w:rPr>
              <w:t xml:space="preserve"> los </w:t>
            </w:r>
            <w:proofErr w:type="spellStart"/>
            <w:r w:rsidRPr="008C29D8">
              <w:rPr>
                <w:sz w:val="18"/>
              </w:rPr>
              <w:t>mejores</w:t>
            </w:r>
            <w:proofErr w:type="spellEnd"/>
            <w:r w:rsidRPr="008C29D8">
              <w:rPr>
                <w:sz w:val="18"/>
              </w:rPr>
              <w:t xml:space="preserve"> </w:t>
            </w:r>
            <w:proofErr w:type="spellStart"/>
            <w:r w:rsidRPr="008C29D8">
              <w:rPr>
                <w:sz w:val="18"/>
              </w:rPr>
              <w:t>precios</w:t>
            </w:r>
            <w:proofErr w:type="spellEnd"/>
            <w:r w:rsidRPr="008C29D8">
              <w:rPr>
                <w:sz w:val="18"/>
              </w:rPr>
              <w:t xml:space="preserve"> para viajar a Europa.</w:t>
            </w:r>
          </w:p>
          <w:p w14:paraId="1AEE4745" w14:textId="77777777" w:rsidR="001A0A3C" w:rsidRDefault="00000000">
            <w:pPr>
              <w:pStyle w:val="TableText"/>
              <w:numPr>
                <w:ilvl w:val="0"/>
                <w:numId w:val="62"/>
              </w:numPr>
              <w:rPr>
                <w:sz w:val="18"/>
              </w:rPr>
            </w:pPr>
            <w:r w:rsidRPr="008C29D8">
              <w:rPr>
                <w:b/>
                <w:color w:val="800000"/>
                <w:sz w:val="18"/>
              </w:rPr>
              <w:t xml:space="preserve">www.vayama.com </w:t>
            </w:r>
            <w:r w:rsidRPr="008C29D8">
              <w:rPr>
                <w:sz w:val="18"/>
              </w:rPr>
              <w:t>Compara tarifas aéreas de viajes internacionales.</w:t>
            </w:r>
          </w:p>
          <w:p w14:paraId="4230DBC3" w14:textId="77777777" w:rsidR="001A0A3C" w:rsidRDefault="00000000">
            <w:pPr>
              <w:pStyle w:val="TableText"/>
              <w:numPr>
                <w:ilvl w:val="0"/>
                <w:numId w:val="62"/>
              </w:numPr>
              <w:rPr>
                <w:sz w:val="18"/>
              </w:rPr>
            </w:pPr>
            <w:r w:rsidRPr="008C29D8">
              <w:rPr>
                <w:b/>
                <w:color w:val="800000"/>
                <w:sz w:val="18"/>
              </w:rPr>
              <w:t xml:space="preserve">www.Airtreks.com </w:t>
            </w:r>
            <w:r w:rsidRPr="008C29D8">
              <w:rPr>
                <w:sz w:val="18"/>
              </w:rPr>
              <w:t>Le ayuda a planificar viajes internacionales con múltiples destinos.</w:t>
            </w:r>
          </w:p>
          <w:p w14:paraId="676B9C6F" w14:textId="77777777" w:rsidR="001A0A3C" w:rsidRDefault="00000000">
            <w:pPr>
              <w:pStyle w:val="TableText"/>
              <w:numPr>
                <w:ilvl w:val="0"/>
                <w:numId w:val="62"/>
              </w:numPr>
              <w:rPr>
                <w:sz w:val="18"/>
              </w:rPr>
            </w:pPr>
            <w:r w:rsidRPr="008C29D8">
              <w:rPr>
                <w:b/>
                <w:color w:val="800000"/>
                <w:sz w:val="18"/>
              </w:rPr>
              <w:t xml:space="preserve">www.lastminutetravel.com </w:t>
            </w:r>
            <w:r w:rsidRPr="008C29D8">
              <w:rPr>
                <w:sz w:val="18"/>
              </w:rPr>
              <w:t>Encuentra ahorros en planes de viaje de última hora.</w:t>
            </w:r>
          </w:p>
          <w:p w14:paraId="265D2AF0" w14:textId="77777777" w:rsidR="001A0A3C" w:rsidRDefault="00000000">
            <w:pPr>
              <w:pStyle w:val="TableText"/>
              <w:numPr>
                <w:ilvl w:val="0"/>
                <w:numId w:val="62"/>
              </w:numPr>
              <w:rPr>
                <w:sz w:val="18"/>
              </w:rPr>
            </w:pPr>
            <w:r w:rsidRPr="008C29D8">
              <w:rPr>
                <w:b/>
                <w:color w:val="800000"/>
                <w:sz w:val="18"/>
              </w:rPr>
              <w:t xml:space="preserve">www.vrbo.com </w:t>
            </w:r>
            <w:r w:rsidRPr="008C29D8">
              <w:rPr>
                <w:sz w:val="18"/>
              </w:rPr>
              <w:t>Alquileres de vacaciones por propietarios: grandes ofertas de alojamiento en EE.UU. y en todo el mundo: casas, apartamentos, condominios, villas, etc.</w:t>
            </w:r>
          </w:p>
          <w:p w14:paraId="752365CD" w14:textId="57415A53" w:rsidR="001A0A3C" w:rsidRPr="009C3A01" w:rsidRDefault="00000000" w:rsidP="009C3A01">
            <w:pPr>
              <w:pStyle w:val="TableText"/>
              <w:numPr>
                <w:ilvl w:val="0"/>
                <w:numId w:val="62"/>
              </w:numPr>
              <w:rPr>
                <w:sz w:val="18"/>
              </w:rPr>
            </w:pPr>
            <w:hyperlink r:id="rId14" w:history="1">
              <w:r w:rsidR="009C3A01" w:rsidRPr="00120C51">
                <w:rPr>
                  <w:rStyle w:val="Hyperlink"/>
                  <w:b/>
                  <w:sz w:val="18"/>
                </w:rPr>
                <w:t>www.cruisecritic.com</w:t>
              </w:r>
            </w:hyperlink>
            <w:r w:rsidR="009C3A01">
              <w:rPr>
                <w:b/>
                <w:color w:val="800000"/>
                <w:sz w:val="18"/>
              </w:rPr>
              <w:t xml:space="preserve">, </w:t>
            </w:r>
            <w:r w:rsidR="009C3A01" w:rsidRPr="009C3A01">
              <w:rPr>
                <w:b/>
                <w:color w:val="800000"/>
                <w:sz w:val="18"/>
              </w:rPr>
              <w:t xml:space="preserve">vacationstogo.com </w:t>
            </w:r>
            <w:r w:rsidR="009C3A01" w:rsidRPr="009C3A01">
              <w:rPr>
                <w:sz w:val="18"/>
              </w:rPr>
              <w:t xml:space="preserve">&amp; </w:t>
            </w:r>
            <w:r w:rsidR="009C3A01" w:rsidRPr="009C3A01">
              <w:rPr>
                <w:b/>
                <w:color w:val="800000"/>
                <w:sz w:val="18"/>
              </w:rPr>
              <w:t xml:space="preserve">www.cruise.com </w:t>
            </w:r>
            <w:r w:rsidR="009C3A01" w:rsidRPr="009C3A01">
              <w:rPr>
                <w:sz w:val="18"/>
              </w:rPr>
              <w:t>Precios reducidos en cruceros.</w:t>
            </w:r>
          </w:p>
          <w:p w14:paraId="6A056BEC" w14:textId="7DE7CAF2" w:rsidR="001A0A3C" w:rsidRDefault="00000000">
            <w:pPr>
              <w:pStyle w:val="TableText"/>
              <w:numPr>
                <w:ilvl w:val="0"/>
                <w:numId w:val="62"/>
              </w:numPr>
              <w:rPr>
                <w:sz w:val="18"/>
              </w:rPr>
            </w:pPr>
            <w:r w:rsidRPr="008C29D8">
              <w:rPr>
                <w:b/>
                <w:color w:val="800000"/>
                <w:sz w:val="18"/>
              </w:rPr>
              <w:t xml:space="preserve">Viamichelin.com </w:t>
            </w:r>
            <w:r w:rsidRPr="008C29D8">
              <w:rPr>
                <w:sz w:val="18"/>
              </w:rPr>
              <w:t xml:space="preserve">Mapas y </w:t>
            </w:r>
            <w:proofErr w:type="spellStart"/>
            <w:r w:rsidRPr="008C29D8">
              <w:rPr>
                <w:sz w:val="18"/>
              </w:rPr>
              <w:t>direcciones</w:t>
            </w:r>
            <w:proofErr w:type="spellEnd"/>
            <w:r w:rsidRPr="008C29D8">
              <w:rPr>
                <w:sz w:val="18"/>
              </w:rPr>
              <w:t xml:space="preserve"> de </w:t>
            </w:r>
            <w:proofErr w:type="spellStart"/>
            <w:r w:rsidRPr="008C29D8">
              <w:rPr>
                <w:sz w:val="18"/>
              </w:rPr>
              <w:t>conducción</w:t>
            </w:r>
            <w:proofErr w:type="spellEnd"/>
            <w:r w:rsidRPr="008C29D8">
              <w:rPr>
                <w:sz w:val="18"/>
              </w:rPr>
              <w:t xml:space="preserve"> en Europa.</w:t>
            </w:r>
          </w:p>
          <w:p w14:paraId="6D0A1FB6" w14:textId="77777777" w:rsidR="001A0A3C" w:rsidRDefault="00000000">
            <w:pPr>
              <w:pStyle w:val="TableText"/>
              <w:numPr>
                <w:ilvl w:val="0"/>
                <w:numId w:val="62"/>
              </w:numPr>
              <w:rPr>
                <w:sz w:val="18"/>
              </w:rPr>
            </w:pPr>
            <w:r w:rsidRPr="008C29D8">
              <w:rPr>
                <w:b/>
                <w:color w:val="800000"/>
                <w:sz w:val="18"/>
              </w:rPr>
              <w:t xml:space="preserve">www.maps.google.com </w:t>
            </w:r>
            <w:r w:rsidRPr="008C29D8">
              <w:rPr>
                <w:sz w:val="18"/>
              </w:rPr>
              <w:t>Mapas e indicaciones para llegar.</w:t>
            </w:r>
          </w:p>
          <w:p w14:paraId="386F874C" w14:textId="77777777" w:rsidR="001A0A3C" w:rsidRDefault="00000000">
            <w:pPr>
              <w:pStyle w:val="TableText"/>
              <w:numPr>
                <w:ilvl w:val="0"/>
                <w:numId w:val="62"/>
              </w:numPr>
              <w:rPr>
                <w:sz w:val="18"/>
              </w:rPr>
            </w:pPr>
            <w:r w:rsidRPr="008C29D8">
              <w:rPr>
                <w:b/>
                <w:color w:val="800000"/>
                <w:sz w:val="18"/>
              </w:rPr>
              <w:t xml:space="preserve">www.Xe.com </w:t>
            </w:r>
            <w:r w:rsidRPr="008C29D8">
              <w:rPr>
                <w:sz w:val="18"/>
              </w:rPr>
              <w:t>Conversión de divisas.</w:t>
            </w:r>
          </w:p>
          <w:p w14:paraId="6A89BD35" w14:textId="77777777" w:rsidR="001A0A3C" w:rsidRDefault="00000000">
            <w:pPr>
              <w:pStyle w:val="TableText"/>
              <w:numPr>
                <w:ilvl w:val="0"/>
                <w:numId w:val="62"/>
              </w:numPr>
              <w:rPr>
                <w:sz w:val="18"/>
              </w:rPr>
            </w:pPr>
            <w:r w:rsidRPr="008C29D8">
              <w:rPr>
                <w:b/>
                <w:color w:val="800000"/>
                <w:sz w:val="18"/>
              </w:rPr>
              <w:t xml:space="preserve">www.Tripprep.com </w:t>
            </w:r>
            <w:proofErr w:type="spellStart"/>
            <w:r w:rsidRPr="008C29D8">
              <w:rPr>
                <w:sz w:val="18"/>
              </w:rPr>
              <w:t>Listado</w:t>
            </w:r>
            <w:proofErr w:type="spellEnd"/>
            <w:r w:rsidRPr="008C29D8">
              <w:rPr>
                <w:sz w:val="18"/>
              </w:rPr>
              <w:t xml:space="preserve"> de </w:t>
            </w:r>
            <w:proofErr w:type="spellStart"/>
            <w:r w:rsidRPr="008C29D8">
              <w:rPr>
                <w:sz w:val="18"/>
              </w:rPr>
              <w:t>embajadas</w:t>
            </w:r>
            <w:proofErr w:type="spellEnd"/>
            <w:r w:rsidRPr="008C29D8">
              <w:rPr>
                <w:sz w:val="18"/>
              </w:rPr>
              <w:t xml:space="preserve"> de Estados Unidos en más de 200 países, visados/vacunas exigidos, advertencias para viajeros, avisos sobre delincuencia.</w:t>
            </w:r>
          </w:p>
          <w:p w14:paraId="412C84BA" w14:textId="77777777" w:rsidR="001A0A3C" w:rsidRDefault="00000000">
            <w:pPr>
              <w:pStyle w:val="TableText"/>
              <w:numPr>
                <w:ilvl w:val="0"/>
                <w:numId w:val="62"/>
              </w:numPr>
              <w:rPr>
                <w:sz w:val="18"/>
              </w:rPr>
            </w:pPr>
            <w:r w:rsidRPr="008C29D8">
              <w:rPr>
                <w:b/>
                <w:color w:val="800000"/>
                <w:sz w:val="18"/>
              </w:rPr>
              <w:t xml:space="preserve">www.traveldocs.com </w:t>
            </w:r>
            <w:r w:rsidRPr="008C29D8">
              <w:rPr>
                <w:sz w:val="18"/>
              </w:rPr>
              <w:t>Asistencia para obtener un visado o pasaporte rápidamente.</w:t>
            </w:r>
          </w:p>
          <w:p w14:paraId="63ECB1AE" w14:textId="447669FB" w:rsidR="001A0A3C" w:rsidRDefault="00000000">
            <w:pPr>
              <w:pStyle w:val="TableText"/>
              <w:numPr>
                <w:ilvl w:val="0"/>
                <w:numId w:val="62"/>
              </w:numPr>
              <w:rPr>
                <w:sz w:val="18"/>
              </w:rPr>
            </w:pPr>
            <w:r w:rsidRPr="008C29D8">
              <w:rPr>
                <w:b/>
                <w:color w:val="800000"/>
                <w:sz w:val="18"/>
              </w:rPr>
              <w:t xml:space="preserve">www.DontForgetYourToothbrush.com </w:t>
            </w:r>
            <w:proofErr w:type="spellStart"/>
            <w:r w:rsidRPr="009C3A01">
              <w:rPr>
                <w:sz w:val="18"/>
              </w:rPr>
              <w:t>Crea</w:t>
            </w:r>
            <w:proofErr w:type="spellEnd"/>
            <w:r w:rsidRPr="009C3A01">
              <w:rPr>
                <w:sz w:val="18"/>
              </w:rPr>
              <w:t xml:space="preserve"> </w:t>
            </w:r>
            <w:proofErr w:type="spellStart"/>
            <w:r w:rsidRPr="008C29D8">
              <w:rPr>
                <w:sz w:val="18"/>
              </w:rPr>
              <w:t>listas</w:t>
            </w:r>
            <w:proofErr w:type="spellEnd"/>
            <w:r w:rsidRPr="008C29D8">
              <w:rPr>
                <w:sz w:val="18"/>
              </w:rPr>
              <w:t xml:space="preserve"> de </w:t>
            </w:r>
            <w:proofErr w:type="spellStart"/>
            <w:r w:rsidRPr="008C29D8">
              <w:rPr>
                <w:sz w:val="18"/>
              </w:rPr>
              <w:t>cosas</w:t>
            </w:r>
            <w:proofErr w:type="spellEnd"/>
            <w:r w:rsidRPr="008C29D8">
              <w:rPr>
                <w:sz w:val="18"/>
              </w:rPr>
              <w:t xml:space="preserve"> por hacer y de equipaje personalizadas para viajes de negocios, playa, invierno, camping, crucero o personales.</w:t>
            </w:r>
          </w:p>
          <w:p w14:paraId="0A693F73" w14:textId="77777777" w:rsidR="001A0A3C" w:rsidRDefault="00000000">
            <w:pPr>
              <w:numPr>
                <w:ilvl w:val="0"/>
                <w:numId w:val="62"/>
              </w:numPr>
              <w:spacing w:line="240" w:lineRule="auto"/>
              <w:jc w:val="left"/>
            </w:pPr>
            <w:r w:rsidRPr="008C29D8">
              <w:rPr>
                <w:b/>
                <w:color w:val="800000"/>
                <w:sz w:val="18"/>
              </w:rPr>
              <w:t xml:space="preserve">www.travelsense.org </w:t>
            </w:r>
            <w:r w:rsidRPr="008C29D8">
              <w:rPr>
                <w:sz w:val="18"/>
              </w:rPr>
              <w:t>Gran sitio para consejos, viajes, ideas e información para viajeros.</w:t>
            </w:r>
          </w:p>
        </w:tc>
        <w:tc>
          <w:tcPr>
            <w:tcW w:w="2254" w:type="pct"/>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9"/>
            </w:tblGrid>
            <w:tr w:rsidR="001F1E41" w:rsidRPr="009C3A01" w14:paraId="21C31475" w14:textId="77777777">
              <w:tc>
                <w:tcPr>
                  <w:tcW w:w="0" w:type="auto"/>
                  <w:shd w:val="solid" w:color="003300" w:fill="ECE8E1"/>
                </w:tcPr>
                <w:p w14:paraId="02B3CD16" w14:textId="77777777" w:rsidR="001A0A3C" w:rsidRPr="009C3A01" w:rsidRDefault="00000000">
                  <w:pPr>
                    <w:pStyle w:val="TableText"/>
                    <w:jc w:val="center"/>
                    <w:rPr>
                      <w:b/>
                      <w:color w:val="FFFFFF"/>
                      <w:sz w:val="18"/>
                      <w:szCs w:val="18"/>
                    </w:rPr>
                  </w:pPr>
                  <w:r w:rsidRPr="009C3A01">
                    <w:rPr>
                      <w:b/>
                      <w:color w:val="FFFFFF"/>
                      <w:sz w:val="18"/>
                      <w:szCs w:val="18"/>
                    </w:rPr>
                    <w:t>LISTA DE TAREAS ANTES DE PARTIR</w:t>
                  </w:r>
                </w:p>
                <w:p w14:paraId="46CF8235" w14:textId="77777777" w:rsidR="001A0A3C" w:rsidRPr="009C3A01" w:rsidRDefault="00000000">
                  <w:pPr>
                    <w:pStyle w:val="TableText"/>
                    <w:numPr>
                      <w:ilvl w:val="0"/>
                      <w:numId w:val="63"/>
                    </w:numPr>
                    <w:jc w:val="center"/>
                    <w:rPr>
                      <w:color w:val="FFFFFF"/>
                      <w:sz w:val="18"/>
                      <w:szCs w:val="18"/>
                    </w:rPr>
                  </w:pPr>
                  <w:r w:rsidRPr="009C3A01">
                    <w:rPr>
                      <w:color w:val="FFFFFF"/>
                      <w:sz w:val="18"/>
                      <w:szCs w:val="18"/>
                    </w:rPr>
                    <w:t xml:space="preserve">Marque los puntos que sean aplicables </w:t>
                  </w:r>
                  <w:proofErr w:type="gramStart"/>
                  <w:r w:rsidRPr="009C3A01">
                    <w:rPr>
                      <w:color w:val="FFFFFF"/>
                      <w:sz w:val="18"/>
                      <w:szCs w:val="18"/>
                    </w:rPr>
                    <w:t>a</w:t>
                  </w:r>
                  <w:proofErr w:type="gramEnd"/>
                  <w:r w:rsidRPr="009C3A01">
                    <w:rPr>
                      <w:color w:val="FFFFFF"/>
                      <w:sz w:val="18"/>
                      <w:szCs w:val="18"/>
                    </w:rPr>
                    <w:t xml:space="preserve"> este viaje</w:t>
                  </w:r>
                </w:p>
              </w:tc>
            </w:tr>
            <w:tr w:rsidR="001F1E41" w:rsidRPr="009C3A01" w14:paraId="329E567C" w14:textId="77777777">
              <w:trPr>
                <w:trHeight w:val="11771"/>
              </w:trPr>
              <w:tc>
                <w:tcPr>
                  <w:tcW w:w="0" w:type="auto"/>
                </w:tcPr>
                <w:p w14:paraId="53F497E2" w14:textId="77777777" w:rsidR="001A0A3C" w:rsidRPr="009C3A01" w:rsidRDefault="00000000">
                  <w:pPr>
                    <w:pStyle w:val="TableText"/>
                    <w:numPr>
                      <w:ilvl w:val="0"/>
                      <w:numId w:val="12"/>
                    </w:numPr>
                    <w:spacing w:before="120"/>
                    <w:rPr>
                      <w:sz w:val="18"/>
                      <w:szCs w:val="18"/>
                    </w:rPr>
                  </w:pPr>
                  <w:r w:rsidRPr="009C3A01">
                    <w:rPr>
                      <w:sz w:val="18"/>
                      <w:szCs w:val="18"/>
                    </w:rPr>
                    <w:t>Entradas adquiridas</w:t>
                  </w:r>
                </w:p>
                <w:p w14:paraId="69738899" w14:textId="77777777" w:rsidR="001A0A3C" w:rsidRPr="009C3A01" w:rsidRDefault="00000000">
                  <w:pPr>
                    <w:pStyle w:val="TableText"/>
                    <w:numPr>
                      <w:ilvl w:val="0"/>
                      <w:numId w:val="12"/>
                    </w:numPr>
                    <w:rPr>
                      <w:sz w:val="18"/>
                      <w:szCs w:val="18"/>
                    </w:rPr>
                  </w:pPr>
                  <w:r w:rsidRPr="009C3A01">
                    <w:rPr>
                      <w:sz w:val="18"/>
                      <w:szCs w:val="18"/>
                    </w:rPr>
                    <w:t>Alojamiento previsto</w:t>
                  </w:r>
                </w:p>
                <w:p w14:paraId="104C4B13" w14:textId="77777777" w:rsidR="001A0A3C" w:rsidRPr="009C3A01" w:rsidRDefault="00000000">
                  <w:pPr>
                    <w:pStyle w:val="TableText"/>
                    <w:numPr>
                      <w:ilvl w:val="0"/>
                      <w:numId w:val="12"/>
                    </w:numPr>
                    <w:rPr>
                      <w:sz w:val="18"/>
                      <w:szCs w:val="18"/>
                    </w:rPr>
                  </w:pPr>
                  <w:r w:rsidRPr="009C3A01">
                    <w:rPr>
                      <w:sz w:val="18"/>
                      <w:szCs w:val="18"/>
                    </w:rPr>
                    <w:t>Transporte programado</w:t>
                  </w:r>
                </w:p>
                <w:p w14:paraId="59E8C42F" w14:textId="77777777" w:rsidR="001A0A3C" w:rsidRPr="009C3A01" w:rsidRDefault="00000000">
                  <w:pPr>
                    <w:pStyle w:val="TableText"/>
                    <w:numPr>
                      <w:ilvl w:val="0"/>
                      <w:numId w:val="12"/>
                    </w:numPr>
                    <w:rPr>
                      <w:sz w:val="18"/>
                      <w:szCs w:val="18"/>
                    </w:rPr>
                  </w:pPr>
                  <w:r w:rsidRPr="009C3A01">
                    <w:rPr>
                      <w:sz w:val="18"/>
                      <w:szCs w:val="18"/>
                    </w:rPr>
                    <w:t>Organizar el viaje de ida y vuelta al aeropuerto</w:t>
                  </w:r>
                </w:p>
                <w:p w14:paraId="51BB2653" w14:textId="77777777" w:rsidR="001A0A3C" w:rsidRPr="009C3A01" w:rsidRDefault="00000000">
                  <w:pPr>
                    <w:pStyle w:val="TableText"/>
                    <w:numPr>
                      <w:ilvl w:val="0"/>
                      <w:numId w:val="12"/>
                    </w:numPr>
                    <w:rPr>
                      <w:sz w:val="18"/>
                      <w:szCs w:val="18"/>
                    </w:rPr>
                  </w:pPr>
                  <w:r w:rsidRPr="009C3A01">
                    <w:rPr>
                      <w:sz w:val="18"/>
                      <w:szCs w:val="18"/>
                    </w:rPr>
                    <w:t>En caso de viaje largo en vehículo, haga que un mecánico le haga una "revisión de seguridad en vacaciones".</w:t>
                  </w:r>
                </w:p>
                <w:p w14:paraId="13BA2389" w14:textId="71672912" w:rsidR="001A0A3C" w:rsidRPr="009C3A01" w:rsidRDefault="00000000">
                  <w:pPr>
                    <w:pStyle w:val="TableText"/>
                    <w:numPr>
                      <w:ilvl w:val="0"/>
                      <w:numId w:val="12"/>
                    </w:numPr>
                    <w:rPr>
                      <w:sz w:val="18"/>
                      <w:szCs w:val="18"/>
                    </w:rPr>
                  </w:pPr>
                  <w:r w:rsidRPr="009C3A01">
                    <w:rPr>
                      <w:sz w:val="18"/>
                      <w:szCs w:val="18"/>
                    </w:rPr>
                    <w:t>Ponerse en contacto con amigos personales y/o contactos de negocios para programar cualquiera de las siguientes actividades (</w:t>
                  </w:r>
                  <w:proofErr w:type="spellStart"/>
                  <w:r w:rsidRPr="009C3A01">
                    <w:rPr>
                      <w:sz w:val="18"/>
                      <w:szCs w:val="18"/>
                    </w:rPr>
                    <w:t>reuniones</w:t>
                  </w:r>
                  <w:proofErr w:type="spellEnd"/>
                  <w:r w:rsidRPr="009C3A01">
                    <w:rPr>
                      <w:sz w:val="18"/>
                      <w:szCs w:val="18"/>
                    </w:rPr>
                    <w:t xml:space="preserve">, </w:t>
                  </w:r>
                  <w:proofErr w:type="spellStart"/>
                  <w:r w:rsidRPr="009C3A01">
                    <w:rPr>
                      <w:sz w:val="18"/>
                      <w:szCs w:val="18"/>
                    </w:rPr>
                    <w:t>salidas</w:t>
                  </w:r>
                  <w:proofErr w:type="spellEnd"/>
                  <w:r w:rsidRPr="009C3A01">
                    <w:rPr>
                      <w:sz w:val="18"/>
                      <w:szCs w:val="18"/>
                    </w:rPr>
                    <w:t xml:space="preserve">/actividades </w:t>
                  </w:r>
                  <w:proofErr w:type="spellStart"/>
                  <w:r w:rsidRPr="009C3A01">
                    <w:rPr>
                      <w:sz w:val="18"/>
                      <w:szCs w:val="18"/>
                    </w:rPr>
                    <w:t>sociales</w:t>
                  </w:r>
                  <w:proofErr w:type="spellEnd"/>
                  <w:r w:rsidRPr="009C3A01">
                    <w:rPr>
                      <w:sz w:val="18"/>
                      <w:szCs w:val="18"/>
                    </w:rPr>
                    <w:t xml:space="preserve">, </w:t>
                  </w:r>
                  <w:proofErr w:type="spellStart"/>
                  <w:r w:rsidRPr="009C3A01">
                    <w:rPr>
                      <w:sz w:val="18"/>
                      <w:szCs w:val="18"/>
                    </w:rPr>
                    <w:t>necesidades</w:t>
                  </w:r>
                  <w:proofErr w:type="spellEnd"/>
                  <w:r w:rsidRPr="009C3A01">
                    <w:rPr>
                      <w:sz w:val="18"/>
                      <w:szCs w:val="18"/>
                    </w:rPr>
                    <w:t xml:space="preserve"> de </w:t>
                  </w:r>
                  <w:proofErr w:type="spellStart"/>
                  <w:r w:rsidRPr="009C3A01">
                    <w:rPr>
                      <w:sz w:val="18"/>
                      <w:szCs w:val="18"/>
                    </w:rPr>
                    <w:t>alojamiento</w:t>
                  </w:r>
                  <w:proofErr w:type="spellEnd"/>
                  <w:r w:rsidRPr="009C3A01">
                    <w:rPr>
                      <w:sz w:val="18"/>
                      <w:szCs w:val="18"/>
                    </w:rPr>
                    <w:t xml:space="preserve"> y </w:t>
                  </w:r>
                  <w:proofErr w:type="spellStart"/>
                  <w:r w:rsidRPr="009C3A01">
                    <w:rPr>
                      <w:sz w:val="18"/>
                      <w:szCs w:val="18"/>
                    </w:rPr>
                    <w:t>transporte</w:t>
                  </w:r>
                  <w:proofErr w:type="spellEnd"/>
                  <w:r w:rsidRPr="009C3A01">
                    <w:rPr>
                      <w:sz w:val="18"/>
                      <w:szCs w:val="18"/>
                    </w:rPr>
                    <w:t>).</w:t>
                  </w:r>
                </w:p>
                <w:p w14:paraId="66F1E907" w14:textId="77777777" w:rsidR="001A0A3C" w:rsidRPr="009C3A01" w:rsidRDefault="00000000">
                  <w:pPr>
                    <w:pStyle w:val="TableText"/>
                    <w:numPr>
                      <w:ilvl w:val="0"/>
                      <w:numId w:val="12"/>
                    </w:numPr>
                    <w:rPr>
                      <w:sz w:val="18"/>
                      <w:szCs w:val="18"/>
                    </w:rPr>
                  </w:pPr>
                  <w:r w:rsidRPr="009C3A01">
                    <w:rPr>
                      <w:sz w:val="18"/>
                      <w:szCs w:val="18"/>
                    </w:rPr>
                    <w:t>Detener el periódico y el correo</w:t>
                  </w:r>
                </w:p>
                <w:p w14:paraId="69859C77" w14:textId="77777777" w:rsidR="001A0A3C" w:rsidRPr="009C3A01" w:rsidRDefault="00000000">
                  <w:pPr>
                    <w:pStyle w:val="TableText"/>
                    <w:numPr>
                      <w:ilvl w:val="0"/>
                      <w:numId w:val="12"/>
                    </w:numPr>
                    <w:rPr>
                      <w:sz w:val="18"/>
                      <w:szCs w:val="18"/>
                    </w:rPr>
                  </w:pPr>
                  <w:r w:rsidRPr="009C3A01">
                    <w:rPr>
                      <w:sz w:val="18"/>
                      <w:szCs w:val="18"/>
                    </w:rPr>
                    <w:t>Organizar el cuidado de mascotas</w:t>
                  </w:r>
                </w:p>
                <w:p w14:paraId="45D062C9" w14:textId="77777777" w:rsidR="001A0A3C" w:rsidRPr="009C3A01" w:rsidRDefault="00000000">
                  <w:pPr>
                    <w:pStyle w:val="TableText"/>
                    <w:numPr>
                      <w:ilvl w:val="0"/>
                      <w:numId w:val="12"/>
                    </w:numPr>
                    <w:rPr>
                      <w:sz w:val="18"/>
                      <w:szCs w:val="18"/>
                    </w:rPr>
                  </w:pPr>
                  <w:r w:rsidRPr="009C3A01">
                    <w:rPr>
                      <w:sz w:val="18"/>
                      <w:szCs w:val="18"/>
                    </w:rPr>
                    <w:t>Disponga que alguien vigile la casa</w:t>
                  </w:r>
                </w:p>
                <w:p w14:paraId="666AA5E3" w14:textId="77777777" w:rsidR="001A0A3C" w:rsidRPr="009C3A01" w:rsidRDefault="00000000">
                  <w:pPr>
                    <w:pStyle w:val="TableText"/>
                    <w:numPr>
                      <w:ilvl w:val="0"/>
                      <w:numId w:val="12"/>
                    </w:numPr>
                    <w:rPr>
                      <w:sz w:val="18"/>
                      <w:szCs w:val="18"/>
                    </w:rPr>
                  </w:pPr>
                  <w:r w:rsidRPr="009C3A01">
                    <w:rPr>
                      <w:sz w:val="18"/>
                      <w:szCs w:val="18"/>
                    </w:rPr>
                    <w:t>Avisa a un vecino de confianza de tu ausencia</w:t>
                  </w:r>
                </w:p>
                <w:p w14:paraId="246AF2BF" w14:textId="77777777" w:rsidR="001A0A3C" w:rsidRPr="009C3A01" w:rsidRDefault="00000000">
                  <w:pPr>
                    <w:pStyle w:val="TableText"/>
                    <w:numPr>
                      <w:ilvl w:val="0"/>
                      <w:numId w:val="12"/>
                    </w:numPr>
                    <w:rPr>
                      <w:sz w:val="18"/>
                      <w:szCs w:val="18"/>
                    </w:rPr>
                  </w:pPr>
                  <w:r w:rsidRPr="009C3A01">
                    <w:rPr>
                      <w:sz w:val="18"/>
                      <w:szCs w:val="18"/>
                    </w:rPr>
                    <w:t>Si los niños no van con usted, tenga en cuenta sus necesidades y horarios.</w:t>
                  </w:r>
                </w:p>
                <w:p w14:paraId="35EF57D6" w14:textId="77777777" w:rsidR="001A0A3C" w:rsidRPr="009C3A01" w:rsidRDefault="00000000">
                  <w:pPr>
                    <w:pStyle w:val="TableText"/>
                    <w:numPr>
                      <w:ilvl w:val="0"/>
                      <w:numId w:val="12"/>
                    </w:numPr>
                    <w:rPr>
                      <w:sz w:val="18"/>
                      <w:szCs w:val="18"/>
                    </w:rPr>
                  </w:pPr>
                  <w:r w:rsidRPr="009C3A01">
                    <w:rPr>
                      <w:sz w:val="18"/>
                      <w:szCs w:val="18"/>
                    </w:rPr>
                    <w:t>Deje la tarjeta médica y el permiso firmado a la persona o personas que cuiden de sus hijos.</w:t>
                  </w:r>
                </w:p>
                <w:p w14:paraId="3A098D66" w14:textId="77777777" w:rsidR="001A0A3C" w:rsidRPr="009C3A01" w:rsidRDefault="00000000">
                  <w:pPr>
                    <w:pStyle w:val="TableText"/>
                    <w:numPr>
                      <w:ilvl w:val="0"/>
                      <w:numId w:val="12"/>
                    </w:numPr>
                    <w:rPr>
                      <w:sz w:val="18"/>
                      <w:szCs w:val="18"/>
                    </w:rPr>
                  </w:pPr>
                  <w:r w:rsidRPr="009C3A01">
                    <w:rPr>
                      <w:sz w:val="18"/>
                      <w:szCs w:val="18"/>
                    </w:rPr>
                    <w:t>Haz fotocopias de tus pasaportes, carné de conducir, anverso y reverso de las tarjetas de crédito, tarjeta sanitaria y visados (ponlas en tu equipaje de mano).</w:t>
                  </w:r>
                </w:p>
                <w:p w14:paraId="1B826809" w14:textId="77777777" w:rsidR="001A0A3C" w:rsidRPr="009C3A01" w:rsidRDefault="00000000">
                  <w:pPr>
                    <w:pStyle w:val="TableText"/>
                    <w:numPr>
                      <w:ilvl w:val="0"/>
                      <w:numId w:val="12"/>
                    </w:numPr>
                    <w:rPr>
                      <w:sz w:val="18"/>
                      <w:szCs w:val="18"/>
                    </w:rPr>
                  </w:pPr>
                  <w:r w:rsidRPr="009C3A01">
                    <w:rPr>
                      <w:sz w:val="18"/>
                      <w:szCs w:val="18"/>
                    </w:rPr>
                    <w:t>Localice y anote los números PIN de su tarjeta de crédito</w:t>
                  </w:r>
                </w:p>
                <w:p w14:paraId="74DDDCE9" w14:textId="77777777" w:rsidR="001A0A3C" w:rsidRPr="009C3A01" w:rsidRDefault="00000000">
                  <w:pPr>
                    <w:pStyle w:val="TableText"/>
                    <w:numPr>
                      <w:ilvl w:val="0"/>
                      <w:numId w:val="12"/>
                    </w:numPr>
                    <w:rPr>
                      <w:sz w:val="18"/>
                      <w:szCs w:val="18"/>
                    </w:rPr>
                  </w:pPr>
                  <w:r w:rsidRPr="009C3A01">
                    <w:rPr>
                      <w:sz w:val="18"/>
                      <w:szCs w:val="18"/>
                    </w:rPr>
                    <w:t>Recarga de pilas de aparatos electrónicos (teléfonos móviles, ordenadores portátiles, Ipods/reproductores MP3, reproductores de DVD, afeitadoras, etc.)</w:t>
                  </w:r>
                </w:p>
                <w:p w14:paraId="7E70C6F5" w14:textId="77777777" w:rsidR="001A0A3C" w:rsidRPr="009C3A01" w:rsidRDefault="00000000">
                  <w:pPr>
                    <w:pStyle w:val="TableText"/>
                    <w:numPr>
                      <w:ilvl w:val="0"/>
                      <w:numId w:val="12"/>
                    </w:numPr>
                    <w:rPr>
                      <w:sz w:val="18"/>
                      <w:szCs w:val="18"/>
                    </w:rPr>
                  </w:pPr>
                  <w:r w:rsidRPr="009C3A01">
                    <w:rPr>
                      <w:sz w:val="18"/>
                      <w:szCs w:val="18"/>
                    </w:rPr>
                    <w:t>Consultar los partes meteorológicos</w:t>
                  </w:r>
                </w:p>
                <w:p w14:paraId="478DAFFF" w14:textId="77777777" w:rsidR="001A0A3C" w:rsidRPr="009C3A01" w:rsidRDefault="00000000">
                  <w:pPr>
                    <w:pStyle w:val="TableText"/>
                    <w:numPr>
                      <w:ilvl w:val="0"/>
                      <w:numId w:val="12"/>
                    </w:numPr>
                    <w:rPr>
                      <w:sz w:val="18"/>
                      <w:szCs w:val="18"/>
                    </w:rPr>
                  </w:pPr>
                  <w:r w:rsidRPr="009C3A01">
                    <w:rPr>
                      <w:sz w:val="18"/>
                      <w:szCs w:val="18"/>
                    </w:rPr>
                    <w:t>Limpiar la nevera, vaciar la basura, sacar la basura</w:t>
                  </w:r>
                </w:p>
                <w:p w14:paraId="21A5A161" w14:textId="77777777" w:rsidR="001A0A3C" w:rsidRPr="009C3A01" w:rsidRDefault="00000000">
                  <w:pPr>
                    <w:pStyle w:val="TableText"/>
                    <w:numPr>
                      <w:ilvl w:val="0"/>
                      <w:numId w:val="12"/>
                    </w:numPr>
                    <w:rPr>
                      <w:sz w:val="18"/>
                      <w:szCs w:val="18"/>
                    </w:rPr>
                  </w:pPr>
                  <w:r w:rsidRPr="009C3A01">
                    <w:rPr>
                      <w:sz w:val="18"/>
                      <w:szCs w:val="18"/>
                    </w:rPr>
                    <w:t xml:space="preserve">Programar el encendido y apagado de las "luces </w:t>
                  </w:r>
                </w:p>
                <w:p w14:paraId="6A2CD49C" w14:textId="77777777" w:rsidR="001A0A3C" w:rsidRPr="009C3A01" w:rsidRDefault="00000000">
                  <w:pPr>
                    <w:pStyle w:val="TableText"/>
                    <w:numPr>
                      <w:ilvl w:val="0"/>
                      <w:numId w:val="12"/>
                    </w:numPr>
                    <w:rPr>
                      <w:sz w:val="18"/>
                      <w:szCs w:val="18"/>
                    </w:rPr>
                  </w:pPr>
                  <w:r w:rsidRPr="009C3A01">
                    <w:rPr>
                      <w:sz w:val="18"/>
                      <w:szCs w:val="18"/>
                    </w:rPr>
                    <w:t>Regala o envía por correo electrónico (esta página) o tu itinerario a tu familia, vecino de confianza y lugar de trabajo.</w:t>
                  </w:r>
                </w:p>
                <w:p w14:paraId="54E564B9" w14:textId="77777777" w:rsidR="001A0A3C" w:rsidRPr="009C3A01" w:rsidRDefault="00000000">
                  <w:pPr>
                    <w:pStyle w:val="TableText"/>
                    <w:numPr>
                      <w:ilvl w:val="0"/>
                      <w:numId w:val="12"/>
                    </w:numPr>
                    <w:rPr>
                      <w:sz w:val="18"/>
                      <w:szCs w:val="18"/>
                    </w:rPr>
                  </w:pPr>
                  <w:r w:rsidRPr="009C3A01">
                    <w:rPr>
                      <w:sz w:val="18"/>
                      <w:szCs w:val="18"/>
                    </w:rPr>
                    <w:t>Bajar el termostato</w:t>
                  </w:r>
                </w:p>
                <w:p w14:paraId="7F55F74D" w14:textId="77777777" w:rsidR="001A0A3C" w:rsidRPr="009C3A01" w:rsidRDefault="00000000">
                  <w:pPr>
                    <w:pStyle w:val="TableText"/>
                    <w:numPr>
                      <w:ilvl w:val="0"/>
                      <w:numId w:val="12"/>
                    </w:numPr>
                    <w:rPr>
                      <w:sz w:val="18"/>
                      <w:szCs w:val="18"/>
                    </w:rPr>
                  </w:pPr>
                  <w:r w:rsidRPr="009C3A01">
                    <w:rPr>
                      <w:sz w:val="18"/>
                      <w:szCs w:val="18"/>
                    </w:rPr>
                    <w:t>Cierra puertas/cobertizos/activa alarmas</w:t>
                  </w:r>
                </w:p>
                <w:p w14:paraId="1FFD4CF8" w14:textId="77777777" w:rsidR="001A0A3C" w:rsidRPr="009C3A01" w:rsidRDefault="00000000">
                  <w:pPr>
                    <w:pStyle w:val="TableText"/>
                    <w:numPr>
                      <w:ilvl w:val="0"/>
                      <w:numId w:val="12"/>
                    </w:numPr>
                    <w:rPr>
                      <w:sz w:val="18"/>
                      <w:szCs w:val="18"/>
                    </w:rPr>
                  </w:pPr>
                  <w:r w:rsidRPr="009C3A01">
                    <w:rPr>
                      <w:sz w:val="18"/>
                      <w:szCs w:val="18"/>
                    </w:rPr>
                    <w:t xml:space="preserve">Si se le exige o autoriza, conéctese </w:t>
                  </w:r>
                  <w:proofErr w:type="gramStart"/>
                  <w:r w:rsidRPr="009C3A01">
                    <w:rPr>
                      <w:sz w:val="18"/>
                      <w:szCs w:val="18"/>
                    </w:rPr>
                    <w:t>a</w:t>
                  </w:r>
                  <w:proofErr w:type="gramEnd"/>
                  <w:r w:rsidRPr="009C3A01">
                    <w:rPr>
                      <w:sz w:val="18"/>
                      <w:szCs w:val="18"/>
                    </w:rPr>
                    <w:t xml:space="preserve"> Internet e imprima su tarjeta de embarque en las 24 horas anteriores a su vuelo.</w:t>
                  </w:r>
                </w:p>
                <w:p w14:paraId="537E93A5" w14:textId="77777777" w:rsidR="001A0A3C" w:rsidRPr="009C3A01" w:rsidRDefault="00000000">
                  <w:pPr>
                    <w:pStyle w:val="TableText"/>
                    <w:jc w:val="center"/>
                    <w:rPr>
                      <w:b/>
                      <w:sz w:val="18"/>
                      <w:szCs w:val="18"/>
                    </w:rPr>
                  </w:pPr>
                  <w:r w:rsidRPr="009C3A01">
                    <w:rPr>
                      <w:b/>
                      <w:sz w:val="18"/>
                      <w:szCs w:val="18"/>
                    </w:rPr>
                    <w:t>VIAJES INTERNACIONALES</w:t>
                  </w:r>
                </w:p>
                <w:p w14:paraId="39F2FAB5" w14:textId="77777777" w:rsidR="001A0A3C" w:rsidRPr="009C3A01" w:rsidRDefault="00000000">
                  <w:pPr>
                    <w:pStyle w:val="TableText"/>
                    <w:numPr>
                      <w:ilvl w:val="0"/>
                      <w:numId w:val="13"/>
                    </w:numPr>
                    <w:rPr>
                      <w:sz w:val="18"/>
                      <w:szCs w:val="18"/>
                    </w:rPr>
                  </w:pPr>
                  <w:r w:rsidRPr="009C3A01">
                    <w:rPr>
                      <w:sz w:val="18"/>
                      <w:szCs w:val="18"/>
                    </w:rPr>
                    <w:t>Pasaportes (3-6 meses antes) Comprobar la fecha de caducidad</w:t>
                  </w:r>
                </w:p>
                <w:p w14:paraId="3988BC75" w14:textId="77777777" w:rsidR="001A0A3C" w:rsidRPr="009C3A01" w:rsidRDefault="00000000">
                  <w:pPr>
                    <w:pStyle w:val="TableText"/>
                    <w:numPr>
                      <w:ilvl w:val="0"/>
                      <w:numId w:val="13"/>
                    </w:numPr>
                    <w:rPr>
                      <w:sz w:val="18"/>
                      <w:szCs w:val="18"/>
                    </w:rPr>
                  </w:pPr>
                  <w:r w:rsidRPr="009C3A01">
                    <w:rPr>
                      <w:sz w:val="18"/>
                      <w:szCs w:val="18"/>
                    </w:rPr>
                    <w:t>Visados (3 meses antes del viaje)</w:t>
                  </w:r>
                </w:p>
                <w:p w14:paraId="4DB2B204" w14:textId="77777777" w:rsidR="001A0A3C" w:rsidRPr="009C3A01" w:rsidRDefault="00000000">
                  <w:pPr>
                    <w:pStyle w:val="TableText"/>
                    <w:numPr>
                      <w:ilvl w:val="0"/>
                      <w:numId w:val="13"/>
                    </w:numPr>
                    <w:rPr>
                      <w:sz w:val="18"/>
                      <w:szCs w:val="18"/>
                    </w:rPr>
                  </w:pPr>
                  <w:r w:rsidRPr="009C3A01">
                    <w:rPr>
                      <w:sz w:val="18"/>
                      <w:szCs w:val="18"/>
                    </w:rPr>
                    <w:t>Vacunas (6-12 semanas antes del viaje)</w:t>
                  </w:r>
                </w:p>
                <w:p w14:paraId="5B64114D" w14:textId="77777777" w:rsidR="001A0A3C" w:rsidRPr="009C3A01" w:rsidRDefault="00000000">
                  <w:pPr>
                    <w:pStyle w:val="TableText"/>
                    <w:numPr>
                      <w:ilvl w:val="0"/>
                      <w:numId w:val="13"/>
                    </w:numPr>
                    <w:rPr>
                      <w:sz w:val="18"/>
                      <w:szCs w:val="18"/>
                    </w:rPr>
                  </w:pPr>
                  <w:r w:rsidRPr="009C3A01">
                    <w:rPr>
                      <w:sz w:val="18"/>
                      <w:szCs w:val="18"/>
                    </w:rPr>
                    <w:t>Notifique a las compañías de tarjetas de crédito y al banco sus planes de viaje (países y fechas)</w:t>
                  </w:r>
                </w:p>
                <w:p w14:paraId="28F8AC9D" w14:textId="77777777" w:rsidR="001A0A3C" w:rsidRPr="009C3A01" w:rsidRDefault="00000000">
                  <w:pPr>
                    <w:pStyle w:val="TableText"/>
                    <w:numPr>
                      <w:ilvl w:val="0"/>
                      <w:numId w:val="13"/>
                    </w:numPr>
                    <w:rPr>
                      <w:sz w:val="18"/>
                      <w:szCs w:val="18"/>
                    </w:rPr>
                  </w:pPr>
                  <w:r w:rsidRPr="009C3A01">
                    <w:rPr>
                      <w:sz w:val="18"/>
                      <w:szCs w:val="18"/>
                    </w:rPr>
                    <w:t>Comprar tarjeta telefónica internacional</w:t>
                  </w:r>
                </w:p>
                <w:p w14:paraId="6702BD41" w14:textId="77777777" w:rsidR="001A0A3C" w:rsidRPr="009C3A01" w:rsidRDefault="00000000">
                  <w:pPr>
                    <w:pStyle w:val="TableText"/>
                    <w:numPr>
                      <w:ilvl w:val="0"/>
                      <w:numId w:val="13"/>
                    </w:numPr>
                    <w:rPr>
                      <w:sz w:val="18"/>
                      <w:szCs w:val="18"/>
                    </w:rPr>
                  </w:pPr>
                  <w:r w:rsidRPr="009C3A01">
                    <w:rPr>
                      <w:sz w:val="18"/>
                      <w:szCs w:val="18"/>
                    </w:rPr>
                    <w:t xml:space="preserve">Notifique su viaje a la compañía de telefonía móvil.  </w:t>
                  </w:r>
                  <w:r w:rsidRPr="009C3A01">
                    <w:rPr>
                      <w:sz w:val="18"/>
                      <w:szCs w:val="18"/>
                    </w:rPr>
                    <w:br/>
                    <w:t>Pregunte si puede utilizar su móvil en el extranjero y cuál es el coste por minuto en cada país.</w:t>
                  </w:r>
                </w:p>
                <w:p w14:paraId="6F23459F" w14:textId="77777777" w:rsidR="001A0A3C" w:rsidRPr="009C3A01" w:rsidRDefault="00000000">
                  <w:pPr>
                    <w:pStyle w:val="TableText"/>
                    <w:numPr>
                      <w:ilvl w:val="0"/>
                      <w:numId w:val="13"/>
                    </w:numPr>
                    <w:rPr>
                      <w:sz w:val="18"/>
                      <w:szCs w:val="18"/>
                    </w:rPr>
                  </w:pPr>
                  <w:r w:rsidRPr="009C3A01">
                    <w:rPr>
                      <w:sz w:val="18"/>
                      <w:szCs w:val="18"/>
                    </w:rPr>
                    <w:t>Cambiar los mensajes del buzón de voz del teléfono (móvil, trabajo, casa) y configurar el correo electrónico de respuesta automática.</w:t>
                  </w:r>
                </w:p>
                <w:p w14:paraId="3732CAE4" w14:textId="1D93FED5" w:rsidR="001A0A3C" w:rsidRPr="009C3A01" w:rsidRDefault="00000000">
                  <w:pPr>
                    <w:pStyle w:val="TableText"/>
                    <w:numPr>
                      <w:ilvl w:val="0"/>
                      <w:numId w:val="13"/>
                    </w:numPr>
                    <w:rPr>
                      <w:i/>
                      <w:sz w:val="18"/>
                      <w:szCs w:val="18"/>
                    </w:rPr>
                  </w:pPr>
                  <w:r w:rsidRPr="009C3A01">
                    <w:rPr>
                      <w:sz w:val="18"/>
                      <w:szCs w:val="18"/>
                    </w:rPr>
                    <w:t xml:space="preserve">Contrate un seguro médico para viajeros </w:t>
                  </w:r>
                </w:p>
              </w:tc>
            </w:tr>
          </w:tbl>
          <w:p w14:paraId="7F689BB9" w14:textId="77777777" w:rsidR="001F1E41" w:rsidRPr="009C3A01" w:rsidRDefault="001F1E41" w:rsidP="001F1E41">
            <w:pPr>
              <w:pStyle w:val="TableText"/>
              <w:rPr>
                <w:sz w:val="18"/>
                <w:szCs w:val="18"/>
              </w:rPr>
            </w:pPr>
          </w:p>
        </w:tc>
      </w:tr>
    </w:tbl>
    <w:p w14:paraId="6E082937" w14:textId="77777777" w:rsidR="001A0A3C" w:rsidRDefault="00000000">
      <w:pPr>
        <w:pStyle w:val="Title"/>
      </w:pPr>
      <w:r>
        <w:lastRenderedPageBreak/>
        <w:t>VIAJE Y LISTA DE EQUIPAJE</w:t>
      </w:r>
    </w:p>
    <w:p w14:paraId="18A16B5C" w14:textId="38C8B7BA" w:rsidR="001F1E41" w:rsidRPr="009C3A01" w:rsidRDefault="00000000" w:rsidP="009C3A01">
      <w:pPr>
        <w:pStyle w:val="Subtitle"/>
        <w:spacing w:after="0"/>
        <w:ind w:left="-270"/>
        <w:rPr>
          <w:i/>
          <w:sz w:val="22"/>
          <w:szCs w:val="22"/>
        </w:rPr>
      </w:pPr>
      <w:r w:rsidRPr="009C3A01">
        <w:rPr>
          <w:i/>
          <w:sz w:val="22"/>
          <w:szCs w:val="22"/>
        </w:rPr>
        <w:t xml:space="preserve">Fotocopia esta página para cada persona que vaya al viaje. </w:t>
      </w:r>
      <w:proofErr w:type="spellStart"/>
      <w:r w:rsidRPr="009C3A01">
        <w:rPr>
          <w:i/>
          <w:sz w:val="22"/>
          <w:szCs w:val="22"/>
        </w:rPr>
        <w:t>Utiliza</w:t>
      </w:r>
      <w:proofErr w:type="spellEnd"/>
      <w:r w:rsidRPr="009C3A01">
        <w:rPr>
          <w:i/>
          <w:sz w:val="22"/>
          <w:szCs w:val="22"/>
        </w:rPr>
        <w:t xml:space="preserve"> un </w:t>
      </w:r>
      <w:proofErr w:type="spellStart"/>
      <w:r w:rsidRPr="009C3A01">
        <w:rPr>
          <w:i/>
          <w:sz w:val="22"/>
          <w:szCs w:val="22"/>
        </w:rPr>
        <w:t>rotulador</w:t>
      </w:r>
      <w:proofErr w:type="spellEnd"/>
      <w:r w:rsidRPr="009C3A01">
        <w:rPr>
          <w:i/>
          <w:sz w:val="22"/>
          <w:szCs w:val="22"/>
        </w:rPr>
        <w:t xml:space="preserve"> </w:t>
      </w:r>
      <w:proofErr w:type="spellStart"/>
      <w:r w:rsidRPr="009C3A01">
        <w:rPr>
          <w:i/>
          <w:sz w:val="22"/>
          <w:szCs w:val="22"/>
        </w:rPr>
        <w:t>fluorescente</w:t>
      </w:r>
      <w:proofErr w:type="spellEnd"/>
      <w:r w:rsidRPr="009C3A01">
        <w:rPr>
          <w:i/>
          <w:sz w:val="22"/>
          <w:szCs w:val="22"/>
        </w:rPr>
        <w:t xml:space="preserve"> o</w:t>
      </w:r>
      <w:r w:rsidR="009C3A01" w:rsidRPr="009C3A01">
        <w:rPr>
          <w:i/>
          <w:sz w:val="22"/>
          <w:szCs w:val="22"/>
        </w:rPr>
        <w:t xml:space="preserve"> </w:t>
      </w:r>
      <w:proofErr w:type="spellStart"/>
      <w:r w:rsidRPr="009C3A01">
        <w:rPr>
          <w:i/>
          <w:sz w:val="22"/>
          <w:szCs w:val="22"/>
        </w:rPr>
        <w:t>subraya</w:t>
      </w:r>
      <w:proofErr w:type="spellEnd"/>
      <w:r w:rsidRPr="009C3A01">
        <w:rPr>
          <w:i/>
          <w:sz w:val="22"/>
          <w:szCs w:val="22"/>
        </w:rPr>
        <w:t xml:space="preserve"> los </w:t>
      </w:r>
      <w:proofErr w:type="spellStart"/>
      <w:r w:rsidRPr="009C3A01">
        <w:rPr>
          <w:i/>
          <w:sz w:val="22"/>
          <w:szCs w:val="22"/>
        </w:rPr>
        <w:t>artículos</w:t>
      </w:r>
      <w:proofErr w:type="spellEnd"/>
      <w:r w:rsidRPr="009C3A01">
        <w:rPr>
          <w:i/>
          <w:sz w:val="22"/>
          <w:szCs w:val="22"/>
        </w:rPr>
        <w:t xml:space="preserve"> que </w:t>
      </w:r>
      <w:proofErr w:type="spellStart"/>
      <w:r w:rsidRPr="009C3A01">
        <w:rPr>
          <w:i/>
          <w:sz w:val="22"/>
          <w:szCs w:val="22"/>
        </w:rPr>
        <w:t>cada</w:t>
      </w:r>
      <w:proofErr w:type="spellEnd"/>
      <w:r w:rsidRPr="009C3A01">
        <w:rPr>
          <w:i/>
          <w:sz w:val="22"/>
          <w:szCs w:val="22"/>
        </w:rPr>
        <w:t xml:space="preserve"> uno tendrá que empaquetar personalmente. </w:t>
      </w:r>
      <w:r w:rsidRPr="009C3A01">
        <w:rPr>
          <w:i/>
          <w:color w:val="800000"/>
          <w:sz w:val="22"/>
          <w:szCs w:val="22"/>
        </w:rPr>
        <w:sym w:font="Wingdings" w:char="F0FC"/>
      </w:r>
      <w:r w:rsidRPr="009C3A01">
        <w:rPr>
          <w:i/>
          <w:sz w:val="22"/>
          <w:szCs w:val="22"/>
        </w:rPr>
        <w:t xml:space="preserve"> Marca </w:t>
      </w:r>
      <w:proofErr w:type="spellStart"/>
      <w:r w:rsidRPr="009C3A01">
        <w:rPr>
          <w:i/>
          <w:sz w:val="22"/>
          <w:szCs w:val="22"/>
        </w:rPr>
        <w:t>cada</w:t>
      </w:r>
      <w:proofErr w:type="spellEnd"/>
      <w:r w:rsidRPr="009C3A01">
        <w:rPr>
          <w:i/>
          <w:sz w:val="22"/>
          <w:szCs w:val="22"/>
        </w:rPr>
        <w:t xml:space="preserve"> </w:t>
      </w:r>
      <w:proofErr w:type="spellStart"/>
      <w:r w:rsidRPr="009C3A01">
        <w:rPr>
          <w:i/>
          <w:sz w:val="22"/>
          <w:szCs w:val="22"/>
        </w:rPr>
        <w:t>artículo</w:t>
      </w:r>
      <w:proofErr w:type="spellEnd"/>
      <w:r w:rsidRPr="009C3A01">
        <w:rPr>
          <w:i/>
          <w:sz w:val="22"/>
          <w:szCs w:val="22"/>
        </w:rPr>
        <w:t xml:space="preserve"> </w:t>
      </w:r>
      <w:proofErr w:type="spellStart"/>
      <w:r w:rsidRPr="009C3A01">
        <w:rPr>
          <w:i/>
          <w:sz w:val="22"/>
          <w:szCs w:val="22"/>
        </w:rPr>
        <w:t>cuando</w:t>
      </w:r>
      <w:proofErr w:type="spellEnd"/>
      <w:r w:rsidRPr="009C3A01">
        <w:rPr>
          <w:i/>
          <w:sz w:val="22"/>
          <w:szCs w:val="22"/>
        </w:rPr>
        <w:t xml:space="preserve"> </w:t>
      </w:r>
      <w:proofErr w:type="spellStart"/>
      <w:r w:rsidRPr="009C3A01">
        <w:rPr>
          <w:i/>
          <w:sz w:val="22"/>
          <w:szCs w:val="22"/>
        </w:rPr>
        <w:t>esté</w:t>
      </w:r>
      <w:proofErr w:type="spellEnd"/>
      <w:r w:rsidRPr="009C3A01">
        <w:rPr>
          <w:i/>
          <w:sz w:val="22"/>
          <w:szCs w:val="22"/>
        </w:rPr>
        <w:t xml:space="preserve"> </w:t>
      </w:r>
      <w:proofErr w:type="spellStart"/>
      <w:r w:rsidRPr="009C3A01">
        <w:rPr>
          <w:i/>
          <w:sz w:val="22"/>
          <w:szCs w:val="22"/>
        </w:rPr>
        <w:t>empaquetado</w:t>
      </w:r>
      <w:proofErr w:type="spellEnd"/>
      <w:r w:rsidRPr="009C3A01">
        <w:rPr>
          <w:i/>
          <w:sz w:val="22"/>
          <w:szCs w:val="22"/>
        </w:rPr>
        <w:t>.</w:t>
      </w:r>
    </w:p>
    <w:tbl>
      <w:tblPr>
        <w:tblpPr w:leftFromText="180" w:rightFromText="180" w:vertAnchor="text" w:tblpXSpec="center" w:tblpY="1"/>
        <w:tblOverlap w:val="never"/>
        <w:tblW w:w="5078" w:type="pct"/>
        <w:tblCellSpacing w:w="29" w:type="dxa"/>
        <w:tblCellMar>
          <w:left w:w="0" w:type="dxa"/>
          <w:right w:w="0" w:type="dxa"/>
        </w:tblCellMar>
        <w:tblLook w:val="04A0" w:firstRow="1" w:lastRow="0" w:firstColumn="1" w:lastColumn="0" w:noHBand="0" w:noVBand="1"/>
      </w:tblPr>
      <w:tblGrid>
        <w:gridCol w:w="2513"/>
        <w:gridCol w:w="2373"/>
        <w:gridCol w:w="2429"/>
        <w:gridCol w:w="2117"/>
        <w:gridCol w:w="2221"/>
      </w:tblGrid>
      <w:tr w:rsidR="001F1E41" w:rsidRPr="003F2641" w14:paraId="3B47201D" w14:textId="77777777">
        <w:trPr>
          <w:trHeight w:val="12350"/>
          <w:tblCellSpacing w:w="29" w:type="dxa"/>
        </w:trPr>
        <w:tc>
          <w:tcPr>
            <w:tcW w:w="959" w:type="pct"/>
          </w:tcPr>
          <w:p w14:paraId="03A0778D" w14:textId="77777777" w:rsidR="001F1E41" w:rsidRPr="003F2641" w:rsidRDefault="001F1E41" w:rsidP="001F1E41">
            <w:pPr>
              <w:pStyle w:val="TableText"/>
            </w:pPr>
          </w:p>
          <w:tbl>
            <w:tblPr>
              <w:tblW w:w="20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2414"/>
            </w:tblGrid>
            <w:tr w:rsidR="001F1E41" w:rsidRPr="003F2641" w14:paraId="14AE241E" w14:textId="77777777">
              <w:trPr>
                <w:trHeight w:val="273"/>
              </w:trPr>
              <w:tc>
                <w:tcPr>
                  <w:tcW w:w="2047" w:type="dxa"/>
                  <w:shd w:val="solid" w:color="003300" w:fill="ECE8E1"/>
                </w:tcPr>
                <w:p w14:paraId="3E170881" w14:textId="77777777" w:rsidR="001A0A3C" w:rsidRDefault="00000000" w:rsidP="009F648A">
                  <w:pPr>
                    <w:pStyle w:val="TableText"/>
                    <w:framePr w:hSpace="180" w:wrap="around" w:vAnchor="text" w:hAnchor="text" w:xAlign="center" w:y="1"/>
                    <w:spacing w:before="40"/>
                    <w:suppressOverlap/>
                    <w:jc w:val="center"/>
                    <w:rPr>
                      <w:rFonts w:ascii="Arial Narrow" w:hAnsi="Arial Narrow"/>
                      <w:b/>
                      <w:color w:val="FFFFFF"/>
                    </w:rPr>
                  </w:pPr>
                  <w:r w:rsidRPr="008C29D8">
                    <w:rPr>
                      <w:rFonts w:ascii="Arial Narrow" w:hAnsi="Arial Narrow"/>
                      <w:b/>
                      <w:color w:val="FFFFFF"/>
                    </w:rPr>
                    <w:t>ROPA INFORMAL</w:t>
                  </w:r>
                </w:p>
              </w:tc>
            </w:tr>
            <w:tr w:rsidR="001F1E41" w:rsidRPr="003F2641" w14:paraId="28CF4EA2" w14:textId="77777777">
              <w:trPr>
                <w:trHeight w:val="852"/>
              </w:trPr>
              <w:tc>
                <w:tcPr>
                  <w:tcW w:w="2047" w:type="dxa"/>
                </w:tcPr>
                <w:p w14:paraId="77AC51E9" w14:textId="77777777" w:rsidR="001A0A3C" w:rsidRDefault="00000000" w:rsidP="009F648A">
                  <w:pPr>
                    <w:pStyle w:val="TableText"/>
                    <w:framePr w:hSpace="180" w:wrap="around" w:vAnchor="text" w:hAnchor="text" w:xAlign="center" w:y="1"/>
                    <w:spacing w:before="40"/>
                    <w:suppressOverlap/>
                    <w:jc w:val="center"/>
                    <w:rPr>
                      <w:rFonts w:ascii="Arial Narrow" w:hAnsi="Arial Narrow"/>
                    </w:rPr>
                  </w:pPr>
                  <w:r w:rsidRPr="003F2641">
                    <w:rPr>
                      <w:rFonts w:ascii="Arial Narrow" w:hAnsi="Arial Narrow"/>
                    </w:rPr>
                    <w:t>Nota: Elige colores que "combinen" para que puedas llevar MENOS ropa.</w:t>
                  </w:r>
                </w:p>
              </w:tc>
            </w:tr>
            <w:tr w:rsidR="001F1E41" w:rsidRPr="003F2641" w14:paraId="408DDAB4" w14:textId="77777777">
              <w:trPr>
                <w:trHeight w:val="208"/>
              </w:trPr>
              <w:tc>
                <w:tcPr>
                  <w:tcW w:w="2047" w:type="dxa"/>
                </w:tcPr>
                <w:p w14:paraId="34086169" w14:textId="77777777" w:rsidR="001A0A3C" w:rsidRDefault="00000000" w:rsidP="009F648A">
                  <w:pPr>
                    <w:pStyle w:val="TableText"/>
                    <w:framePr w:hSpace="180" w:wrap="around" w:vAnchor="text" w:hAnchor="text" w:xAlign="center" w:y="1"/>
                    <w:numPr>
                      <w:ilvl w:val="0"/>
                      <w:numId w:val="56"/>
                    </w:numPr>
                    <w:suppressOverlap/>
                    <w:rPr>
                      <w:rFonts w:ascii="Arial Narrow" w:hAnsi="Arial Narrow"/>
                      <w:spacing w:val="-8"/>
                    </w:rPr>
                  </w:pPr>
                  <w:r w:rsidRPr="003F2641">
                    <w:rPr>
                      <w:rFonts w:ascii="Arial Narrow" w:hAnsi="Arial Narrow"/>
                      <w:spacing w:val="-8"/>
                    </w:rPr>
                    <w:t>Pantalones vaqueros/casuales</w:t>
                  </w:r>
                </w:p>
              </w:tc>
            </w:tr>
            <w:tr w:rsidR="001F1E41" w:rsidRPr="003F2641" w14:paraId="6E4BDB78" w14:textId="77777777">
              <w:trPr>
                <w:trHeight w:val="208"/>
              </w:trPr>
              <w:tc>
                <w:tcPr>
                  <w:tcW w:w="2047" w:type="dxa"/>
                </w:tcPr>
                <w:p w14:paraId="1D0BF1E7" w14:textId="77777777" w:rsidR="001A0A3C" w:rsidRDefault="00000000" w:rsidP="009F648A">
                  <w:pPr>
                    <w:pStyle w:val="TableText"/>
                    <w:framePr w:hSpace="180" w:wrap="around" w:vAnchor="text" w:hAnchor="text" w:xAlign="center" w:y="1"/>
                    <w:numPr>
                      <w:ilvl w:val="0"/>
                      <w:numId w:val="56"/>
                    </w:numPr>
                    <w:suppressOverlap/>
                    <w:rPr>
                      <w:rFonts w:ascii="Arial Narrow" w:hAnsi="Arial Narrow"/>
                    </w:rPr>
                  </w:pPr>
                  <w:r w:rsidRPr="003F2641">
                    <w:rPr>
                      <w:rFonts w:ascii="Arial Narrow" w:hAnsi="Arial Narrow"/>
                    </w:rPr>
                    <w:t>Pantalones cortos</w:t>
                  </w:r>
                </w:p>
              </w:tc>
            </w:tr>
            <w:tr w:rsidR="001F1E41" w:rsidRPr="003F2641" w14:paraId="0C379984" w14:textId="77777777">
              <w:trPr>
                <w:trHeight w:val="208"/>
              </w:trPr>
              <w:tc>
                <w:tcPr>
                  <w:tcW w:w="2047" w:type="dxa"/>
                </w:tcPr>
                <w:p w14:paraId="6F2F7F68" w14:textId="77777777" w:rsidR="001A0A3C" w:rsidRDefault="00000000" w:rsidP="009F648A">
                  <w:pPr>
                    <w:pStyle w:val="TableText"/>
                    <w:framePr w:hSpace="180" w:wrap="around" w:vAnchor="text" w:hAnchor="text" w:xAlign="center" w:y="1"/>
                    <w:numPr>
                      <w:ilvl w:val="0"/>
                      <w:numId w:val="56"/>
                    </w:numPr>
                    <w:suppressOverlap/>
                    <w:rPr>
                      <w:rFonts w:ascii="Arial Narrow" w:hAnsi="Arial Narrow"/>
                    </w:rPr>
                  </w:pPr>
                  <w:r w:rsidRPr="003F2641">
                    <w:rPr>
                      <w:rFonts w:ascii="Arial Narrow" w:hAnsi="Arial Narrow"/>
                    </w:rPr>
                    <w:t>Faldas</w:t>
                  </w:r>
                </w:p>
              </w:tc>
            </w:tr>
            <w:tr w:rsidR="001F1E41" w:rsidRPr="003F2641" w14:paraId="15A7FC87" w14:textId="77777777">
              <w:trPr>
                <w:trHeight w:val="208"/>
              </w:trPr>
              <w:tc>
                <w:tcPr>
                  <w:tcW w:w="2047" w:type="dxa"/>
                </w:tcPr>
                <w:p w14:paraId="4C09239C" w14:textId="77777777" w:rsidR="001A0A3C" w:rsidRDefault="00000000" w:rsidP="009F648A">
                  <w:pPr>
                    <w:pStyle w:val="TableText"/>
                    <w:framePr w:hSpace="180" w:wrap="around" w:vAnchor="text" w:hAnchor="text" w:xAlign="center" w:y="1"/>
                    <w:numPr>
                      <w:ilvl w:val="0"/>
                      <w:numId w:val="56"/>
                    </w:numPr>
                    <w:suppressOverlap/>
                    <w:rPr>
                      <w:rFonts w:ascii="Arial Narrow" w:hAnsi="Arial Narrow"/>
                    </w:rPr>
                  </w:pPr>
                  <w:r w:rsidRPr="003F2641">
                    <w:rPr>
                      <w:rFonts w:ascii="Arial Narrow" w:hAnsi="Arial Narrow"/>
                    </w:rPr>
                    <w:t>Vestidos</w:t>
                  </w:r>
                </w:p>
              </w:tc>
            </w:tr>
            <w:tr w:rsidR="001F1E41" w:rsidRPr="003F2641" w14:paraId="662AB1A8" w14:textId="77777777">
              <w:trPr>
                <w:trHeight w:val="208"/>
              </w:trPr>
              <w:tc>
                <w:tcPr>
                  <w:tcW w:w="2047" w:type="dxa"/>
                </w:tcPr>
                <w:p w14:paraId="688F8D40" w14:textId="77777777" w:rsidR="001A0A3C" w:rsidRDefault="00000000" w:rsidP="009F648A">
                  <w:pPr>
                    <w:pStyle w:val="TableText"/>
                    <w:framePr w:hSpace="180" w:wrap="around" w:vAnchor="text" w:hAnchor="text" w:xAlign="center" w:y="1"/>
                    <w:numPr>
                      <w:ilvl w:val="0"/>
                      <w:numId w:val="56"/>
                    </w:numPr>
                    <w:suppressOverlap/>
                    <w:rPr>
                      <w:rFonts w:ascii="Arial Narrow" w:hAnsi="Arial Narrow"/>
                    </w:rPr>
                  </w:pPr>
                  <w:r w:rsidRPr="003F2641">
                    <w:rPr>
                      <w:rFonts w:ascii="Arial Narrow" w:hAnsi="Arial Narrow"/>
                    </w:rPr>
                    <w:t>Sudaderas</w:t>
                  </w:r>
                </w:p>
              </w:tc>
            </w:tr>
            <w:tr w:rsidR="001F1E41" w:rsidRPr="003F2641" w14:paraId="68D7DAE3" w14:textId="77777777">
              <w:trPr>
                <w:trHeight w:val="208"/>
              </w:trPr>
              <w:tc>
                <w:tcPr>
                  <w:tcW w:w="2047" w:type="dxa"/>
                </w:tcPr>
                <w:p w14:paraId="0EEE58F8" w14:textId="77777777" w:rsidR="001A0A3C" w:rsidRDefault="00000000" w:rsidP="009F648A">
                  <w:pPr>
                    <w:pStyle w:val="TableText"/>
                    <w:framePr w:hSpace="180" w:wrap="around" w:vAnchor="text" w:hAnchor="text" w:xAlign="center" w:y="1"/>
                    <w:numPr>
                      <w:ilvl w:val="0"/>
                      <w:numId w:val="56"/>
                    </w:numPr>
                    <w:suppressOverlap/>
                    <w:rPr>
                      <w:rFonts w:ascii="Arial Narrow" w:hAnsi="Arial Narrow"/>
                    </w:rPr>
                  </w:pPr>
                  <w:r w:rsidRPr="003F2641">
                    <w:rPr>
                      <w:rFonts w:ascii="Arial Narrow" w:hAnsi="Arial Narrow"/>
                    </w:rPr>
                    <w:t>Suéteres</w:t>
                  </w:r>
                </w:p>
              </w:tc>
            </w:tr>
            <w:tr w:rsidR="001F1E41" w:rsidRPr="003F2641" w14:paraId="476D64BE" w14:textId="77777777">
              <w:trPr>
                <w:trHeight w:val="208"/>
              </w:trPr>
              <w:tc>
                <w:tcPr>
                  <w:tcW w:w="2047" w:type="dxa"/>
                </w:tcPr>
                <w:p w14:paraId="3BF52A88" w14:textId="77777777" w:rsidR="001A0A3C" w:rsidRDefault="00000000" w:rsidP="009F648A">
                  <w:pPr>
                    <w:pStyle w:val="TableText"/>
                    <w:framePr w:hSpace="180" w:wrap="around" w:vAnchor="text" w:hAnchor="text" w:xAlign="center" w:y="1"/>
                    <w:numPr>
                      <w:ilvl w:val="0"/>
                      <w:numId w:val="56"/>
                    </w:numPr>
                    <w:suppressOverlap/>
                    <w:rPr>
                      <w:rFonts w:ascii="Arial Narrow" w:hAnsi="Arial Narrow"/>
                    </w:rPr>
                  </w:pPr>
                  <w:r w:rsidRPr="003F2641">
                    <w:rPr>
                      <w:rFonts w:ascii="Arial Narrow" w:hAnsi="Arial Narrow"/>
                    </w:rPr>
                    <w:t>Camisetas</w:t>
                  </w:r>
                </w:p>
              </w:tc>
            </w:tr>
            <w:tr w:rsidR="001F1E41" w:rsidRPr="003F2641" w14:paraId="11532418" w14:textId="77777777">
              <w:trPr>
                <w:trHeight w:val="208"/>
              </w:trPr>
              <w:tc>
                <w:tcPr>
                  <w:tcW w:w="2047" w:type="dxa"/>
                </w:tcPr>
                <w:p w14:paraId="4ABEB5D9" w14:textId="77777777" w:rsidR="001A0A3C" w:rsidRDefault="00000000" w:rsidP="009F648A">
                  <w:pPr>
                    <w:pStyle w:val="TableText"/>
                    <w:framePr w:hSpace="180" w:wrap="around" w:vAnchor="text" w:hAnchor="text" w:xAlign="center" w:y="1"/>
                    <w:numPr>
                      <w:ilvl w:val="0"/>
                      <w:numId w:val="56"/>
                    </w:numPr>
                    <w:suppressOverlap/>
                    <w:rPr>
                      <w:rFonts w:ascii="Arial Narrow" w:hAnsi="Arial Narrow"/>
                    </w:rPr>
                  </w:pPr>
                  <w:r w:rsidRPr="003F2641">
                    <w:rPr>
                      <w:rFonts w:ascii="Arial Narrow" w:hAnsi="Arial Narrow"/>
                    </w:rPr>
                    <w:t>Polos</w:t>
                  </w:r>
                </w:p>
              </w:tc>
            </w:tr>
            <w:tr w:rsidR="001F1E41" w:rsidRPr="003F2641" w14:paraId="3608CE79" w14:textId="77777777">
              <w:trPr>
                <w:trHeight w:val="208"/>
              </w:trPr>
              <w:tc>
                <w:tcPr>
                  <w:tcW w:w="2047" w:type="dxa"/>
                </w:tcPr>
                <w:p w14:paraId="3D9C7387" w14:textId="77777777" w:rsidR="001A0A3C" w:rsidRDefault="00000000" w:rsidP="009F648A">
                  <w:pPr>
                    <w:pStyle w:val="TableText"/>
                    <w:framePr w:hSpace="180" w:wrap="around" w:vAnchor="text" w:hAnchor="text" w:xAlign="center" w:y="1"/>
                    <w:numPr>
                      <w:ilvl w:val="0"/>
                      <w:numId w:val="56"/>
                    </w:numPr>
                    <w:suppressOverlap/>
                    <w:rPr>
                      <w:rFonts w:ascii="Arial Narrow" w:hAnsi="Arial Narrow"/>
                    </w:rPr>
                  </w:pPr>
                  <w:r w:rsidRPr="003F2641">
                    <w:rPr>
                      <w:rFonts w:ascii="Arial Narrow" w:hAnsi="Arial Narrow"/>
                    </w:rPr>
                    <w:t>Camisas/blusas</w:t>
                  </w:r>
                </w:p>
              </w:tc>
            </w:tr>
            <w:tr w:rsidR="001F1E41" w:rsidRPr="003F2641" w14:paraId="298100E4" w14:textId="77777777">
              <w:trPr>
                <w:trHeight w:val="208"/>
              </w:trPr>
              <w:tc>
                <w:tcPr>
                  <w:tcW w:w="2047" w:type="dxa"/>
                </w:tcPr>
                <w:p w14:paraId="0AE5B5ED" w14:textId="77777777" w:rsidR="001F1E41" w:rsidRPr="003F2641" w:rsidRDefault="001F1E41" w:rsidP="009F648A">
                  <w:pPr>
                    <w:pStyle w:val="TableText"/>
                    <w:framePr w:hSpace="180" w:wrap="around" w:vAnchor="text" w:hAnchor="text" w:xAlign="center" w:y="1"/>
                    <w:numPr>
                      <w:ilvl w:val="0"/>
                      <w:numId w:val="56"/>
                    </w:numPr>
                    <w:suppressOverlap/>
                    <w:rPr>
                      <w:rFonts w:ascii="Arial Narrow" w:hAnsi="Arial Narrow"/>
                    </w:rPr>
                  </w:pPr>
                </w:p>
              </w:tc>
            </w:tr>
            <w:tr w:rsidR="001F1E41" w:rsidRPr="003F2641" w14:paraId="48D12928" w14:textId="77777777">
              <w:trPr>
                <w:trHeight w:val="273"/>
              </w:trPr>
              <w:tc>
                <w:tcPr>
                  <w:tcW w:w="2047" w:type="dxa"/>
                  <w:shd w:val="solid" w:color="003300" w:fill="ECE8E1"/>
                </w:tcPr>
                <w:p w14:paraId="550C02B8" w14:textId="77777777" w:rsidR="001A0A3C" w:rsidRDefault="00000000" w:rsidP="009F648A">
                  <w:pPr>
                    <w:pStyle w:val="TableText"/>
                    <w:framePr w:hSpace="180" w:wrap="around" w:vAnchor="text" w:hAnchor="text" w:xAlign="center" w:y="1"/>
                    <w:spacing w:before="40"/>
                    <w:suppressOverlap/>
                    <w:jc w:val="center"/>
                    <w:rPr>
                      <w:rFonts w:ascii="Arial Narrow" w:hAnsi="Arial Narrow"/>
                      <w:b/>
                      <w:color w:val="FFFFFF"/>
                    </w:rPr>
                  </w:pPr>
                  <w:r w:rsidRPr="008C29D8">
                    <w:rPr>
                      <w:rFonts w:ascii="Arial Narrow" w:hAnsi="Arial Narrow"/>
                      <w:b/>
                      <w:color w:val="FFFFFF"/>
                    </w:rPr>
                    <w:t>ROPA DE VESTIR</w:t>
                  </w:r>
                </w:p>
              </w:tc>
            </w:tr>
            <w:tr w:rsidR="001F1E41" w:rsidRPr="003F2641" w14:paraId="6A3FC5AA" w14:textId="77777777">
              <w:trPr>
                <w:trHeight w:val="208"/>
              </w:trPr>
              <w:tc>
                <w:tcPr>
                  <w:tcW w:w="2047" w:type="dxa"/>
                </w:tcPr>
                <w:p w14:paraId="1B24B4FB" w14:textId="77777777" w:rsidR="001A0A3C" w:rsidRDefault="00000000" w:rsidP="009F648A">
                  <w:pPr>
                    <w:pStyle w:val="TableText"/>
                    <w:framePr w:hSpace="180" w:wrap="around" w:vAnchor="text" w:hAnchor="text" w:xAlign="center" w:y="1"/>
                    <w:numPr>
                      <w:ilvl w:val="0"/>
                      <w:numId w:val="57"/>
                    </w:numPr>
                    <w:suppressOverlap/>
                    <w:rPr>
                      <w:rFonts w:ascii="Arial Narrow" w:hAnsi="Arial Narrow"/>
                    </w:rPr>
                  </w:pPr>
                  <w:r w:rsidRPr="003F2641">
                    <w:rPr>
                      <w:rFonts w:ascii="Arial Narrow" w:hAnsi="Arial Narrow"/>
                    </w:rPr>
                    <w:t>Pantalones de vestir</w:t>
                  </w:r>
                </w:p>
              </w:tc>
            </w:tr>
            <w:tr w:rsidR="001F1E41" w:rsidRPr="003F2641" w14:paraId="29C10FBF" w14:textId="77777777">
              <w:trPr>
                <w:trHeight w:val="417"/>
              </w:trPr>
              <w:tc>
                <w:tcPr>
                  <w:tcW w:w="2047" w:type="dxa"/>
                </w:tcPr>
                <w:p w14:paraId="2B8F0BB6" w14:textId="77777777" w:rsidR="001A0A3C" w:rsidRDefault="00000000" w:rsidP="009F648A">
                  <w:pPr>
                    <w:pStyle w:val="TableText"/>
                    <w:framePr w:hSpace="180" w:wrap="around" w:vAnchor="text" w:hAnchor="text" w:xAlign="center" w:y="1"/>
                    <w:numPr>
                      <w:ilvl w:val="0"/>
                      <w:numId w:val="57"/>
                    </w:numPr>
                    <w:suppressOverlap/>
                    <w:rPr>
                      <w:rFonts w:ascii="Arial Narrow" w:hAnsi="Arial Narrow"/>
                    </w:rPr>
                  </w:pPr>
                  <w:r w:rsidRPr="003F2641">
                    <w:rPr>
                      <w:rFonts w:ascii="Arial Narrow" w:hAnsi="Arial Narrow"/>
                    </w:rPr>
                    <w:t>Camisas/blusas de vestir</w:t>
                  </w:r>
                </w:p>
              </w:tc>
            </w:tr>
            <w:tr w:rsidR="001F1E41" w:rsidRPr="003F2641" w14:paraId="2245C46F" w14:textId="77777777">
              <w:trPr>
                <w:trHeight w:val="208"/>
              </w:trPr>
              <w:tc>
                <w:tcPr>
                  <w:tcW w:w="2047" w:type="dxa"/>
                </w:tcPr>
                <w:p w14:paraId="6E85E8ED" w14:textId="77777777" w:rsidR="001A0A3C" w:rsidRDefault="00000000" w:rsidP="009F648A">
                  <w:pPr>
                    <w:pStyle w:val="TableText"/>
                    <w:framePr w:hSpace="180" w:wrap="around" w:vAnchor="text" w:hAnchor="text" w:xAlign="center" w:y="1"/>
                    <w:numPr>
                      <w:ilvl w:val="0"/>
                      <w:numId w:val="57"/>
                    </w:numPr>
                    <w:suppressOverlap/>
                    <w:rPr>
                      <w:rFonts w:ascii="Arial Narrow" w:hAnsi="Arial Narrow"/>
                    </w:rPr>
                  </w:pPr>
                  <w:r w:rsidRPr="003F2641">
                    <w:rPr>
                      <w:rFonts w:ascii="Arial Narrow" w:hAnsi="Arial Narrow"/>
                    </w:rPr>
                    <w:t>Vestidos</w:t>
                  </w:r>
                </w:p>
              </w:tc>
            </w:tr>
            <w:tr w:rsidR="001F1E41" w:rsidRPr="003F2641" w14:paraId="7A0E1F8D" w14:textId="77777777">
              <w:trPr>
                <w:trHeight w:val="208"/>
              </w:trPr>
              <w:tc>
                <w:tcPr>
                  <w:tcW w:w="2047" w:type="dxa"/>
                </w:tcPr>
                <w:p w14:paraId="698DA55F" w14:textId="77777777" w:rsidR="001A0A3C" w:rsidRDefault="00000000" w:rsidP="009F648A">
                  <w:pPr>
                    <w:pStyle w:val="TableText"/>
                    <w:framePr w:hSpace="180" w:wrap="around" w:vAnchor="text" w:hAnchor="text" w:xAlign="center" w:y="1"/>
                    <w:numPr>
                      <w:ilvl w:val="0"/>
                      <w:numId w:val="57"/>
                    </w:numPr>
                    <w:suppressOverlap/>
                    <w:rPr>
                      <w:rFonts w:ascii="Arial Narrow" w:hAnsi="Arial Narrow"/>
                    </w:rPr>
                  </w:pPr>
                  <w:r w:rsidRPr="003F2641">
                    <w:rPr>
                      <w:rFonts w:ascii="Arial Narrow" w:hAnsi="Arial Narrow"/>
                    </w:rPr>
                    <w:t>Faldas</w:t>
                  </w:r>
                </w:p>
              </w:tc>
            </w:tr>
            <w:tr w:rsidR="001F1E41" w:rsidRPr="003F2641" w14:paraId="67435F4C" w14:textId="77777777">
              <w:trPr>
                <w:trHeight w:val="417"/>
              </w:trPr>
              <w:tc>
                <w:tcPr>
                  <w:tcW w:w="2047" w:type="dxa"/>
                </w:tcPr>
                <w:p w14:paraId="0ADD4F99" w14:textId="77777777" w:rsidR="001A0A3C" w:rsidRDefault="00000000" w:rsidP="009F648A">
                  <w:pPr>
                    <w:pStyle w:val="TableText"/>
                    <w:framePr w:hSpace="180" w:wrap="around" w:vAnchor="text" w:hAnchor="text" w:xAlign="center" w:y="1"/>
                    <w:numPr>
                      <w:ilvl w:val="0"/>
                      <w:numId w:val="57"/>
                    </w:numPr>
                    <w:suppressOverlap/>
                    <w:rPr>
                      <w:rFonts w:ascii="Arial Narrow" w:hAnsi="Arial Narrow"/>
                    </w:rPr>
                  </w:pPr>
                  <w:r w:rsidRPr="003F2641">
                    <w:rPr>
                      <w:rFonts w:ascii="Arial Narrow" w:hAnsi="Arial Narrow"/>
                    </w:rPr>
                    <w:t>Traje(s)/Chaqueta(s) deportiva(s)</w:t>
                  </w:r>
                </w:p>
              </w:tc>
            </w:tr>
            <w:tr w:rsidR="001F1E41" w:rsidRPr="003F2641" w14:paraId="3E33AB40" w14:textId="77777777">
              <w:trPr>
                <w:trHeight w:val="208"/>
              </w:trPr>
              <w:tc>
                <w:tcPr>
                  <w:tcW w:w="2047" w:type="dxa"/>
                </w:tcPr>
                <w:p w14:paraId="1EABC1B9" w14:textId="77777777" w:rsidR="001A0A3C" w:rsidRDefault="00000000" w:rsidP="009F648A">
                  <w:pPr>
                    <w:pStyle w:val="TableText"/>
                    <w:framePr w:hSpace="180" w:wrap="around" w:vAnchor="text" w:hAnchor="text" w:xAlign="center" w:y="1"/>
                    <w:numPr>
                      <w:ilvl w:val="0"/>
                      <w:numId w:val="57"/>
                    </w:numPr>
                    <w:suppressOverlap/>
                    <w:rPr>
                      <w:rFonts w:ascii="Arial Narrow" w:hAnsi="Arial Narrow"/>
                    </w:rPr>
                  </w:pPr>
                  <w:r w:rsidRPr="003F2641">
                    <w:rPr>
                      <w:rFonts w:ascii="Arial Narrow" w:hAnsi="Arial Narrow"/>
                    </w:rPr>
                    <w:t>Corbatas/Cinturones</w:t>
                  </w:r>
                </w:p>
              </w:tc>
            </w:tr>
            <w:tr w:rsidR="001F1E41" w:rsidRPr="003F2641" w14:paraId="58BC294B" w14:textId="77777777">
              <w:trPr>
                <w:trHeight w:val="208"/>
              </w:trPr>
              <w:tc>
                <w:tcPr>
                  <w:tcW w:w="2047" w:type="dxa"/>
                </w:tcPr>
                <w:p w14:paraId="5F3D964E" w14:textId="77777777" w:rsidR="001F1E41" w:rsidRPr="003F2641" w:rsidRDefault="001F1E41" w:rsidP="009F648A">
                  <w:pPr>
                    <w:pStyle w:val="TableText"/>
                    <w:framePr w:hSpace="180" w:wrap="around" w:vAnchor="text" w:hAnchor="text" w:xAlign="center" w:y="1"/>
                    <w:numPr>
                      <w:ilvl w:val="0"/>
                      <w:numId w:val="57"/>
                    </w:numPr>
                    <w:suppressOverlap/>
                    <w:rPr>
                      <w:rFonts w:ascii="Arial Narrow" w:hAnsi="Arial Narrow"/>
                    </w:rPr>
                  </w:pPr>
                </w:p>
              </w:tc>
            </w:tr>
            <w:tr w:rsidR="001F1E41" w:rsidRPr="008C29D8" w14:paraId="33A604E1" w14:textId="77777777">
              <w:trPr>
                <w:trHeight w:val="273"/>
              </w:trPr>
              <w:tc>
                <w:tcPr>
                  <w:tcW w:w="2047" w:type="dxa"/>
                  <w:shd w:val="solid" w:color="003300" w:fill="ECE8E1"/>
                </w:tcPr>
                <w:p w14:paraId="4588FEDC" w14:textId="77777777" w:rsidR="001A0A3C" w:rsidRDefault="00000000" w:rsidP="009F648A">
                  <w:pPr>
                    <w:pStyle w:val="TableText"/>
                    <w:framePr w:hSpace="180" w:wrap="around" w:vAnchor="text" w:hAnchor="text" w:xAlign="center" w:y="1"/>
                    <w:spacing w:before="40"/>
                    <w:suppressOverlap/>
                    <w:jc w:val="center"/>
                    <w:rPr>
                      <w:rFonts w:ascii="Arial Narrow" w:hAnsi="Arial Narrow"/>
                      <w:b/>
                      <w:color w:val="FFFFFF"/>
                    </w:rPr>
                  </w:pPr>
                  <w:r w:rsidRPr="008C29D8">
                    <w:rPr>
                      <w:rFonts w:ascii="Arial Narrow" w:hAnsi="Arial Narrow"/>
                      <w:b/>
                      <w:color w:val="FFFFFF"/>
                    </w:rPr>
                    <w:t>CALZADO</w:t>
                  </w:r>
                </w:p>
              </w:tc>
            </w:tr>
            <w:tr w:rsidR="001F1E41" w:rsidRPr="003F2641" w14:paraId="7EF4EF87" w14:textId="77777777">
              <w:trPr>
                <w:trHeight w:val="208"/>
              </w:trPr>
              <w:tc>
                <w:tcPr>
                  <w:tcW w:w="2047" w:type="dxa"/>
                </w:tcPr>
                <w:p w14:paraId="0316061B" w14:textId="77777777" w:rsidR="001A0A3C" w:rsidRDefault="00000000" w:rsidP="009F648A">
                  <w:pPr>
                    <w:pStyle w:val="TableText"/>
                    <w:framePr w:hSpace="180" w:wrap="around" w:vAnchor="text" w:hAnchor="text" w:xAlign="center" w:y="1"/>
                    <w:numPr>
                      <w:ilvl w:val="0"/>
                      <w:numId w:val="58"/>
                    </w:numPr>
                    <w:suppressOverlap/>
                    <w:rPr>
                      <w:rFonts w:ascii="Arial Narrow" w:hAnsi="Arial Narrow"/>
                    </w:rPr>
                  </w:pPr>
                  <w:r w:rsidRPr="003F2641">
                    <w:rPr>
                      <w:rFonts w:ascii="Arial Narrow" w:hAnsi="Arial Narrow"/>
                    </w:rPr>
                    <w:t>Zapatos de vestir</w:t>
                  </w:r>
                </w:p>
              </w:tc>
            </w:tr>
            <w:tr w:rsidR="001F1E41" w:rsidRPr="003F2641" w14:paraId="3A093FFD" w14:textId="77777777">
              <w:trPr>
                <w:trHeight w:val="208"/>
              </w:trPr>
              <w:tc>
                <w:tcPr>
                  <w:tcW w:w="2047" w:type="dxa"/>
                </w:tcPr>
                <w:p w14:paraId="15961751" w14:textId="77777777" w:rsidR="001A0A3C" w:rsidRDefault="00000000" w:rsidP="009F648A">
                  <w:pPr>
                    <w:pStyle w:val="TableText"/>
                    <w:framePr w:hSpace="180" w:wrap="around" w:vAnchor="text" w:hAnchor="text" w:xAlign="center" w:y="1"/>
                    <w:numPr>
                      <w:ilvl w:val="0"/>
                      <w:numId w:val="58"/>
                    </w:numPr>
                    <w:suppressOverlap/>
                    <w:rPr>
                      <w:rFonts w:ascii="Arial Narrow" w:hAnsi="Arial Narrow"/>
                    </w:rPr>
                  </w:pPr>
                  <w:r w:rsidRPr="003F2641">
                    <w:rPr>
                      <w:rFonts w:ascii="Arial Narrow" w:hAnsi="Arial Narrow"/>
                    </w:rPr>
                    <w:t>Calzado informal</w:t>
                  </w:r>
                </w:p>
              </w:tc>
            </w:tr>
            <w:tr w:rsidR="001F1E41" w:rsidRPr="003F2641" w14:paraId="6AF309B0" w14:textId="77777777">
              <w:trPr>
                <w:trHeight w:val="208"/>
              </w:trPr>
              <w:tc>
                <w:tcPr>
                  <w:tcW w:w="2047" w:type="dxa"/>
                </w:tcPr>
                <w:p w14:paraId="0FE8A448" w14:textId="77777777" w:rsidR="001A0A3C" w:rsidRDefault="00000000" w:rsidP="009F648A">
                  <w:pPr>
                    <w:pStyle w:val="TableText"/>
                    <w:framePr w:hSpace="180" w:wrap="around" w:vAnchor="text" w:hAnchor="text" w:xAlign="center" w:y="1"/>
                    <w:numPr>
                      <w:ilvl w:val="0"/>
                      <w:numId w:val="58"/>
                    </w:numPr>
                    <w:suppressOverlap/>
                    <w:rPr>
                      <w:rFonts w:ascii="Arial Narrow" w:hAnsi="Arial Narrow"/>
                    </w:rPr>
                  </w:pPr>
                  <w:r w:rsidRPr="003F2641">
                    <w:rPr>
                      <w:rFonts w:ascii="Arial Narrow" w:hAnsi="Arial Narrow"/>
                    </w:rPr>
                    <w:t>Calzado para caminar</w:t>
                  </w:r>
                </w:p>
              </w:tc>
            </w:tr>
            <w:tr w:rsidR="001F1E41" w:rsidRPr="003F2641" w14:paraId="6B6826A8" w14:textId="77777777">
              <w:trPr>
                <w:trHeight w:val="435"/>
              </w:trPr>
              <w:tc>
                <w:tcPr>
                  <w:tcW w:w="2047" w:type="dxa"/>
                </w:tcPr>
                <w:p w14:paraId="08C7933C" w14:textId="77777777" w:rsidR="001A0A3C" w:rsidRDefault="00000000" w:rsidP="009F648A">
                  <w:pPr>
                    <w:pStyle w:val="TableText"/>
                    <w:framePr w:hSpace="180" w:wrap="around" w:vAnchor="text" w:hAnchor="text" w:xAlign="center" w:y="1"/>
                    <w:numPr>
                      <w:ilvl w:val="0"/>
                      <w:numId w:val="58"/>
                    </w:numPr>
                    <w:suppressOverlap/>
                    <w:rPr>
                      <w:rFonts w:ascii="Arial Narrow" w:hAnsi="Arial Narrow"/>
                    </w:rPr>
                  </w:pPr>
                  <w:r w:rsidRPr="003F2641">
                    <w:rPr>
                      <w:rFonts w:ascii="Arial Narrow" w:hAnsi="Arial Narrow"/>
                    </w:rPr>
                    <w:t>Zapatillas de tenis/jogging</w:t>
                  </w:r>
                </w:p>
              </w:tc>
            </w:tr>
            <w:tr w:rsidR="001F1E41" w:rsidRPr="003F2641" w14:paraId="3384B4FE" w14:textId="77777777">
              <w:trPr>
                <w:trHeight w:val="208"/>
              </w:trPr>
              <w:tc>
                <w:tcPr>
                  <w:tcW w:w="2047" w:type="dxa"/>
                </w:tcPr>
                <w:p w14:paraId="159FEE46" w14:textId="77777777" w:rsidR="001A0A3C" w:rsidRDefault="00000000" w:rsidP="009F648A">
                  <w:pPr>
                    <w:pStyle w:val="TableText"/>
                    <w:framePr w:hSpace="180" w:wrap="around" w:vAnchor="text" w:hAnchor="text" w:xAlign="center" w:y="1"/>
                    <w:numPr>
                      <w:ilvl w:val="0"/>
                      <w:numId w:val="58"/>
                    </w:numPr>
                    <w:suppressOverlap/>
                    <w:rPr>
                      <w:rFonts w:ascii="Arial Narrow" w:hAnsi="Arial Narrow"/>
                    </w:rPr>
                  </w:pPr>
                  <w:r w:rsidRPr="003F2641">
                    <w:rPr>
                      <w:rFonts w:ascii="Arial Narrow" w:hAnsi="Arial Narrow"/>
                    </w:rPr>
                    <w:t>Sandalias/chancletas</w:t>
                  </w:r>
                </w:p>
              </w:tc>
            </w:tr>
            <w:tr w:rsidR="001F1E41" w:rsidRPr="003F2641" w14:paraId="4302A47A" w14:textId="77777777">
              <w:trPr>
                <w:trHeight w:val="208"/>
              </w:trPr>
              <w:tc>
                <w:tcPr>
                  <w:tcW w:w="2047" w:type="dxa"/>
                </w:tcPr>
                <w:p w14:paraId="05204BA5" w14:textId="77777777" w:rsidR="001A0A3C" w:rsidRDefault="00000000" w:rsidP="009F648A">
                  <w:pPr>
                    <w:pStyle w:val="TableText"/>
                    <w:framePr w:hSpace="180" w:wrap="around" w:vAnchor="text" w:hAnchor="text" w:xAlign="center" w:y="1"/>
                    <w:numPr>
                      <w:ilvl w:val="0"/>
                      <w:numId w:val="58"/>
                    </w:numPr>
                    <w:suppressOverlap/>
                    <w:rPr>
                      <w:rFonts w:ascii="Arial Narrow" w:hAnsi="Arial Narrow"/>
                    </w:rPr>
                  </w:pPr>
                  <w:r w:rsidRPr="003F2641">
                    <w:rPr>
                      <w:rFonts w:ascii="Arial Narrow" w:hAnsi="Arial Narrow"/>
                    </w:rPr>
                    <w:t>Botas de montaña</w:t>
                  </w:r>
                </w:p>
              </w:tc>
            </w:tr>
            <w:tr w:rsidR="001F1E41" w:rsidRPr="003F2641" w14:paraId="7DE61379" w14:textId="77777777">
              <w:trPr>
                <w:trHeight w:val="208"/>
              </w:trPr>
              <w:tc>
                <w:tcPr>
                  <w:tcW w:w="2047" w:type="dxa"/>
                </w:tcPr>
                <w:p w14:paraId="576CA440" w14:textId="77777777" w:rsidR="001F1E41" w:rsidRPr="003F2641" w:rsidRDefault="001F1E41" w:rsidP="009F648A">
                  <w:pPr>
                    <w:pStyle w:val="TableText"/>
                    <w:framePr w:hSpace="180" w:wrap="around" w:vAnchor="text" w:hAnchor="text" w:xAlign="center" w:y="1"/>
                    <w:numPr>
                      <w:ilvl w:val="0"/>
                      <w:numId w:val="58"/>
                    </w:numPr>
                    <w:suppressOverlap/>
                    <w:rPr>
                      <w:rFonts w:ascii="Arial Narrow" w:hAnsi="Arial Narrow"/>
                    </w:rPr>
                  </w:pPr>
                </w:p>
              </w:tc>
            </w:tr>
            <w:tr w:rsidR="001F1E41" w:rsidRPr="008C29D8" w14:paraId="7528F216" w14:textId="77777777">
              <w:trPr>
                <w:trHeight w:val="273"/>
              </w:trPr>
              <w:tc>
                <w:tcPr>
                  <w:tcW w:w="2047" w:type="dxa"/>
                  <w:shd w:val="solid" w:color="003300" w:fill="ECE8E1"/>
                </w:tcPr>
                <w:p w14:paraId="7E85FC31" w14:textId="77777777" w:rsidR="001A0A3C" w:rsidRDefault="00000000" w:rsidP="009F648A">
                  <w:pPr>
                    <w:pStyle w:val="TableText"/>
                    <w:framePr w:hSpace="180" w:wrap="around" w:vAnchor="text" w:hAnchor="text" w:xAlign="center" w:y="1"/>
                    <w:spacing w:before="40"/>
                    <w:suppressOverlap/>
                    <w:jc w:val="center"/>
                    <w:rPr>
                      <w:rFonts w:ascii="Arial Narrow" w:hAnsi="Arial Narrow"/>
                      <w:b/>
                      <w:color w:val="FFFFFF"/>
                    </w:rPr>
                  </w:pPr>
                  <w:r w:rsidRPr="008C29D8">
                    <w:rPr>
                      <w:rFonts w:ascii="Arial Narrow" w:hAnsi="Arial Narrow"/>
                      <w:b/>
                      <w:color w:val="FFFFFF"/>
                    </w:rPr>
                    <w:t>UNDERGARMENTS</w:t>
                  </w:r>
                </w:p>
              </w:tc>
            </w:tr>
            <w:tr w:rsidR="001F1E41" w:rsidRPr="003F2641" w14:paraId="20BBF20D" w14:textId="77777777">
              <w:trPr>
                <w:trHeight w:val="208"/>
              </w:trPr>
              <w:tc>
                <w:tcPr>
                  <w:tcW w:w="2047" w:type="dxa"/>
                </w:tcPr>
                <w:p w14:paraId="3EDC33CC" w14:textId="77777777" w:rsidR="001A0A3C" w:rsidRDefault="00000000" w:rsidP="009F648A">
                  <w:pPr>
                    <w:pStyle w:val="TableText"/>
                    <w:framePr w:hSpace="180" w:wrap="around" w:vAnchor="text" w:hAnchor="text" w:xAlign="center" w:y="1"/>
                    <w:numPr>
                      <w:ilvl w:val="0"/>
                      <w:numId w:val="59"/>
                    </w:numPr>
                    <w:suppressOverlap/>
                    <w:rPr>
                      <w:rFonts w:ascii="Arial Narrow" w:hAnsi="Arial Narrow"/>
                    </w:rPr>
                  </w:pPr>
                  <w:r w:rsidRPr="003F2641">
                    <w:rPr>
                      <w:rFonts w:ascii="Arial Narrow" w:hAnsi="Arial Narrow"/>
                    </w:rPr>
                    <w:t>Calcetines</w:t>
                  </w:r>
                </w:p>
              </w:tc>
            </w:tr>
            <w:tr w:rsidR="001F1E41" w:rsidRPr="003F2641" w14:paraId="22C3BDFB" w14:textId="77777777">
              <w:trPr>
                <w:trHeight w:val="208"/>
              </w:trPr>
              <w:tc>
                <w:tcPr>
                  <w:tcW w:w="2047" w:type="dxa"/>
                </w:tcPr>
                <w:p w14:paraId="6541A780" w14:textId="77777777" w:rsidR="001A0A3C" w:rsidRDefault="00000000" w:rsidP="009F648A">
                  <w:pPr>
                    <w:pStyle w:val="TableText"/>
                    <w:framePr w:hSpace="180" w:wrap="around" w:vAnchor="text" w:hAnchor="text" w:xAlign="center" w:y="1"/>
                    <w:numPr>
                      <w:ilvl w:val="0"/>
                      <w:numId w:val="59"/>
                    </w:numPr>
                    <w:suppressOverlap/>
                    <w:rPr>
                      <w:rFonts w:ascii="Arial Narrow" w:hAnsi="Arial Narrow"/>
                    </w:rPr>
                  </w:pPr>
                  <w:r w:rsidRPr="003F2641">
                    <w:rPr>
                      <w:rFonts w:ascii="Arial Narrow" w:hAnsi="Arial Narrow"/>
                    </w:rPr>
                    <w:t>Leotardos/Medias</w:t>
                  </w:r>
                </w:p>
              </w:tc>
            </w:tr>
            <w:tr w:rsidR="001F1E41" w:rsidRPr="003F2641" w14:paraId="48DB53A8" w14:textId="77777777">
              <w:trPr>
                <w:trHeight w:val="208"/>
              </w:trPr>
              <w:tc>
                <w:tcPr>
                  <w:tcW w:w="2047" w:type="dxa"/>
                </w:tcPr>
                <w:p w14:paraId="4A5C0FEA" w14:textId="77777777" w:rsidR="001A0A3C" w:rsidRDefault="00000000" w:rsidP="009F648A">
                  <w:pPr>
                    <w:pStyle w:val="TableText"/>
                    <w:framePr w:hSpace="180" w:wrap="around" w:vAnchor="text" w:hAnchor="text" w:xAlign="center" w:y="1"/>
                    <w:numPr>
                      <w:ilvl w:val="0"/>
                      <w:numId w:val="59"/>
                    </w:numPr>
                    <w:suppressOverlap/>
                    <w:rPr>
                      <w:rFonts w:ascii="Arial Narrow" w:hAnsi="Arial Narrow"/>
                    </w:rPr>
                  </w:pPr>
                  <w:r w:rsidRPr="003F2641">
                    <w:rPr>
                      <w:rFonts w:ascii="Arial Narrow" w:hAnsi="Arial Narrow"/>
                    </w:rPr>
                    <w:t>Resbalones</w:t>
                  </w:r>
                </w:p>
              </w:tc>
            </w:tr>
            <w:tr w:rsidR="001F1E41" w:rsidRPr="003F2641" w14:paraId="2AD93020" w14:textId="77777777">
              <w:trPr>
                <w:trHeight w:val="208"/>
              </w:trPr>
              <w:tc>
                <w:tcPr>
                  <w:tcW w:w="2047" w:type="dxa"/>
                </w:tcPr>
                <w:p w14:paraId="21253118" w14:textId="77777777" w:rsidR="001A0A3C" w:rsidRDefault="00000000" w:rsidP="009F648A">
                  <w:pPr>
                    <w:pStyle w:val="TableText"/>
                    <w:framePr w:hSpace="180" w:wrap="around" w:vAnchor="text" w:hAnchor="text" w:xAlign="center" w:y="1"/>
                    <w:numPr>
                      <w:ilvl w:val="0"/>
                      <w:numId w:val="59"/>
                    </w:numPr>
                    <w:suppressOverlap/>
                    <w:rPr>
                      <w:rFonts w:ascii="Arial Narrow" w:hAnsi="Arial Narrow"/>
                    </w:rPr>
                  </w:pPr>
                  <w:r w:rsidRPr="003F2641">
                    <w:rPr>
                      <w:rFonts w:ascii="Arial Narrow" w:hAnsi="Arial Narrow"/>
                    </w:rPr>
                    <w:t>Ropa interior</w:t>
                  </w:r>
                </w:p>
              </w:tc>
            </w:tr>
            <w:tr w:rsidR="001F1E41" w:rsidRPr="003F2641" w14:paraId="585BD1AC" w14:textId="77777777">
              <w:trPr>
                <w:trHeight w:val="208"/>
              </w:trPr>
              <w:tc>
                <w:tcPr>
                  <w:tcW w:w="2047" w:type="dxa"/>
                </w:tcPr>
                <w:p w14:paraId="6917FD43" w14:textId="77777777" w:rsidR="001A0A3C" w:rsidRDefault="00000000" w:rsidP="009F648A">
                  <w:pPr>
                    <w:pStyle w:val="TableText"/>
                    <w:framePr w:hSpace="180" w:wrap="around" w:vAnchor="text" w:hAnchor="text" w:xAlign="center" w:y="1"/>
                    <w:numPr>
                      <w:ilvl w:val="0"/>
                      <w:numId w:val="59"/>
                    </w:numPr>
                    <w:suppressOverlap/>
                    <w:rPr>
                      <w:rFonts w:ascii="Arial Narrow" w:hAnsi="Arial Narrow"/>
                    </w:rPr>
                  </w:pPr>
                  <w:r w:rsidRPr="003F2641">
                    <w:rPr>
                      <w:rFonts w:ascii="Arial Narrow" w:hAnsi="Arial Narrow"/>
                    </w:rPr>
                    <w:t>Camisetas/Bras</w:t>
                  </w:r>
                </w:p>
              </w:tc>
            </w:tr>
            <w:tr w:rsidR="001F1E41" w:rsidRPr="003F2641" w14:paraId="50366D6E" w14:textId="77777777">
              <w:trPr>
                <w:trHeight w:val="208"/>
              </w:trPr>
              <w:tc>
                <w:tcPr>
                  <w:tcW w:w="2047" w:type="dxa"/>
                </w:tcPr>
                <w:p w14:paraId="5587A79F" w14:textId="77777777" w:rsidR="001A0A3C" w:rsidRDefault="00000000" w:rsidP="009F648A">
                  <w:pPr>
                    <w:pStyle w:val="TableText"/>
                    <w:framePr w:hSpace="180" w:wrap="around" w:vAnchor="text" w:hAnchor="text" w:xAlign="center" w:y="1"/>
                    <w:numPr>
                      <w:ilvl w:val="0"/>
                      <w:numId w:val="59"/>
                    </w:numPr>
                    <w:suppressOverlap/>
                    <w:rPr>
                      <w:rFonts w:ascii="Arial Narrow" w:hAnsi="Arial Narrow"/>
                    </w:rPr>
                  </w:pPr>
                  <w:r w:rsidRPr="003F2641">
                    <w:rPr>
                      <w:rFonts w:ascii="Arial Narrow" w:hAnsi="Arial Narrow"/>
                    </w:rPr>
                    <w:t>Pañuelos</w:t>
                  </w:r>
                </w:p>
              </w:tc>
            </w:tr>
            <w:tr w:rsidR="001F1E41" w:rsidRPr="003F2641" w14:paraId="4D46CD64" w14:textId="77777777">
              <w:trPr>
                <w:trHeight w:val="208"/>
              </w:trPr>
              <w:tc>
                <w:tcPr>
                  <w:tcW w:w="2047" w:type="dxa"/>
                </w:tcPr>
                <w:p w14:paraId="5310F9AA" w14:textId="77777777" w:rsidR="001A0A3C" w:rsidRDefault="00000000" w:rsidP="009F648A">
                  <w:pPr>
                    <w:pStyle w:val="TableText"/>
                    <w:framePr w:hSpace="180" w:wrap="around" w:vAnchor="text" w:hAnchor="text" w:xAlign="center" w:y="1"/>
                    <w:numPr>
                      <w:ilvl w:val="0"/>
                      <w:numId w:val="59"/>
                    </w:numPr>
                    <w:suppressOverlap/>
                    <w:rPr>
                      <w:rFonts w:ascii="Arial Narrow" w:hAnsi="Arial Narrow"/>
                    </w:rPr>
                  </w:pPr>
                  <w:r w:rsidRPr="003F2641">
                    <w:rPr>
                      <w:rFonts w:ascii="Arial Narrow" w:hAnsi="Arial Narrow"/>
                    </w:rPr>
                    <w:t>Pijama</w:t>
                  </w:r>
                </w:p>
              </w:tc>
            </w:tr>
            <w:tr w:rsidR="001F1E41" w:rsidRPr="003F2641" w14:paraId="7D427B00" w14:textId="77777777">
              <w:trPr>
                <w:trHeight w:val="208"/>
              </w:trPr>
              <w:tc>
                <w:tcPr>
                  <w:tcW w:w="2047" w:type="dxa"/>
                </w:tcPr>
                <w:p w14:paraId="30425EFA" w14:textId="77777777" w:rsidR="001F1E41" w:rsidRPr="003F2641" w:rsidRDefault="001F1E41" w:rsidP="009F648A">
                  <w:pPr>
                    <w:pStyle w:val="TableText"/>
                    <w:framePr w:hSpace="180" w:wrap="around" w:vAnchor="text" w:hAnchor="text" w:xAlign="center" w:y="1"/>
                    <w:numPr>
                      <w:ilvl w:val="0"/>
                      <w:numId w:val="59"/>
                    </w:numPr>
                    <w:suppressOverlap/>
                    <w:rPr>
                      <w:rFonts w:ascii="Arial Narrow" w:hAnsi="Arial Narrow"/>
                    </w:rPr>
                  </w:pPr>
                </w:p>
              </w:tc>
            </w:tr>
            <w:tr w:rsidR="001F1E41" w:rsidRPr="003F2641" w14:paraId="11A97A3A" w14:textId="77777777">
              <w:trPr>
                <w:trHeight w:val="273"/>
              </w:trPr>
              <w:tc>
                <w:tcPr>
                  <w:tcW w:w="2047" w:type="dxa"/>
                  <w:shd w:val="solid" w:color="003300" w:fill="ECE8E1"/>
                </w:tcPr>
                <w:p w14:paraId="7A75BB90" w14:textId="77777777" w:rsidR="001A0A3C" w:rsidRDefault="00000000" w:rsidP="009F648A">
                  <w:pPr>
                    <w:pStyle w:val="TableText"/>
                    <w:framePr w:hSpace="180" w:wrap="around" w:vAnchor="text" w:hAnchor="text" w:xAlign="center" w:y="1"/>
                    <w:spacing w:before="40"/>
                    <w:suppressOverlap/>
                    <w:jc w:val="center"/>
                    <w:rPr>
                      <w:rFonts w:ascii="Arial Narrow" w:hAnsi="Arial Narrow"/>
                      <w:b/>
                      <w:color w:val="FFFFFF"/>
                    </w:rPr>
                  </w:pPr>
                  <w:r w:rsidRPr="008C29D8">
                    <w:rPr>
                      <w:rFonts w:ascii="Arial Narrow" w:hAnsi="Arial Narrow"/>
                      <w:b/>
                      <w:color w:val="FFFFFF"/>
                    </w:rPr>
                    <w:t>PRENDA EXTERIOR</w:t>
                  </w:r>
                </w:p>
              </w:tc>
            </w:tr>
            <w:tr w:rsidR="001F1E41" w:rsidRPr="003F2641" w14:paraId="2368D8F2" w14:textId="77777777">
              <w:trPr>
                <w:trHeight w:val="208"/>
              </w:trPr>
              <w:tc>
                <w:tcPr>
                  <w:tcW w:w="2047" w:type="dxa"/>
                </w:tcPr>
                <w:p w14:paraId="2DC2C0BD" w14:textId="77777777" w:rsidR="001A0A3C" w:rsidRDefault="00000000" w:rsidP="009F648A">
                  <w:pPr>
                    <w:pStyle w:val="TableText"/>
                    <w:framePr w:hSpace="180" w:wrap="around" w:vAnchor="text" w:hAnchor="text" w:xAlign="center" w:y="1"/>
                    <w:numPr>
                      <w:ilvl w:val="0"/>
                      <w:numId w:val="20"/>
                    </w:numPr>
                    <w:suppressOverlap/>
                    <w:rPr>
                      <w:rFonts w:ascii="Arial Narrow" w:hAnsi="Arial Narrow"/>
                    </w:rPr>
                  </w:pPr>
                  <w:r w:rsidRPr="003F2641">
                    <w:rPr>
                      <w:rFonts w:ascii="Arial Narrow" w:hAnsi="Arial Narrow"/>
                    </w:rPr>
                    <w:t>Abrigo de invierno</w:t>
                  </w:r>
                </w:p>
              </w:tc>
            </w:tr>
            <w:tr w:rsidR="001F1E41" w:rsidRPr="003F2641" w14:paraId="1F86C7EA" w14:textId="77777777">
              <w:trPr>
                <w:trHeight w:val="208"/>
              </w:trPr>
              <w:tc>
                <w:tcPr>
                  <w:tcW w:w="2047" w:type="dxa"/>
                </w:tcPr>
                <w:p w14:paraId="08577DEE" w14:textId="77777777" w:rsidR="001A0A3C" w:rsidRDefault="00000000" w:rsidP="009F648A">
                  <w:pPr>
                    <w:pStyle w:val="TableText"/>
                    <w:framePr w:hSpace="180" w:wrap="around" w:vAnchor="text" w:hAnchor="text" w:xAlign="center" w:y="1"/>
                    <w:numPr>
                      <w:ilvl w:val="0"/>
                      <w:numId w:val="20"/>
                    </w:numPr>
                    <w:suppressOverlap/>
                    <w:rPr>
                      <w:rFonts w:ascii="Arial Narrow" w:hAnsi="Arial Narrow"/>
                    </w:rPr>
                  </w:pPr>
                  <w:r w:rsidRPr="003F2641">
                    <w:rPr>
                      <w:rFonts w:ascii="Arial Narrow" w:hAnsi="Arial Narrow"/>
                    </w:rPr>
                    <w:t>Abrigo de primavera u otoño</w:t>
                  </w:r>
                </w:p>
              </w:tc>
            </w:tr>
            <w:tr w:rsidR="001F1E41" w:rsidRPr="003F2641" w14:paraId="4E294FE4" w14:textId="77777777">
              <w:trPr>
                <w:trHeight w:val="208"/>
              </w:trPr>
              <w:tc>
                <w:tcPr>
                  <w:tcW w:w="2047" w:type="dxa"/>
                </w:tcPr>
                <w:p w14:paraId="10B0152E" w14:textId="77777777" w:rsidR="001A0A3C" w:rsidRDefault="00000000" w:rsidP="009F648A">
                  <w:pPr>
                    <w:pStyle w:val="TableText"/>
                    <w:framePr w:hSpace="180" w:wrap="around" w:vAnchor="text" w:hAnchor="text" w:xAlign="center" w:y="1"/>
                    <w:numPr>
                      <w:ilvl w:val="0"/>
                      <w:numId w:val="20"/>
                    </w:numPr>
                    <w:suppressOverlap/>
                    <w:rPr>
                      <w:rFonts w:ascii="Arial Narrow" w:hAnsi="Arial Narrow"/>
                    </w:rPr>
                  </w:pPr>
                  <w:r w:rsidRPr="003F2641">
                    <w:rPr>
                      <w:rFonts w:ascii="Arial Narrow" w:hAnsi="Arial Narrow"/>
                    </w:rPr>
                    <w:t>Chubasquero</w:t>
                  </w:r>
                </w:p>
              </w:tc>
            </w:tr>
            <w:tr w:rsidR="001F1E41" w:rsidRPr="003F2641" w14:paraId="4392386F" w14:textId="77777777">
              <w:trPr>
                <w:trHeight w:val="208"/>
              </w:trPr>
              <w:tc>
                <w:tcPr>
                  <w:tcW w:w="2047" w:type="dxa"/>
                </w:tcPr>
                <w:p w14:paraId="21EAB0ED" w14:textId="77777777" w:rsidR="001A0A3C" w:rsidRDefault="00000000" w:rsidP="009F648A">
                  <w:pPr>
                    <w:pStyle w:val="TableText"/>
                    <w:framePr w:hSpace="180" w:wrap="around" w:vAnchor="text" w:hAnchor="text" w:xAlign="center" w:y="1"/>
                    <w:numPr>
                      <w:ilvl w:val="0"/>
                      <w:numId w:val="20"/>
                    </w:numPr>
                    <w:suppressOverlap/>
                    <w:rPr>
                      <w:rFonts w:ascii="Arial Narrow" w:hAnsi="Arial Narrow"/>
                    </w:rPr>
                  </w:pPr>
                  <w:r w:rsidRPr="003F2641">
                    <w:rPr>
                      <w:rFonts w:ascii="Arial Narrow" w:hAnsi="Arial Narrow"/>
                    </w:rPr>
                    <w:t>Gorro/Guantes/Bufandas</w:t>
                  </w:r>
                </w:p>
              </w:tc>
            </w:tr>
            <w:tr w:rsidR="001F1E41" w:rsidRPr="003F2641" w14:paraId="1C5D37B2" w14:textId="77777777">
              <w:trPr>
                <w:trHeight w:val="227"/>
              </w:trPr>
              <w:tc>
                <w:tcPr>
                  <w:tcW w:w="2047" w:type="dxa"/>
                </w:tcPr>
                <w:p w14:paraId="5B8BC6F9" w14:textId="77777777" w:rsidR="001F1E41" w:rsidRPr="003F2641" w:rsidRDefault="001F1E41" w:rsidP="009F648A">
                  <w:pPr>
                    <w:pStyle w:val="TableText"/>
                    <w:framePr w:hSpace="180" w:wrap="around" w:vAnchor="text" w:hAnchor="text" w:xAlign="center" w:y="1"/>
                    <w:numPr>
                      <w:ilvl w:val="0"/>
                      <w:numId w:val="20"/>
                    </w:numPr>
                    <w:suppressOverlap/>
                    <w:rPr>
                      <w:rFonts w:ascii="Arial Narrow" w:hAnsi="Arial Narrow"/>
                    </w:rPr>
                  </w:pPr>
                </w:p>
              </w:tc>
            </w:tr>
          </w:tbl>
          <w:p w14:paraId="3F2E5718" w14:textId="77777777" w:rsidR="001F1E41" w:rsidRPr="003F2641" w:rsidRDefault="001F1E41" w:rsidP="001F1E41">
            <w:pPr>
              <w:pStyle w:val="TableText"/>
              <w:rPr>
                <w:rFonts w:ascii="Arial Black" w:hAnsi="Arial Black"/>
                <w:color w:val="008000"/>
              </w:rPr>
            </w:pPr>
          </w:p>
        </w:tc>
        <w:tc>
          <w:tcPr>
            <w:tcW w:w="1006" w:type="pct"/>
          </w:tcPr>
          <w:p w14:paraId="6FD00CBB" w14:textId="77777777" w:rsidR="001F1E41" w:rsidRPr="003F2641" w:rsidRDefault="001F1E41" w:rsidP="001F1E41">
            <w:pPr>
              <w:pStyle w:val="TableText"/>
            </w:pPr>
          </w:p>
          <w:tbl>
            <w:tblPr>
              <w:tblW w:w="2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8" w:type="dxa"/>
                <w:right w:w="0" w:type="dxa"/>
              </w:tblCellMar>
              <w:tblLook w:val="04A0" w:firstRow="1" w:lastRow="0" w:firstColumn="1" w:lastColumn="0" w:noHBand="0" w:noVBand="1"/>
            </w:tblPr>
            <w:tblGrid>
              <w:gridCol w:w="2305"/>
            </w:tblGrid>
            <w:tr w:rsidR="001F1E41" w:rsidRPr="003F2641" w14:paraId="65DC386D" w14:textId="77777777" w:rsidTr="009C3A01">
              <w:trPr>
                <w:trHeight w:val="259"/>
              </w:trPr>
              <w:tc>
                <w:tcPr>
                  <w:tcW w:w="2305" w:type="dxa"/>
                  <w:shd w:val="solid" w:color="003300" w:fill="ECE8E1"/>
                </w:tcPr>
                <w:p w14:paraId="1B855A0C" w14:textId="77777777" w:rsidR="001A0A3C" w:rsidRDefault="00000000" w:rsidP="009F648A">
                  <w:pPr>
                    <w:pStyle w:val="TableText"/>
                    <w:framePr w:hSpace="180" w:wrap="around" w:vAnchor="text" w:hAnchor="text" w:xAlign="center" w:y="1"/>
                    <w:spacing w:before="40"/>
                    <w:suppressOverlap/>
                    <w:jc w:val="center"/>
                    <w:rPr>
                      <w:rFonts w:ascii="Arial Narrow" w:hAnsi="Arial Narrow"/>
                      <w:b/>
                      <w:color w:val="FFFFFF"/>
                    </w:rPr>
                  </w:pPr>
                  <w:r w:rsidRPr="008C29D8">
                    <w:rPr>
                      <w:rFonts w:ascii="Arial Narrow" w:hAnsi="Arial Narrow"/>
                      <w:b/>
                      <w:color w:val="FFFFFF"/>
                    </w:rPr>
                    <w:t>ROPA DEPORTIVA</w:t>
                  </w:r>
                </w:p>
              </w:tc>
            </w:tr>
            <w:tr w:rsidR="001F1E41" w:rsidRPr="003F2641" w14:paraId="25611247" w14:textId="77777777" w:rsidTr="009C3A01">
              <w:trPr>
                <w:trHeight w:val="208"/>
              </w:trPr>
              <w:tc>
                <w:tcPr>
                  <w:tcW w:w="2305" w:type="dxa"/>
                </w:tcPr>
                <w:p w14:paraId="4C6DA508" w14:textId="77777777" w:rsidR="001A0A3C" w:rsidRDefault="00000000" w:rsidP="009F648A">
                  <w:pPr>
                    <w:pStyle w:val="TableText"/>
                    <w:framePr w:hSpace="180" w:wrap="around" w:vAnchor="text" w:hAnchor="text" w:xAlign="center" w:y="1"/>
                    <w:numPr>
                      <w:ilvl w:val="0"/>
                      <w:numId w:val="60"/>
                    </w:numPr>
                    <w:suppressOverlap/>
                    <w:rPr>
                      <w:rFonts w:ascii="Arial Narrow" w:hAnsi="Arial Narrow"/>
                    </w:rPr>
                  </w:pPr>
                  <w:r w:rsidRPr="003F2641">
                    <w:rPr>
                      <w:rFonts w:ascii="Arial Narrow" w:hAnsi="Arial Narrow"/>
                    </w:rPr>
                    <w:t>Traje de jogging</w:t>
                  </w:r>
                </w:p>
              </w:tc>
            </w:tr>
            <w:tr w:rsidR="001F1E41" w:rsidRPr="003F2641" w14:paraId="5E3020E1" w14:textId="77777777" w:rsidTr="009C3A01">
              <w:trPr>
                <w:trHeight w:val="208"/>
              </w:trPr>
              <w:tc>
                <w:tcPr>
                  <w:tcW w:w="2305" w:type="dxa"/>
                </w:tcPr>
                <w:p w14:paraId="1806F6A0" w14:textId="77777777" w:rsidR="001A0A3C" w:rsidRDefault="00000000" w:rsidP="009F648A">
                  <w:pPr>
                    <w:pStyle w:val="TableText"/>
                    <w:framePr w:hSpace="180" w:wrap="around" w:vAnchor="text" w:hAnchor="text" w:xAlign="center" w:y="1"/>
                    <w:numPr>
                      <w:ilvl w:val="0"/>
                      <w:numId w:val="60"/>
                    </w:numPr>
                    <w:suppressOverlap/>
                    <w:rPr>
                      <w:rFonts w:ascii="Arial Narrow" w:hAnsi="Arial Narrow"/>
                    </w:rPr>
                  </w:pPr>
                  <w:r w:rsidRPr="003F2641">
                    <w:rPr>
                      <w:rFonts w:ascii="Arial Narrow" w:hAnsi="Arial Narrow"/>
                    </w:rPr>
                    <w:t>Pantalones cortos/calcetines de gimnasia</w:t>
                  </w:r>
                </w:p>
              </w:tc>
            </w:tr>
            <w:tr w:rsidR="001F1E41" w:rsidRPr="003F2641" w14:paraId="4221D3BD" w14:textId="77777777" w:rsidTr="009C3A01">
              <w:trPr>
                <w:trHeight w:val="208"/>
              </w:trPr>
              <w:tc>
                <w:tcPr>
                  <w:tcW w:w="2305" w:type="dxa"/>
                </w:tcPr>
                <w:p w14:paraId="776A3FE3" w14:textId="77777777" w:rsidR="001A0A3C" w:rsidRDefault="00000000" w:rsidP="009F648A">
                  <w:pPr>
                    <w:pStyle w:val="TableText"/>
                    <w:framePr w:hSpace="180" w:wrap="around" w:vAnchor="text" w:hAnchor="text" w:xAlign="center" w:y="1"/>
                    <w:numPr>
                      <w:ilvl w:val="0"/>
                      <w:numId w:val="60"/>
                    </w:numPr>
                    <w:suppressOverlap/>
                    <w:rPr>
                      <w:rFonts w:ascii="Arial Narrow" w:hAnsi="Arial Narrow"/>
                    </w:rPr>
                  </w:pPr>
                  <w:r w:rsidRPr="003F2641">
                    <w:rPr>
                      <w:rFonts w:ascii="Arial Narrow" w:hAnsi="Arial Narrow"/>
                    </w:rPr>
                    <w:t>Bañador/Traje</w:t>
                  </w:r>
                </w:p>
              </w:tc>
            </w:tr>
            <w:tr w:rsidR="001F1E41" w:rsidRPr="003F2641" w14:paraId="64EA8A17" w14:textId="77777777" w:rsidTr="009C3A01">
              <w:trPr>
                <w:trHeight w:val="208"/>
              </w:trPr>
              <w:tc>
                <w:tcPr>
                  <w:tcW w:w="2305" w:type="dxa"/>
                </w:tcPr>
                <w:p w14:paraId="26C4BF45" w14:textId="77777777" w:rsidR="001F1E41" w:rsidRPr="003F2641" w:rsidRDefault="001F1E41" w:rsidP="009F648A">
                  <w:pPr>
                    <w:pStyle w:val="TableText"/>
                    <w:framePr w:hSpace="180" w:wrap="around" w:vAnchor="text" w:hAnchor="text" w:xAlign="center" w:y="1"/>
                    <w:numPr>
                      <w:ilvl w:val="0"/>
                      <w:numId w:val="60"/>
                    </w:numPr>
                    <w:suppressOverlap/>
                    <w:rPr>
                      <w:rFonts w:ascii="Arial Narrow" w:hAnsi="Arial Narrow"/>
                    </w:rPr>
                  </w:pPr>
                </w:p>
              </w:tc>
            </w:tr>
            <w:tr w:rsidR="001F1E41" w:rsidRPr="003F2641" w14:paraId="5E81B18E" w14:textId="77777777" w:rsidTr="009C3A01">
              <w:trPr>
                <w:trHeight w:val="288"/>
              </w:trPr>
              <w:tc>
                <w:tcPr>
                  <w:tcW w:w="2305" w:type="dxa"/>
                  <w:shd w:val="solid" w:color="003300" w:fill="ECE8E1"/>
                </w:tcPr>
                <w:p w14:paraId="37CD6AA9" w14:textId="77777777" w:rsidR="001A0A3C" w:rsidRDefault="00000000" w:rsidP="009F648A">
                  <w:pPr>
                    <w:pStyle w:val="TableText"/>
                    <w:framePr w:hSpace="180" w:wrap="around" w:vAnchor="text" w:hAnchor="text" w:xAlign="center" w:y="1"/>
                    <w:spacing w:before="40"/>
                    <w:suppressOverlap/>
                    <w:jc w:val="center"/>
                    <w:rPr>
                      <w:rFonts w:ascii="Arial Narrow" w:hAnsi="Arial Narrow"/>
                      <w:b/>
                      <w:color w:val="FFFFFF"/>
                    </w:rPr>
                  </w:pPr>
                  <w:r w:rsidRPr="008C29D8">
                    <w:rPr>
                      <w:rFonts w:ascii="Arial Narrow" w:hAnsi="Arial Narrow"/>
                      <w:b/>
                      <w:color w:val="FFFFFF"/>
                    </w:rPr>
                    <w:t>ACCESORIOS</w:t>
                  </w:r>
                </w:p>
              </w:tc>
            </w:tr>
            <w:tr w:rsidR="001F1E41" w:rsidRPr="003F2641" w14:paraId="0C514199" w14:textId="77777777" w:rsidTr="009C3A01">
              <w:trPr>
                <w:trHeight w:val="208"/>
              </w:trPr>
              <w:tc>
                <w:tcPr>
                  <w:tcW w:w="2305" w:type="dxa"/>
                </w:tcPr>
                <w:p w14:paraId="30857E76" w14:textId="77777777" w:rsidR="001A0A3C" w:rsidRDefault="00000000" w:rsidP="009F648A">
                  <w:pPr>
                    <w:pStyle w:val="TableText"/>
                    <w:framePr w:hSpace="180" w:wrap="around" w:vAnchor="text" w:hAnchor="text" w:xAlign="center" w:y="1"/>
                    <w:numPr>
                      <w:ilvl w:val="0"/>
                      <w:numId w:val="14"/>
                    </w:numPr>
                    <w:suppressOverlap/>
                    <w:rPr>
                      <w:rFonts w:ascii="Arial Narrow" w:hAnsi="Arial Narrow"/>
                    </w:rPr>
                  </w:pPr>
                  <w:r w:rsidRPr="003F2641">
                    <w:rPr>
                      <w:rFonts w:ascii="Arial Narrow" w:hAnsi="Arial Narrow"/>
                    </w:rPr>
                    <w:t>Relojes/Joyas</w:t>
                  </w:r>
                </w:p>
              </w:tc>
            </w:tr>
            <w:tr w:rsidR="001F1E41" w:rsidRPr="003F2641" w14:paraId="68AF971E" w14:textId="77777777" w:rsidTr="009C3A01">
              <w:trPr>
                <w:trHeight w:val="208"/>
              </w:trPr>
              <w:tc>
                <w:tcPr>
                  <w:tcW w:w="2305" w:type="dxa"/>
                </w:tcPr>
                <w:p w14:paraId="244E3E0F" w14:textId="77777777" w:rsidR="001A0A3C" w:rsidRDefault="00000000" w:rsidP="009F648A">
                  <w:pPr>
                    <w:pStyle w:val="TableText"/>
                    <w:framePr w:hSpace="180" w:wrap="around" w:vAnchor="text" w:hAnchor="text" w:xAlign="center" w:y="1"/>
                    <w:numPr>
                      <w:ilvl w:val="0"/>
                      <w:numId w:val="14"/>
                    </w:numPr>
                    <w:suppressOverlap/>
                    <w:rPr>
                      <w:rFonts w:ascii="Arial Narrow" w:hAnsi="Arial Narrow"/>
                    </w:rPr>
                  </w:pPr>
                  <w:r w:rsidRPr="003F2641">
                    <w:rPr>
                      <w:rFonts w:ascii="Arial Narrow" w:hAnsi="Arial Narrow"/>
                    </w:rPr>
                    <w:t>Billeteras/Monederos</w:t>
                  </w:r>
                </w:p>
              </w:tc>
            </w:tr>
            <w:tr w:rsidR="001F1E41" w:rsidRPr="003F2641" w14:paraId="068D29E6" w14:textId="77777777" w:rsidTr="009C3A01">
              <w:trPr>
                <w:trHeight w:val="208"/>
              </w:trPr>
              <w:tc>
                <w:tcPr>
                  <w:tcW w:w="2305" w:type="dxa"/>
                </w:tcPr>
                <w:p w14:paraId="334559A7" w14:textId="77777777" w:rsidR="001A0A3C" w:rsidRDefault="00000000" w:rsidP="009F648A">
                  <w:pPr>
                    <w:pStyle w:val="TableText"/>
                    <w:framePr w:hSpace="180" w:wrap="around" w:vAnchor="text" w:hAnchor="text" w:xAlign="center" w:y="1"/>
                    <w:numPr>
                      <w:ilvl w:val="0"/>
                      <w:numId w:val="14"/>
                    </w:numPr>
                    <w:suppressOverlap/>
                    <w:rPr>
                      <w:rFonts w:ascii="Arial Narrow" w:hAnsi="Arial Narrow"/>
                    </w:rPr>
                  </w:pPr>
                  <w:r w:rsidRPr="003F2641">
                    <w:rPr>
                      <w:rFonts w:ascii="Arial Narrow" w:hAnsi="Arial Narrow"/>
                    </w:rPr>
                    <w:t>Cinturones</w:t>
                  </w:r>
                </w:p>
              </w:tc>
            </w:tr>
            <w:tr w:rsidR="001F1E41" w:rsidRPr="003F2641" w14:paraId="6C906CE4" w14:textId="77777777" w:rsidTr="009C3A01">
              <w:trPr>
                <w:trHeight w:val="208"/>
              </w:trPr>
              <w:tc>
                <w:tcPr>
                  <w:tcW w:w="2305" w:type="dxa"/>
                </w:tcPr>
                <w:p w14:paraId="708D01F1" w14:textId="77777777" w:rsidR="001F1E41" w:rsidRPr="003F2641" w:rsidRDefault="001F1E41" w:rsidP="009F648A">
                  <w:pPr>
                    <w:pStyle w:val="TableText"/>
                    <w:framePr w:hSpace="180" w:wrap="around" w:vAnchor="text" w:hAnchor="text" w:xAlign="center" w:y="1"/>
                    <w:numPr>
                      <w:ilvl w:val="0"/>
                      <w:numId w:val="14"/>
                    </w:numPr>
                    <w:suppressOverlap/>
                    <w:rPr>
                      <w:rFonts w:ascii="Arial Narrow" w:hAnsi="Arial Narrow"/>
                    </w:rPr>
                  </w:pPr>
                </w:p>
              </w:tc>
            </w:tr>
            <w:tr w:rsidR="001F1E41" w:rsidRPr="003F2641" w14:paraId="6807A573" w14:textId="77777777" w:rsidTr="009C3A01">
              <w:trPr>
                <w:trHeight w:val="208"/>
              </w:trPr>
              <w:tc>
                <w:tcPr>
                  <w:tcW w:w="2305" w:type="dxa"/>
                </w:tcPr>
                <w:p w14:paraId="7BAE47DB" w14:textId="77777777" w:rsidR="001F1E41" w:rsidRPr="003F2641" w:rsidRDefault="001F1E41" w:rsidP="009F648A">
                  <w:pPr>
                    <w:pStyle w:val="TableText"/>
                    <w:framePr w:hSpace="180" w:wrap="around" w:vAnchor="text" w:hAnchor="text" w:xAlign="center" w:y="1"/>
                    <w:numPr>
                      <w:ilvl w:val="0"/>
                      <w:numId w:val="14"/>
                    </w:numPr>
                    <w:suppressOverlap/>
                    <w:rPr>
                      <w:rFonts w:ascii="Arial Narrow" w:hAnsi="Arial Narrow"/>
                    </w:rPr>
                  </w:pPr>
                </w:p>
              </w:tc>
            </w:tr>
            <w:tr w:rsidR="001F1E41" w:rsidRPr="003F2641" w14:paraId="5EF2742A" w14:textId="77777777" w:rsidTr="009C3A01">
              <w:trPr>
                <w:trHeight w:val="288"/>
              </w:trPr>
              <w:tc>
                <w:tcPr>
                  <w:tcW w:w="2305" w:type="dxa"/>
                  <w:shd w:val="solid" w:color="003300" w:fill="ECE8E1"/>
                </w:tcPr>
                <w:p w14:paraId="08632797" w14:textId="77777777" w:rsidR="001A0A3C" w:rsidRDefault="00000000" w:rsidP="009F648A">
                  <w:pPr>
                    <w:pStyle w:val="TableText"/>
                    <w:framePr w:hSpace="180" w:wrap="around" w:vAnchor="text" w:hAnchor="text" w:xAlign="center" w:y="1"/>
                    <w:spacing w:before="40"/>
                    <w:suppressOverlap/>
                    <w:jc w:val="center"/>
                    <w:rPr>
                      <w:rFonts w:ascii="Arial Narrow" w:hAnsi="Arial Narrow"/>
                      <w:b/>
                      <w:color w:val="FFFFFF"/>
                    </w:rPr>
                  </w:pPr>
                  <w:r w:rsidRPr="008C29D8">
                    <w:rPr>
                      <w:rFonts w:ascii="Arial Narrow" w:hAnsi="Arial Narrow"/>
                      <w:b/>
                      <w:color w:val="FFFFFF"/>
                    </w:rPr>
                    <w:t>ELECTRÓNICA</w:t>
                  </w:r>
                </w:p>
              </w:tc>
            </w:tr>
            <w:tr w:rsidR="001F1E41" w:rsidRPr="003F2641" w14:paraId="64ABA5E7" w14:textId="77777777" w:rsidTr="009C3A01">
              <w:trPr>
                <w:trHeight w:val="208"/>
              </w:trPr>
              <w:tc>
                <w:tcPr>
                  <w:tcW w:w="2305" w:type="dxa"/>
                </w:tcPr>
                <w:p w14:paraId="165F64D3"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spacing w:val="-12"/>
                    </w:rPr>
                  </w:pPr>
                  <w:r w:rsidRPr="003F2641">
                    <w:rPr>
                      <w:rFonts w:ascii="Arial Narrow" w:hAnsi="Arial Narrow"/>
                      <w:spacing w:val="-12"/>
                    </w:rPr>
                    <w:t>Portátil/Batería/Adaptador</w:t>
                  </w:r>
                </w:p>
              </w:tc>
            </w:tr>
            <w:tr w:rsidR="001F1E41" w:rsidRPr="003F2641" w14:paraId="670C1C1C" w14:textId="77777777" w:rsidTr="009C3A01">
              <w:trPr>
                <w:trHeight w:val="208"/>
              </w:trPr>
              <w:tc>
                <w:tcPr>
                  <w:tcW w:w="2305" w:type="dxa"/>
                </w:tcPr>
                <w:p w14:paraId="2808720D"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Memoria USB</w:t>
                  </w:r>
                </w:p>
              </w:tc>
            </w:tr>
            <w:tr w:rsidR="001F1E41" w:rsidRPr="003F2641" w14:paraId="390BB088" w14:textId="77777777" w:rsidTr="009C3A01">
              <w:trPr>
                <w:trHeight w:val="208"/>
              </w:trPr>
              <w:tc>
                <w:tcPr>
                  <w:tcW w:w="2305" w:type="dxa"/>
                </w:tcPr>
                <w:p w14:paraId="569F51A3"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Tarjetas de memoria</w:t>
                  </w:r>
                </w:p>
              </w:tc>
            </w:tr>
            <w:tr w:rsidR="001F1E41" w:rsidRPr="003F2641" w14:paraId="2177D102" w14:textId="77777777" w:rsidTr="009C3A01">
              <w:trPr>
                <w:trHeight w:val="417"/>
              </w:trPr>
              <w:tc>
                <w:tcPr>
                  <w:tcW w:w="2305" w:type="dxa"/>
                </w:tcPr>
                <w:p w14:paraId="108034D7"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Teléfono móvil/batería de repuesto/cargador</w:t>
                  </w:r>
                </w:p>
              </w:tc>
            </w:tr>
            <w:tr w:rsidR="001F1E41" w:rsidRPr="003F2641" w14:paraId="098C65CA" w14:textId="77777777" w:rsidTr="009C3A01">
              <w:trPr>
                <w:trHeight w:val="208"/>
              </w:trPr>
              <w:tc>
                <w:tcPr>
                  <w:tcW w:w="2305" w:type="dxa"/>
                </w:tcPr>
                <w:p w14:paraId="0C99F659"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PDA/cargador</w:t>
                  </w:r>
                </w:p>
              </w:tc>
            </w:tr>
            <w:tr w:rsidR="001F1E41" w:rsidRPr="003F2641" w14:paraId="5AB9B65A" w14:textId="77777777" w:rsidTr="009C3A01">
              <w:trPr>
                <w:trHeight w:val="417"/>
              </w:trPr>
              <w:tc>
                <w:tcPr>
                  <w:tcW w:w="2305" w:type="dxa"/>
                </w:tcPr>
                <w:p w14:paraId="6A29A55C"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Cámara/Cargador/Batería extra/Tarjeta de memoria</w:t>
                  </w:r>
                </w:p>
              </w:tc>
            </w:tr>
            <w:tr w:rsidR="001F1E41" w:rsidRPr="003F2641" w14:paraId="0022A0BC" w14:textId="77777777" w:rsidTr="009C3A01">
              <w:trPr>
                <w:trHeight w:val="435"/>
              </w:trPr>
              <w:tc>
                <w:tcPr>
                  <w:tcW w:w="2305" w:type="dxa"/>
                </w:tcPr>
                <w:p w14:paraId="2195852C"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Videocámara/Cintas o CD/Cargador/Batería</w:t>
                  </w:r>
                </w:p>
              </w:tc>
            </w:tr>
            <w:tr w:rsidR="001F1E41" w:rsidRPr="003F2641" w14:paraId="163C174B" w14:textId="77777777" w:rsidTr="009C3A01">
              <w:trPr>
                <w:trHeight w:val="208"/>
              </w:trPr>
              <w:tc>
                <w:tcPr>
                  <w:tcW w:w="2305" w:type="dxa"/>
                </w:tcPr>
                <w:p w14:paraId="4B7D052B"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Trípode</w:t>
                  </w:r>
                </w:p>
              </w:tc>
            </w:tr>
            <w:tr w:rsidR="001F1E41" w:rsidRPr="003F2641" w14:paraId="7F41603B" w14:textId="77777777" w:rsidTr="009C3A01">
              <w:trPr>
                <w:trHeight w:val="208"/>
              </w:trPr>
              <w:tc>
                <w:tcPr>
                  <w:tcW w:w="2305" w:type="dxa"/>
                </w:tcPr>
                <w:p w14:paraId="1A5663DA"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Videojuegos</w:t>
                  </w:r>
                </w:p>
              </w:tc>
            </w:tr>
            <w:tr w:rsidR="001F1E41" w:rsidRPr="003F2641" w14:paraId="007D1F95" w14:textId="77777777" w:rsidTr="009C3A01">
              <w:trPr>
                <w:trHeight w:val="208"/>
              </w:trPr>
              <w:tc>
                <w:tcPr>
                  <w:tcW w:w="2305" w:type="dxa"/>
                </w:tcPr>
                <w:p w14:paraId="0A15C6ED"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Ipod/MP3/reproductor de CD</w:t>
                  </w:r>
                </w:p>
              </w:tc>
            </w:tr>
            <w:tr w:rsidR="001F1E41" w:rsidRPr="003F2641" w14:paraId="0E807D0B" w14:textId="77777777" w:rsidTr="009C3A01">
              <w:trPr>
                <w:trHeight w:val="208"/>
              </w:trPr>
              <w:tc>
                <w:tcPr>
                  <w:tcW w:w="2305" w:type="dxa"/>
                </w:tcPr>
                <w:p w14:paraId="5B31546B"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Auriculares</w:t>
                  </w:r>
                </w:p>
              </w:tc>
            </w:tr>
            <w:tr w:rsidR="001F1E41" w:rsidRPr="003F2641" w14:paraId="13F29F68" w14:textId="77777777" w:rsidTr="009C3A01">
              <w:trPr>
                <w:trHeight w:val="208"/>
              </w:trPr>
              <w:tc>
                <w:tcPr>
                  <w:tcW w:w="2305" w:type="dxa"/>
                </w:tcPr>
                <w:p w14:paraId="7249CAB6"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CD de música</w:t>
                  </w:r>
                </w:p>
              </w:tc>
            </w:tr>
            <w:tr w:rsidR="001F1E41" w:rsidRPr="003F2641" w14:paraId="12120645" w14:textId="77777777" w:rsidTr="009C3A01">
              <w:trPr>
                <w:trHeight w:val="208"/>
              </w:trPr>
              <w:tc>
                <w:tcPr>
                  <w:tcW w:w="2305" w:type="dxa"/>
                </w:tcPr>
                <w:p w14:paraId="5DDA12D9"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Reproductor de DVD</w:t>
                  </w:r>
                </w:p>
              </w:tc>
            </w:tr>
            <w:tr w:rsidR="001F1E41" w:rsidRPr="003F2641" w14:paraId="59A49ABB" w14:textId="77777777" w:rsidTr="009C3A01">
              <w:trPr>
                <w:trHeight w:val="208"/>
              </w:trPr>
              <w:tc>
                <w:tcPr>
                  <w:tcW w:w="2305" w:type="dxa"/>
                </w:tcPr>
                <w:p w14:paraId="58874D12"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Películas en DVD</w:t>
                  </w:r>
                </w:p>
              </w:tc>
            </w:tr>
            <w:tr w:rsidR="001F1E41" w:rsidRPr="003F2641" w14:paraId="5B3CC5DF" w14:textId="77777777" w:rsidTr="009C3A01">
              <w:trPr>
                <w:trHeight w:val="208"/>
              </w:trPr>
              <w:tc>
                <w:tcPr>
                  <w:tcW w:w="2305" w:type="dxa"/>
                </w:tcPr>
                <w:p w14:paraId="1AD0E70E"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Plancha de viaje</w:t>
                  </w:r>
                </w:p>
              </w:tc>
            </w:tr>
            <w:tr w:rsidR="001F1E41" w:rsidRPr="003F2641" w14:paraId="56FEFE0D" w14:textId="77777777" w:rsidTr="009C3A01">
              <w:trPr>
                <w:trHeight w:val="208"/>
              </w:trPr>
              <w:tc>
                <w:tcPr>
                  <w:tcW w:w="2305" w:type="dxa"/>
                </w:tcPr>
                <w:p w14:paraId="457FE848"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Kit convertidor eléctrico</w:t>
                  </w:r>
                </w:p>
              </w:tc>
            </w:tr>
            <w:tr w:rsidR="001F1E41" w:rsidRPr="003F2641" w14:paraId="36C1CABD" w14:textId="77777777" w:rsidTr="009C3A01">
              <w:trPr>
                <w:trHeight w:val="417"/>
              </w:trPr>
              <w:tc>
                <w:tcPr>
                  <w:tcW w:w="2305" w:type="dxa"/>
                </w:tcPr>
                <w:p w14:paraId="0F652825"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Adaptador eléctrico para encendedor de cigarrillos</w:t>
                  </w:r>
                </w:p>
              </w:tc>
            </w:tr>
            <w:tr w:rsidR="001F1E41" w:rsidRPr="003F2641" w14:paraId="5C3152CF" w14:textId="77777777" w:rsidTr="009C3A01">
              <w:trPr>
                <w:trHeight w:val="208"/>
              </w:trPr>
              <w:tc>
                <w:tcPr>
                  <w:tcW w:w="2305" w:type="dxa"/>
                </w:tcPr>
                <w:p w14:paraId="438B9073"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GPS</w:t>
                  </w:r>
                </w:p>
              </w:tc>
            </w:tr>
            <w:tr w:rsidR="001F1E41" w:rsidRPr="003F2641" w14:paraId="787B295E" w14:textId="77777777" w:rsidTr="009C3A01">
              <w:trPr>
                <w:trHeight w:val="208"/>
              </w:trPr>
              <w:tc>
                <w:tcPr>
                  <w:tcW w:w="2305" w:type="dxa"/>
                </w:tcPr>
                <w:p w14:paraId="6B42B087"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Pilas de repuesto</w:t>
                  </w:r>
                </w:p>
              </w:tc>
            </w:tr>
            <w:tr w:rsidR="001F1E41" w:rsidRPr="003F2641" w14:paraId="179D6CE4" w14:textId="77777777" w:rsidTr="009C3A01">
              <w:trPr>
                <w:trHeight w:val="435"/>
              </w:trPr>
              <w:tc>
                <w:tcPr>
                  <w:tcW w:w="2305" w:type="dxa"/>
                </w:tcPr>
                <w:p w14:paraId="27EF04F2"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Adaptador de 2 clavijas para enchufes de 3 clavijas</w:t>
                  </w:r>
                </w:p>
              </w:tc>
            </w:tr>
            <w:tr w:rsidR="001F1E41" w:rsidRPr="003F2641" w14:paraId="49D2F834" w14:textId="77777777" w:rsidTr="009C3A01">
              <w:trPr>
                <w:trHeight w:val="417"/>
              </w:trPr>
              <w:tc>
                <w:tcPr>
                  <w:tcW w:w="2305" w:type="dxa"/>
                </w:tcPr>
                <w:p w14:paraId="0D672A6B" w14:textId="77777777" w:rsidR="001A0A3C" w:rsidRDefault="00000000" w:rsidP="009F648A">
                  <w:pPr>
                    <w:pStyle w:val="TableText"/>
                    <w:framePr w:hSpace="180" w:wrap="around" w:vAnchor="text" w:hAnchor="text" w:xAlign="center" w:y="1"/>
                    <w:numPr>
                      <w:ilvl w:val="0"/>
                      <w:numId w:val="15"/>
                    </w:numPr>
                    <w:suppressOverlap/>
                    <w:rPr>
                      <w:rFonts w:ascii="Arial Narrow" w:hAnsi="Arial Narrow"/>
                    </w:rPr>
                  </w:pPr>
                  <w:r w:rsidRPr="003F2641">
                    <w:rPr>
                      <w:rFonts w:ascii="Arial Narrow" w:hAnsi="Arial Narrow"/>
                    </w:rPr>
                    <w:t>Despertador/radio/tiempo de viaje</w:t>
                  </w:r>
                </w:p>
              </w:tc>
            </w:tr>
            <w:tr w:rsidR="001F1E41" w:rsidRPr="003F2641" w14:paraId="411F0AB8" w14:textId="77777777" w:rsidTr="009C3A01">
              <w:trPr>
                <w:trHeight w:val="208"/>
              </w:trPr>
              <w:tc>
                <w:tcPr>
                  <w:tcW w:w="2305" w:type="dxa"/>
                </w:tcPr>
                <w:p w14:paraId="3D88B89C" w14:textId="77777777" w:rsidR="001F1E41" w:rsidRPr="003F2641" w:rsidRDefault="001F1E41" w:rsidP="009F648A">
                  <w:pPr>
                    <w:pStyle w:val="TableText"/>
                    <w:framePr w:hSpace="180" w:wrap="around" w:vAnchor="text" w:hAnchor="text" w:xAlign="center" w:y="1"/>
                    <w:numPr>
                      <w:ilvl w:val="0"/>
                      <w:numId w:val="15"/>
                    </w:numPr>
                    <w:suppressOverlap/>
                    <w:rPr>
                      <w:rFonts w:ascii="Arial Narrow" w:hAnsi="Arial Narrow"/>
                    </w:rPr>
                  </w:pPr>
                </w:p>
              </w:tc>
            </w:tr>
            <w:tr w:rsidR="001F1E41" w:rsidRPr="003F2641" w14:paraId="7A06C819" w14:textId="77777777" w:rsidTr="009C3A01">
              <w:trPr>
                <w:trHeight w:val="208"/>
              </w:trPr>
              <w:tc>
                <w:tcPr>
                  <w:tcW w:w="2305" w:type="dxa"/>
                </w:tcPr>
                <w:p w14:paraId="5EEB0AB6" w14:textId="77777777" w:rsidR="001F1E41" w:rsidRPr="003F2641" w:rsidRDefault="001F1E41" w:rsidP="009F648A">
                  <w:pPr>
                    <w:pStyle w:val="TableText"/>
                    <w:framePr w:hSpace="180" w:wrap="around" w:vAnchor="text" w:hAnchor="text" w:xAlign="center" w:y="1"/>
                    <w:numPr>
                      <w:ilvl w:val="0"/>
                      <w:numId w:val="15"/>
                    </w:numPr>
                    <w:suppressOverlap/>
                    <w:rPr>
                      <w:rFonts w:ascii="Arial Narrow" w:hAnsi="Arial Narrow"/>
                    </w:rPr>
                  </w:pPr>
                </w:p>
              </w:tc>
            </w:tr>
            <w:tr w:rsidR="001F1E41" w:rsidRPr="003F2641" w14:paraId="73ADA245" w14:textId="77777777" w:rsidTr="009C3A01">
              <w:trPr>
                <w:trHeight w:val="208"/>
              </w:trPr>
              <w:tc>
                <w:tcPr>
                  <w:tcW w:w="2305" w:type="dxa"/>
                </w:tcPr>
                <w:p w14:paraId="71375B11" w14:textId="77777777" w:rsidR="001F1E41" w:rsidRPr="003F2641" w:rsidRDefault="001F1E41" w:rsidP="009F648A">
                  <w:pPr>
                    <w:pStyle w:val="TableText"/>
                    <w:framePr w:hSpace="180" w:wrap="around" w:vAnchor="text" w:hAnchor="text" w:xAlign="center" w:y="1"/>
                    <w:numPr>
                      <w:ilvl w:val="0"/>
                      <w:numId w:val="15"/>
                    </w:numPr>
                    <w:suppressOverlap/>
                    <w:rPr>
                      <w:rFonts w:ascii="Arial Narrow" w:hAnsi="Arial Narrow"/>
                    </w:rPr>
                  </w:pPr>
                </w:p>
              </w:tc>
            </w:tr>
            <w:tr w:rsidR="001F1E41" w:rsidRPr="003F2641" w14:paraId="488A16EC" w14:textId="77777777" w:rsidTr="009C3A01">
              <w:trPr>
                <w:trHeight w:val="208"/>
              </w:trPr>
              <w:tc>
                <w:tcPr>
                  <w:tcW w:w="2305" w:type="dxa"/>
                </w:tcPr>
                <w:p w14:paraId="67371E16" w14:textId="77777777" w:rsidR="001F1E41" w:rsidRPr="003F2641" w:rsidRDefault="001F1E41" w:rsidP="009F648A">
                  <w:pPr>
                    <w:pStyle w:val="TableText"/>
                    <w:framePr w:hSpace="180" w:wrap="around" w:vAnchor="text" w:hAnchor="text" w:xAlign="center" w:y="1"/>
                    <w:numPr>
                      <w:ilvl w:val="0"/>
                      <w:numId w:val="15"/>
                    </w:numPr>
                    <w:suppressOverlap/>
                    <w:rPr>
                      <w:rFonts w:ascii="Arial Narrow" w:hAnsi="Arial Narrow"/>
                    </w:rPr>
                  </w:pPr>
                </w:p>
              </w:tc>
            </w:tr>
            <w:tr w:rsidR="001F1E41" w:rsidRPr="003F2641" w14:paraId="72944FED" w14:textId="77777777" w:rsidTr="009C3A01">
              <w:trPr>
                <w:trHeight w:val="208"/>
              </w:trPr>
              <w:tc>
                <w:tcPr>
                  <w:tcW w:w="2305" w:type="dxa"/>
                </w:tcPr>
                <w:p w14:paraId="749E28E8" w14:textId="77777777" w:rsidR="001F1E41" w:rsidRPr="003F2641" w:rsidRDefault="001F1E41" w:rsidP="009F648A">
                  <w:pPr>
                    <w:pStyle w:val="TableText"/>
                    <w:framePr w:hSpace="180" w:wrap="around" w:vAnchor="text" w:hAnchor="text" w:xAlign="center" w:y="1"/>
                    <w:numPr>
                      <w:ilvl w:val="0"/>
                      <w:numId w:val="15"/>
                    </w:numPr>
                    <w:suppressOverlap/>
                    <w:rPr>
                      <w:rFonts w:ascii="Arial Narrow" w:hAnsi="Arial Narrow"/>
                    </w:rPr>
                  </w:pPr>
                </w:p>
              </w:tc>
            </w:tr>
            <w:tr w:rsidR="001F1E41" w:rsidRPr="003F2641" w14:paraId="15EA0D27" w14:textId="77777777" w:rsidTr="009C3A01">
              <w:trPr>
                <w:trHeight w:val="208"/>
              </w:trPr>
              <w:tc>
                <w:tcPr>
                  <w:tcW w:w="2305" w:type="dxa"/>
                </w:tcPr>
                <w:p w14:paraId="3ECB3CD8" w14:textId="77777777" w:rsidR="001F1E41" w:rsidRPr="003F2641" w:rsidRDefault="001F1E41" w:rsidP="009F648A">
                  <w:pPr>
                    <w:pStyle w:val="TableText"/>
                    <w:framePr w:hSpace="180" w:wrap="around" w:vAnchor="text" w:hAnchor="text" w:xAlign="center" w:y="1"/>
                    <w:numPr>
                      <w:ilvl w:val="0"/>
                      <w:numId w:val="15"/>
                    </w:numPr>
                    <w:suppressOverlap/>
                    <w:rPr>
                      <w:rFonts w:ascii="Arial Narrow" w:hAnsi="Arial Narrow"/>
                    </w:rPr>
                  </w:pPr>
                </w:p>
              </w:tc>
            </w:tr>
            <w:tr w:rsidR="001F1E41" w:rsidRPr="003F2641" w14:paraId="662610FF" w14:textId="77777777" w:rsidTr="009C3A01">
              <w:trPr>
                <w:trHeight w:val="208"/>
              </w:trPr>
              <w:tc>
                <w:tcPr>
                  <w:tcW w:w="2305" w:type="dxa"/>
                </w:tcPr>
                <w:p w14:paraId="4F074D1C" w14:textId="77777777" w:rsidR="001F1E41" w:rsidRPr="003F2641" w:rsidRDefault="001F1E41" w:rsidP="009F648A">
                  <w:pPr>
                    <w:pStyle w:val="TableText"/>
                    <w:framePr w:hSpace="180" w:wrap="around" w:vAnchor="text" w:hAnchor="text" w:xAlign="center" w:y="1"/>
                    <w:numPr>
                      <w:ilvl w:val="0"/>
                      <w:numId w:val="15"/>
                    </w:numPr>
                    <w:suppressOverlap/>
                    <w:rPr>
                      <w:rFonts w:ascii="Arial Narrow" w:hAnsi="Arial Narrow"/>
                    </w:rPr>
                  </w:pPr>
                </w:p>
              </w:tc>
            </w:tr>
          </w:tbl>
          <w:p w14:paraId="5D670111" w14:textId="77777777" w:rsidR="001F1E41" w:rsidRPr="003F2641" w:rsidRDefault="001F1E41" w:rsidP="001F1E41">
            <w:pPr>
              <w:pStyle w:val="TableText"/>
              <w:rPr>
                <w:rFonts w:ascii="Arial Black" w:hAnsi="Arial Black"/>
                <w:color w:val="008000"/>
              </w:rPr>
            </w:pPr>
          </w:p>
        </w:tc>
        <w:tc>
          <w:tcPr>
            <w:tcW w:w="959" w:type="pct"/>
          </w:tcPr>
          <w:p w14:paraId="53A0E1BC" w14:textId="77777777" w:rsidR="001F1E41" w:rsidRPr="003F2641" w:rsidRDefault="001F1E41" w:rsidP="001F1E41">
            <w:pPr>
              <w:pStyle w:val="TableText"/>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2359"/>
            </w:tblGrid>
            <w:tr w:rsidR="001F1E41" w:rsidRPr="003F2641" w14:paraId="5FC9362F" w14:textId="77777777" w:rsidTr="009C3A01">
              <w:trPr>
                <w:trHeight w:val="288"/>
              </w:trPr>
              <w:tc>
                <w:tcPr>
                  <w:tcW w:w="2359" w:type="dxa"/>
                  <w:shd w:val="solid" w:color="003300" w:fill="ECE8E1"/>
                </w:tcPr>
                <w:p w14:paraId="5E00CD1A" w14:textId="77777777" w:rsidR="001A0A3C" w:rsidRDefault="00000000" w:rsidP="009F648A">
                  <w:pPr>
                    <w:pStyle w:val="TableText"/>
                    <w:framePr w:hSpace="180" w:wrap="around" w:vAnchor="text" w:hAnchor="text" w:xAlign="center" w:y="1"/>
                    <w:spacing w:before="40"/>
                    <w:suppressOverlap/>
                    <w:jc w:val="center"/>
                    <w:rPr>
                      <w:rFonts w:ascii="Arial Narrow" w:hAnsi="Arial Narrow" w:cs="Tahoma"/>
                      <w:b/>
                      <w:color w:val="FFFFFF"/>
                    </w:rPr>
                  </w:pPr>
                  <w:r w:rsidRPr="008C29D8">
                    <w:rPr>
                      <w:rFonts w:ascii="Arial Narrow" w:hAnsi="Arial Narrow" w:cs="Tahoma"/>
                      <w:b/>
                      <w:color w:val="FFFFFF"/>
                    </w:rPr>
                    <w:t>ARTÍCULOS EN EL EQUIPAJE DE MANO</w:t>
                  </w:r>
                </w:p>
              </w:tc>
            </w:tr>
            <w:tr w:rsidR="001F1E41" w:rsidRPr="003F2641" w14:paraId="75230E40" w14:textId="77777777" w:rsidTr="009C3A01">
              <w:trPr>
                <w:trHeight w:val="208"/>
              </w:trPr>
              <w:tc>
                <w:tcPr>
                  <w:tcW w:w="2359" w:type="dxa"/>
                </w:tcPr>
                <w:p w14:paraId="45309DD0"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Billetes de 1 dólar de propina</w:t>
                  </w:r>
                </w:p>
              </w:tc>
            </w:tr>
            <w:tr w:rsidR="001F1E41" w:rsidRPr="003F2641" w14:paraId="154912F7" w14:textId="77777777" w:rsidTr="009C3A01">
              <w:trPr>
                <w:trHeight w:val="208"/>
              </w:trPr>
              <w:tc>
                <w:tcPr>
                  <w:tcW w:w="2359" w:type="dxa"/>
                </w:tcPr>
                <w:p w14:paraId="5CE69759"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Peajes/Metros/Monedas</w:t>
                  </w:r>
                </w:p>
              </w:tc>
            </w:tr>
            <w:tr w:rsidR="001F1E41" w:rsidRPr="003F2641" w14:paraId="77DCD30C" w14:textId="77777777" w:rsidTr="009C3A01">
              <w:trPr>
                <w:trHeight w:val="208"/>
              </w:trPr>
              <w:tc>
                <w:tcPr>
                  <w:tcW w:w="2359" w:type="dxa"/>
                </w:tcPr>
                <w:p w14:paraId="2F695B35"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Efectivo/Travelers Cks</w:t>
                  </w:r>
                </w:p>
              </w:tc>
            </w:tr>
            <w:tr w:rsidR="001F1E41" w:rsidRPr="003F2641" w14:paraId="314C9FFF" w14:textId="77777777" w:rsidTr="009C3A01">
              <w:trPr>
                <w:trHeight w:val="417"/>
              </w:trPr>
              <w:tc>
                <w:tcPr>
                  <w:tcW w:w="2359" w:type="dxa"/>
                </w:tcPr>
                <w:p w14:paraId="6D99688B"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Tarjetas de crédito y débito</w:t>
                  </w:r>
                </w:p>
              </w:tc>
            </w:tr>
            <w:tr w:rsidR="001F1E41" w:rsidRPr="003F2641" w14:paraId="7755CF79" w14:textId="77777777" w:rsidTr="009C3A01">
              <w:trPr>
                <w:trHeight w:val="208"/>
              </w:trPr>
              <w:tc>
                <w:tcPr>
                  <w:tcW w:w="2359" w:type="dxa"/>
                </w:tcPr>
                <w:p w14:paraId="63A2CB15"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Permiso de conducir</w:t>
                  </w:r>
                </w:p>
              </w:tc>
            </w:tr>
            <w:tr w:rsidR="001F1E41" w:rsidRPr="003F2641" w14:paraId="11BD965A" w14:textId="77777777" w:rsidTr="009C3A01">
              <w:trPr>
                <w:trHeight w:val="208"/>
              </w:trPr>
              <w:tc>
                <w:tcPr>
                  <w:tcW w:w="2359" w:type="dxa"/>
                </w:tcPr>
                <w:p w14:paraId="320555E9"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Pasaportes</w:t>
                  </w:r>
                </w:p>
              </w:tc>
            </w:tr>
            <w:tr w:rsidR="001F1E41" w:rsidRPr="003F2641" w14:paraId="26DC7952" w14:textId="77777777" w:rsidTr="009C3A01">
              <w:trPr>
                <w:trHeight w:val="643"/>
              </w:trPr>
              <w:tc>
                <w:tcPr>
                  <w:tcW w:w="2359" w:type="dxa"/>
                </w:tcPr>
                <w:p w14:paraId="313DB1D8"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Confirmaciones de avión, alquiler de coche y hotel</w:t>
                  </w:r>
                </w:p>
              </w:tc>
            </w:tr>
            <w:tr w:rsidR="001F1E41" w:rsidRPr="003F2641" w14:paraId="3C535C65" w14:textId="77777777" w:rsidTr="009C3A01">
              <w:trPr>
                <w:trHeight w:val="470"/>
              </w:trPr>
              <w:tc>
                <w:tcPr>
                  <w:tcW w:w="2359" w:type="dxa"/>
                </w:tcPr>
                <w:p w14:paraId="73270E0F"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 xml:space="preserve">Tarjeta sanitaria (o seguro del viajero) </w:t>
                  </w:r>
                </w:p>
              </w:tc>
            </w:tr>
            <w:tr w:rsidR="001F1E41" w:rsidRPr="003F2641" w14:paraId="28DC3207" w14:textId="77777777" w:rsidTr="009C3A01">
              <w:trPr>
                <w:trHeight w:val="435"/>
              </w:trPr>
              <w:tc>
                <w:tcPr>
                  <w:tcW w:w="2359" w:type="dxa"/>
                </w:tcPr>
                <w:p w14:paraId="650C6DC6"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Cartilla de vacunación (internacional)</w:t>
                  </w:r>
                </w:p>
              </w:tc>
            </w:tr>
            <w:tr w:rsidR="001F1E41" w:rsidRPr="003F2641" w14:paraId="700B7473" w14:textId="77777777" w:rsidTr="009C3A01">
              <w:trPr>
                <w:trHeight w:val="208"/>
              </w:trPr>
              <w:tc>
                <w:tcPr>
                  <w:tcW w:w="2359" w:type="dxa"/>
                </w:tcPr>
                <w:p w14:paraId="2277FC01"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spacing w:val="-6"/>
                    </w:rPr>
                  </w:pPr>
                  <w:r w:rsidRPr="003F2641">
                    <w:rPr>
                      <w:rFonts w:ascii="Arial Narrow" w:hAnsi="Arial Narrow"/>
                      <w:spacing w:val="-6"/>
                    </w:rPr>
                    <w:t>Itinerario/calendario</w:t>
                  </w:r>
                </w:p>
              </w:tc>
            </w:tr>
            <w:tr w:rsidR="001F1E41" w:rsidRPr="003F2641" w14:paraId="6702E66F" w14:textId="77777777" w:rsidTr="009C3A01">
              <w:trPr>
                <w:trHeight w:val="208"/>
              </w:trPr>
              <w:tc>
                <w:tcPr>
                  <w:tcW w:w="2359" w:type="dxa"/>
                </w:tcPr>
                <w:p w14:paraId="027F4190"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Tarjetas de visita</w:t>
                  </w:r>
                </w:p>
              </w:tc>
            </w:tr>
            <w:tr w:rsidR="001F1E41" w:rsidRPr="003F2641" w14:paraId="78C68212" w14:textId="77777777" w:rsidTr="009C3A01">
              <w:trPr>
                <w:trHeight w:val="208"/>
              </w:trPr>
              <w:tc>
                <w:tcPr>
                  <w:tcW w:w="2359" w:type="dxa"/>
                </w:tcPr>
                <w:p w14:paraId="754F2835"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Chicles y caramelos de menta</w:t>
                  </w:r>
                </w:p>
              </w:tc>
            </w:tr>
            <w:tr w:rsidR="001F1E41" w:rsidRPr="003F2641" w14:paraId="22479BFB" w14:textId="77777777" w:rsidTr="009C3A01">
              <w:trPr>
                <w:trHeight w:val="208"/>
              </w:trPr>
              <w:tc>
                <w:tcPr>
                  <w:tcW w:w="2359" w:type="dxa"/>
                </w:tcPr>
                <w:p w14:paraId="7278E073"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Toallitas húmedas</w:t>
                  </w:r>
                </w:p>
              </w:tc>
            </w:tr>
            <w:tr w:rsidR="001F1E41" w:rsidRPr="003F2641" w14:paraId="657E33D1" w14:textId="77777777" w:rsidTr="009C3A01">
              <w:trPr>
                <w:trHeight w:val="208"/>
              </w:trPr>
              <w:tc>
                <w:tcPr>
                  <w:tcW w:w="2359" w:type="dxa"/>
                </w:tcPr>
                <w:p w14:paraId="3037BDEF"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Bálsamo labial</w:t>
                  </w:r>
                </w:p>
              </w:tc>
            </w:tr>
            <w:tr w:rsidR="001F1E41" w:rsidRPr="003F2641" w14:paraId="74B8F3D1" w14:textId="77777777" w:rsidTr="009C3A01">
              <w:trPr>
                <w:trHeight w:val="208"/>
              </w:trPr>
              <w:tc>
                <w:tcPr>
                  <w:tcW w:w="2359" w:type="dxa"/>
                </w:tcPr>
                <w:p w14:paraId="3596C965"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Maquillaje/cosméticos</w:t>
                  </w:r>
                </w:p>
              </w:tc>
            </w:tr>
            <w:tr w:rsidR="001F1E41" w:rsidRPr="003F2641" w14:paraId="095A76BE" w14:textId="77777777" w:rsidTr="009C3A01">
              <w:trPr>
                <w:trHeight w:val="189"/>
              </w:trPr>
              <w:tc>
                <w:tcPr>
                  <w:tcW w:w="2359" w:type="dxa"/>
                </w:tcPr>
                <w:p w14:paraId="766E87BE"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Limpiamanos líquido</w:t>
                  </w:r>
                </w:p>
              </w:tc>
            </w:tr>
            <w:tr w:rsidR="001F1E41" w:rsidRPr="003F2641" w14:paraId="414B9BF7" w14:textId="77777777" w:rsidTr="009C3A01">
              <w:trPr>
                <w:trHeight w:val="208"/>
              </w:trPr>
              <w:tc>
                <w:tcPr>
                  <w:tcW w:w="2359" w:type="dxa"/>
                </w:tcPr>
                <w:p w14:paraId="6E8A0E18"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Cepillo/peine</w:t>
                  </w:r>
                </w:p>
              </w:tc>
            </w:tr>
            <w:tr w:rsidR="001F1E41" w:rsidRPr="003F2641" w14:paraId="1CE83994" w14:textId="77777777" w:rsidTr="009C3A01">
              <w:trPr>
                <w:trHeight w:val="208"/>
              </w:trPr>
              <w:tc>
                <w:tcPr>
                  <w:tcW w:w="2359" w:type="dxa"/>
                </w:tcPr>
                <w:p w14:paraId="0CAB2647"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Paraguas de viaje</w:t>
                  </w:r>
                </w:p>
              </w:tc>
            </w:tr>
            <w:tr w:rsidR="001F1E41" w:rsidRPr="003F2641" w14:paraId="4FA2D96B" w14:textId="77777777" w:rsidTr="009C3A01">
              <w:trPr>
                <w:trHeight w:val="208"/>
              </w:trPr>
              <w:tc>
                <w:tcPr>
                  <w:tcW w:w="2359" w:type="dxa"/>
                </w:tcPr>
                <w:p w14:paraId="13F596B2"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Aperitivos</w:t>
                  </w:r>
                </w:p>
              </w:tc>
            </w:tr>
            <w:tr w:rsidR="001F1E41" w:rsidRPr="003F2641" w14:paraId="683D7C07" w14:textId="77777777" w:rsidTr="009C3A01">
              <w:trPr>
                <w:trHeight w:val="208"/>
              </w:trPr>
              <w:tc>
                <w:tcPr>
                  <w:tcW w:w="2359" w:type="dxa"/>
                </w:tcPr>
                <w:p w14:paraId="357BC4E6"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Juegos de cartas/viajes</w:t>
                  </w:r>
                </w:p>
              </w:tc>
            </w:tr>
            <w:tr w:rsidR="001F1E41" w:rsidRPr="003F2641" w14:paraId="409725D8" w14:textId="77777777" w:rsidTr="009C3A01">
              <w:trPr>
                <w:trHeight w:val="208"/>
              </w:trPr>
              <w:tc>
                <w:tcPr>
                  <w:tcW w:w="2359" w:type="dxa"/>
                </w:tcPr>
                <w:p w14:paraId="19CBF588"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spacing w:val="-6"/>
                    </w:rPr>
                  </w:pPr>
                  <w:r w:rsidRPr="003F2641">
                    <w:rPr>
                      <w:rFonts w:ascii="Arial Narrow" w:hAnsi="Arial Narrow"/>
                      <w:spacing w:val="-6"/>
                    </w:rPr>
                    <w:t>Revistas/libros</w:t>
                  </w:r>
                </w:p>
              </w:tc>
            </w:tr>
            <w:tr w:rsidR="001F1E41" w:rsidRPr="003F2641" w14:paraId="15D0B009" w14:textId="77777777" w:rsidTr="009C3A01">
              <w:trPr>
                <w:trHeight w:val="208"/>
              </w:trPr>
              <w:tc>
                <w:tcPr>
                  <w:tcW w:w="2359" w:type="dxa"/>
                </w:tcPr>
                <w:p w14:paraId="0193953B"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Fotos de familia</w:t>
                  </w:r>
                </w:p>
              </w:tc>
            </w:tr>
            <w:tr w:rsidR="001F1E41" w:rsidRPr="003F2641" w14:paraId="068E574F" w14:textId="77777777" w:rsidTr="009C3A01">
              <w:trPr>
                <w:trHeight w:val="208"/>
              </w:trPr>
              <w:tc>
                <w:tcPr>
                  <w:tcW w:w="2359" w:type="dxa"/>
                </w:tcPr>
                <w:p w14:paraId="01FDF435"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Documentos de trabajo</w:t>
                  </w:r>
                </w:p>
              </w:tc>
            </w:tr>
            <w:tr w:rsidR="001F1E41" w:rsidRPr="003F2641" w14:paraId="3A42416D" w14:textId="77777777" w:rsidTr="009C3A01">
              <w:trPr>
                <w:trHeight w:val="208"/>
              </w:trPr>
              <w:tc>
                <w:tcPr>
                  <w:tcW w:w="2359" w:type="dxa"/>
                </w:tcPr>
                <w:p w14:paraId="1DB81675"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Biblia/Trípticos</w:t>
                  </w:r>
                </w:p>
              </w:tc>
            </w:tr>
            <w:tr w:rsidR="001F1E41" w:rsidRPr="003F2641" w14:paraId="707D18D0" w14:textId="77777777" w:rsidTr="009C3A01">
              <w:trPr>
                <w:trHeight w:val="208"/>
              </w:trPr>
              <w:tc>
                <w:tcPr>
                  <w:tcW w:w="2359" w:type="dxa"/>
                </w:tcPr>
                <w:p w14:paraId="1AD4CB04"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Cuaderno/bolígrafo</w:t>
                  </w:r>
                </w:p>
              </w:tc>
            </w:tr>
            <w:tr w:rsidR="001F1E41" w:rsidRPr="003F2641" w14:paraId="1DB2C616" w14:textId="77777777" w:rsidTr="009C3A01">
              <w:trPr>
                <w:trHeight w:val="208"/>
              </w:trPr>
              <w:tc>
                <w:tcPr>
                  <w:tcW w:w="2359" w:type="dxa"/>
                </w:tcPr>
                <w:p w14:paraId="0A2DE4E4"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Mapas/Guía de viaje</w:t>
                  </w:r>
                </w:p>
              </w:tc>
            </w:tr>
            <w:tr w:rsidR="001F1E41" w:rsidRPr="003F2641" w14:paraId="5B955540" w14:textId="77777777" w:rsidTr="009C3A01">
              <w:trPr>
                <w:trHeight w:val="208"/>
              </w:trPr>
              <w:tc>
                <w:tcPr>
                  <w:tcW w:w="2359" w:type="dxa"/>
                </w:tcPr>
                <w:p w14:paraId="6E6609DD"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spacing w:val="-4"/>
                    </w:rPr>
                  </w:pPr>
                  <w:r w:rsidRPr="003F2641">
                    <w:rPr>
                      <w:rFonts w:ascii="Arial Narrow" w:hAnsi="Arial Narrow"/>
                      <w:spacing w:val="-4"/>
                    </w:rPr>
                    <w:t>Berlitz Language BK</w:t>
                  </w:r>
                </w:p>
              </w:tc>
            </w:tr>
            <w:tr w:rsidR="001F1E41" w:rsidRPr="003F2641" w14:paraId="5B963BA9" w14:textId="77777777" w:rsidTr="009C3A01">
              <w:trPr>
                <w:trHeight w:val="643"/>
              </w:trPr>
              <w:tc>
                <w:tcPr>
                  <w:tcW w:w="2359" w:type="dxa"/>
                </w:tcPr>
                <w:p w14:paraId="0AF45CBB"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Fotocopias de todos los documentos importantes</w:t>
                  </w:r>
                </w:p>
              </w:tc>
            </w:tr>
            <w:tr w:rsidR="001F1E41" w:rsidRPr="003F2641" w14:paraId="7E5E4AD7" w14:textId="77777777" w:rsidTr="009C3A01">
              <w:trPr>
                <w:trHeight w:val="643"/>
              </w:trPr>
              <w:tc>
                <w:tcPr>
                  <w:tcW w:w="2359" w:type="dxa"/>
                </w:tcPr>
                <w:p w14:paraId="2D7BB868"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Lista de direcciones o correos electrónicos para enviar postales/notas</w:t>
                  </w:r>
                </w:p>
              </w:tc>
            </w:tr>
            <w:tr w:rsidR="001F1E41" w:rsidRPr="003F2641" w14:paraId="392FF516" w14:textId="77777777" w:rsidTr="009C3A01">
              <w:trPr>
                <w:trHeight w:val="272"/>
              </w:trPr>
              <w:tc>
                <w:tcPr>
                  <w:tcW w:w="2359" w:type="dxa"/>
                </w:tcPr>
                <w:p w14:paraId="026A0AE0"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Llave extra del coche</w:t>
                  </w:r>
                </w:p>
              </w:tc>
            </w:tr>
            <w:tr w:rsidR="001F1E41" w:rsidRPr="003F2641" w14:paraId="70C86E44" w14:textId="77777777" w:rsidTr="009C3A01">
              <w:trPr>
                <w:trHeight w:val="208"/>
              </w:trPr>
              <w:tc>
                <w:tcPr>
                  <w:tcW w:w="2359" w:type="dxa"/>
                </w:tcPr>
                <w:p w14:paraId="7FDA324B"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Llaves en destino</w:t>
                  </w:r>
                </w:p>
              </w:tc>
            </w:tr>
            <w:tr w:rsidR="001F1E41" w:rsidRPr="003F2641" w14:paraId="78681108" w14:textId="77777777" w:rsidTr="009C3A01">
              <w:trPr>
                <w:trHeight w:val="290"/>
              </w:trPr>
              <w:tc>
                <w:tcPr>
                  <w:tcW w:w="2359" w:type="dxa"/>
                </w:tcPr>
                <w:p w14:paraId="543B0CD4"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Gafas de sol</w:t>
                  </w:r>
                </w:p>
              </w:tc>
            </w:tr>
            <w:tr w:rsidR="001F1E41" w:rsidRPr="003F2641" w14:paraId="157BA19D" w14:textId="77777777" w:rsidTr="009C3A01">
              <w:trPr>
                <w:trHeight w:val="208"/>
              </w:trPr>
              <w:tc>
                <w:tcPr>
                  <w:tcW w:w="2359" w:type="dxa"/>
                </w:tcPr>
                <w:p w14:paraId="4B624EF3"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Tapones para los oídos</w:t>
                  </w:r>
                </w:p>
              </w:tc>
            </w:tr>
            <w:tr w:rsidR="001F1E41" w:rsidRPr="003F2641" w14:paraId="1A8C117F" w14:textId="77777777" w:rsidTr="009C3A01">
              <w:trPr>
                <w:trHeight w:val="417"/>
              </w:trPr>
              <w:tc>
                <w:tcPr>
                  <w:tcW w:w="2359" w:type="dxa"/>
                </w:tcPr>
                <w:p w14:paraId="42F3B5A3" w14:textId="77777777" w:rsidR="001A0A3C" w:rsidRDefault="00000000" w:rsidP="009F648A">
                  <w:pPr>
                    <w:pStyle w:val="TableText"/>
                    <w:framePr w:hSpace="180" w:wrap="around" w:vAnchor="text" w:hAnchor="text" w:xAlign="center" w:y="1"/>
                    <w:numPr>
                      <w:ilvl w:val="0"/>
                      <w:numId w:val="16"/>
                    </w:numPr>
                    <w:suppressOverlap/>
                    <w:rPr>
                      <w:rFonts w:ascii="Arial Narrow" w:hAnsi="Arial Narrow"/>
                    </w:rPr>
                  </w:pPr>
                  <w:r w:rsidRPr="003F2641">
                    <w:rPr>
                      <w:rFonts w:ascii="Arial Narrow" w:hAnsi="Arial Narrow"/>
                    </w:rPr>
                    <w:t>Cualquier artículo de aseo &lt;3 oz en bolsa tamaño cuarto de galón</w:t>
                  </w:r>
                </w:p>
              </w:tc>
            </w:tr>
            <w:tr w:rsidR="001F1E41" w:rsidRPr="003F2641" w14:paraId="1ED35418" w14:textId="77777777" w:rsidTr="009C3A01">
              <w:trPr>
                <w:trHeight w:val="208"/>
              </w:trPr>
              <w:tc>
                <w:tcPr>
                  <w:tcW w:w="2359" w:type="dxa"/>
                </w:tcPr>
                <w:p w14:paraId="0A880277" w14:textId="77777777" w:rsidR="001F1E41" w:rsidRPr="003F2641" w:rsidRDefault="001F1E41" w:rsidP="009F648A">
                  <w:pPr>
                    <w:pStyle w:val="TableText"/>
                    <w:framePr w:hSpace="180" w:wrap="around" w:vAnchor="text" w:hAnchor="text" w:xAlign="center" w:y="1"/>
                    <w:numPr>
                      <w:ilvl w:val="0"/>
                      <w:numId w:val="16"/>
                    </w:numPr>
                    <w:suppressOverlap/>
                    <w:rPr>
                      <w:rFonts w:ascii="Arial Narrow" w:hAnsi="Arial Narrow"/>
                    </w:rPr>
                  </w:pPr>
                </w:p>
              </w:tc>
            </w:tr>
          </w:tbl>
          <w:p w14:paraId="5ED88140" w14:textId="77777777" w:rsidR="001F1E41" w:rsidRPr="003F2641" w:rsidRDefault="001F1E41" w:rsidP="001F1E41">
            <w:pPr>
              <w:pStyle w:val="TableText"/>
              <w:rPr>
                <w:rFonts w:ascii="Arial Black" w:hAnsi="Arial Black"/>
                <w:color w:val="008000"/>
              </w:rPr>
            </w:pPr>
          </w:p>
        </w:tc>
        <w:tc>
          <w:tcPr>
            <w:tcW w:w="960" w:type="pct"/>
          </w:tcPr>
          <w:p w14:paraId="32E34B51" w14:textId="77777777" w:rsidR="001F1E41" w:rsidRPr="003F2641" w:rsidRDefault="001F1E41" w:rsidP="001F1E41">
            <w:pPr>
              <w:pStyle w:val="TableText"/>
            </w:pPr>
          </w:p>
          <w:tbl>
            <w:tblPr>
              <w:tblW w:w="20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2047"/>
            </w:tblGrid>
            <w:tr w:rsidR="001F1E41" w:rsidRPr="003F2641" w14:paraId="60EF89FA" w14:textId="77777777">
              <w:trPr>
                <w:trHeight w:val="259"/>
              </w:trPr>
              <w:tc>
                <w:tcPr>
                  <w:tcW w:w="2047" w:type="dxa"/>
                  <w:shd w:val="solid" w:color="003300" w:fill="ECE8E1"/>
                </w:tcPr>
                <w:p w14:paraId="54CD3ED0" w14:textId="77777777" w:rsidR="001A0A3C" w:rsidRDefault="00000000" w:rsidP="009F648A">
                  <w:pPr>
                    <w:pStyle w:val="TableText"/>
                    <w:framePr w:hSpace="180" w:wrap="around" w:vAnchor="text" w:hAnchor="text" w:xAlign="center" w:y="1"/>
                    <w:spacing w:before="40"/>
                    <w:suppressOverlap/>
                    <w:jc w:val="center"/>
                    <w:rPr>
                      <w:rFonts w:ascii="Arial Narrow" w:hAnsi="Arial Narrow"/>
                      <w:b/>
                      <w:color w:val="FFFFFF"/>
                    </w:rPr>
                  </w:pPr>
                  <w:r w:rsidRPr="008C29D8">
                    <w:rPr>
                      <w:rFonts w:ascii="Arial Narrow" w:hAnsi="Arial Narrow"/>
                      <w:b/>
                      <w:color w:val="FFFFFF"/>
                    </w:rPr>
                    <w:t>BELLEZA</w:t>
                  </w:r>
                </w:p>
              </w:tc>
            </w:tr>
            <w:tr w:rsidR="001F1E41" w:rsidRPr="003F2641" w14:paraId="21732FD3" w14:textId="77777777">
              <w:trPr>
                <w:trHeight w:val="208"/>
              </w:trPr>
              <w:tc>
                <w:tcPr>
                  <w:tcW w:w="2047" w:type="dxa"/>
                </w:tcPr>
                <w:p w14:paraId="608D228C" w14:textId="77777777" w:rsidR="001A0A3C" w:rsidRDefault="00000000" w:rsidP="009F648A">
                  <w:pPr>
                    <w:pStyle w:val="TableText"/>
                    <w:framePr w:hSpace="180" w:wrap="around" w:vAnchor="text" w:hAnchor="text" w:xAlign="center" w:y="1"/>
                    <w:numPr>
                      <w:ilvl w:val="0"/>
                      <w:numId w:val="61"/>
                    </w:numPr>
                    <w:suppressOverlap/>
                    <w:rPr>
                      <w:rFonts w:ascii="Arial Narrow" w:hAnsi="Arial Narrow"/>
                    </w:rPr>
                  </w:pPr>
                  <w:r w:rsidRPr="003F2641">
                    <w:rPr>
                      <w:rFonts w:ascii="Arial Narrow" w:hAnsi="Arial Narrow"/>
                    </w:rPr>
                    <w:t>Cosméticos</w:t>
                  </w:r>
                </w:p>
              </w:tc>
            </w:tr>
            <w:tr w:rsidR="001F1E41" w:rsidRPr="003F2641" w14:paraId="6F6B92C6" w14:textId="77777777">
              <w:trPr>
                <w:trHeight w:val="208"/>
              </w:trPr>
              <w:tc>
                <w:tcPr>
                  <w:tcW w:w="2047" w:type="dxa"/>
                </w:tcPr>
                <w:p w14:paraId="5AFE78C2" w14:textId="77777777" w:rsidR="001A0A3C" w:rsidRDefault="00000000" w:rsidP="009F648A">
                  <w:pPr>
                    <w:pStyle w:val="TableText"/>
                    <w:framePr w:hSpace="180" w:wrap="around" w:vAnchor="text" w:hAnchor="text" w:xAlign="center" w:y="1"/>
                    <w:numPr>
                      <w:ilvl w:val="0"/>
                      <w:numId w:val="61"/>
                    </w:numPr>
                    <w:suppressOverlap/>
                    <w:rPr>
                      <w:rFonts w:ascii="Arial Narrow" w:hAnsi="Arial Narrow"/>
                    </w:rPr>
                  </w:pPr>
                  <w:r w:rsidRPr="003F2641">
                    <w:rPr>
                      <w:rFonts w:ascii="Arial Narrow" w:hAnsi="Arial Narrow"/>
                    </w:rPr>
                    <w:t>Secador</w:t>
                  </w:r>
                </w:p>
              </w:tc>
            </w:tr>
            <w:tr w:rsidR="001F1E41" w:rsidRPr="003F2641" w14:paraId="22741272" w14:textId="77777777">
              <w:trPr>
                <w:trHeight w:val="208"/>
              </w:trPr>
              <w:tc>
                <w:tcPr>
                  <w:tcW w:w="2047" w:type="dxa"/>
                </w:tcPr>
                <w:p w14:paraId="0CEAB024" w14:textId="77777777" w:rsidR="001A0A3C" w:rsidRDefault="00000000" w:rsidP="009F648A">
                  <w:pPr>
                    <w:pStyle w:val="TableText"/>
                    <w:framePr w:hSpace="180" w:wrap="around" w:vAnchor="text" w:hAnchor="text" w:xAlign="center" w:y="1"/>
                    <w:numPr>
                      <w:ilvl w:val="0"/>
                      <w:numId w:val="61"/>
                    </w:numPr>
                    <w:suppressOverlap/>
                    <w:rPr>
                      <w:rFonts w:ascii="Arial Narrow" w:hAnsi="Arial Narrow"/>
                    </w:rPr>
                  </w:pPr>
                  <w:r w:rsidRPr="003F2641">
                    <w:rPr>
                      <w:rFonts w:ascii="Arial Narrow" w:hAnsi="Arial Narrow"/>
                    </w:rPr>
                    <w:t>Plancha de pelo</w:t>
                  </w:r>
                </w:p>
              </w:tc>
            </w:tr>
            <w:tr w:rsidR="001F1E41" w:rsidRPr="003F2641" w14:paraId="1180B3F0" w14:textId="77777777">
              <w:trPr>
                <w:trHeight w:val="208"/>
              </w:trPr>
              <w:tc>
                <w:tcPr>
                  <w:tcW w:w="2047" w:type="dxa"/>
                </w:tcPr>
                <w:p w14:paraId="59F4702F" w14:textId="77777777" w:rsidR="001A0A3C" w:rsidRDefault="00000000" w:rsidP="009F648A">
                  <w:pPr>
                    <w:pStyle w:val="TableText"/>
                    <w:framePr w:hSpace="180" w:wrap="around" w:vAnchor="text" w:hAnchor="text" w:xAlign="center" w:y="1"/>
                    <w:numPr>
                      <w:ilvl w:val="0"/>
                      <w:numId w:val="61"/>
                    </w:numPr>
                    <w:suppressOverlap/>
                    <w:rPr>
                      <w:rFonts w:ascii="Arial Narrow" w:hAnsi="Arial Narrow"/>
                    </w:rPr>
                  </w:pPr>
                  <w:r w:rsidRPr="003F2641">
                    <w:rPr>
                      <w:rFonts w:ascii="Arial Narrow" w:hAnsi="Arial Narrow"/>
                    </w:rPr>
                    <w:t>Rizador</w:t>
                  </w:r>
                </w:p>
              </w:tc>
            </w:tr>
            <w:tr w:rsidR="001F1E41" w:rsidRPr="003F2641" w14:paraId="042F7957" w14:textId="77777777">
              <w:trPr>
                <w:trHeight w:val="208"/>
              </w:trPr>
              <w:tc>
                <w:tcPr>
                  <w:tcW w:w="2047" w:type="dxa"/>
                </w:tcPr>
                <w:p w14:paraId="1183B124" w14:textId="77777777" w:rsidR="001A0A3C" w:rsidRDefault="00000000" w:rsidP="009F648A">
                  <w:pPr>
                    <w:pStyle w:val="TableText"/>
                    <w:framePr w:hSpace="180" w:wrap="around" w:vAnchor="text" w:hAnchor="text" w:xAlign="center" w:y="1"/>
                    <w:numPr>
                      <w:ilvl w:val="0"/>
                      <w:numId w:val="61"/>
                    </w:numPr>
                    <w:suppressOverlap/>
                    <w:rPr>
                      <w:rFonts w:ascii="Arial Narrow" w:hAnsi="Arial Narrow"/>
                    </w:rPr>
                  </w:pPr>
                  <w:r w:rsidRPr="003F2641">
                    <w:rPr>
                      <w:rFonts w:ascii="Arial Narrow" w:hAnsi="Arial Narrow"/>
                    </w:rPr>
                    <w:t>Tijeras para cortar el pelo</w:t>
                  </w:r>
                </w:p>
              </w:tc>
            </w:tr>
            <w:tr w:rsidR="001F1E41" w:rsidRPr="003F2641" w14:paraId="60945280" w14:textId="77777777">
              <w:trPr>
                <w:trHeight w:val="208"/>
              </w:trPr>
              <w:tc>
                <w:tcPr>
                  <w:tcW w:w="2047" w:type="dxa"/>
                </w:tcPr>
                <w:p w14:paraId="2C4EA81E" w14:textId="77777777" w:rsidR="001A0A3C" w:rsidRDefault="00000000" w:rsidP="009F648A">
                  <w:pPr>
                    <w:pStyle w:val="TableText"/>
                    <w:framePr w:hSpace="180" w:wrap="around" w:vAnchor="text" w:hAnchor="text" w:xAlign="center" w:y="1"/>
                    <w:numPr>
                      <w:ilvl w:val="0"/>
                      <w:numId w:val="61"/>
                    </w:numPr>
                    <w:suppressOverlap/>
                    <w:rPr>
                      <w:rFonts w:ascii="Arial Narrow" w:hAnsi="Arial Narrow"/>
                    </w:rPr>
                  </w:pPr>
                  <w:r w:rsidRPr="003F2641">
                    <w:rPr>
                      <w:rFonts w:ascii="Arial Narrow" w:hAnsi="Arial Narrow"/>
                    </w:rPr>
                    <w:t>Afeitadora eléctrica</w:t>
                  </w:r>
                </w:p>
              </w:tc>
            </w:tr>
            <w:tr w:rsidR="001F1E41" w:rsidRPr="003F2641" w14:paraId="3B80730B" w14:textId="77777777">
              <w:trPr>
                <w:trHeight w:val="208"/>
              </w:trPr>
              <w:tc>
                <w:tcPr>
                  <w:tcW w:w="2047" w:type="dxa"/>
                </w:tcPr>
                <w:p w14:paraId="352DDCE8" w14:textId="77777777" w:rsidR="001A0A3C" w:rsidRDefault="00000000" w:rsidP="009F648A">
                  <w:pPr>
                    <w:pStyle w:val="TableText"/>
                    <w:framePr w:hSpace="180" w:wrap="around" w:vAnchor="text" w:hAnchor="text" w:xAlign="center" w:y="1"/>
                    <w:numPr>
                      <w:ilvl w:val="0"/>
                      <w:numId w:val="61"/>
                    </w:numPr>
                    <w:suppressOverlap/>
                    <w:rPr>
                      <w:rFonts w:ascii="Arial Narrow" w:hAnsi="Arial Narrow"/>
                    </w:rPr>
                  </w:pPr>
                  <w:r w:rsidRPr="003F2641">
                    <w:rPr>
                      <w:rFonts w:ascii="Arial Narrow" w:hAnsi="Arial Narrow"/>
                    </w:rPr>
                    <w:t>Espejo pequeño</w:t>
                  </w:r>
                </w:p>
              </w:tc>
            </w:tr>
            <w:tr w:rsidR="001F1E41" w:rsidRPr="003F2641" w14:paraId="6F237BE3" w14:textId="77777777">
              <w:trPr>
                <w:trHeight w:val="208"/>
              </w:trPr>
              <w:tc>
                <w:tcPr>
                  <w:tcW w:w="2047" w:type="dxa"/>
                </w:tcPr>
                <w:p w14:paraId="49CA40C4" w14:textId="77777777" w:rsidR="001A0A3C" w:rsidRDefault="00000000" w:rsidP="009F648A">
                  <w:pPr>
                    <w:pStyle w:val="TableText"/>
                    <w:framePr w:hSpace="180" w:wrap="around" w:vAnchor="text" w:hAnchor="text" w:xAlign="center" w:y="1"/>
                    <w:numPr>
                      <w:ilvl w:val="0"/>
                      <w:numId w:val="61"/>
                    </w:numPr>
                    <w:suppressOverlap/>
                    <w:rPr>
                      <w:rFonts w:ascii="Arial Narrow" w:hAnsi="Arial Narrow"/>
                    </w:rPr>
                  </w:pPr>
                  <w:r w:rsidRPr="003F2641">
                    <w:rPr>
                      <w:rFonts w:ascii="Arial Narrow" w:hAnsi="Arial Narrow"/>
                    </w:rPr>
                    <w:t>Pinzas/alicates</w:t>
                  </w:r>
                </w:p>
              </w:tc>
            </w:tr>
            <w:tr w:rsidR="001F1E41" w:rsidRPr="003F2641" w14:paraId="4C6498DD" w14:textId="77777777">
              <w:trPr>
                <w:trHeight w:val="288"/>
              </w:trPr>
              <w:tc>
                <w:tcPr>
                  <w:tcW w:w="2047" w:type="dxa"/>
                  <w:shd w:val="solid" w:color="003300" w:fill="ECE8E1"/>
                </w:tcPr>
                <w:p w14:paraId="454D9547" w14:textId="77777777" w:rsidR="001A0A3C" w:rsidRDefault="00000000" w:rsidP="009F648A">
                  <w:pPr>
                    <w:pStyle w:val="TableText"/>
                    <w:framePr w:hSpace="180" w:wrap="around" w:vAnchor="text" w:hAnchor="text" w:xAlign="center" w:y="1"/>
                    <w:spacing w:before="40"/>
                    <w:suppressOverlap/>
                    <w:jc w:val="center"/>
                    <w:rPr>
                      <w:rFonts w:ascii="Arial Narrow" w:hAnsi="Arial Narrow"/>
                      <w:b/>
                      <w:color w:val="FFFFFF"/>
                    </w:rPr>
                  </w:pPr>
                  <w:r w:rsidRPr="008C29D8">
                    <w:rPr>
                      <w:rFonts w:ascii="Arial Narrow" w:hAnsi="Arial Narrow"/>
                      <w:b/>
                      <w:color w:val="FFFFFF"/>
                    </w:rPr>
                    <w:t>OBJETOS PERSONALES</w:t>
                  </w:r>
                </w:p>
              </w:tc>
            </w:tr>
            <w:tr w:rsidR="001F1E41" w:rsidRPr="003F2641" w14:paraId="73A2DA7C" w14:textId="77777777">
              <w:trPr>
                <w:trHeight w:val="208"/>
              </w:trPr>
              <w:tc>
                <w:tcPr>
                  <w:tcW w:w="2047" w:type="dxa"/>
                </w:tcPr>
                <w:p w14:paraId="4A49287B"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Gafas +par extra</w:t>
                  </w:r>
                </w:p>
              </w:tc>
            </w:tr>
            <w:tr w:rsidR="001F1E41" w:rsidRPr="003F2641" w14:paraId="512C379E" w14:textId="77777777">
              <w:trPr>
                <w:trHeight w:val="189"/>
              </w:trPr>
              <w:tc>
                <w:tcPr>
                  <w:tcW w:w="2047" w:type="dxa"/>
                </w:tcPr>
                <w:p w14:paraId="49A4C527"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sz w:val="18"/>
                    </w:rPr>
                    <w:t>Contactos +par extra</w:t>
                  </w:r>
                </w:p>
              </w:tc>
            </w:tr>
            <w:tr w:rsidR="001F1E41" w:rsidRPr="003F2641" w14:paraId="4DBCC410" w14:textId="77777777">
              <w:trPr>
                <w:trHeight w:val="208"/>
              </w:trPr>
              <w:tc>
                <w:tcPr>
                  <w:tcW w:w="2047" w:type="dxa"/>
                </w:tcPr>
                <w:p w14:paraId="285E890F"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Productos oftalmológicos</w:t>
                  </w:r>
                </w:p>
              </w:tc>
            </w:tr>
            <w:tr w:rsidR="001F1E41" w:rsidRPr="003F2641" w14:paraId="562CF13E" w14:textId="77777777">
              <w:trPr>
                <w:trHeight w:val="208"/>
              </w:trPr>
              <w:tc>
                <w:tcPr>
                  <w:tcW w:w="2047" w:type="dxa"/>
                </w:tcPr>
                <w:p w14:paraId="5DBA7BD1"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Pasta de dientes/cepillo</w:t>
                  </w:r>
                </w:p>
              </w:tc>
            </w:tr>
            <w:tr w:rsidR="001F1E41" w:rsidRPr="003F2641" w14:paraId="634F1BF6" w14:textId="77777777">
              <w:trPr>
                <w:trHeight w:val="208"/>
              </w:trPr>
              <w:tc>
                <w:tcPr>
                  <w:tcW w:w="2047" w:type="dxa"/>
                </w:tcPr>
                <w:p w14:paraId="152FBC15"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Hilo dental/Palillos</w:t>
                  </w:r>
                </w:p>
              </w:tc>
            </w:tr>
            <w:tr w:rsidR="001F1E41" w:rsidRPr="003F2641" w14:paraId="65F42769" w14:textId="77777777">
              <w:trPr>
                <w:trHeight w:val="208"/>
              </w:trPr>
              <w:tc>
                <w:tcPr>
                  <w:tcW w:w="2047" w:type="dxa"/>
                </w:tcPr>
                <w:p w14:paraId="6CF09E41"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Hilo dental</w:t>
                  </w:r>
                </w:p>
              </w:tc>
            </w:tr>
            <w:tr w:rsidR="001F1E41" w:rsidRPr="003F2641" w14:paraId="1C1BB399" w14:textId="77777777">
              <w:trPr>
                <w:trHeight w:val="208"/>
              </w:trPr>
              <w:tc>
                <w:tcPr>
                  <w:tcW w:w="2047" w:type="dxa"/>
                </w:tcPr>
                <w:p w14:paraId="6298D477"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Desodorante</w:t>
                  </w:r>
                </w:p>
              </w:tc>
            </w:tr>
            <w:tr w:rsidR="001F1E41" w:rsidRPr="003F2641" w14:paraId="5323553E" w14:textId="77777777">
              <w:trPr>
                <w:trHeight w:val="208"/>
              </w:trPr>
              <w:tc>
                <w:tcPr>
                  <w:tcW w:w="2047" w:type="dxa"/>
                </w:tcPr>
                <w:p w14:paraId="6DC5AA4E"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Laca/gel</w:t>
                  </w:r>
                </w:p>
              </w:tc>
            </w:tr>
            <w:tr w:rsidR="001F1E41" w:rsidRPr="003F2641" w14:paraId="01A3A1FB" w14:textId="77777777">
              <w:trPr>
                <w:trHeight w:val="208"/>
              </w:trPr>
              <w:tc>
                <w:tcPr>
                  <w:tcW w:w="2047" w:type="dxa"/>
                </w:tcPr>
                <w:p w14:paraId="0D89FC60"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Colonia/perfume</w:t>
                  </w:r>
                </w:p>
              </w:tc>
            </w:tr>
            <w:tr w:rsidR="001F1E41" w:rsidRPr="003F2641" w14:paraId="29F16616" w14:textId="77777777">
              <w:trPr>
                <w:trHeight w:val="208"/>
              </w:trPr>
              <w:tc>
                <w:tcPr>
                  <w:tcW w:w="2047" w:type="dxa"/>
                </w:tcPr>
                <w:p w14:paraId="7D89C903"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Enjuague bucal</w:t>
                  </w:r>
                </w:p>
              </w:tc>
            </w:tr>
            <w:tr w:rsidR="001F1E41" w:rsidRPr="003F2641" w14:paraId="1614876B" w14:textId="77777777">
              <w:trPr>
                <w:trHeight w:val="208"/>
              </w:trPr>
              <w:tc>
                <w:tcPr>
                  <w:tcW w:w="2047" w:type="dxa"/>
                </w:tcPr>
                <w:p w14:paraId="2CE631E2"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Champú/Cond.</w:t>
                  </w:r>
                </w:p>
              </w:tc>
            </w:tr>
            <w:tr w:rsidR="001F1E41" w:rsidRPr="003F2641" w14:paraId="6DF9817C" w14:textId="77777777">
              <w:trPr>
                <w:trHeight w:val="208"/>
              </w:trPr>
              <w:tc>
                <w:tcPr>
                  <w:tcW w:w="2047" w:type="dxa"/>
                </w:tcPr>
                <w:p w14:paraId="2C9BBEF5"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Navaja</w:t>
                  </w:r>
                </w:p>
              </w:tc>
            </w:tr>
            <w:tr w:rsidR="001F1E41" w:rsidRPr="003F2641" w14:paraId="71ED91B3" w14:textId="77777777">
              <w:trPr>
                <w:trHeight w:val="208"/>
              </w:trPr>
              <w:tc>
                <w:tcPr>
                  <w:tcW w:w="2047" w:type="dxa"/>
                </w:tcPr>
                <w:p w14:paraId="17E97300"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Crema de afeitar</w:t>
                  </w:r>
                </w:p>
              </w:tc>
            </w:tr>
            <w:tr w:rsidR="001F1E41" w:rsidRPr="003F2641" w14:paraId="690002C4" w14:textId="77777777">
              <w:trPr>
                <w:trHeight w:val="208"/>
              </w:trPr>
              <w:tc>
                <w:tcPr>
                  <w:tcW w:w="2047" w:type="dxa"/>
                </w:tcPr>
                <w:p w14:paraId="41FB83E7"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Productos antialérgicos</w:t>
                  </w:r>
                </w:p>
              </w:tc>
            </w:tr>
            <w:tr w:rsidR="001F1E41" w:rsidRPr="003F2641" w14:paraId="32812EB0" w14:textId="77777777">
              <w:trPr>
                <w:trHeight w:val="208"/>
              </w:trPr>
              <w:tc>
                <w:tcPr>
                  <w:tcW w:w="2047" w:type="dxa"/>
                </w:tcPr>
                <w:p w14:paraId="40770ED7"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Aspirina/analgésico</w:t>
                  </w:r>
                </w:p>
              </w:tc>
            </w:tr>
            <w:tr w:rsidR="001F1E41" w:rsidRPr="003F2641" w14:paraId="2409CE0B" w14:textId="77777777">
              <w:trPr>
                <w:trHeight w:val="208"/>
              </w:trPr>
              <w:tc>
                <w:tcPr>
                  <w:tcW w:w="2047" w:type="dxa"/>
                </w:tcPr>
                <w:p w14:paraId="20E8F4F3"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Medicamentos para la diarrea</w:t>
                  </w:r>
                </w:p>
              </w:tc>
            </w:tr>
            <w:tr w:rsidR="001F1E41" w:rsidRPr="003F2641" w14:paraId="4EA4007A" w14:textId="77777777">
              <w:trPr>
                <w:trHeight w:val="208"/>
              </w:trPr>
              <w:tc>
                <w:tcPr>
                  <w:tcW w:w="2047" w:type="dxa"/>
                </w:tcPr>
                <w:p w14:paraId="27324594"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9C3A01">
                    <w:rPr>
                      <w:rFonts w:ascii="Arial Narrow" w:hAnsi="Arial Narrow"/>
                      <w:sz w:val="18"/>
                      <w:szCs w:val="18"/>
                    </w:rPr>
                    <w:t>Medicamento para el resfriado nocturno</w:t>
                  </w:r>
                </w:p>
              </w:tc>
            </w:tr>
            <w:tr w:rsidR="001F1E41" w:rsidRPr="003F2641" w14:paraId="68EA1CC7" w14:textId="77777777">
              <w:trPr>
                <w:trHeight w:val="208"/>
              </w:trPr>
              <w:tc>
                <w:tcPr>
                  <w:tcW w:w="2047" w:type="dxa"/>
                </w:tcPr>
                <w:p w14:paraId="04B32DA1"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Prescripciones</w:t>
                  </w:r>
                </w:p>
              </w:tc>
            </w:tr>
            <w:tr w:rsidR="001F1E41" w:rsidRPr="003F2641" w14:paraId="6CC3DD6C" w14:textId="77777777">
              <w:trPr>
                <w:trHeight w:val="208"/>
              </w:trPr>
              <w:tc>
                <w:tcPr>
                  <w:tcW w:w="2047" w:type="dxa"/>
                </w:tcPr>
                <w:p w14:paraId="785EED55"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Bastoncillos para los oídos</w:t>
                  </w:r>
                </w:p>
              </w:tc>
            </w:tr>
            <w:tr w:rsidR="001F1E41" w:rsidRPr="003F2641" w14:paraId="2A478D98" w14:textId="77777777">
              <w:trPr>
                <w:trHeight w:val="417"/>
              </w:trPr>
              <w:tc>
                <w:tcPr>
                  <w:tcW w:w="2047" w:type="dxa"/>
                </w:tcPr>
                <w:p w14:paraId="311268B4" w14:textId="32435B92"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9C3A01">
                    <w:rPr>
                      <w:rFonts w:ascii="Arial Narrow" w:hAnsi="Arial Narrow"/>
                      <w:sz w:val="18"/>
                      <w:szCs w:val="18"/>
                    </w:rPr>
                    <w:t xml:space="preserve">Papel higiénico </w:t>
                  </w:r>
                  <w:r w:rsidRPr="009C3A01">
                    <w:rPr>
                      <w:rFonts w:ascii="Arial Narrow" w:hAnsi="Arial Narrow"/>
                      <w:sz w:val="18"/>
                      <w:szCs w:val="18"/>
                    </w:rPr>
                    <w:br/>
                  </w:r>
                  <w:r w:rsidRPr="009C3A01">
                    <w:rPr>
                      <w:rFonts w:ascii="Arial Narrow" w:hAnsi="Arial Narrow"/>
                      <w:sz w:val="16"/>
                      <w:szCs w:val="16"/>
                    </w:rPr>
                    <w:t>(</w:t>
                  </w:r>
                  <w:proofErr w:type="spellStart"/>
                  <w:r w:rsidRPr="009C3A01">
                    <w:rPr>
                      <w:rFonts w:ascii="Arial Narrow" w:hAnsi="Arial Narrow"/>
                      <w:sz w:val="16"/>
                      <w:szCs w:val="16"/>
                    </w:rPr>
                    <w:t>viajes</w:t>
                  </w:r>
                  <w:proofErr w:type="spellEnd"/>
                  <w:r w:rsidRPr="009C3A01">
                    <w:rPr>
                      <w:rFonts w:ascii="Arial Narrow" w:hAnsi="Arial Narrow"/>
                      <w:sz w:val="16"/>
                      <w:szCs w:val="16"/>
                    </w:rPr>
                    <w:t xml:space="preserve"> </w:t>
                  </w:r>
                  <w:proofErr w:type="spellStart"/>
                  <w:r w:rsidR="009C3A01" w:rsidRPr="009C3A01">
                    <w:rPr>
                      <w:rFonts w:ascii="Arial Narrow" w:hAnsi="Arial Narrow"/>
                      <w:sz w:val="16"/>
                      <w:szCs w:val="16"/>
                    </w:rPr>
                    <w:t>i</w:t>
                  </w:r>
                  <w:r w:rsidRPr="009C3A01">
                    <w:rPr>
                      <w:rFonts w:ascii="Arial Narrow" w:hAnsi="Arial Narrow"/>
                      <w:sz w:val="16"/>
                      <w:szCs w:val="16"/>
                    </w:rPr>
                    <w:t>nternacionales</w:t>
                  </w:r>
                  <w:proofErr w:type="spellEnd"/>
                  <w:r w:rsidRPr="009C3A01">
                    <w:rPr>
                      <w:rFonts w:ascii="Arial Narrow" w:hAnsi="Arial Narrow"/>
                      <w:sz w:val="16"/>
                      <w:szCs w:val="16"/>
                    </w:rPr>
                    <w:t>)</w:t>
                  </w:r>
                </w:p>
              </w:tc>
            </w:tr>
            <w:tr w:rsidR="001F1E41" w:rsidRPr="003F2641" w14:paraId="779DB518" w14:textId="77777777">
              <w:trPr>
                <w:trHeight w:val="208"/>
              </w:trPr>
              <w:tc>
                <w:tcPr>
                  <w:tcW w:w="2047" w:type="dxa"/>
                </w:tcPr>
                <w:p w14:paraId="160FCFA5"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Tejidos</w:t>
                  </w:r>
                </w:p>
              </w:tc>
            </w:tr>
            <w:tr w:rsidR="001F1E41" w:rsidRPr="003F2641" w14:paraId="4AC5A9DC" w14:textId="77777777">
              <w:trPr>
                <w:trHeight w:val="208"/>
              </w:trPr>
              <w:tc>
                <w:tcPr>
                  <w:tcW w:w="2047" w:type="dxa"/>
                </w:tcPr>
                <w:p w14:paraId="783956D9"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spacing w:val="-2"/>
                    </w:rPr>
                  </w:pPr>
                  <w:r w:rsidRPr="003F2641">
                    <w:rPr>
                      <w:rFonts w:ascii="Arial Narrow" w:hAnsi="Arial Narrow"/>
                      <w:spacing w:val="-2"/>
                    </w:rPr>
                    <w:t>Hidratante</w:t>
                  </w:r>
                </w:p>
              </w:tc>
            </w:tr>
            <w:tr w:rsidR="001F1E41" w:rsidRPr="003F2641" w14:paraId="0067388D" w14:textId="77777777">
              <w:trPr>
                <w:trHeight w:val="208"/>
              </w:trPr>
              <w:tc>
                <w:tcPr>
                  <w:tcW w:w="2047" w:type="dxa"/>
                </w:tcPr>
                <w:p w14:paraId="1C122D79"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Productos femeninos</w:t>
                  </w:r>
                </w:p>
              </w:tc>
            </w:tr>
            <w:tr w:rsidR="001F1E41" w:rsidRPr="003F2641" w14:paraId="4B12CC44" w14:textId="77777777">
              <w:trPr>
                <w:trHeight w:val="208"/>
              </w:trPr>
              <w:tc>
                <w:tcPr>
                  <w:tcW w:w="2047" w:type="dxa"/>
                </w:tcPr>
                <w:p w14:paraId="12F1388A"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Artículos de intimidad</w:t>
                  </w:r>
                </w:p>
              </w:tc>
            </w:tr>
            <w:tr w:rsidR="001F1E41" w:rsidRPr="003F2641" w14:paraId="6698A25A" w14:textId="77777777">
              <w:trPr>
                <w:trHeight w:val="208"/>
              </w:trPr>
              <w:tc>
                <w:tcPr>
                  <w:tcW w:w="2047" w:type="dxa"/>
                </w:tcPr>
                <w:p w14:paraId="2B333583"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9C3A01">
                    <w:rPr>
                      <w:rFonts w:ascii="Arial Narrow" w:hAnsi="Arial Narrow"/>
                      <w:sz w:val="18"/>
                      <w:szCs w:val="18"/>
                    </w:rPr>
                    <w:t>Artículos para el cuidado de las uñas</w:t>
                  </w:r>
                </w:p>
              </w:tc>
            </w:tr>
            <w:tr w:rsidR="001F1E41" w:rsidRPr="003F2641" w14:paraId="7B37C349" w14:textId="77777777">
              <w:trPr>
                <w:trHeight w:val="208"/>
              </w:trPr>
              <w:tc>
                <w:tcPr>
                  <w:tcW w:w="2047" w:type="dxa"/>
                </w:tcPr>
                <w:p w14:paraId="089946A4"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Tiritas</w:t>
                  </w:r>
                </w:p>
              </w:tc>
            </w:tr>
            <w:tr w:rsidR="001F1E41" w:rsidRPr="003F2641" w14:paraId="68F1A217" w14:textId="77777777">
              <w:trPr>
                <w:trHeight w:val="208"/>
              </w:trPr>
              <w:tc>
                <w:tcPr>
                  <w:tcW w:w="2047" w:type="dxa"/>
                </w:tcPr>
                <w:p w14:paraId="254BD330"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Botiquín de primeros auxilios</w:t>
                  </w:r>
                </w:p>
              </w:tc>
            </w:tr>
            <w:tr w:rsidR="001F1E41" w:rsidRPr="003F2641" w14:paraId="06C7993E" w14:textId="77777777">
              <w:trPr>
                <w:trHeight w:val="208"/>
              </w:trPr>
              <w:tc>
                <w:tcPr>
                  <w:tcW w:w="2047" w:type="dxa"/>
                </w:tcPr>
                <w:p w14:paraId="18E43B67"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rPr>
                    <w:t>Bronceado</w:t>
                  </w:r>
                </w:p>
              </w:tc>
            </w:tr>
            <w:tr w:rsidR="001F1E41" w:rsidRPr="003F2641" w14:paraId="090BB3F7" w14:textId="77777777">
              <w:trPr>
                <w:trHeight w:val="189"/>
              </w:trPr>
              <w:tc>
                <w:tcPr>
                  <w:tcW w:w="2047" w:type="dxa"/>
                </w:tcPr>
                <w:p w14:paraId="324E8331" w14:textId="77777777" w:rsidR="001A0A3C" w:rsidRDefault="00000000" w:rsidP="009F648A">
                  <w:pPr>
                    <w:pStyle w:val="TableText"/>
                    <w:framePr w:hSpace="180" w:wrap="around" w:vAnchor="text" w:hAnchor="text" w:xAlign="center" w:y="1"/>
                    <w:numPr>
                      <w:ilvl w:val="0"/>
                      <w:numId w:val="17"/>
                    </w:numPr>
                    <w:suppressOverlap/>
                    <w:rPr>
                      <w:rFonts w:ascii="Arial Narrow" w:hAnsi="Arial Narrow"/>
                    </w:rPr>
                  </w:pPr>
                  <w:r w:rsidRPr="003F2641">
                    <w:rPr>
                      <w:rFonts w:ascii="Arial Narrow" w:hAnsi="Arial Narrow"/>
                      <w:sz w:val="18"/>
                    </w:rPr>
                    <w:t>Píldoras contra el mareo</w:t>
                  </w:r>
                </w:p>
              </w:tc>
            </w:tr>
          </w:tbl>
          <w:p w14:paraId="66247E3B" w14:textId="77777777" w:rsidR="001F1E41" w:rsidRPr="003F2641" w:rsidRDefault="001F1E41" w:rsidP="001F1E41">
            <w:pPr>
              <w:pStyle w:val="TableText"/>
              <w:rPr>
                <w:rFonts w:ascii="Arial Black" w:hAnsi="Arial Black"/>
                <w:color w:val="008000"/>
              </w:rPr>
            </w:pPr>
          </w:p>
        </w:tc>
        <w:tc>
          <w:tcPr>
            <w:tcW w:w="960" w:type="pct"/>
          </w:tcPr>
          <w:p w14:paraId="210B9326" w14:textId="77777777" w:rsidR="001F1E41" w:rsidRPr="003F2641" w:rsidRDefault="001F1E41" w:rsidP="001F1E41">
            <w:pPr>
              <w:pStyle w:val="TableText"/>
            </w:pPr>
          </w:p>
          <w:tbl>
            <w:tblPr>
              <w:tblW w:w="212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2122"/>
            </w:tblGrid>
            <w:tr w:rsidR="001F1E41" w:rsidRPr="003F2641" w14:paraId="586FC029" w14:textId="77777777" w:rsidTr="009C3A01">
              <w:trPr>
                <w:trHeight w:val="288"/>
              </w:trPr>
              <w:tc>
                <w:tcPr>
                  <w:tcW w:w="2122" w:type="dxa"/>
                  <w:shd w:val="solid" w:color="003300" w:fill="ECE8E1"/>
                </w:tcPr>
                <w:p w14:paraId="5418D9FE" w14:textId="77777777" w:rsidR="001A0A3C" w:rsidRDefault="00000000" w:rsidP="009F648A">
                  <w:pPr>
                    <w:pStyle w:val="TableText"/>
                    <w:framePr w:hSpace="180" w:wrap="around" w:vAnchor="text" w:hAnchor="text" w:xAlign="center" w:y="1"/>
                    <w:spacing w:before="40"/>
                    <w:suppressOverlap/>
                    <w:jc w:val="center"/>
                    <w:rPr>
                      <w:rFonts w:ascii="Arial Narrow" w:hAnsi="Arial Narrow"/>
                      <w:b/>
                      <w:color w:val="FFFFFF"/>
                    </w:rPr>
                  </w:pPr>
                  <w:r w:rsidRPr="008C29D8">
                    <w:rPr>
                      <w:rFonts w:ascii="Arial Narrow" w:hAnsi="Arial Narrow"/>
                      <w:b/>
                      <w:color w:val="FFFFFF"/>
                    </w:rPr>
                    <w:t>BEBÉS/BEBÉS</w:t>
                  </w:r>
                </w:p>
              </w:tc>
            </w:tr>
            <w:tr w:rsidR="001F1E41" w:rsidRPr="003F2641" w14:paraId="7526CE1C" w14:textId="77777777" w:rsidTr="009C3A01">
              <w:trPr>
                <w:trHeight w:val="208"/>
              </w:trPr>
              <w:tc>
                <w:tcPr>
                  <w:tcW w:w="2122" w:type="dxa"/>
                </w:tcPr>
                <w:p w14:paraId="522BCB65" w14:textId="77777777" w:rsidR="001A0A3C" w:rsidRDefault="00000000" w:rsidP="009F648A">
                  <w:pPr>
                    <w:pStyle w:val="TableText"/>
                    <w:framePr w:hSpace="180" w:wrap="around" w:vAnchor="text" w:hAnchor="text" w:xAlign="center" w:y="1"/>
                    <w:numPr>
                      <w:ilvl w:val="0"/>
                      <w:numId w:val="18"/>
                    </w:numPr>
                    <w:suppressOverlap/>
                    <w:rPr>
                      <w:rFonts w:ascii="Arial Narrow" w:hAnsi="Arial Narrow"/>
                      <w:spacing w:val="-2"/>
                    </w:rPr>
                  </w:pPr>
                  <w:r w:rsidRPr="003F2641">
                    <w:rPr>
                      <w:rFonts w:ascii="Arial Narrow" w:hAnsi="Arial Narrow"/>
                      <w:spacing w:val="-2"/>
                    </w:rPr>
                    <w:t>Pañales/toallitas</w:t>
                  </w:r>
                </w:p>
              </w:tc>
            </w:tr>
            <w:tr w:rsidR="001F1E41" w:rsidRPr="003F2641" w14:paraId="505FC7B0" w14:textId="77777777" w:rsidTr="009C3A01">
              <w:trPr>
                <w:trHeight w:val="208"/>
              </w:trPr>
              <w:tc>
                <w:tcPr>
                  <w:tcW w:w="2122" w:type="dxa"/>
                </w:tcPr>
                <w:p w14:paraId="6CBE0201" w14:textId="77777777" w:rsidR="001A0A3C" w:rsidRDefault="00000000" w:rsidP="009F648A">
                  <w:pPr>
                    <w:pStyle w:val="TableText"/>
                    <w:framePr w:hSpace="180" w:wrap="around" w:vAnchor="text" w:hAnchor="text" w:xAlign="center" w:y="1"/>
                    <w:numPr>
                      <w:ilvl w:val="0"/>
                      <w:numId w:val="18"/>
                    </w:numPr>
                    <w:suppressOverlap/>
                    <w:rPr>
                      <w:rFonts w:ascii="Arial Narrow" w:hAnsi="Arial Narrow"/>
                      <w:spacing w:val="-6"/>
                    </w:rPr>
                  </w:pPr>
                  <w:r w:rsidRPr="003F2641">
                    <w:rPr>
                      <w:rFonts w:ascii="Arial Narrow" w:hAnsi="Arial Narrow"/>
                      <w:spacing w:val="-6"/>
                    </w:rPr>
                    <w:t>Polvos/Lociones</w:t>
                  </w:r>
                </w:p>
              </w:tc>
            </w:tr>
            <w:tr w:rsidR="001F1E41" w:rsidRPr="003F2641" w14:paraId="17C777E5" w14:textId="77777777" w:rsidTr="009C3A01">
              <w:trPr>
                <w:trHeight w:val="208"/>
              </w:trPr>
              <w:tc>
                <w:tcPr>
                  <w:tcW w:w="2122" w:type="dxa"/>
                </w:tcPr>
                <w:p w14:paraId="057C975D" w14:textId="77777777" w:rsidR="001A0A3C" w:rsidRDefault="00000000" w:rsidP="009F648A">
                  <w:pPr>
                    <w:pStyle w:val="TableText"/>
                    <w:framePr w:hSpace="180" w:wrap="around" w:vAnchor="text" w:hAnchor="text" w:xAlign="center" w:y="1"/>
                    <w:numPr>
                      <w:ilvl w:val="0"/>
                      <w:numId w:val="18"/>
                    </w:numPr>
                    <w:suppressOverlap/>
                    <w:rPr>
                      <w:rFonts w:ascii="Arial Narrow" w:hAnsi="Arial Narrow"/>
                    </w:rPr>
                  </w:pPr>
                  <w:r w:rsidRPr="003F2641">
                    <w:rPr>
                      <w:rFonts w:ascii="Arial Narrow" w:hAnsi="Arial Narrow"/>
                    </w:rPr>
                    <w:t>Baberos/toallitas</w:t>
                  </w:r>
                </w:p>
              </w:tc>
            </w:tr>
            <w:tr w:rsidR="001F1E41" w:rsidRPr="003F2641" w14:paraId="2F49FDC6" w14:textId="77777777" w:rsidTr="009C3A01">
              <w:trPr>
                <w:trHeight w:val="208"/>
              </w:trPr>
              <w:tc>
                <w:tcPr>
                  <w:tcW w:w="2122" w:type="dxa"/>
                </w:tcPr>
                <w:p w14:paraId="5A4F4D01" w14:textId="77777777" w:rsidR="001A0A3C" w:rsidRDefault="00000000" w:rsidP="009F648A">
                  <w:pPr>
                    <w:pStyle w:val="TableText"/>
                    <w:framePr w:hSpace="180" w:wrap="around" w:vAnchor="text" w:hAnchor="text" w:xAlign="center" w:y="1"/>
                    <w:numPr>
                      <w:ilvl w:val="0"/>
                      <w:numId w:val="18"/>
                    </w:numPr>
                    <w:suppressOverlap/>
                    <w:rPr>
                      <w:rFonts w:ascii="Arial Narrow" w:hAnsi="Arial Narrow"/>
                    </w:rPr>
                  </w:pPr>
                  <w:r w:rsidRPr="003F2641">
                    <w:rPr>
                      <w:rFonts w:ascii="Arial Narrow" w:hAnsi="Arial Narrow"/>
                    </w:rPr>
                    <w:t>Botella</w:t>
                  </w:r>
                </w:p>
              </w:tc>
            </w:tr>
            <w:tr w:rsidR="001F1E41" w:rsidRPr="003F2641" w14:paraId="4C77D608" w14:textId="77777777" w:rsidTr="009C3A01">
              <w:trPr>
                <w:trHeight w:val="208"/>
              </w:trPr>
              <w:tc>
                <w:tcPr>
                  <w:tcW w:w="2122" w:type="dxa"/>
                </w:tcPr>
                <w:p w14:paraId="449969AC" w14:textId="77777777" w:rsidR="001A0A3C" w:rsidRDefault="00000000" w:rsidP="009F648A">
                  <w:pPr>
                    <w:pStyle w:val="TableText"/>
                    <w:framePr w:hSpace="180" w:wrap="around" w:vAnchor="text" w:hAnchor="text" w:xAlign="center" w:y="1"/>
                    <w:numPr>
                      <w:ilvl w:val="0"/>
                      <w:numId w:val="18"/>
                    </w:numPr>
                    <w:suppressOverlap/>
                    <w:rPr>
                      <w:rFonts w:ascii="Arial Narrow" w:hAnsi="Arial Narrow"/>
                    </w:rPr>
                  </w:pPr>
                  <w:r w:rsidRPr="003F2641">
                    <w:rPr>
                      <w:rFonts w:ascii="Arial Narrow" w:hAnsi="Arial Narrow"/>
                    </w:rPr>
                    <w:t>Fórmula/leche</w:t>
                  </w:r>
                </w:p>
              </w:tc>
            </w:tr>
            <w:tr w:rsidR="001F1E41" w:rsidRPr="003F2641" w14:paraId="33CFFFA9" w14:textId="77777777" w:rsidTr="009C3A01">
              <w:trPr>
                <w:trHeight w:val="208"/>
              </w:trPr>
              <w:tc>
                <w:tcPr>
                  <w:tcW w:w="2122" w:type="dxa"/>
                </w:tcPr>
                <w:p w14:paraId="2C5AD5FC" w14:textId="77777777" w:rsidR="001A0A3C" w:rsidRDefault="00000000" w:rsidP="009F648A">
                  <w:pPr>
                    <w:pStyle w:val="TableText"/>
                    <w:framePr w:hSpace="180" w:wrap="around" w:vAnchor="text" w:hAnchor="text" w:xAlign="center" w:y="1"/>
                    <w:numPr>
                      <w:ilvl w:val="0"/>
                      <w:numId w:val="18"/>
                    </w:numPr>
                    <w:suppressOverlap/>
                    <w:rPr>
                      <w:rFonts w:ascii="Arial Narrow" w:hAnsi="Arial Narrow"/>
                    </w:rPr>
                  </w:pPr>
                  <w:r w:rsidRPr="003F2641">
                    <w:rPr>
                      <w:rFonts w:ascii="Arial Narrow" w:hAnsi="Arial Narrow"/>
                    </w:rPr>
                    <w:t>Alimentos/meriendas para bebés</w:t>
                  </w:r>
                </w:p>
              </w:tc>
            </w:tr>
            <w:tr w:rsidR="001F1E41" w:rsidRPr="003F2641" w14:paraId="207C67BF" w14:textId="77777777" w:rsidTr="009C3A01">
              <w:trPr>
                <w:trHeight w:val="208"/>
              </w:trPr>
              <w:tc>
                <w:tcPr>
                  <w:tcW w:w="2122" w:type="dxa"/>
                </w:tcPr>
                <w:p w14:paraId="4D8FCB70" w14:textId="77777777" w:rsidR="001A0A3C" w:rsidRDefault="00000000" w:rsidP="009F648A">
                  <w:pPr>
                    <w:pStyle w:val="TableText"/>
                    <w:framePr w:hSpace="180" w:wrap="around" w:vAnchor="text" w:hAnchor="text" w:xAlign="center" w:y="1"/>
                    <w:numPr>
                      <w:ilvl w:val="0"/>
                      <w:numId w:val="18"/>
                    </w:numPr>
                    <w:suppressOverlap/>
                    <w:rPr>
                      <w:rFonts w:ascii="Arial Narrow" w:hAnsi="Arial Narrow"/>
                    </w:rPr>
                  </w:pPr>
                  <w:r w:rsidRPr="003F2641">
                    <w:rPr>
                      <w:rFonts w:ascii="Arial Narrow" w:hAnsi="Arial Narrow"/>
                    </w:rPr>
                    <w:t>Silla de coche</w:t>
                  </w:r>
                </w:p>
              </w:tc>
            </w:tr>
            <w:tr w:rsidR="001F1E41" w:rsidRPr="003F2641" w14:paraId="530B1FCB" w14:textId="77777777" w:rsidTr="009C3A01">
              <w:trPr>
                <w:trHeight w:val="208"/>
              </w:trPr>
              <w:tc>
                <w:tcPr>
                  <w:tcW w:w="2122" w:type="dxa"/>
                </w:tcPr>
                <w:p w14:paraId="5FA4DEFB" w14:textId="77777777" w:rsidR="001A0A3C" w:rsidRDefault="00000000" w:rsidP="009F648A">
                  <w:pPr>
                    <w:pStyle w:val="TableText"/>
                    <w:framePr w:hSpace="180" w:wrap="around" w:vAnchor="text" w:hAnchor="text" w:xAlign="center" w:y="1"/>
                    <w:numPr>
                      <w:ilvl w:val="0"/>
                      <w:numId w:val="18"/>
                    </w:numPr>
                    <w:suppressOverlap/>
                    <w:rPr>
                      <w:rFonts w:ascii="Arial Narrow" w:hAnsi="Arial Narrow"/>
                    </w:rPr>
                  </w:pPr>
                  <w:r w:rsidRPr="003F2641">
                    <w:rPr>
                      <w:rFonts w:ascii="Arial Narrow" w:hAnsi="Arial Narrow"/>
                    </w:rPr>
                    <w:t>Cochecito</w:t>
                  </w:r>
                </w:p>
              </w:tc>
            </w:tr>
            <w:tr w:rsidR="001F1E41" w:rsidRPr="003F2641" w14:paraId="73A31289" w14:textId="77777777" w:rsidTr="009C3A01">
              <w:trPr>
                <w:trHeight w:val="208"/>
              </w:trPr>
              <w:tc>
                <w:tcPr>
                  <w:tcW w:w="2122" w:type="dxa"/>
                </w:tcPr>
                <w:p w14:paraId="6CCF9C10" w14:textId="77777777" w:rsidR="001A0A3C" w:rsidRDefault="00000000" w:rsidP="009F648A">
                  <w:pPr>
                    <w:pStyle w:val="TableText"/>
                    <w:framePr w:hSpace="180" w:wrap="around" w:vAnchor="text" w:hAnchor="text" w:xAlign="center" w:y="1"/>
                    <w:numPr>
                      <w:ilvl w:val="0"/>
                      <w:numId w:val="18"/>
                    </w:numPr>
                    <w:suppressOverlap/>
                    <w:rPr>
                      <w:rFonts w:ascii="Arial Narrow" w:hAnsi="Arial Narrow"/>
                    </w:rPr>
                  </w:pPr>
                  <w:r w:rsidRPr="003F2641">
                    <w:rPr>
                      <w:rFonts w:ascii="Arial Narrow" w:hAnsi="Arial Narrow"/>
                    </w:rPr>
                    <w:t>Cuna</w:t>
                  </w:r>
                </w:p>
              </w:tc>
            </w:tr>
            <w:tr w:rsidR="001F1E41" w:rsidRPr="003F2641" w14:paraId="0E194B12" w14:textId="77777777" w:rsidTr="009C3A01">
              <w:trPr>
                <w:trHeight w:val="208"/>
              </w:trPr>
              <w:tc>
                <w:tcPr>
                  <w:tcW w:w="2122" w:type="dxa"/>
                </w:tcPr>
                <w:p w14:paraId="520B145E" w14:textId="77777777" w:rsidR="001A0A3C" w:rsidRDefault="00000000" w:rsidP="009F648A">
                  <w:pPr>
                    <w:pStyle w:val="TableText"/>
                    <w:framePr w:hSpace="180" w:wrap="around" w:vAnchor="text" w:hAnchor="text" w:xAlign="center" w:y="1"/>
                    <w:numPr>
                      <w:ilvl w:val="0"/>
                      <w:numId w:val="18"/>
                    </w:numPr>
                    <w:suppressOverlap/>
                    <w:rPr>
                      <w:rFonts w:ascii="Arial Narrow" w:hAnsi="Arial Narrow"/>
                    </w:rPr>
                  </w:pPr>
                  <w:r w:rsidRPr="003F2641">
                    <w:rPr>
                      <w:rFonts w:ascii="Arial Narrow" w:hAnsi="Arial Narrow"/>
                    </w:rPr>
                    <w:t>Juguetes/libros favoritos</w:t>
                  </w:r>
                </w:p>
              </w:tc>
            </w:tr>
            <w:tr w:rsidR="001F1E41" w:rsidRPr="003F2641" w14:paraId="6A7A8DD7" w14:textId="77777777" w:rsidTr="009C3A01">
              <w:trPr>
                <w:trHeight w:val="208"/>
              </w:trPr>
              <w:tc>
                <w:tcPr>
                  <w:tcW w:w="2122" w:type="dxa"/>
                </w:tcPr>
                <w:p w14:paraId="7B619ABF" w14:textId="77777777" w:rsidR="001A0A3C" w:rsidRDefault="00000000" w:rsidP="009F648A">
                  <w:pPr>
                    <w:pStyle w:val="TableText"/>
                    <w:framePr w:hSpace="180" w:wrap="around" w:vAnchor="text" w:hAnchor="text" w:xAlign="center" w:y="1"/>
                    <w:numPr>
                      <w:ilvl w:val="0"/>
                      <w:numId w:val="18"/>
                    </w:numPr>
                    <w:suppressOverlap/>
                    <w:rPr>
                      <w:rFonts w:ascii="Arial Narrow" w:hAnsi="Arial Narrow"/>
                    </w:rPr>
                  </w:pPr>
                  <w:r w:rsidRPr="003F2641">
                    <w:rPr>
                      <w:rFonts w:ascii="Arial Narrow" w:hAnsi="Arial Narrow"/>
                    </w:rPr>
                    <w:t>Manta</w:t>
                  </w:r>
                </w:p>
              </w:tc>
            </w:tr>
            <w:tr w:rsidR="001F1E41" w:rsidRPr="003F2641" w14:paraId="767888C4" w14:textId="77777777" w:rsidTr="009C3A01">
              <w:trPr>
                <w:trHeight w:val="208"/>
              </w:trPr>
              <w:tc>
                <w:tcPr>
                  <w:tcW w:w="2122" w:type="dxa"/>
                </w:tcPr>
                <w:p w14:paraId="7AA06611" w14:textId="77777777" w:rsidR="001A0A3C" w:rsidRDefault="00000000" w:rsidP="009F648A">
                  <w:pPr>
                    <w:pStyle w:val="TableText"/>
                    <w:framePr w:hSpace="180" w:wrap="around" w:vAnchor="text" w:hAnchor="text" w:xAlign="center" w:y="1"/>
                    <w:numPr>
                      <w:ilvl w:val="0"/>
                      <w:numId w:val="18"/>
                    </w:numPr>
                    <w:suppressOverlap/>
                    <w:rPr>
                      <w:rFonts w:ascii="Arial Narrow" w:hAnsi="Arial Narrow"/>
                    </w:rPr>
                  </w:pPr>
                  <w:r w:rsidRPr="003F2641">
                    <w:rPr>
                      <w:rFonts w:ascii="Arial Narrow" w:hAnsi="Arial Narrow"/>
                    </w:rPr>
                    <w:t>Luz nocturna</w:t>
                  </w:r>
                </w:p>
              </w:tc>
            </w:tr>
            <w:tr w:rsidR="001F1E41" w:rsidRPr="003F2641" w14:paraId="3D3B2BCE" w14:textId="77777777" w:rsidTr="009C3A01">
              <w:trPr>
                <w:trHeight w:val="208"/>
              </w:trPr>
              <w:tc>
                <w:tcPr>
                  <w:tcW w:w="2122" w:type="dxa"/>
                </w:tcPr>
                <w:p w14:paraId="0923CB4E" w14:textId="77777777" w:rsidR="001A0A3C" w:rsidRDefault="00000000" w:rsidP="009F648A">
                  <w:pPr>
                    <w:pStyle w:val="TableText"/>
                    <w:framePr w:hSpace="180" w:wrap="around" w:vAnchor="text" w:hAnchor="text" w:xAlign="center" w:y="1"/>
                    <w:numPr>
                      <w:ilvl w:val="0"/>
                      <w:numId w:val="18"/>
                    </w:numPr>
                    <w:suppressOverlap/>
                    <w:rPr>
                      <w:rFonts w:ascii="Arial Narrow" w:hAnsi="Arial Narrow"/>
                    </w:rPr>
                  </w:pPr>
                  <w:r w:rsidRPr="003F2641">
                    <w:rPr>
                      <w:rFonts w:ascii="Arial Narrow" w:hAnsi="Arial Narrow"/>
                    </w:rPr>
                    <w:t>Vigilabebés</w:t>
                  </w:r>
                </w:p>
              </w:tc>
            </w:tr>
            <w:tr w:rsidR="001F1E41" w:rsidRPr="003F2641" w14:paraId="4C281511" w14:textId="77777777" w:rsidTr="009C3A01">
              <w:trPr>
                <w:trHeight w:val="208"/>
              </w:trPr>
              <w:tc>
                <w:tcPr>
                  <w:tcW w:w="2122" w:type="dxa"/>
                </w:tcPr>
                <w:p w14:paraId="220C47B8" w14:textId="77777777" w:rsidR="001F1E41" w:rsidRPr="003F2641" w:rsidRDefault="001F1E41" w:rsidP="009F648A">
                  <w:pPr>
                    <w:pStyle w:val="TableText"/>
                    <w:framePr w:hSpace="180" w:wrap="around" w:vAnchor="text" w:hAnchor="text" w:xAlign="center" w:y="1"/>
                    <w:numPr>
                      <w:ilvl w:val="0"/>
                      <w:numId w:val="18"/>
                    </w:numPr>
                    <w:suppressOverlap/>
                    <w:rPr>
                      <w:rFonts w:ascii="Arial Narrow" w:hAnsi="Arial Narrow"/>
                    </w:rPr>
                  </w:pPr>
                </w:p>
              </w:tc>
            </w:tr>
            <w:tr w:rsidR="001F1E41" w:rsidRPr="003F2641" w14:paraId="46025ECA" w14:textId="77777777" w:rsidTr="009C3A01">
              <w:trPr>
                <w:trHeight w:val="288"/>
              </w:trPr>
              <w:tc>
                <w:tcPr>
                  <w:tcW w:w="2122" w:type="dxa"/>
                  <w:shd w:val="solid" w:color="003300" w:fill="ECE8E1"/>
                </w:tcPr>
                <w:p w14:paraId="38BD01FF" w14:textId="77777777" w:rsidR="001A0A3C" w:rsidRDefault="00000000" w:rsidP="009F648A">
                  <w:pPr>
                    <w:pStyle w:val="TableText"/>
                    <w:framePr w:hSpace="180" w:wrap="around" w:vAnchor="text" w:hAnchor="text" w:xAlign="center" w:y="1"/>
                    <w:spacing w:before="40"/>
                    <w:suppressOverlap/>
                    <w:jc w:val="center"/>
                    <w:rPr>
                      <w:rFonts w:ascii="Arial Narrow" w:hAnsi="Arial Narrow"/>
                      <w:b/>
                      <w:color w:val="FFFFFF"/>
                    </w:rPr>
                  </w:pPr>
                  <w:r w:rsidRPr="008C29D8">
                    <w:rPr>
                      <w:rFonts w:ascii="Arial Narrow" w:hAnsi="Arial Narrow"/>
                      <w:b/>
                      <w:color w:val="FFFFFF"/>
                    </w:rPr>
                    <w:t>VARIOS</w:t>
                  </w:r>
                </w:p>
              </w:tc>
            </w:tr>
            <w:tr w:rsidR="001F1E41" w:rsidRPr="003F2641" w14:paraId="3AAC8118" w14:textId="77777777" w:rsidTr="009C3A01">
              <w:trPr>
                <w:trHeight w:val="208"/>
              </w:trPr>
              <w:tc>
                <w:tcPr>
                  <w:tcW w:w="2122" w:type="dxa"/>
                </w:tcPr>
                <w:p w14:paraId="63FB4C57"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Almohada para el coche</w:t>
                  </w:r>
                </w:p>
              </w:tc>
            </w:tr>
            <w:tr w:rsidR="001F1E41" w:rsidRPr="003F2641" w14:paraId="0B76E0FB" w14:textId="77777777" w:rsidTr="009C3A01">
              <w:trPr>
                <w:trHeight w:val="208"/>
              </w:trPr>
              <w:tc>
                <w:tcPr>
                  <w:tcW w:w="2122" w:type="dxa"/>
                </w:tcPr>
                <w:p w14:paraId="06E1473F"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Toalla y paño</w:t>
                  </w:r>
                </w:p>
              </w:tc>
            </w:tr>
            <w:tr w:rsidR="001F1E41" w:rsidRPr="003F2641" w14:paraId="5781BAE3" w14:textId="77777777" w:rsidTr="009C3A01">
              <w:trPr>
                <w:trHeight w:val="208"/>
              </w:trPr>
              <w:tc>
                <w:tcPr>
                  <w:tcW w:w="2122" w:type="dxa"/>
                </w:tcPr>
                <w:p w14:paraId="6AA1AD49"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Saco de dormir</w:t>
                  </w:r>
                </w:p>
              </w:tc>
            </w:tr>
            <w:tr w:rsidR="001F1E41" w:rsidRPr="003F2641" w14:paraId="303A9DC7" w14:textId="77777777" w:rsidTr="009C3A01">
              <w:trPr>
                <w:trHeight w:val="208"/>
              </w:trPr>
              <w:tc>
                <w:tcPr>
                  <w:tcW w:w="2122" w:type="dxa"/>
                </w:tcPr>
                <w:p w14:paraId="26EB697D"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Betún para zapatos</w:t>
                  </w:r>
                </w:p>
              </w:tc>
            </w:tr>
            <w:tr w:rsidR="001F1E41" w:rsidRPr="003F2641" w14:paraId="14ACDAAD" w14:textId="77777777" w:rsidTr="009C3A01">
              <w:trPr>
                <w:trHeight w:val="208"/>
              </w:trPr>
              <w:tc>
                <w:tcPr>
                  <w:tcW w:w="2122" w:type="dxa"/>
                </w:tcPr>
                <w:p w14:paraId="53C3AC11"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spacing w:val="-6"/>
                    </w:rPr>
                  </w:pPr>
                  <w:r w:rsidRPr="003F2641">
                    <w:rPr>
                      <w:rFonts w:ascii="Arial Narrow" w:hAnsi="Arial Narrow"/>
                      <w:spacing w:val="-6"/>
                    </w:rPr>
                    <w:t>Aperitivos</w:t>
                  </w:r>
                </w:p>
              </w:tc>
            </w:tr>
            <w:tr w:rsidR="001F1E41" w:rsidRPr="003F2641" w14:paraId="32766CBB" w14:textId="77777777" w:rsidTr="009C3A01">
              <w:trPr>
                <w:trHeight w:val="417"/>
              </w:trPr>
              <w:tc>
                <w:tcPr>
                  <w:tcW w:w="2122" w:type="dxa"/>
                </w:tcPr>
                <w:p w14:paraId="464DD1CD"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Bolsas de plástico para la colada</w:t>
                  </w:r>
                </w:p>
              </w:tc>
            </w:tr>
            <w:tr w:rsidR="001F1E41" w:rsidRPr="003F2641" w14:paraId="2955FDCE" w14:textId="77777777" w:rsidTr="009C3A01">
              <w:trPr>
                <w:trHeight w:val="208"/>
              </w:trPr>
              <w:tc>
                <w:tcPr>
                  <w:tcW w:w="2122" w:type="dxa"/>
                </w:tcPr>
                <w:p w14:paraId="043611D0"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Costurero de viaje</w:t>
                  </w:r>
                </w:p>
              </w:tc>
            </w:tr>
            <w:tr w:rsidR="001F1E41" w:rsidRPr="003F2641" w14:paraId="267ACB80" w14:textId="77777777" w:rsidTr="009C3A01">
              <w:trPr>
                <w:trHeight w:val="208"/>
              </w:trPr>
              <w:tc>
                <w:tcPr>
                  <w:tcW w:w="2122" w:type="dxa"/>
                </w:tcPr>
                <w:p w14:paraId="62F685E0"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Linterna</w:t>
                  </w:r>
                </w:p>
              </w:tc>
            </w:tr>
            <w:tr w:rsidR="001F1E41" w:rsidRPr="003F2641" w14:paraId="094C50C2" w14:textId="77777777" w:rsidTr="009C3A01">
              <w:trPr>
                <w:trHeight w:val="208"/>
              </w:trPr>
              <w:tc>
                <w:tcPr>
                  <w:tcW w:w="2122" w:type="dxa"/>
                </w:tcPr>
                <w:p w14:paraId="4FDDC145"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Repelente de insectos</w:t>
                  </w:r>
                </w:p>
              </w:tc>
            </w:tr>
            <w:tr w:rsidR="001F1E41" w:rsidRPr="003F2641" w14:paraId="7ECDB7DF" w14:textId="77777777" w:rsidTr="009C3A01">
              <w:trPr>
                <w:trHeight w:val="417"/>
              </w:trPr>
              <w:tc>
                <w:tcPr>
                  <w:tcW w:w="2122" w:type="dxa"/>
                </w:tcPr>
                <w:p w14:paraId="4FC2CA0A"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Pastillas potabilizadoras</w:t>
                  </w:r>
                </w:p>
              </w:tc>
            </w:tr>
            <w:tr w:rsidR="001F1E41" w:rsidRPr="003F2641" w14:paraId="57D83946" w14:textId="77777777" w:rsidTr="009C3A01">
              <w:trPr>
                <w:trHeight w:val="435"/>
              </w:trPr>
              <w:tc>
                <w:tcPr>
                  <w:tcW w:w="2122" w:type="dxa"/>
                </w:tcPr>
                <w:p w14:paraId="3513E8D6"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Woolite para lavar la ropa a mano</w:t>
                  </w:r>
                </w:p>
              </w:tc>
            </w:tr>
            <w:tr w:rsidR="001F1E41" w:rsidRPr="003F2641" w14:paraId="0EBC7D8E" w14:textId="77777777" w:rsidTr="009C3A01">
              <w:trPr>
                <w:trHeight w:val="208"/>
              </w:trPr>
              <w:tc>
                <w:tcPr>
                  <w:tcW w:w="2122" w:type="dxa"/>
                </w:tcPr>
                <w:p w14:paraId="1D1A22F9"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Quitamanchas</w:t>
                  </w:r>
                </w:p>
              </w:tc>
            </w:tr>
            <w:tr w:rsidR="001F1E41" w:rsidRPr="003F2641" w14:paraId="01774E64" w14:textId="77777777" w:rsidTr="009C3A01">
              <w:trPr>
                <w:trHeight w:val="643"/>
              </w:trPr>
              <w:tc>
                <w:tcPr>
                  <w:tcW w:w="2122" w:type="dxa"/>
                </w:tcPr>
                <w:p w14:paraId="702974EB"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Cinturón para el dinero, riñonera o porta pasaportes y $</w:t>
                  </w:r>
                </w:p>
              </w:tc>
            </w:tr>
            <w:tr w:rsidR="001F1E41" w:rsidRPr="003F2641" w14:paraId="7C6E0D67" w14:textId="77777777" w:rsidTr="009C3A01">
              <w:trPr>
                <w:trHeight w:val="417"/>
              </w:trPr>
              <w:tc>
                <w:tcPr>
                  <w:tcW w:w="2122" w:type="dxa"/>
                </w:tcPr>
                <w:p w14:paraId="5906FEE9"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Regalos y agradecimientos</w:t>
                  </w:r>
                </w:p>
              </w:tc>
            </w:tr>
            <w:tr w:rsidR="001F1E41" w:rsidRPr="003F2641" w14:paraId="52EE4255" w14:textId="77777777" w:rsidTr="009C3A01">
              <w:trPr>
                <w:trHeight w:val="208"/>
              </w:trPr>
              <w:tc>
                <w:tcPr>
                  <w:tcW w:w="2122" w:type="dxa"/>
                </w:tcPr>
                <w:p w14:paraId="25052F24"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Mochila</w:t>
                  </w:r>
                </w:p>
              </w:tc>
            </w:tr>
            <w:tr w:rsidR="001F1E41" w:rsidRPr="003F2641" w14:paraId="018C5422" w14:textId="77777777" w:rsidTr="009C3A01">
              <w:trPr>
                <w:trHeight w:val="208"/>
              </w:trPr>
              <w:tc>
                <w:tcPr>
                  <w:tcW w:w="2122" w:type="dxa"/>
                </w:tcPr>
                <w:p w14:paraId="197390F2"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Prismáticos</w:t>
                  </w:r>
                </w:p>
              </w:tc>
            </w:tr>
            <w:tr w:rsidR="001F1E41" w:rsidRPr="003F2641" w14:paraId="100BBFCE" w14:textId="77777777" w:rsidTr="009C3A01">
              <w:trPr>
                <w:trHeight w:val="208"/>
              </w:trPr>
              <w:tc>
                <w:tcPr>
                  <w:tcW w:w="2122" w:type="dxa"/>
                </w:tcPr>
                <w:p w14:paraId="7F844303"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Equipamiento deportivo</w:t>
                  </w:r>
                </w:p>
              </w:tc>
            </w:tr>
            <w:tr w:rsidR="001F1E41" w:rsidRPr="003F2641" w14:paraId="3BA06406" w14:textId="77777777" w:rsidTr="009C3A01">
              <w:trPr>
                <w:trHeight w:val="208"/>
              </w:trPr>
              <w:tc>
                <w:tcPr>
                  <w:tcW w:w="2122" w:type="dxa"/>
                </w:tcPr>
                <w:p w14:paraId="2DCA0EA4"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Equipamiento recreativo</w:t>
                  </w:r>
                </w:p>
              </w:tc>
            </w:tr>
            <w:tr w:rsidR="001F1E41" w:rsidRPr="003F2641" w14:paraId="4E776AB2" w14:textId="77777777" w:rsidTr="009C3A01">
              <w:trPr>
                <w:trHeight w:val="208"/>
              </w:trPr>
              <w:tc>
                <w:tcPr>
                  <w:tcW w:w="2122" w:type="dxa"/>
                </w:tcPr>
                <w:p w14:paraId="132A07BC"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Toallas de playa/juguetes</w:t>
                  </w:r>
                </w:p>
              </w:tc>
            </w:tr>
            <w:tr w:rsidR="001F1E41" w:rsidRPr="003F2641" w14:paraId="34DF2672" w14:textId="77777777" w:rsidTr="009C3A01">
              <w:trPr>
                <w:trHeight w:val="643"/>
              </w:trPr>
              <w:tc>
                <w:tcPr>
                  <w:tcW w:w="2122" w:type="dxa"/>
                </w:tcPr>
                <w:p w14:paraId="56451FBB"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Comida para mascotas, correa, platos, medicinas, golosinas</w:t>
                  </w:r>
                </w:p>
              </w:tc>
            </w:tr>
            <w:tr w:rsidR="001F1E41" w:rsidRPr="003F2641" w14:paraId="00E74CFB" w14:textId="77777777" w:rsidTr="009C3A01">
              <w:trPr>
                <w:trHeight w:val="208"/>
              </w:trPr>
              <w:tc>
                <w:tcPr>
                  <w:tcW w:w="2122" w:type="dxa"/>
                </w:tcPr>
                <w:p w14:paraId="6FD2B143" w14:textId="77777777" w:rsidR="001A0A3C" w:rsidRDefault="00000000" w:rsidP="009F648A">
                  <w:pPr>
                    <w:pStyle w:val="TableText"/>
                    <w:framePr w:hSpace="180" w:wrap="around" w:vAnchor="text" w:hAnchor="text" w:xAlign="center" w:y="1"/>
                    <w:numPr>
                      <w:ilvl w:val="0"/>
                      <w:numId w:val="19"/>
                    </w:numPr>
                    <w:suppressOverlap/>
                    <w:rPr>
                      <w:rFonts w:ascii="Arial Narrow" w:hAnsi="Arial Narrow"/>
                    </w:rPr>
                  </w:pPr>
                  <w:r w:rsidRPr="003F2641">
                    <w:rPr>
                      <w:rFonts w:ascii="Arial Narrow" w:hAnsi="Arial Narrow"/>
                    </w:rPr>
                    <w:t xml:space="preserve">Fregadero </w:t>
                  </w:r>
                </w:p>
              </w:tc>
            </w:tr>
          </w:tbl>
          <w:p w14:paraId="479F09C8" w14:textId="77777777" w:rsidR="001F1E41" w:rsidRPr="003F2641" w:rsidRDefault="001F1E41" w:rsidP="001F1E41">
            <w:pPr>
              <w:pStyle w:val="TableText"/>
              <w:rPr>
                <w:rFonts w:ascii="Arial Black" w:hAnsi="Arial Black"/>
                <w:color w:val="008000"/>
              </w:rPr>
            </w:pPr>
          </w:p>
        </w:tc>
      </w:tr>
    </w:tbl>
    <w:p w14:paraId="32A7C5F0" w14:textId="77777777" w:rsidR="001A0A3C" w:rsidRDefault="00000000">
      <w:pPr>
        <w:pStyle w:val="Title"/>
      </w:pPr>
      <w:r>
        <w:lastRenderedPageBreak/>
        <w:t>LISTA DE TELÉFONOS DE REFERENCIA RÁPIDA</w:t>
      </w:r>
    </w:p>
    <w:p w14:paraId="69615403" w14:textId="77777777" w:rsidR="001A0A3C" w:rsidRPr="00711E51" w:rsidRDefault="00000000">
      <w:pPr>
        <w:pStyle w:val="Subtitle"/>
        <w:rPr>
          <w:i/>
          <w:sz w:val="24"/>
        </w:rPr>
      </w:pPr>
      <w:r w:rsidRPr="008C29D8">
        <w:rPr>
          <w:i/>
        </w:rPr>
        <w:t>G</w:t>
      </w:r>
      <w:r w:rsidRPr="00711E51">
        <w:rPr>
          <w:i/>
          <w:sz w:val="24"/>
        </w:rPr>
        <w:t xml:space="preserve">uarde esta lista cerca del teléfono de la cocina, de los teléfonos de sobremesa y/o de los teléfonos de las habitaciones </w:t>
      </w:r>
    </w:p>
    <w:tbl>
      <w:tblPr>
        <w:tblW w:w="0" w:type="auto"/>
        <w:tblLook w:val="04A0" w:firstRow="1" w:lastRow="0" w:firstColumn="1" w:lastColumn="0" w:noHBand="0" w:noVBand="1"/>
      </w:tblPr>
      <w:tblGrid>
        <w:gridCol w:w="5503"/>
        <w:gridCol w:w="5503"/>
      </w:tblGrid>
      <w:tr w:rsidR="001F1E41" w:rsidRPr="003F2641" w14:paraId="264F0230" w14:textId="77777777">
        <w:trPr>
          <w:trHeight w:val="12320"/>
        </w:trPr>
        <w:tc>
          <w:tcPr>
            <w:tcW w:w="550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2"/>
            </w:tblGrid>
            <w:tr w:rsidR="001F1E41" w:rsidRPr="008C29D8" w14:paraId="317355D1" w14:textId="77777777">
              <w:trPr>
                <w:trHeight w:val="142"/>
              </w:trPr>
              <w:tc>
                <w:tcPr>
                  <w:tcW w:w="5272" w:type="dxa"/>
                  <w:shd w:val="solid" w:color="003300" w:fill="ECE8E1"/>
                </w:tcPr>
                <w:p w14:paraId="55E0F066" w14:textId="77777777" w:rsidR="001A0A3C" w:rsidRDefault="00000000">
                  <w:pPr>
                    <w:pStyle w:val="TableText"/>
                    <w:rPr>
                      <w:b/>
                      <w:color w:val="FFFFFF"/>
                    </w:rPr>
                  </w:pPr>
                  <w:r w:rsidRPr="008C29D8">
                    <w:rPr>
                      <w:b/>
                      <w:color w:val="FFFFFF"/>
                    </w:rPr>
                    <w:t>NÚMEROS DE EMERGENCIA</w:t>
                  </w:r>
                </w:p>
              </w:tc>
            </w:tr>
            <w:tr w:rsidR="001F1E41" w:rsidRPr="003F2641" w14:paraId="6C28D568" w14:textId="77777777">
              <w:trPr>
                <w:trHeight w:val="237"/>
              </w:trPr>
              <w:tc>
                <w:tcPr>
                  <w:tcW w:w="5272" w:type="dxa"/>
                </w:tcPr>
                <w:p w14:paraId="30B007D2" w14:textId="77777777" w:rsidR="001A0A3C" w:rsidRDefault="00000000">
                  <w:pPr>
                    <w:pStyle w:val="TableText"/>
                  </w:pPr>
                  <w:r w:rsidRPr="003F2641">
                    <w:t xml:space="preserve">Bomberos, Policía, Ambulancias </w:t>
                  </w:r>
                  <w:r w:rsidRPr="003F2641">
                    <w:tab/>
                  </w:r>
                  <w:r w:rsidRPr="003F2641">
                    <w:tab/>
                  </w:r>
                  <w:r w:rsidRPr="003F2641">
                    <w:tab/>
                  </w:r>
                  <w:r w:rsidRPr="003F2641">
                    <w:tab/>
                    <w:t xml:space="preserve">      911</w:t>
                  </w:r>
                </w:p>
              </w:tc>
            </w:tr>
            <w:tr w:rsidR="001F1E41" w:rsidRPr="003F2641" w14:paraId="2F75EE1F" w14:textId="77777777">
              <w:trPr>
                <w:trHeight w:val="218"/>
              </w:trPr>
              <w:tc>
                <w:tcPr>
                  <w:tcW w:w="5272" w:type="dxa"/>
                </w:tcPr>
                <w:p w14:paraId="758FF9FA" w14:textId="77777777" w:rsidR="001A0A3C" w:rsidRDefault="00000000">
                  <w:pPr>
                    <w:pStyle w:val="TableText"/>
                  </w:pPr>
                  <w:r w:rsidRPr="003F2641">
                    <w:t>Policía (nº no urgente)</w:t>
                  </w:r>
                </w:p>
              </w:tc>
            </w:tr>
            <w:tr w:rsidR="001F1E41" w:rsidRPr="003F2641" w14:paraId="6EDBC064" w14:textId="77777777">
              <w:trPr>
                <w:trHeight w:val="237"/>
              </w:trPr>
              <w:tc>
                <w:tcPr>
                  <w:tcW w:w="5272" w:type="dxa"/>
                </w:tcPr>
                <w:p w14:paraId="5A3CF04E" w14:textId="77777777" w:rsidR="001A0A3C" w:rsidRDefault="00000000">
                  <w:pPr>
                    <w:pStyle w:val="TableText"/>
                  </w:pPr>
                  <w:r w:rsidRPr="003F2641">
                    <w:t>Patrulla Estatal</w:t>
                  </w:r>
                </w:p>
              </w:tc>
            </w:tr>
            <w:tr w:rsidR="001F1E41" w:rsidRPr="003F2641" w14:paraId="22344835" w14:textId="77777777">
              <w:trPr>
                <w:trHeight w:val="218"/>
              </w:trPr>
              <w:tc>
                <w:tcPr>
                  <w:tcW w:w="5272" w:type="dxa"/>
                </w:tcPr>
                <w:p w14:paraId="7F70B748" w14:textId="77777777" w:rsidR="001A0A3C" w:rsidRDefault="00000000">
                  <w:pPr>
                    <w:pStyle w:val="TableText"/>
                  </w:pPr>
                  <w:r w:rsidRPr="003F2641">
                    <w:t>Urgencias</w:t>
                  </w:r>
                </w:p>
              </w:tc>
            </w:tr>
            <w:tr w:rsidR="001F1E41" w:rsidRPr="003F2641" w14:paraId="322E85D3" w14:textId="77777777">
              <w:trPr>
                <w:trHeight w:val="237"/>
              </w:trPr>
              <w:tc>
                <w:tcPr>
                  <w:tcW w:w="5272" w:type="dxa"/>
                </w:tcPr>
                <w:p w14:paraId="4AC2E741" w14:textId="77777777" w:rsidR="001A0A3C" w:rsidRDefault="00000000">
                  <w:pPr>
                    <w:pStyle w:val="TableText"/>
                  </w:pPr>
                  <w:r w:rsidRPr="003F2641">
                    <w:t>Hospital</w:t>
                  </w:r>
                </w:p>
              </w:tc>
            </w:tr>
            <w:tr w:rsidR="001F1E41" w:rsidRPr="003F2641" w14:paraId="0D953B09" w14:textId="77777777">
              <w:trPr>
                <w:trHeight w:val="218"/>
              </w:trPr>
              <w:tc>
                <w:tcPr>
                  <w:tcW w:w="5272" w:type="dxa"/>
                </w:tcPr>
                <w:p w14:paraId="3DD0C7FE" w14:textId="77777777" w:rsidR="001A0A3C" w:rsidRDefault="00000000">
                  <w:pPr>
                    <w:pStyle w:val="TableText"/>
                  </w:pPr>
                  <w:r w:rsidRPr="003F2641">
                    <w:t xml:space="preserve">Centro de Toxicología </w:t>
                  </w:r>
                  <w:r w:rsidRPr="003F2641">
                    <w:tab/>
                  </w:r>
                  <w:r w:rsidRPr="003F2641">
                    <w:tab/>
                  </w:r>
                  <w:r w:rsidRPr="003F2641">
                    <w:tab/>
                  </w:r>
                  <w:r w:rsidRPr="003F2641">
                    <w:tab/>
                    <w:t xml:space="preserve">   800-332-3073</w:t>
                  </w:r>
                </w:p>
              </w:tc>
            </w:tr>
            <w:tr w:rsidR="001F1E41" w:rsidRPr="003F2641" w14:paraId="618F5701" w14:textId="77777777">
              <w:trPr>
                <w:trHeight w:val="237"/>
              </w:trPr>
              <w:tc>
                <w:tcPr>
                  <w:tcW w:w="5272" w:type="dxa"/>
                </w:tcPr>
                <w:p w14:paraId="310680FE" w14:textId="77777777" w:rsidR="001A0A3C" w:rsidRDefault="00000000">
                  <w:pPr>
                    <w:pStyle w:val="TableText"/>
                  </w:pPr>
                  <w:r w:rsidRPr="003F2641">
                    <w:t>Doctor</w:t>
                  </w:r>
                </w:p>
              </w:tc>
            </w:tr>
            <w:tr w:rsidR="001F1E41" w:rsidRPr="003F2641" w14:paraId="3545CC86" w14:textId="77777777">
              <w:trPr>
                <w:trHeight w:val="237"/>
              </w:trPr>
              <w:tc>
                <w:tcPr>
                  <w:tcW w:w="5272" w:type="dxa"/>
                </w:tcPr>
                <w:p w14:paraId="5309AD2F" w14:textId="77777777" w:rsidR="001A0A3C" w:rsidRDefault="00000000">
                  <w:pPr>
                    <w:pStyle w:val="TableText"/>
                  </w:pPr>
                  <w:r w:rsidRPr="003F2641">
                    <w:t>Dentista</w:t>
                  </w:r>
                </w:p>
              </w:tc>
            </w:tr>
            <w:tr w:rsidR="001F1E41" w:rsidRPr="003F2641" w14:paraId="6A051447" w14:textId="77777777">
              <w:trPr>
                <w:trHeight w:val="218"/>
              </w:trPr>
              <w:tc>
                <w:tcPr>
                  <w:tcW w:w="5272" w:type="dxa"/>
                </w:tcPr>
                <w:p w14:paraId="51C41276" w14:textId="77777777" w:rsidR="001A0A3C" w:rsidRDefault="00000000">
                  <w:pPr>
                    <w:pStyle w:val="TableText"/>
                  </w:pPr>
                  <w:r w:rsidRPr="003F2641">
                    <w:t>Veterinario</w:t>
                  </w:r>
                </w:p>
              </w:tc>
            </w:tr>
            <w:tr w:rsidR="001F1E41" w:rsidRPr="003F2641" w14:paraId="5C718DB1" w14:textId="77777777">
              <w:trPr>
                <w:trHeight w:val="237"/>
              </w:trPr>
              <w:tc>
                <w:tcPr>
                  <w:tcW w:w="5272" w:type="dxa"/>
                </w:tcPr>
                <w:p w14:paraId="5FE7D8B5" w14:textId="77777777" w:rsidR="001F1E41" w:rsidRPr="003F2641" w:rsidRDefault="001F1E41" w:rsidP="001F1E41">
                  <w:pPr>
                    <w:pStyle w:val="TableText"/>
                  </w:pPr>
                </w:p>
              </w:tc>
            </w:tr>
            <w:tr w:rsidR="001F1E41" w:rsidRPr="003F2641" w14:paraId="6D511237" w14:textId="77777777">
              <w:trPr>
                <w:trHeight w:val="218"/>
              </w:trPr>
              <w:tc>
                <w:tcPr>
                  <w:tcW w:w="5272" w:type="dxa"/>
                </w:tcPr>
                <w:p w14:paraId="0B559566" w14:textId="77777777" w:rsidR="001F1E41" w:rsidRPr="003F2641" w:rsidRDefault="001F1E41" w:rsidP="001F1E41">
                  <w:pPr>
                    <w:pStyle w:val="TableText"/>
                  </w:pPr>
                </w:p>
              </w:tc>
            </w:tr>
            <w:tr w:rsidR="001F1E41" w:rsidRPr="008C29D8" w14:paraId="3241AF3E" w14:textId="77777777">
              <w:trPr>
                <w:trHeight w:val="237"/>
              </w:trPr>
              <w:tc>
                <w:tcPr>
                  <w:tcW w:w="5272" w:type="dxa"/>
                  <w:shd w:val="solid" w:color="003300" w:fill="ECE8E1"/>
                </w:tcPr>
                <w:p w14:paraId="5A34AF9B" w14:textId="77777777" w:rsidR="001A0A3C" w:rsidRDefault="00000000">
                  <w:pPr>
                    <w:pStyle w:val="TableText"/>
                    <w:rPr>
                      <w:b/>
                      <w:color w:val="FFFFFF"/>
                    </w:rPr>
                  </w:pPr>
                  <w:r w:rsidRPr="008C29D8">
                    <w:rPr>
                      <w:b/>
                      <w:color w:val="FFFFFF"/>
                    </w:rPr>
                    <w:t>REC/DEPORTES/LECCIONES</w:t>
                  </w:r>
                </w:p>
              </w:tc>
            </w:tr>
            <w:tr w:rsidR="001F1E41" w:rsidRPr="003F2641" w14:paraId="3CD683E7" w14:textId="77777777">
              <w:trPr>
                <w:trHeight w:val="218"/>
              </w:trPr>
              <w:tc>
                <w:tcPr>
                  <w:tcW w:w="5272" w:type="dxa"/>
                </w:tcPr>
                <w:p w14:paraId="1CECA083" w14:textId="77777777" w:rsidR="001A0A3C" w:rsidRDefault="00000000">
                  <w:pPr>
                    <w:pStyle w:val="TableText"/>
                  </w:pPr>
                  <w:r w:rsidRPr="003F2641">
                    <w:t>Películas</w:t>
                  </w:r>
                </w:p>
              </w:tc>
            </w:tr>
            <w:tr w:rsidR="001F1E41" w:rsidRPr="003F2641" w14:paraId="65C8EA92" w14:textId="77777777">
              <w:trPr>
                <w:trHeight w:val="237"/>
              </w:trPr>
              <w:tc>
                <w:tcPr>
                  <w:tcW w:w="5272" w:type="dxa"/>
                </w:tcPr>
                <w:p w14:paraId="0C8F053F" w14:textId="77777777" w:rsidR="001A0A3C" w:rsidRDefault="00000000">
                  <w:pPr>
                    <w:pStyle w:val="TableText"/>
                  </w:pPr>
                  <w:r w:rsidRPr="003F2641">
                    <w:t>Vídeos</w:t>
                  </w:r>
                </w:p>
              </w:tc>
            </w:tr>
            <w:tr w:rsidR="001F1E41" w:rsidRPr="003F2641" w14:paraId="778A4BA3" w14:textId="77777777">
              <w:trPr>
                <w:trHeight w:val="237"/>
              </w:trPr>
              <w:tc>
                <w:tcPr>
                  <w:tcW w:w="5272" w:type="dxa"/>
                </w:tcPr>
                <w:p w14:paraId="67DBD514" w14:textId="77777777" w:rsidR="001A0A3C" w:rsidRDefault="00000000">
                  <w:pPr>
                    <w:pStyle w:val="TableText"/>
                  </w:pPr>
                  <w:r w:rsidRPr="003F2641">
                    <w:t>Biblioteca</w:t>
                  </w:r>
                </w:p>
              </w:tc>
            </w:tr>
            <w:tr w:rsidR="001F1E41" w:rsidRPr="003F2641" w14:paraId="6BC3E57C" w14:textId="77777777">
              <w:trPr>
                <w:trHeight w:val="218"/>
              </w:trPr>
              <w:tc>
                <w:tcPr>
                  <w:tcW w:w="5272" w:type="dxa"/>
                </w:tcPr>
                <w:p w14:paraId="0F849139" w14:textId="77777777" w:rsidR="001A0A3C" w:rsidRDefault="00000000">
                  <w:pPr>
                    <w:pStyle w:val="TableText"/>
                  </w:pPr>
                  <w:r w:rsidRPr="003F2641">
                    <w:t>Parques y piscinas municipales</w:t>
                  </w:r>
                </w:p>
              </w:tc>
            </w:tr>
            <w:tr w:rsidR="001F1E41" w:rsidRPr="003F2641" w14:paraId="3D73783C" w14:textId="77777777">
              <w:trPr>
                <w:trHeight w:val="237"/>
              </w:trPr>
              <w:tc>
                <w:tcPr>
                  <w:tcW w:w="5272" w:type="dxa"/>
                </w:tcPr>
                <w:p w14:paraId="5547C593" w14:textId="77777777" w:rsidR="001A0A3C" w:rsidRDefault="00000000">
                  <w:pPr>
                    <w:pStyle w:val="TableText"/>
                  </w:pPr>
                  <w:r w:rsidRPr="003F2641">
                    <w:t>Entrenador</w:t>
                  </w:r>
                </w:p>
              </w:tc>
            </w:tr>
            <w:tr w:rsidR="001F1E41" w:rsidRPr="003F2641" w14:paraId="39141CCF" w14:textId="77777777">
              <w:trPr>
                <w:trHeight w:val="218"/>
              </w:trPr>
              <w:tc>
                <w:tcPr>
                  <w:tcW w:w="5272" w:type="dxa"/>
                </w:tcPr>
                <w:p w14:paraId="11D87BDA" w14:textId="77777777" w:rsidR="001A0A3C" w:rsidRDefault="00000000">
                  <w:pPr>
                    <w:pStyle w:val="TableText"/>
                  </w:pPr>
                  <w:r w:rsidRPr="003F2641">
                    <w:t>Instructor</w:t>
                  </w:r>
                </w:p>
              </w:tc>
            </w:tr>
            <w:tr w:rsidR="001F1E41" w:rsidRPr="003F2641" w14:paraId="078ED2D7" w14:textId="77777777">
              <w:trPr>
                <w:trHeight w:val="237"/>
              </w:trPr>
              <w:tc>
                <w:tcPr>
                  <w:tcW w:w="5272" w:type="dxa"/>
                </w:tcPr>
                <w:p w14:paraId="53A1F708" w14:textId="77777777" w:rsidR="001F1E41" w:rsidRPr="003F2641" w:rsidRDefault="001F1E41" w:rsidP="001F1E41">
                  <w:pPr>
                    <w:pStyle w:val="TableText"/>
                  </w:pPr>
                </w:p>
              </w:tc>
            </w:tr>
            <w:tr w:rsidR="001F1E41" w:rsidRPr="003F2641" w14:paraId="319D9CA8" w14:textId="77777777">
              <w:trPr>
                <w:trHeight w:val="218"/>
              </w:trPr>
              <w:tc>
                <w:tcPr>
                  <w:tcW w:w="5272" w:type="dxa"/>
                </w:tcPr>
                <w:p w14:paraId="0D3B28EC" w14:textId="77777777" w:rsidR="001F1E41" w:rsidRPr="003F2641" w:rsidRDefault="001F1E41" w:rsidP="001F1E41">
                  <w:pPr>
                    <w:pStyle w:val="TableText"/>
                  </w:pPr>
                </w:p>
              </w:tc>
            </w:tr>
            <w:tr w:rsidR="001F1E41" w:rsidRPr="008C29D8" w14:paraId="529FBD3E" w14:textId="77777777">
              <w:trPr>
                <w:trHeight w:val="237"/>
              </w:trPr>
              <w:tc>
                <w:tcPr>
                  <w:tcW w:w="5272" w:type="dxa"/>
                  <w:shd w:val="solid" w:color="003300" w:fill="ECE8E1"/>
                </w:tcPr>
                <w:p w14:paraId="068FB858" w14:textId="77777777" w:rsidR="001A0A3C" w:rsidRDefault="00000000">
                  <w:pPr>
                    <w:pStyle w:val="TableText"/>
                    <w:rPr>
                      <w:b/>
                      <w:color w:val="FFFFFF"/>
                    </w:rPr>
                  </w:pPr>
                  <w:r w:rsidRPr="008C29D8">
                    <w:rPr>
                      <w:b/>
                      <w:color w:val="FFFFFF"/>
                    </w:rPr>
                    <w:t>ALIMENTACIÓN/RESTAURANTES</w:t>
                  </w:r>
                </w:p>
              </w:tc>
            </w:tr>
            <w:tr w:rsidR="001F1E41" w:rsidRPr="003F2641" w14:paraId="0D49D0C3" w14:textId="77777777">
              <w:trPr>
                <w:trHeight w:val="237"/>
              </w:trPr>
              <w:tc>
                <w:tcPr>
                  <w:tcW w:w="5272" w:type="dxa"/>
                </w:tcPr>
                <w:p w14:paraId="552BD2FB" w14:textId="77777777" w:rsidR="001A0A3C" w:rsidRDefault="00000000">
                  <w:pPr>
                    <w:pStyle w:val="TableText"/>
                  </w:pPr>
                  <w:r w:rsidRPr="003F2641">
                    <w:t>Pizza</w:t>
                  </w:r>
                </w:p>
              </w:tc>
            </w:tr>
            <w:tr w:rsidR="001F1E41" w:rsidRPr="003F2641" w14:paraId="4F7B65A0" w14:textId="77777777">
              <w:trPr>
                <w:trHeight w:val="218"/>
              </w:trPr>
              <w:tc>
                <w:tcPr>
                  <w:tcW w:w="5272" w:type="dxa"/>
                </w:tcPr>
                <w:p w14:paraId="63DA79B1" w14:textId="77777777" w:rsidR="001F1E41" w:rsidRPr="003F2641" w:rsidRDefault="001F1E41" w:rsidP="001F1E41">
                  <w:pPr>
                    <w:pStyle w:val="TableText"/>
                  </w:pPr>
                </w:p>
              </w:tc>
            </w:tr>
            <w:tr w:rsidR="001F1E41" w:rsidRPr="003F2641" w14:paraId="49E4FA16" w14:textId="77777777">
              <w:trPr>
                <w:trHeight w:val="237"/>
              </w:trPr>
              <w:tc>
                <w:tcPr>
                  <w:tcW w:w="5272" w:type="dxa"/>
                </w:tcPr>
                <w:p w14:paraId="4BF67B4C" w14:textId="77777777" w:rsidR="001F1E41" w:rsidRPr="003F2641" w:rsidRDefault="001F1E41" w:rsidP="001F1E41">
                  <w:pPr>
                    <w:pStyle w:val="TableText"/>
                  </w:pPr>
                </w:p>
              </w:tc>
            </w:tr>
            <w:tr w:rsidR="001F1E41" w:rsidRPr="003F2641" w14:paraId="6BFF6244" w14:textId="77777777">
              <w:trPr>
                <w:trHeight w:val="218"/>
              </w:trPr>
              <w:tc>
                <w:tcPr>
                  <w:tcW w:w="5272" w:type="dxa"/>
                </w:tcPr>
                <w:p w14:paraId="705AF1E9" w14:textId="77777777" w:rsidR="001F1E41" w:rsidRPr="003F2641" w:rsidRDefault="001F1E41" w:rsidP="001F1E41">
                  <w:pPr>
                    <w:pStyle w:val="TableText"/>
                  </w:pPr>
                </w:p>
              </w:tc>
            </w:tr>
            <w:tr w:rsidR="001F1E41" w:rsidRPr="003F2641" w14:paraId="55979AB0" w14:textId="77777777">
              <w:trPr>
                <w:trHeight w:val="237"/>
              </w:trPr>
              <w:tc>
                <w:tcPr>
                  <w:tcW w:w="5272" w:type="dxa"/>
                </w:tcPr>
                <w:p w14:paraId="3F69B6D3" w14:textId="77777777" w:rsidR="001F1E41" w:rsidRPr="003F2641" w:rsidRDefault="001F1E41" w:rsidP="001F1E41">
                  <w:pPr>
                    <w:pStyle w:val="TableText"/>
                  </w:pPr>
                </w:p>
              </w:tc>
            </w:tr>
            <w:tr w:rsidR="001F1E41" w:rsidRPr="008C29D8" w14:paraId="515DE5AE" w14:textId="77777777">
              <w:trPr>
                <w:trHeight w:val="218"/>
              </w:trPr>
              <w:tc>
                <w:tcPr>
                  <w:tcW w:w="5272" w:type="dxa"/>
                  <w:shd w:val="solid" w:color="003300" w:fill="ECE8E1"/>
                </w:tcPr>
                <w:p w14:paraId="34162A34" w14:textId="77777777" w:rsidR="001A0A3C" w:rsidRDefault="00000000">
                  <w:pPr>
                    <w:pStyle w:val="TableText"/>
                    <w:rPr>
                      <w:b/>
                      <w:color w:val="FFFFFF"/>
                    </w:rPr>
                  </w:pPr>
                  <w:r w:rsidRPr="008C29D8">
                    <w:rPr>
                      <w:b/>
                      <w:color w:val="FFFFFF"/>
                    </w:rPr>
                    <w:t>FINANZAS</w:t>
                  </w:r>
                </w:p>
              </w:tc>
            </w:tr>
            <w:tr w:rsidR="001F1E41" w:rsidRPr="003F2641" w14:paraId="5091FA3A" w14:textId="77777777">
              <w:trPr>
                <w:trHeight w:val="237"/>
              </w:trPr>
              <w:tc>
                <w:tcPr>
                  <w:tcW w:w="5272" w:type="dxa"/>
                </w:tcPr>
                <w:p w14:paraId="1A41276B" w14:textId="77777777" w:rsidR="001A0A3C" w:rsidRDefault="00000000">
                  <w:pPr>
                    <w:pStyle w:val="TableText"/>
                  </w:pPr>
                  <w:r w:rsidRPr="003F2641">
                    <w:t>Banco</w:t>
                  </w:r>
                </w:p>
              </w:tc>
            </w:tr>
            <w:tr w:rsidR="001F1E41" w:rsidRPr="003F2641" w14:paraId="35E72333" w14:textId="77777777">
              <w:trPr>
                <w:trHeight w:val="237"/>
              </w:trPr>
              <w:tc>
                <w:tcPr>
                  <w:tcW w:w="5272" w:type="dxa"/>
                </w:tcPr>
                <w:p w14:paraId="0B39726B" w14:textId="77777777" w:rsidR="001A0A3C" w:rsidRDefault="00000000">
                  <w:pPr>
                    <w:pStyle w:val="TableText"/>
                  </w:pPr>
                  <w:r w:rsidRPr="003F2641">
                    <w:t>Corredor</w:t>
                  </w:r>
                </w:p>
              </w:tc>
            </w:tr>
            <w:tr w:rsidR="001F1E41" w:rsidRPr="003F2641" w14:paraId="117AFE59" w14:textId="77777777">
              <w:trPr>
                <w:trHeight w:val="218"/>
              </w:trPr>
              <w:tc>
                <w:tcPr>
                  <w:tcW w:w="5272" w:type="dxa"/>
                </w:tcPr>
                <w:p w14:paraId="7F3E3B6F" w14:textId="77777777" w:rsidR="001A0A3C" w:rsidRDefault="00000000">
                  <w:pPr>
                    <w:pStyle w:val="TableText"/>
                  </w:pPr>
                  <w:r w:rsidRPr="003F2641">
                    <w:t>Seguros</w:t>
                  </w:r>
                </w:p>
              </w:tc>
            </w:tr>
            <w:tr w:rsidR="001F1E41" w:rsidRPr="003F2641" w14:paraId="5BB7F6BB" w14:textId="77777777">
              <w:trPr>
                <w:trHeight w:val="237"/>
              </w:trPr>
              <w:tc>
                <w:tcPr>
                  <w:tcW w:w="5272" w:type="dxa"/>
                </w:tcPr>
                <w:p w14:paraId="367C5AE6" w14:textId="77777777" w:rsidR="001F1E41" w:rsidRPr="003F2641" w:rsidRDefault="001F1E41" w:rsidP="001F1E41">
                  <w:pPr>
                    <w:pStyle w:val="TableText"/>
                  </w:pPr>
                </w:p>
              </w:tc>
            </w:tr>
            <w:tr w:rsidR="001F1E41" w:rsidRPr="003F2641" w14:paraId="68AFE0A6" w14:textId="77777777">
              <w:trPr>
                <w:trHeight w:val="218"/>
              </w:trPr>
              <w:tc>
                <w:tcPr>
                  <w:tcW w:w="5272" w:type="dxa"/>
                </w:tcPr>
                <w:p w14:paraId="3B814138" w14:textId="77777777" w:rsidR="001F1E41" w:rsidRPr="003F2641" w:rsidRDefault="001F1E41" w:rsidP="001F1E41">
                  <w:pPr>
                    <w:pStyle w:val="TableText"/>
                  </w:pPr>
                </w:p>
              </w:tc>
            </w:tr>
            <w:tr w:rsidR="001F1E41" w:rsidRPr="003F2641" w14:paraId="41DE89CB" w14:textId="77777777">
              <w:trPr>
                <w:trHeight w:val="237"/>
              </w:trPr>
              <w:tc>
                <w:tcPr>
                  <w:tcW w:w="5272" w:type="dxa"/>
                  <w:shd w:val="solid" w:color="003300" w:fill="ECE8E1"/>
                </w:tcPr>
                <w:p w14:paraId="3E4A424E" w14:textId="77777777" w:rsidR="001A0A3C" w:rsidRDefault="00000000">
                  <w:pPr>
                    <w:pStyle w:val="TableText"/>
                    <w:rPr>
                      <w:b/>
                      <w:color w:val="FFFFFF"/>
                    </w:rPr>
                  </w:pPr>
                  <w:r w:rsidRPr="008C29D8">
                    <w:rPr>
                      <w:b/>
                      <w:color w:val="FFFFFF"/>
                    </w:rPr>
                    <w:t>COCHE/CASA</w:t>
                  </w:r>
                </w:p>
              </w:tc>
            </w:tr>
            <w:tr w:rsidR="001F1E41" w:rsidRPr="003F2641" w14:paraId="22539302" w14:textId="77777777">
              <w:trPr>
                <w:trHeight w:val="218"/>
              </w:trPr>
              <w:tc>
                <w:tcPr>
                  <w:tcW w:w="5272" w:type="dxa"/>
                </w:tcPr>
                <w:p w14:paraId="11591A53" w14:textId="77777777" w:rsidR="001A0A3C" w:rsidRDefault="00000000">
                  <w:pPr>
                    <w:pStyle w:val="TableText"/>
                  </w:pPr>
                  <w:r w:rsidRPr="003F2641">
                    <w:t>Mecánico</w:t>
                  </w:r>
                </w:p>
              </w:tc>
            </w:tr>
            <w:tr w:rsidR="001F1E41" w:rsidRPr="003F2641" w14:paraId="336B6B1D" w14:textId="77777777">
              <w:trPr>
                <w:trHeight w:val="237"/>
              </w:trPr>
              <w:tc>
                <w:tcPr>
                  <w:tcW w:w="5272" w:type="dxa"/>
                </w:tcPr>
                <w:p w14:paraId="7B3B77AF" w14:textId="77777777" w:rsidR="001A0A3C" w:rsidRDefault="00000000">
                  <w:pPr>
                    <w:pStyle w:val="TableText"/>
                  </w:pPr>
                  <w:r w:rsidRPr="003F2641">
                    <w:t>Servicio de emergencia por carretera</w:t>
                  </w:r>
                </w:p>
              </w:tc>
            </w:tr>
            <w:tr w:rsidR="001F1E41" w:rsidRPr="003F2641" w14:paraId="7C6D8BF6" w14:textId="77777777">
              <w:trPr>
                <w:trHeight w:val="237"/>
              </w:trPr>
              <w:tc>
                <w:tcPr>
                  <w:tcW w:w="5272" w:type="dxa"/>
                </w:tcPr>
                <w:p w14:paraId="3AF8F8CC" w14:textId="77777777" w:rsidR="001F1E41" w:rsidRPr="003F2641" w:rsidRDefault="001F1E41" w:rsidP="001F1E41">
                  <w:pPr>
                    <w:pStyle w:val="TableText"/>
                  </w:pPr>
                </w:p>
              </w:tc>
            </w:tr>
            <w:tr w:rsidR="001F1E41" w:rsidRPr="003F2641" w14:paraId="2AF6D00B" w14:textId="77777777">
              <w:trPr>
                <w:trHeight w:val="218"/>
              </w:trPr>
              <w:tc>
                <w:tcPr>
                  <w:tcW w:w="5272" w:type="dxa"/>
                </w:tcPr>
                <w:p w14:paraId="119F651D" w14:textId="77777777" w:rsidR="001F1E41" w:rsidRPr="003F2641" w:rsidRDefault="001F1E41" w:rsidP="001F1E41">
                  <w:pPr>
                    <w:pStyle w:val="TableText"/>
                  </w:pPr>
                </w:p>
              </w:tc>
            </w:tr>
            <w:tr w:rsidR="001F1E41" w:rsidRPr="003F2641" w14:paraId="39343B75" w14:textId="77777777">
              <w:trPr>
                <w:trHeight w:val="237"/>
              </w:trPr>
              <w:tc>
                <w:tcPr>
                  <w:tcW w:w="5272" w:type="dxa"/>
                </w:tcPr>
                <w:p w14:paraId="59980CE9" w14:textId="77777777" w:rsidR="001F1E41" w:rsidRPr="003F2641" w:rsidRDefault="001F1E41" w:rsidP="001F1E41">
                  <w:pPr>
                    <w:pStyle w:val="TableText"/>
                  </w:pPr>
                </w:p>
              </w:tc>
            </w:tr>
            <w:tr w:rsidR="001F1E41" w:rsidRPr="003F2641" w14:paraId="774682DE" w14:textId="77777777">
              <w:trPr>
                <w:trHeight w:val="218"/>
              </w:trPr>
              <w:tc>
                <w:tcPr>
                  <w:tcW w:w="5272" w:type="dxa"/>
                </w:tcPr>
                <w:p w14:paraId="23D9D82A" w14:textId="77777777" w:rsidR="001F1E41" w:rsidRPr="003F2641" w:rsidRDefault="001F1E41" w:rsidP="001F1E41">
                  <w:pPr>
                    <w:pStyle w:val="TableText"/>
                  </w:pPr>
                </w:p>
              </w:tc>
            </w:tr>
            <w:tr w:rsidR="001F1E41" w:rsidRPr="003F2641" w14:paraId="0CA394C6" w14:textId="77777777">
              <w:trPr>
                <w:trHeight w:val="237"/>
              </w:trPr>
              <w:tc>
                <w:tcPr>
                  <w:tcW w:w="5272" w:type="dxa"/>
                  <w:shd w:val="solid" w:color="003300" w:fill="ECE8E1"/>
                </w:tcPr>
                <w:p w14:paraId="67178704" w14:textId="77777777" w:rsidR="001A0A3C" w:rsidRDefault="00000000">
                  <w:pPr>
                    <w:pStyle w:val="TableText"/>
                    <w:rPr>
                      <w:b/>
                      <w:color w:val="FFFFFF"/>
                    </w:rPr>
                  </w:pPr>
                  <w:r w:rsidRPr="008C29D8">
                    <w:rPr>
                      <w:b/>
                      <w:color w:val="FFFFFF"/>
                    </w:rPr>
                    <w:t>IGLESIA/CÍVICA/ESCUELA/GOBIERNO</w:t>
                  </w:r>
                </w:p>
              </w:tc>
            </w:tr>
            <w:tr w:rsidR="001F1E41" w:rsidRPr="003F2641" w14:paraId="61E92BF5" w14:textId="77777777">
              <w:trPr>
                <w:trHeight w:val="218"/>
              </w:trPr>
              <w:tc>
                <w:tcPr>
                  <w:tcW w:w="5272" w:type="dxa"/>
                </w:tcPr>
                <w:p w14:paraId="7A8F2E1E" w14:textId="77777777" w:rsidR="001A0A3C" w:rsidRDefault="00000000">
                  <w:pPr>
                    <w:pStyle w:val="TableText"/>
                  </w:pPr>
                  <w:r w:rsidRPr="003F2641">
                    <w:t>Iglesia</w:t>
                  </w:r>
                </w:p>
              </w:tc>
            </w:tr>
            <w:tr w:rsidR="001F1E41" w:rsidRPr="003F2641" w14:paraId="74FDD97F" w14:textId="77777777">
              <w:trPr>
                <w:trHeight w:val="237"/>
              </w:trPr>
              <w:tc>
                <w:tcPr>
                  <w:tcW w:w="5272" w:type="dxa"/>
                </w:tcPr>
                <w:p w14:paraId="494847F8" w14:textId="77777777" w:rsidR="001A0A3C" w:rsidRDefault="00000000">
                  <w:pPr>
                    <w:pStyle w:val="TableText"/>
                  </w:pPr>
                  <w:r w:rsidRPr="003F2641">
                    <w:t>Grupo Cívico</w:t>
                  </w:r>
                </w:p>
              </w:tc>
            </w:tr>
            <w:tr w:rsidR="001F1E41" w:rsidRPr="003F2641" w14:paraId="5EFBCC2F" w14:textId="77777777">
              <w:trPr>
                <w:trHeight w:val="237"/>
              </w:trPr>
              <w:tc>
                <w:tcPr>
                  <w:tcW w:w="5272" w:type="dxa"/>
                </w:tcPr>
                <w:p w14:paraId="498DC643" w14:textId="77777777" w:rsidR="001A0A3C" w:rsidRDefault="00000000">
                  <w:pPr>
                    <w:pStyle w:val="TableText"/>
                  </w:pPr>
                  <w:r w:rsidRPr="003F2641">
                    <w:t>Escuela</w:t>
                  </w:r>
                </w:p>
              </w:tc>
            </w:tr>
            <w:tr w:rsidR="001F1E41" w:rsidRPr="003F2641" w14:paraId="140971BE" w14:textId="77777777">
              <w:trPr>
                <w:trHeight w:val="218"/>
              </w:trPr>
              <w:tc>
                <w:tcPr>
                  <w:tcW w:w="5272" w:type="dxa"/>
                </w:tcPr>
                <w:p w14:paraId="7CD50ABA" w14:textId="77777777" w:rsidR="001A0A3C" w:rsidRDefault="00000000">
                  <w:pPr>
                    <w:pStyle w:val="TableText"/>
                  </w:pPr>
                  <w:r w:rsidRPr="003F2641">
                    <w:t>Ayuntamiento</w:t>
                  </w:r>
                </w:p>
              </w:tc>
            </w:tr>
            <w:tr w:rsidR="001F1E41" w:rsidRPr="003F2641" w14:paraId="17FAFA9B" w14:textId="77777777">
              <w:trPr>
                <w:trHeight w:val="237"/>
              </w:trPr>
              <w:tc>
                <w:tcPr>
                  <w:tcW w:w="5272" w:type="dxa"/>
                </w:tcPr>
                <w:p w14:paraId="495D365A" w14:textId="77777777" w:rsidR="001F1E41" w:rsidRPr="003F2641" w:rsidRDefault="001F1E41" w:rsidP="001F1E41">
                  <w:pPr>
                    <w:pStyle w:val="TableText"/>
                  </w:pPr>
                </w:p>
              </w:tc>
            </w:tr>
            <w:tr w:rsidR="001F1E41" w:rsidRPr="003F2641" w14:paraId="73E63295" w14:textId="77777777">
              <w:trPr>
                <w:trHeight w:val="218"/>
              </w:trPr>
              <w:tc>
                <w:tcPr>
                  <w:tcW w:w="5272" w:type="dxa"/>
                </w:tcPr>
                <w:p w14:paraId="126CD2F8" w14:textId="77777777" w:rsidR="001F1E41" w:rsidRPr="003F2641" w:rsidRDefault="001F1E41" w:rsidP="001F1E41">
                  <w:pPr>
                    <w:pStyle w:val="TableText"/>
                  </w:pPr>
                </w:p>
              </w:tc>
            </w:tr>
            <w:tr w:rsidR="001F1E41" w:rsidRPr="003F2641" w14:paraId="731D3682" w14:textId="77777777">
              <w:trPr>
                <w:trHeight w:val="237"/>
              </w:trPr>
              <w:tc>
                <w:tcPr>
                  <w:tcW w:w="5272" w:type="dxa"/>
                </w:tcPr>
                <w:p w14:paraId="612F6AB3" w14:textId="77777777" w:rsidR="001F1E41" w:rsidRPr="003F2641" w:rsidRDefault="001F1E41" w:rsidP="001F1E41">
                  <w:pPr>
                    <w:pStyle w:val="TableText"/>
                  </w:pPr>
                </w:p>
              </w:tc>
            </w:tr>
          </w:tbl>
          <w:p w14:paraId="42C0FF21" w14:textId="77777777" w:rsidR="001F1E41" w:rsidRPr="003F2641" w:rsidRDefault="001F1E41" w:rsidP="001F1E41">
            <w:pPr>
              <w:spacing w:line="240" w:lineRule="auto"/>
            </w:pPr>
          </w:p>
        </w:tc>
        <w:tc>
          <w:tcPr>
            <w:tcW w:w="5503"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2"/>
            </w:tblGrid>
            <w:tr w:rsidR="001F1E41" w:rsidRPr="003F2641" w14:paraId="3BBE8A9E" w14:textId="77777777">
              <w:trPr>
                <w:trHeight w:val="142"/>
              </w:trPr>
              <w:tc>
                <w:tcPr>
                  <w:tcW w:w="5272" w:type="dxa"/>
                  <w:shd w:val="solid" w:color="003300" w:fill="ECE8E1"/>
                </w:tcPr>
                <w:p w14:paraId="01087008" w14:textId="77777777" w:rsidR="001A0A3C" w:rsidRDefault="00000000">
                  <w:pPr>
                    <w:pStyle w:val="TableText"/>
                    <w:rPr>
                      <w:b/>
                      <w:color w:val="FFFFFF"/>
                    </w:rPr>
                  </w:pPr>
                  <w:r w:rsidRPr="008C29D8">
                    <w:rPr>
                      <w:b/>
                      <w:color w:val="FFFFFF"/>
                    </w:rPr>
                    <w:t>FAMILIA INMEDIATA H=Hm C=Célula W=Trabajo</w:t>
                  </w:r>
                </w:p>
              </w:tc>
            </w:tr>
            <w:tr w:rsidR="001F1E41" w:rsidRPr="003F2641" w14:paraId="6F6E1472" w14:textId="77777777">
              <w:trPr>
                <w:trHeight w:val="237"/>
              </w:trPr>
              <w:tc>
                <w:tcPr>
                  <w:tcW w:w="5272" w:type="dxa"/>
                </w:tcPr>
                <w:p w14:paraId="17D8B395" w14:textId="77777777" w:rsidR="001F1E41" w:rsidRPr="003F2641" w:rsidRDefault="001F1E41" w:rsidP="001F1E41">
                  <w:pPr>
                    <w:pStyle w:val="TableText"/>
                  </w:pPr>
                </w:p>
              </w:tc>
            </w:tr>
            <w:tr w:rsidR="001F1E41" w:rsidRPr="003F2641" w14:paraId="1A1FB70C" w14:textId="77777777">
              <w:trPr>
                <w:trHeight w:val="218"/>
              </w:trPr>
              <w:tc>
                <w:tcPr>
                  <w:tcW w:w="5272" w:type="dxa"/>
                </w:tcPr>
                <w:p w14:paraId="6D1357E4" w14:textId="77777777" w:rsidR="001F1E41" w:rsidRPr="003F2641" w:rsidRDefault="001F1E41" w:rsidP="001F1E41">
                  <w:pPr>
                    <w:pStyle w:val="TableText"/>
                  </w:pPr>
                </w:p>
              </w:tc>
            </w:tr>
            <w:tr w:rsidR="001F1E41" w:rsidRPr="003F2641" w14:paraId="0EF316E5" w14:textId="77777777">
              <w:trPr>
                <w:trHeight w:val="237"/>
              </w:trPr>
              <w:tc>
                <w:tcPr>
                  <w:tcW w:w="5272" w:type="dxa"/>
                </w:tcPr>
                <w:p w14:paraId="4DBE0C85" w14:textId="77777777" w:rsidR="001F1E41" w:rsidRPr="003F2641" w:rsidRDefault="001F1E41" w:rsidP="001F1E41">
                  <w:pPr>
                    <w:pStyle w:val="TableText"/>
                  </w:pPr>
                </w:p>
              </w:tc>
            </w:tr>
            <w:tr w:rsidR="001F1E41" w:rsidRPr="003F2641" w14:paraId="179641A3" w14:textId="77777777">
              <w:trPr>
                <w:trHeight w:val="218"/>
              </w:trPr>
              <w:tc>
                <w:tcPr>
                  <w:tcW w:w="5272" w:type="dxa"/>
                </w:tcPr>
                <w:p w14:paraId="1EC21B19" w14:textId="77777777" w:rsidR="001F1E41" w:rsidRPr="003F2641" w:rsidRDefault="001F1E41" w:rsidP="001F1E41">
                  <w:pPr>
                    <w:pStyle w:val="TableText"/>
                  </w:pPr>
                </w:p>
              </w:tc>
            </w:tr>
            <w:tr w:rsidR="001F1E41" w:rsidRPr="003F2641" w14:paraId="6C2C030A" w14:textId="77777777">
              <w:trPr>
                <w:trHeight w:val="237"/>
              </w:trPr>
              <w:tc>
                <w:tcPr>
                  <w:tcW w:w="5272" w:type="dxa"/>
                </w:tcPr>
                <w:p w14:paraId="7A60BC7D" w14:textId="77777777" w:rsidR="001F1E41" w:rsidRPr="003F2641" w:rsidRDefault="001F1E41" w:rsidP="001F1E41">
                  <w:pPr>
                    <w:pStyle w:val="TableText"/>
                  </w:pPr>
                </w:p>
              </w:tc>
            </w:tr>
            <w:tr w:rsidR="001F1E41" w:rsidRPr="003F2641" w14:paraId="3E66F4A1" w14:textId="77777777">
              <w:trPr>
                <w:trHeight w:val="218"/>
              </w:trPr>
              <w:tc>
                <w:tcPr>
                  <w:tcW w:w="5272" w:type="dxa"/>
                </w:tcPr>
                <w:p w14:paraId="6F7D8BBE" w14:textId="77777777" w:rsidR="001F1E41" w:rsidRPr="003F2641" w:rsidRDefault="001F1E41" w:rsidP="001F1E41">
                  <w:pPr>
                    <w:pStyle w:val="TableText"/>
                  </w:pPr>
                </w:p>
              </w:tc>
            </w:tr>
            <w:tr w:rsidR="001F1E41" w:rsidRPr="003F2641" w14:paraId="02054989" w14:textId="77777777">
              <w:trPr>
                <w:trHeight w:val="237"/>
              </w:trPr>
              <w:tc>
                <w:tcPr>
                  <w:tcW w:w="5272" w:type="dxa"/>
                </w:tcPr>
                <w:p w14:paraId="0EC3A107" w14:textId="77777777" w:rsidR="001F1E41" w:rsidRPr="003F2641" w:rsidRDefault="001F1E41" w:rsidP="001F1E41">
                  <w:pPr>
                    <w:pStyle w:val="TableText"/>
                  </w:pPr>
                </w:p>
              </w:tc>
            </w:tr>
            <w:tr w:rsidR="001F1E41" w:rsidRPr="003F2641" w14:paraId="59A83A8B" w14:textId="77777777">
              <w:trPr>
                <w:trHeight w:val="237"/>
              </w:trPr>
              <w:tc>
                <w:tcPr>
                  <w:tcW w:w="5272" w:type="dxa"/>
                </w:tcPr>
                <w:p w14:paraId="1FE2C4E5" w14:textId="77777777" w:rsidR="001F1E41" w:rsidRPr="003F2641" w:rsidRDefault="001F1E41" w:rsidP="001F1E41">
                  <w:pPr>
                    <w:pStyle w:val="TableText"/>
                  </w:pPr>
                </w:p>
              </w:tc>
            </w:tr>
            <w:tr w:rsidR="001F1E41" w:rsidRPr="003F2641" w14:paraId="53A719B3" w14:textId="77777777">
              <w:trPr>
                <w:trHeight w:val="218"/>
              </w:trPr>
              <w:tc>
                <w:tcPr>
                  <w:tcW w:w="5272" w:type="dxa"/>
                </w:tcPr>
                <w:p w14:paraId="25DABD91" w14:textId="77777777" w:rsidR="001F1E41" w:rsidRPr="003F2641" w:rsidRDefault="001F1E41" w:rsidP="001F1E41">
                  <w:pPr>
                    <w:pStyle w:val="TableText"/>
                  </w:pPr>
                </w:p>
              </w:tc>
            </w:tr>
            <w:tr w:rsidR="001F1E41" w:rsidRPr="003F2641" w14:paraId="0E9095C8" w14:textId="77777777">
              <w:trPr>
                <w:trHeight w:val="237"/>
              </w:trPr>
              <w:tc>
                <w:tcPr>
                  <w:tcW w:w="5272" w:type="dxa"/>
                </w:tcPr>
                <w:p w14:paraId="4C91C071" w14:textId="77777777" w:rsidR="001F1E41" w:rsidRPr="003F2641" w:rsidRDefault="001F1E41" w:rsidP="001F1E41">
                  <w:pPr>
                    <w:pStyle w:val="TableText"/>
                  </w:pPr>
                </w:p>
              </w:tc>
            </w:tr>
            <w:tr w:rsidR="001F1E41" w:rsidRPr="003F2641" w14:paraId="27CB8116" w14:textId="77777777">
              <w:trPr>
                <w:trHeight w:val="218"/>
              </w:trPr>
              <w:tc>
                <w:tcPr>
                  <w:tcW w:w="5272" w:type="dxa"/>
                </w:tcPr>
                <w:p w14:paraId="5BCECE41" w14:textId="77777777" w:rsidR="001F1E41" w:rsidRPr="003F2641" w:rsidRDefault="001F1E41" w:rsidP="001F1E41">
                  <w:pPr>
                    <w:pStyle w:val="TableText"/>
                  </w:pPr>
                </w:p>
              </w:tc>
            </w:tr>
            <w:tr w:rsidR="001F1E41" w:rsidRPr="003F2641" w14:paraId="0DF8804F" w14:textId="77777777">
              <w:trPr>
                <w:trHeight w:val="237"/>
              </w:trPr>
              <w:tc>
                <w:tcPr>
                  <w:tcW w:w="5272" w:type="dxa"/>
                </w:tcPr>
                <w:p w14:paraId="4523EAEE" w14:textId="77777777" w:rsidR="001F1E41" w:rsidRPr="003F2641" w:rsidRDefault="001F1E41" w:rsidP="001F1E41">
                  <w:pPr>
                    <w:pStyle w:val="TableText"/>
                  </w:pPr>
                </w:p>
              </w:tc>
            </w:tr>
            <w:tr w:rsidR="001F1E41" w:rsidRPr="003F2641" w14:paraId="078EC115" w14:textId="77777777">
              <w:trPr>
                <w:trHeight w:val="218"/>
              </w:trPr>
              <w:tc>
                <w:tcPr>
                  <w:tcW w:w="5272" w:type="dxa"/>
                </w:tcPr>
                <w:p w14:paraId="115F13FE" w14:textId="77777777" w:rsidR="001F1E41" w:rsidRPr="003F2641" w:rsidRDefault="001F1E41" w:rsidP="001F1E41">
                  <w:pPr>
                    <w:pStyle w:val="TableText"/>
                  </w:pPr>
                </w:p>
              </w:tc>
            </w:tr>
            <w:tr w:rsidR="001F1E41" w:rsidRPr="003F2641" w14:paraId="1C1FA10B" w14:textId="77777777">
              <w:trPr>
                <w:trHeight w:val="237"/>
              </w:trPr>
              <w:tc>
                <w:tcPr>
                  <w:tcW w:w="5272" w:type="dxa"/>
                </w:tcPr>
                <w:p w14:paraId="0A91F2E3" w14:textId="77777777" w:rsidR="001F1E41" w:rsidRPr="003F2641" w:rsidRDefault="001F1E41" w:rsidP="001F1E41">
                  <w:pPr>
                    <w:pStyle w:val="TableText"/>
                  </w:pPr>
                </w:p>
              </w:tc>
            </w:tr>
            <w:tr w:rsidR="001F1E41" w:rsidRPr="003F2641" w14:paraId="21BBA969" w14:textId="77777777">
              <w:trPr>
                <w:trHeight w:val="237"/>
              </w:trPr>
              <w:tc>
                <w:tcPr>
                  <w:tcW w:w="5272" w:type="dxa"/>
                </w:tcPr>
                <w:p w14:paraId="0471EDC7" w14:textId="77777777" w:rsidR="001F1E41" w:rsidRPr="003F2641" w:rsidRDefault="001F1E41" w:rsidP="001F1E41">
                  <w:pPr>
                    <w:pStyle w:val="TableText"/>
                  </w:pPr>
                </w:p>
              </w:tc>
            </w:tr>
            <w:tr w:rsidR="001F1E41" w:rsidRPr="003F2641" w14:paraId="4F656306" w14:textId="77777777">
              <w:trPr>
                <w:trHeight w:val="218"/>
              </w:trPr>
              <w:tc>
                <w:tcPr>
                  <w:tcW w:w="5272" w:type="dxa"/>
                </w:tcPr>
                <w:p w14:paraId="375EEAE0" w14:textId="77777777" w:rsidR="001F1E41" w:rsidRPr="003F2641" w:rsidRDefault="001F1E41" w:rsidP="001F1E41">
                  <w:pPr>
                    <w:pStyle w:val="TableText"/>
                  </w:pPr>
                </w:p>
              </w:tc>
            </w:tr>
            <w:tr w:rsidR="001F1E41" w:rsidRPr="003F2641" w14:paraId="07B9A6EE" w14:textId="77777777">
              <w:trPr>
                <w:trHeight w:val="237"/>
              </w:trPr>
              <w:tc>
                <w:tcPr>
                  <w:tcW w:w="5272" w:type="dxa"/>
                </w:tcPr>
                <w:p w14:paraId="7F94BA3D" w14:textId="77777777" w:rsidR="001F1E41" w:rsidRPr="003F2641" w:rsidRDefault="001F1E41" w:rsidP="001F1E41">
                  <w:pPr>
                    <w:pStyle w:val="TableText"/>
                  </w:pPr>
                </w:p>
              </w:tc>
            </w:tr>
            <w:tr w:rsidR="001F1E41" w:rsidRPr="003F2641" w14:paraId="26040F4A" w14:textId="77777777">
              <w:trPr>
                <w:trHeight w:val="218"/>
              </w:trPr>
              <w:tc>
                <w:tcPr>
                  <w:tcW w:w="5272" w:type="dxa"/>
                </w:tcPr>
                <w:p w14:paraId="7845BA2C" w14:textId="77777777" w:rsidR="001F1E41" w:rsidRPr="003F2641" w:rsidRDefault="001F1E41" w:rsidP="001F1E41">
                  <w:pPr>
                    <w:pStyle w:val="TableText"/>
                  </w:pPr>
                </w:p>
              </w:tc>
            </w:tr>
            <w:tr w:rsidR="001F1E41" w:rsidRPr="003F2641" w14:paraId="07509DD1" w14:textId="77777777">
              <w:trPr>
                <w:trHeight w:val="237"/>
              </w:trPr>
              <w:tc>
                <w:tcPr>
                  <w:tcW w:w="5272" w:type="dxa"/>
                </w:tcPr>
                <w:p w14:paraId="04CB538B" w14:textId="77777777" w:rsidR="001F1E41" w:rsidRPr="003F2641" w:rsidRDefault="001F1E41" w:rsidP="001F1E41">
                  <w:pPr>
                    <w:pStyle w:val="TableText"/>
                  </w:pPr>
                </w:p>
              </w:tc>
            </w:tr>
            <w:tr w:rsidR="001F1E41" w:rsidRPr="003F2641" w14:paraId="69260A6A" w14:textId="77777777">
              <w:trPr>
                <w:trHeight w:val="218"/>
              </w:trPr>
              <w:tc>
                <w:tcPr>
                  <w:tcW w:w="5272" w:type="dxa"/>
                </w:tcPr>
                <w:p w14:paraId="3AC315BF" w14:textId="77777777" w:rsidR="001F1E41" w:rsidRPr="003F2641" w:rsidRDefault="001F1E41" w:rsidP="001F1E41">
                  <w:pPr>
                    <w:pStyle w:val="TableText"/>
                  </w:pPr>
                </w:p>
              </w:tc>
            </w:tr>
            <w:tr w:rsidR="001F1E41" w:rsidRPr="003F2641" w14:paraId="5558AF7B" w14:textId="77777777">
              <w:trPr>
                <w:trHeight w:val="237"/>
              </w:trPr>
              <w:tc>
                <w:tcPr>
                  <w:tcW w:w="5272" w:type="dxa"/>
                </w:tcPr>
                <w:p w14:paraId="736A7007" w14:textId="77777777" w:rsidR="001F1E41" w:rsidRPr="003F2641" w:rsidRDefault="001F1E41" w:rsidP="001F1E41">
                  <w:pPr>
                    <w:pStyle w:val="TableText"/>
                  </w:pPr>
                </w:p>
              </w:tc>
            </w:tr>
            <w:tr w:rsidR="001F1E41" w:rsidRPr="003F2641" w14:paraId="2AB14AEF" w14:textId="77777777">
              <w:trPr>
                <w:trHeight w:val="237"/>
              </w:trPr>
              <w:tc>
                <w:tcPr>
                  <w:tcW w:w="5272" w:type="dxa"/>
                  <w:shd w:val="solid" w:color="003300" w:fill="ECE8E1"/>
                </w:tcPr>
                <w:p w14:paraId="4650F419" w14:textId="77777777" w:rsidR="001A0A3C" w:rsidRDefault="00000000">
                  <w:pPr>
                    <w:pStyle w:val="TableText"/>
                    <w:rPr>
                      <w:b/>
                      <w:color w:val="FFFFFF"/>
                    </w:rPr>
                  </w:pPr>
                  <w:r w:rsidRPr="008C29D8">
                    <w:rPr>
                      <w:b/>
                      <w:color w:val="FFFFFF"/>
                    </w:rPr>
                    <w:t>AMIGOS Y VECINOS</w:t>
                  </w:r>
                </w:p>
              </w:tc>
            </w:tr>
            <w:tr w:rsidR="001F1E41" w:rsidRPr="003F2641" w14:paraId="527AF7B9" w14:textId="77777777">
              <w:trPr>
                <w:trHeight w:val="218"/>
              </w:trPr>
              <w:tc>
                <w:tcPr>
                  <w:tcW w:w="5272" w:type="dxa"/>
                </w:tcPr>
                <w:p w14:paraId="6E948338" w14:textId="77777777" w:rsidR="001F1E41" w:rsidRPr="003F2641" w:rsidRDefault="001F1E41" w:rsidP="001F1E41">
                  <w:pPr>
                    <w:pStyle w:val="TableText"/>
                  </w:pPr>
                </w:p>
              </w:tc>
            </w:tr>
            <w:tr w:rsidR="001F1E41" w:rsidRPr="003F2641" w14:paraId="5587515F" w14:textId="77777777">
              <w:trPr>
                <w:trHeight w:val="237"/>
              </w:trPr>
              <w:tc>
                <w:tcPr>
                  <w:tcW w:w="5272" w:type="dxa"/>
                </w:tcPr>
                <w:p w14:paraId="527E6220" w14:textId="77777777" w:rsidR="001F1E41" w:rsidRPr="003F2641" w:rsidRDefault="001F1E41" w:rsidP="001F1E41">
                  <w:pPr>
                    <w:pStyle w:val="TableText"/>
                  </w:pPr>
                </w:p>
              </w:tc>
            </w:tr>
            <w:tr w:rsidR="001F1E41" w:rsidRPr="003F2641" w14:paraId="7766182C" w14:textId="77777777">
              <w:trPr>
                <w:trHeight w:val="218"/>
              </w:trPr>
              <w:tc>
                <w:tcPr>
                  <w:tcW w:w="5272" w:type="dxa"/>
                </w:tcPr>
                <w:p w14:paraId="43498AFE" w14:textId="77777777" w:rsidR="001F1E41" w:rsidRPr="003F2641" w:rsidRDefault="001F1E41" w:rsidP="001F1E41">
                  <w:pPr>
                    <w:pStyle w:val="TableText"/>
                  </w:pPr>
                </w:p>
              </w:tc>
            </w:tr>
            <w:tr w:rsidR="001F1E41" w:rsidRPr="003F2641" w14:paraId="60D1111D" w14:textId="77777777">
              <w:trPr>
                <w:trHeight w:val="237"/>
              </w:trPr>
              <w:tc>
                <w:tcPr>
                  <w:tcW w:w="5272" w:type="dxa"/>
                </w:tcPr>
                <w:p w14:paraId="22BA5163" w14:textId="77777777" w:rsidR="001F1E41" w:rsidRPr="003F2641" w:rsidRDefault="001F1E41" w:rsidP="001F1E41">
                  <w:pPr>
                    <w:pStyle w:val="TableText"/>
                  </w:pPr>
                </w:p>
              </w:tc>
            </w:tr>
            <w:tr w:rsidR="001F1E41" w:rsidRPr="003F2641" w14:paraId="0D11B9AD" w14:textId="77777777">
              <w:trPr>
                <w:trHeight w:val="218"/>
              </w:trPr>
              <w:tc>
                <w:tcPr>
                  <w:tcW w:w="5272" w:type="dxa"/>
                </w:tcPr>
                <w:p w14:paraId="4F8A70AF" w14:textId="77777777" w:rsidR="001F1E41" w:rsidRPr="003F2641" w:rsidRDefault="001F1E41" w:rsidP="001F1E41">
                  <w:pPr>
                    <w:pStyle w:val="TableText"/>
                  </w:pPr>
                </w:p>
              </w:tc>
            </w:tr>
            <w:tr w:rsidR="001F1E41" w:rsidRPr="003F2641" w14:paraId="14607751" w14:textId="77777777">
              <w:trPr>
                <w:trHeight w:val="237"/>
              </w:trPr>
              <w:tc>
                <w:tcPr>
                  <w:tcW w:w="5272" w:type="dxa"/>
                </w:tcPr>
                <w:p w14:paraId="7C0CDBFD" w14:textId="77777777" w:rsidR="001F1E41" w:rsidRPr="003F2641" w:rsidRDefault="001F1E41" w:rsidP="001F1E41">
                  <w:pPr>
                    <w:pStyle w:val="TableText"/>
                  </w:pPr>
                </w:p>
              </w:tc>
            </w:tr>
            <w:tr w:rsidR="001F1E41" w:rsidRPr="003F2641" w14:paraId="260A0024" w14:textId="77777777">
              <w:trPr>
                <w:trHeight w:val="237"/>
              </w:trPr>
              <w:tc>
                <w:tcPr>
                  <w:tcW w:w="5272" w:type="dxa"/>
                </w:tcPr>
                <w:p w14:paraId="53CE2263" w14:textId="77777777" w:rsidR="001F1E41" w:rsidRPr="003F2641" w:rsidRDefault="001F1E41" w:rsidP="001F1E41">
                  <w:pPr>
                    <w:pStyle w:val="TableText"/>
                  </w:pPr>
                </w:p>
              </w:tc>
            </w:tr>
            <w:tr w:rsidR="001F1E41" w:rsidRPr="003F2641" w14:paraId="6229F9B8" w14:textId="77777777">
              <w:trPr>
                <w:trHeight w:val="218"/>
              </w:trPr>
              <w:tc>
                <w:tcPr>
                  <w:tcW w:w="5272" w:type="dxa"/>
                </w:tcPr>
                <w:p w14:paraId="68B42630" w14:textId="77777777" w:rsidR="001F1E41" w:rsidRPr="003F2641" w:rsidRDefault="001F1E41" w:rsidP="001F1E41">
                  <w:pPr>
                    <w:pStyle w:val="TableText"/>
                  </w:pPr>
                </w:p>
              </w:tc>
            </w:tr>
            <w:tr w:rsidR="001F1E41" w:rsidRPr="003F2641" w14:paraId="522BAB47" w14:textId="77777777">
              <w:trPr>
                <w:trHeight w:val="237"/>
              </w:trPr>
              <w:tc>
                <w:tcPr>
                  <w:tcW w:w="5272" w:type="dxa"/>
                </w:tcPr>
                <w:p w14:paraId="7F5DF277" w14:textId="77777777" w:rsidR="001F1E41" w:rsidRPr="003F2641" w:rsidRDefault="001F1E41" w:rsidP="001F1E41">
                  <w:pPr>
                    <w:pStyle w:val="TableText"/>
                  </w:pPr>
                </w:p>
              </w:tc>
            </w:tr>
            <w:tr w:rsidR="001F1E41" w:rsidRPr="003F2641" w14:paraId="455C492E" w14:textId="77777777">
              <w:trPr>
                <w:trHeight w:val="218"/>
              </w:trPr>
              <w:tc>
                <w:tcPr>
                  <w:tcW w:w="5272" w:type="dxa"/>
                </w:tcPr>
                <w:p w14:paraId="705699EF" w14:textId="77777777" w:rsidR="001F1E41" w:rsidRPr="003F2641" w:rsidRDefault="001F1E41" w:rsidP="001F1E41">
                  <w:pPr>
                    <w:pStyle w:val="TableText"/>
                  </w:pPr>
                </w:p>
              </w:tc>
            </w:tr>
            <w:tr w:rsidR="001F1E41" w:rsidRPr="003F2641" w14:paraId="6D0D5334" w14:textId="77777777">
              <w:trPr>
                <w:trHeight w:val="237"/>
              </w:trPr>
              <w:tc>
                <w:tcPr>
                  <w:tcW w:w="5272" w:type="dxa"/>
                </w:tcPr>
                <w:p w14:paraId="00703E29" w14:textId="77777777" w:rsidR="001F1E41" w:rsidRPr="003F2641" w:rsidRDefault="001F1E41" w:rsidP="001F1E41">
                  <w:pPr>
                    <w:pStyle w:val="TableText"/>
                  </w:pPr>
                </w:p>
              </w:tc>
            </w:tr>
            <w:tr w:rsidR="001F1E41" w:rsidRPr="003F2641" w14:paraId="68E5325E" w14:textId="77777777">
              <w:trPr>
                <w:trHeight w:val="218"/>
              </w:trPr>
              <w:tc>
                <w:tcPr>
                  <w:tcW w:w="5272" w:type="dxa"/>
                </w:tcPr>
                <w:p w14:paraId="333DE775" w14:textId="77777777" w:rsidR="001F1E41" w:rsidRPr="003F2641" w:rsidRDefault="001F1E41" w:rsidP="001F1E41">
                  <w:pPr>
                    <w:pStyle w:val="TableText"/>
                  </w:pPr>
                </w:p>
              </w:tc>
            </w:tr>
            <w:tr w:rsidR="001F1E41" w:rsidRPr="003F2641" w14:paraId="559B5654" w14:textId="77777777">
              <w:trPr>
                <w:trHeight w:val="237"/>
              </w:trPr>
              <w:tc>
                <w:tcPr>
                  <w:tcW w:w="5272" w:type="dxa"/>
                </w:tcPr>
                <w:p w14:paraId="3BCA2933" w14:textId="77777777" w:rsidR="001F1E41" w:rsidRPr="003F2641" w:rsidRDefault="001F1E41" w:rsidP="001F1E41">
                  <w:pPr>
                    <w:pStyle w:val="TableText"/>
                  </w:pPr>
                </w:p>
              </w:tc>
            </w:tr>
            <w:tr w:rsidR="001F1E41" w:rsidRPr="003F2641" w14:paraId="4A77FEB4" w14:textId="77777777">
              <w:trPr>
                <w:trHeight w:val="237"/>
              </w:trPr>
              <w:tc>
                <w:tcPr>
                  <w:tcW w:w="5272" w:type="dxa"/>
                </w:tcPr>
                <w:p w14:paraId="434BB553" w14:textId="77777777" w:rsidR="001F1E41" w:rsidRPr="003F2641" w:rsidRDefault="001F1E41" w:rsidP="001F1E41">
                  <w:pPr>
                    <w:pStyle w:val="TableText"/>
                  </w:pPr>
                </w:p>
              </w:tc>
            </w:tr>
            <w:tr w:rsidR="001F1E41" w:rsidRPr="003F2641" w14:paraId="7298DE3B" w14:textId="77777777">
              <w:trPr>
                <w:trHeight w:val="218"/>
              </w:trPr>
              <w:tc>
                <w:tcPr>
                  <w:tcW w:w="5272" w:type="dxa"/>
                </w:tcPr>
                <w:p w14:paraId="78731927" w14:textId="77777777" w:rsidR="001F1E41" w:rsidRPr="003F2641" w:rsidRDefault="001F1E41" w:rsidP="001F1E41">
                  <w:pPr>
                    <w:pStyle w:val="TableText"/>
                  </w:pPr>
                </w:p>
              </w:tc>
            </w:tr>
            <w:tr w:rsidR="001F1E41" w:rsidRPr="003F2641" w14:paraId="287A617F" w14:textId="77777777">
              <w:trPr>
                <w:trHeight w:val="237"/>
              </w:trPr>
              <w:tc>
                <w:tcPr>
                  <w:tcW w:w="5272" w:type="dxa"/>
                </w:tcPr>
                <w:p w14:paraId="6D928161" w14:textId="77777777" w:rsidR="001F1E41" w:rsidRPr="003F2641" w:rsidRDefault="001F1E41" w:rsidP="001F1E41">
                  <w:pPr>
                    <w:pStyle w:val="TableText"/>
                  </w:pPr>
                </w:p>
              </w:tc>
            </w:tr>
            <w:tr w:rsidR="001F1E41" w:rsidRPr="003F2641" w14:paraId="30BAFBAF" w14:textId="77777777">
              <w:trPr>
                <w:trHeight w:val="218"/>
              </w:trPr>
              <w:tc>
                <w:tcPr>
                  <w:tcW w:w="5272" w:type="dxa"/>
                </w:tcPr>
                <w:p w14:paraId="79FB1754" w14:textId="77777777" w:rsidR="001F1E41" w:rsidRPr="003F2641" w:rsidRDefault="001F1E41" w:rsidP="001F1E41">
                  <w:pPr>
                    <w:pStyle w:val="TableText"/>
                  </w:pPr>
                </w:p>
              </w:tc>
            </w:tr>
            <w:tr w:rsidR="001F1E41" w:rsidRPr="003F2641" w14:paraId="57EE31CD" w14:textId="77777777">
              <w:trPr>
                <w:trHeight w:val="237"/>
              </w:trPr>
              <w:tc>
                <w:tcPr>
                  <w:tcW w:w="5272" w:type="dxa"/>
                </w:tcPr>
                <w:p w14:paraId="10564052" w14:textId="77777777" w:rsidR="001F1E41" w:rsidRPr="003F2641" w:rsidRDefault="001F1E41" w:rsidP="001F1E41">
                  <w:pPr>
                    <w:pStyle w:val="TableText"/>
                  </w:pPr>
                </w:p>
              </w:tc>
            </w:tr>
            <w:tr w:rsidR="001F1E41" w:rsidRPr="003F2641" w14:paraId="64C491FE" w14:textId="77777777">
              <w:trPr>
                <w:trHeight w:val="218"/>
              </w:trPr>
              <w:tc>
                <w:tcPr>
                  <w:tcW w:w="5272" w:type="dxa"/>
                </w:tcPr>
                <w:p w14:paraId="67F95F29" w14:textId="77777777" w:rsidR="001F1E41" w:rsidRPr="003F2641" w:rsidRDefault="001F1E41" w:rsidP="001F1E41">
                  <w:pPr>
                    <w:pStyle w:val="TableText"/>
                  </w:pPr>
                </w:p>
              </w:tc>
            </w:tr>
            <w:tr w:rsidR="001F1E41" w:rsidRPr="003F2641" w14:paraId="78D9F7C1" w14:textId="77777777">
              <w:trPr>
                <w:trHeight w:val="237"/>
              </w:trPr>
              <w:tc>
                <w:tcPr>
                  <w:tcW w:w="5272" w:type="dxa"/>
                </w:tcPr>
                <w:p w14:paraId="64219EE7" w14:textId="77777777" w:rsidR="001F1E41" w:rsidRPr="003F2641" w:rsidRDefault="001F1E41" w:rsidP="001F1E41">
                  <w:pPr>
                    <w:pStyle w:val="TableText"/>
                  </w:pPr>
                </w:p>
              </w:tc>
            </w:tr>
            <w:tr w:rsidR="001F1E41" w:rsidRPr="003F2641" w14:paraId="48CB6C54" w14:textId="77777777">
              <w:trPr>
                <w:trHeight w:val="237"/>
              </w:trPr>
              <w:tc>
                <w:tcPr>
                  <w:tcW w:w="5272" w:type="dxa"/>
                </w:tcPr>
                <w:p w14:paraId="5D02A045" w14:textId="77777777" w:rsidR="001F1E41" w:rsidRPr="003F2641" w:rsidRDefault="001F1E41" w:rsidP="001F1E41">
                  <w:pPr>
                    <w:pStyle w:val="TableText"/>
                  </w:pPr>
                </w:p>
              </w:tc>
            </w:tr>
            <w:tr w:rsidR="001F1E41" w:rsidRPr="003F2641" w14:paraId="25F5BF04" w14:textId="77777777">
              <w:trPr>
                <w:trHeight w:val="218"/>
              </w:trPr>
              <w:tc>
                <w:tcPr>
                  <w:tcW w:w="5272" w:type="dxa"/>
                </w:tcPr>
                <w:p w14:paraId="3F07B69F" w14:textId="77777777" w:rsidR="001F1E41" w:rsidRPr="003F2641" w:rsidRDefault="001F1E41" w:rsidP="001F1E41">
                  <w:pPr>
                    <w:pStyle w:val="TableText"/>
                  </w:pPr>
                </w:p>
              </w:tc>
            </w:tr>
            <w:tr w:rsidR="001F1E41" w:rsidRPr="003F2641" w14:paraId="26D29D29" w14:textId="77777777">
              <w:trPr>
                <w:trHeight w:val="237"/>
              </w:trPr>
              <w:tc>
                <w:tcPr>
                  <w:tcW w:w="5272" w:type="dxa"/>
                </w:tcPr>
                <w:p w14:paraId="5FADBA58" w14:textId="77777777" w:rsidR="001F1E41" w:rsidRPr="003F2641" w:rsidRDefault="001F1E41" w:rsidP="001F1E41">
                  <w:pPr>
                    <w:pStyle w:val="TableText"/>
                  </w:pPr>
                </w:p>
              </w:tc>
            </w:tr>
            <w:tr w:rsidR="001F1E41" w:rsidRPr="003F2641" w14:paraId="599D276F" w14:textId="77777777">
              <w:trPr>
                <w:trHeight w:val="218"/>
              </w:trPr>
              <w:tc>
                <w:tcPr>
                  <w:tcW w:w="5272" w:type="dxa"/>
                </w:tcPr>
                <w:p w14:paraId="78E3E38A" w14:textId="77777777" w:rsidR="001F1E41" w:rsidRPr="003F2641" w:rsidRDefault="001F1E41" w:rsidP="001F1E41">
                  <w:pPr>
                    <w:pStyle w:val="TableText"/>
                  </w:pPr>
                </w:p>
              </w:tc>
            </w:tr>
            <w:tr w:rsidR="001F1E41" w:rsidRPr="003F2641" w14:paraId="4FA7D035" w14:textId="77777777">
              <w:trPr>
                <w:trHeight w:val="237"/>
              </w:trPr>
              <w:tc>
                <w:tcPr>
                  <w:tcW w:w="5272" w:type="dxa"/>
                </w:tcPr>
                <w:p w14:paraId="7CFEA25D" w14:textId="77777777" w:rsidR="001F1E41" w:rsidRPr="003F2641" w:rsidRDefault="001F1E41" w:rsidP="001F1E41">
                  <w:pPr>
                    <w:pStyle w:val="TableText"/>
                  </w:pPr>
                </w:p>
              </w:tc>
            </w:tr>
          </w:tbl>
          <w:p w14:paraId="73EB55FF" w14:textId="77777777" w:rsidR="001F1E41" w:rsidRPr="003F2641" w:rsidRDefault="001F1E41" w:rsidP="001F1E41">
            <w:pPr>
              <w:spacing w:line="240" w:lineRule="auto"/>
            </w:pPr>
          </w:p>
        </w:tc>
      </w:tr>
    </w:tbl>
    <w:p w14:paraId="4013AA4D" w14:textId="77777777" w:rsidR="001A0A3C" w:rsidRDefault="00000000">
      <w:pPr>
        <w:pStyle w:val="Title"/>
      </w:pPr>
      <w:r>
        <w:lastRenderedPageBreak/>
        <w:t>INVENTARIO PERSONAL O MATRIMONIAL</w:t>
      </w:r>
    </w:p>
    <w:p w14:paraId="4D793506" w14:textId="77777777" w:rsidR="001A0A3C" w:rsidRPr="00354D21" w:rsidRDefault="00000000">
      <w:pPr>
        <w:pStyle w:val="Subtitle"/>
        <w:spacing w:after="120"/>
        <w:rPr>
          <w:sz w:val="20"/>
          <w:szCs w:val="20"/>
        </w:rPr>
      </w:pPr>
      <w:r w:rsidRPr="00354D21">
        <w:rPr>
          <w:sz w:val="20"/>
          <w:szCs w:val="20"/>
        </w:rPr>
        <w:t xml:space="preserve">A continuación le ofrecemos una lista de áreas útiles de la vida que debe revisar </w:t>
      </w:r>
      <w:r w:rsidRPr="00354D21">
        <w:rPr>
          <w:i/>
          <w:sz w:val="20"/>
          <w:szCs w:val="20"/>
        </w:rPr>
        <w:t xml:space="preserve">(¿anualmente? ¿estacionalmente?). </w:t>
      </w:r>
      <w:r w:rsidRPr="00354D21">
        <w:rPr>
          <w:sz w:val="20"/>
          <w:szCs w:val="20"/>
        </w:rPr>
        <w:t xml:space="preserve">Al repasar la lista, hay ciertos aspectos que normalmente "sobresaldrán" y sobre los que se dará cuenta de que podría reflexionar, debatir, rezar, evaluar, ajustar, actuar y/o cambiar para su beneficio, el de su cónyuge y el de su familia.  Suele ser mejor dedicar un bloque de tiempo </w:t>
      </w:r>
      <w:r w:rsidRPr="00354D21">
        <w:rPr>
          <w:i/>
          <w:sz w:val="20"/>
          <w:szCs w:val="20"/>
        </w:rPr>
        <w:t xml:space="preserve">(una mañana entera, una tarde o una noche) </w:t>
      </w:r>
      <w:r w:rsidRPr="00354D21">
        <w:rPr>
          <w:sz w:val="20"/>
          <w:szCs w:val="20"/>
        </w:rPr>
        <w:t>o un día o fin de semana libre para dedicar tiempo a repasar algunas de estas áreas.</w:t>
      </w:r>
    </w:p>
    <w:p w14:paraId="3DF3F3FB" w14:textId="77777777" w:rsidR="001F1E41" w:rsidRDefault="001F1E41" w:rsidP="001F1E41">
      <w:pPr>
        <w:pStyle w:val="TableText"/>
      </w:pPr>
    </w:p>
    <w:tbl>
      <w:tblPr>
        <w:tblpPr w:leftFromText="180" w:rightFromText="180" w:vertAnchor="text" w:tblpXSpec="center" w:tblpY="1"/>
        <w:tblOverlap w:val="never"/>
        <w:tblW w:w="0" w:type="auto"/>
        <w:tblLook w:val="04A0" w:firstRow="1" w:lastRow="0" w:firstColumn="1" w:lastColumn="0" w:noHBand="0" w:noVBand="1"/>
      </w:tblPr>
      <w:tblGrid>
        <w:gridCol w:w="2919"/>
        <w:gridCol w:w="2288"/>
        <w:gridCol w:w="2628"/>
        <w:gridCol w:w="2381"/>
        <w:gridCol w:w="2718"/>
      </w:tblGrid>
      <w:tr w:rsidR="001F1E41" w:rsidRPr="003F2641" w14:paraId="6C283486" w14:textId="77777777">
        <w:trPr>
          <w:trHeight w:val="11506"/>
        </w:trPr>
        <w:tc>
          <w:tcPr>
            <w:tcW w:w="0" w:type="auto"/>
          </w:tcPr>
          <w:tbl>
            <w:tblPr>
              <w:tblW w:w="2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A0" w:firstRow="1" w:lastRow="0" w:firstColumn="1" w:lastColumn="0" w:noHBand="0" w:noVBand="1"/>
            </w:tblPr>
            <w:tblGrid>
              <w:gridCol w:w="2693"/>
            </w:tblGrid>
            <w:tr w:rsidR="001F1E41" w:rsidRPr="00354D21" w14:paraId="070911D4" w14:textId="77777777">
              <w:tc>
                <w:tcPr>
                  <w:tcW w:w="2016" w:type="dxa"/>
                  <w:shd w:val="solid" w:color="003300" w:fill="ECE8E1"/>
                </w:tcPr>
                <w:p w14:paraId="52E3C4FD" w14:textId="77777777" w:rsidR="001A0A3C" w:rsidRPr="00354D21" w:rsidRDefault="00000000">
                  <w:pPr>
                    <w:pStyle w:val="TableText"/>
                    <w:framePr w:hSpace="180" w:wrap="around" w:vAnchor="text" w:hAnchor="text" w:xAlign="center" w:y="1"/>
                    <w:suppressOverlap/>
                    <w:jc w:val="center"/>
                    <w:rPr>
                      <w:b/>
                      <w:color w:val="FFFFFF"/>
                      <w:sz w:val="18"/>
                      <w:szCs w:val="18"/>
                    </w:rPr>
                  </w:pPr>
                  <w:r w:rsidRPr="00354D21">
                    <w:rPr>
                      <w:b/>
                      <w:color w:val="FFFFFF"/>
                      <w:sz w:val="18"/>
                      <w:szCs w:val="18"/>
                    </w:rPr>
                    <w:t>FÍSICAMENTE</w:t>
                  </w:r>
                </w:p>
              </w:tc>
            </w:tr>
            <w:tr w:rsidR="001F1E41" w:rsidRPr="00354D21" w14:paraId="7ABFC492" w14:textId="77777777">
              <w:tc>
                <w:tcPr>
                  <w:tcW w:w="2016" w:type="dxa"/>
                  <w:shd w:val="clear" w:color="auto" w:fill="auto"/>
                </w:tcPr>
                <w:p w14:paraId="01FDA56C"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¿Comer sano?</w:t>
                  </w:r>
                </w:p>
              </w:tc>
            </w:tr>
            <w:tr w:rsidR="001F1E41" w:rsidRPr="00354D21" w14:paraId="54F9ADEF" w14:textId="77777777">
              <w:tc>
                <w:tcPr>
                  <w:tcW w:w="2016" w:type="dxa"/>
                  <w:shd w:val="clear" w:color="auto" w:fill="auto"/>
                </w:tcPr>
                <w:p w14:paraId="29E518EB"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¿Ejercicio personal?</w:t>
                  </w:r>
                </w:p>
              </w:tc>
            </w:tr>
            <w:tr w:rsidR="001F1E41" w:rsidRPr="00354D21" w14:paraId="58ABD612" w14:textId="77777777">
              <w:tc>
                <w:tcPr>
                  <w:tcW w:w="2016" w:type="dxa"/>
                  <w:shd w:val="clear" w:color="auto" w:fill="auto"/>
                </w:tcPr>
                <w:p w14:paraId="09929D5E"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¿Ejercicios de tipo aeróbico?</w:t>
                  </w:r>
                </w:p>
              </w:tc>
            </w:tr>
            <w:tr w:rsidR="001F1E41" w:rsidRPr="00354D21" w14:paraId="65441378" w14:textId="77777777">
              <w:tc>
                <w:tcPr>
                  <w:tcW w:w="2016" w:type="dxa"/>
                  <w:shd w:val="clear" w:color="auto" w:fill="auto"/>
                </w:tcPr>
                <w:p w14:paraId="53404FD9"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¿Objetivos y planes de peso?</w:t>
                  </w:r>
                </w:p>
              </w:tc>
            </w:tr>
            <w:tr w:rsidR="001F1E41" w:rsidRPr="00354D21" w14:paraId="7B40564B" w14:textId="77777777">
              <w:trPr>
                <w:trHeight w:val="360"/>
              </w:trPr>
              <w:tc>
                <w:tcPr>
                  <w:tcW w:w="2016" w:type="dxa"/>
                  <w:shd w:val="clear" w:color="auto" w:fill="auto"/>
                </w:tcPr>
                <w:p w14:paraId="7FABC20D"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A dormir: ¿Hora de acostarse?  ¿Levantarse?</w:t>
                  </w:r>
                </w:p>
              </w:tc>
            </w:tr>
            <w:tr w:rsidR="001F1E41" w:rsidRPr="00354D21" w14:paraId="7A9A00EB" w14:textId="77777777">
              <w:tc>
                <w:tcPr>
                  <w:tcW w:w="2016" w:type="dxa"/>
                  <w:shd w:val="clear" w:color="auto" w:fill="auto"/>
                </w:tcPr>
                <w:p w14:paraId="6E3B78E6"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¿Deportes y actividades recreativas públicas?</w:t>
                  </w:r>
                </w:p>
              </w:tc>
            </w:tr>
            <w:tr w:rsidR="001F1E41" w:rsidRPr="00354D21" w14:paraId="17B81FCB" w14:textId="77777777">
              <w:tc>
                <w:tcPr>
                  <w:tcW w:w="2016" w:type="dxa"/>
                  <w:shd w:val="clear" w:color="auto" w:fill="auto"/>
                </w:tcPr>
                <w:p w14:paraId="012230D6"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¿Hora de comer?</w:t>
                  </w:r>
                </w:p>
              </w:tc>
            </w:tr>
            <w:tr w:rsidR="001F1E41" w:rsidRPr="00354D21" w14:paraId="0EDE6C9E" w14:textId="77777777">
              <w:tc>
                <w:tcPr>
                  <w:tcW w:w="2016" w:type="dxa"/>
                  <w:shd w:val="clear" w:color="auto" w:fill="auto"/>
                </w:tcPr>
                <w:p w14:paraId="0DA85C02"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¿Planes de menú?</w:t>
                  </w:r>
                </w:p>
              </w:tc>
            </w:tr>
            <w:tr w:rsidR="001F1E41" w:rsidRPr="00354D21" w14:paraId="55A92C19" w14:textId="77777777">
              <w:tc>
                <w:tcPr>
                  <w:tcW w:w="2016" w:type="dxa"/>
                  <w:shd w:val="clear" w:color="auto" w:fill="auto"/>
                </w:tcPr>
                <w:p w14:paraId="05F9A7DB"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¿Ayuno?</w:t>
                  </w:r>
                </w:p>
              </w:tc>
            </w:tr>
            <w:tr w:rsidR="001F1E41" w:rsidRPr="00354D21" w14:paraId="666831A4" w14:textId="77777777">
              <w:trPr>
                <w:trHeight w:val="562"/>
              </w:trPr>
              <w:tc>
                <w:tcPr>
                  <w:tcW w:w="2016" w:type="dxa"/>
                  <w:shd w:val="clear" w:color="auto" w:fill="auto"/>
                </w:tcPr>
                <w:p w14:paraId="560DB1BB" w14:textId="77777777" w:rsidR="001A0A3C" w:rsidRPr="00354D21" w:rsidRDefault="00000000">
                  <w:pPr>
                    <w:pStyle w:val="TableText"/>
                    <w:framePr w:hSpace="180" w:wrap="around" w:vAnchor="text" w:hAnchor="text" w:xAlign="center" w:y="1"/>
                    <w:numPr>
                      <w:ilvl w:val="0"/>
                      <w:numId w:val="55"/>
                    </w:numPr>
                    <w:suppressOverlap/>
                    <w:rPr>
                      <w:spacing w:val="-6"/>
                      <w:sz w:val="18"/>
                      <w:szCs w:val="18"/>
                    </w:rPr>
                  </w:pPr>
                  <w:r w:rsidRPr="00354D21">
                    <w:rPr>
                      <w:spacing w:val="-6"/>
                      <w:sz w:val="18"/>
                      <w:szCs w:val="18"/>
                    </w:rPr>
                    <w:t>¿Salud, actividades y ejercicio de los miembros de la familia?</w:t>
                  </w:r>
                </w:p>
              </w:tc>
            </w:tr>
            <w:tr w:rsidR="001F1E41" w:rsidRPr="00354D21" w14:paraId="6C48C53A" w14:textId="77777777">
              <w:tc>
                <w:tcPr>
                  <w:tcW w:w="2016" w:type="dxa"/>
                  <w:shd w:val="clear" w:color="auto" w:fill="auto"/>
                </w:tcPr>
                <w:p w14:paraId="46455132"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5FFB3567" w14:textId="77777777">
              <w:tc>
                <w:tcPr>
                  <w:tcW w:w="2016" w:type="dxa"/>
                  <w:shd w:val="solid" w:color="003300" w:fill="ECE8E1"/>
                </w:tcPr>
                <w:p w14:paraId="3EC328A6" w14:textId="77777777" w:rsidR="001A0A3C" w:rsidRPr="00354D21" w:rsidRDefault="00000000">
                  <w:pPr>
                    <w:pStyle w:val="TableText"/>
                    <w:framePr w:hSpace="180" w:wrap="around" w:vAnchor="text" w:hAnchor="text" w:xAlign="center" w:y="1"/>
                    <w:suppressOverlap/>
                    <w:jc w:val="center"/>
                    <w:rPr>
                      <w:b/>
                      <w:color w:val="FFFFFF"/>
                      <w:sz w:val="18"/>
                      <w:szCs w:val="18"/>
                    </w:rPr>
                  </w:pPr>
                  <w:r w:rsidRPr="00354D21">
                    <w:rPr>
                      <w:b/>
                      <w:color w:val="FFFFFF"/>
                      <w:sz w:val="18"/>
                      <w:szCs w:val="18"/>
                    </w:rPr>
                    <w:t>SOCIALMENTE</w:t>
                  </w:r>
                </w:p>
              </w:tc>
            </w:tr>
            <w:tr w:rsidR="001F1E41" w:rsidRPr="00354D21" w14:paraId="09C97B84" w14:textId="77777777">
              <w:tc>
                <w:tcPr>
                  <w:tcW w:w="2016" w:type="dxa"/>
                </w:tcPr>
                <w:p w14:paraId="433CAD19"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¿Reuniones?</w:t>
                  </w:r>
                </w:p>
              </w:tc>
            </w:tr>
            <w:tr w:rsidR="001F1E41" w:rsidRPr="00354D21" w14:paraId="7C632D2C" w14:textId="77777777">
              <w:tc>
                <w:tcPr>
                  <w:tcW w:w="2016" w:type="dxa"/>
                </w:tcPr>
                <w:p w14:paraId="11942BDB"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¿Celebraciones?</w:t>
                  </w:r>
                </w:p>
              </w:tc>
            </w:tr>
            <w:tr w:rsidR="001F1E41" w:rsidRPr="00354D21" w14:paraId="4E8BF39A" w14:textId="77777777">
              <w:tc>
                <w:tcPr>
                  <w:tcW w:w="2016" w:type="dxa"/>
                </w:tcPr>
                <w:p w14:paraId="03C8EF2B"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¿Planes de vacaciones?</w:t>
                  </w:r>
                </w:p>
              </w:tc>
            </w:tr>
            <w:tr w:rsidR="001F1E41" w:rsidRPr="00354D21" w14:paraId="170AFC11" w14:textId="77777777">
              <w:tc>
                <w:tcPr>
                  <w:tcW w:w="2016" w:type="dxa"/>
                </w:tcPr>
                <w:p w14:paraId="6A0D3083"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¿Reuniones familiares?</w:t>
                  </w:r>
                </w:p>
              </w:tc>
            </w:tr>
            <w:tr w:rsidR="001F1E41" w:rsidRPr="00354D21" w14:paraId="6B596FF7" w14:textId="77777777">
              <w:tc>
                <w:tcPr>
                  <w:tcW w:w="2016" w:type="dxa"/>
                </w:tcPr>
                <w:p w14:paraId="1B74CFED"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¿Viajes fuera de la ciudad?</w:t>
                  </w:r>
                </w:p>
              </w:tc>
            </w:tr>
            <w:tr w:rsidR="001F1E41" w:rsidRPr="00354D21" w14:paraId="09328993" w14:textId="77777777">
              <w:tc>
                <w:tcPr>
                  <w:tcW w:w="2016" w:type="dxa"/>
                </w:tcPr>
                <w:p w14:paraId="612951C3"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¿Opciones de vacaciones?</w:t>
                  </w:r>
                </w:p>
              </w:tc>
            </w:tr>
            <w:tr w:rsidR="001F1E41" w:rsidRPr="00354D21" w14:paraId="5BDEDC0F" w14:textId="77777777">
              <w:tc>
                <w:tcPr>
                  <w:tcW w:w="2016" w:type="dxa"/>
                </w:tcPr>
                <w:p w14:paraId="72D476CF"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¿Noches de cita?</w:t>
                  </w:r>
                </w:p>
              </w:tc>
            </w:tr>
            <w:tr w:rsidR="001F1E41" w:rsidRPr="00354D21" w14:paraId="7B9F7A54" w14:textId="77777777">
              <w:tc>
                <w:tcPr>
                  <w:tcW w:w="2016" w:type="dxa"/>
                </w:tcPr>
                <w:p w14:paraId="0FAD04D8"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¿Escapadas de fin de semana?</w:t>
                  </w:r>
                </w:p>
              </w:tc>
            </w:tr>
            <w:tr w:rsidR="001F1E41" w:rsidRPr="00354D21" w14:paraId="10E444E8" w14:textId="77777777">
              <w:tc>
                <w:tcPr>
                  <w:tcW w:w="2016" w:type="dxa"/>
                </w:tcPr>
                <w:p w14:paraId="3024DAA2"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¿Vecinos?</w:t>
                  </w:r>
                </w:p>
              </w:tc>
            </w:tr>
            <w:tr w:rsidR="001F1E41" w:rsidRPr="00354D21" w14:paraId="0E990AF8" w14:textId="77777777">
              <w:tc>
                <w:tcPr>
                  <w:tcW w:w="2016" w:type="dxa"/>
                </w:tcPr>
                <w:p w14:paraId="203439C5"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¿Llamadas telefónicas?</w:t>
                  </w:r>
                </w:p>
              </w:tc>
            </w:tr>
            <w:tr w:rsidR="001F1E41" w:rsidRPr="00354D21" w14:paraId="4B063C4E" w14:textId="77777777">
              <w:tc>
                <w:tcPr>
                  <w:tcW w:w="2016" w:type="dxa"/>
                </w:tcPr>
                <w:p w14:paraId="20467BC0" w14:textId="77777777" w:rsidR="001A0A3C" w:rsidRPr="00354D21" w:rsidRDefault="00000000">
                  <w:pPr>
                    <w:pStyle w:val="TableText"/>
                    <w:framePr w:hSpace="180" w:wrap="around" w:vAnchor="text" w:hAnchor="text" w:xAlign="center" w:y="1"/>
                    <w:numPr>
                      <w:ilvl w:val="0"/>
                      <w:numId w:val="55"/>
                    </w:numPr>
                    <w:suppressOverlap/>
                    <w:rPr>
                      <w:spacing w:val="-14"/>
                      <w:sz w:val="18"/>
                      <w:szCs w:val="18"/>
                    </w:rPr>
                  </w:pPr>
                  <w:r w:rsidRPr="00354D21">
                    <w:rPr>
                      <w:spacing w:val="-14"/>
                      <w:sz w:val="18"/>
                      <w:szCs w:val="18"/>
                    </w:rPr>
                    <w:t>¿Correspondencia?</w:t>
                  </w:r>
                </w:p>
              </w:tc>
            </w:tr>
            <w:tr w:rsidR="001F1E41" w:rsidRPr="00354D21" w14:paraId="6059CF1C" w14:textId="77777777">
              <w:tc>
                <w:tcPr>
                  <w:tcW w:w="2016" w:type="dxa"/>
                </w:tcPr>
                <w:p w14:paraId="49446815"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¿Tarjetas de Navidad?</w:t>
                  </w:r>
                </w:p>
              </w:tc>
            </w:tr>
            <w:tr w:rsidR="001F1E41" w:rsidRPr="00354D21" w14:paraId="5F2BF2F0" w14:textId="77777777">
              <w:tc>
                <w:tcPr>
                  <w:tcW w:w="2016" w:type="dxa"/>
                </w:tcPr>
                <w:p w14:paraId="706B4B12"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77FA1F2C" w14:textId="77777777">
              <w:tc>
                <w:tcPr>
                  <w:tcW w:w="2016" w:type="dxa"/>
                  <w:shd w:val="solid" w:color="003300" w:fill="ECE8E1"/>
                </w:tcPr>
                <w:p w14:paraId="3413D5B4" w14:textId="77777777" w:rsidR="001A0A3C" w:rsidRPr="00354D21" w:rsidRDefault="00000000">
                  <w:pPr>
                    <w:pStyle w:val="TableText"/>
                    <w:framePr w:hSpace="180" w:wrap="around" w:vAnchor="text" w:hAnchor="text" w:xAlign="center" w:y="1"/>
                    <w:spacing w:before="20"/>
                    <w:suppressOverlap/>
                    <w:jc w:val="center"/>
                    <w:rPr>
                      <w:b/>
                      <w:color w:val="FFFFFF"/>
                      <w:sz w:val="18"/>
                      <w:szCs w:val="18"/>
                    </w:rPr>
                  </w:pPr>
                  <w:r w:rsidRPr="00354D21">
                    <w:rPr>
                      <w:b/>
                      <w:color w:val="FFFFFF"/>
                      <w:sz w:val="18"/>
                      <w:szCs w:val="18"/>
                    </w:rPr>
                    <w:t>INTELECTUALMENTE</w:t>
                  </w:r>
                </w:p>
              </w:tc>
            </w:tr>
            <w:tr w:rsidR="001F1E41" w:rsidRPr="00354D21" w14:paraId="5591E2FF" w14:textId="77777777">
              <w:tc>
                <w:tcPr>
                  <w:tcW w:w="2016" w:type="dxa"/>
                </w:tcPr>
                <w:p w14:paraId="518AD172"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¿Hábitos de lectura?</w:t>
                  </w:r>
                </w:p>
              </w:tc>
            </w:tr>
            <w:tr w:rsidR="001F1E41" w:rsidRPr="00354D21" w14:paraId="1336B312" w14:textId="77777777">
              <w:tc>
                <w:tcPr>
                  <w:tcW w:w="2016" w:type="dxa"/>
                </w:tcPr>
                <w:p w14:paraId="58BE2FA5"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¿Libros para leer?</w:t>
                  </w:r>
                </w:p>
              </w:tc>
            </w:tr>
            <w:tr w:rsidR="001F1E41" w:rsidRPr="00354D21" w14:paraId="4132FDF9" w14:textId="77777777">
              <w:tc>
                <w:tcPr>
                  <w:tcW w:w="2016" w:type="dxa"/>
                </w:tcPr>
                <w:p w14:paraId="3480831F" w14:textId="77777777" w:rsidR="001A0A3C" w:rsidRPr="00354D21" w:rsidRDefault="00000000">
                  <w:pPr>
                    <w:pStyle w:val="TableText"/>
                    <w:framePr w:hSpace="180" w:wrap="around" w:vAnchor="text" w:hAnchor="text" w:xAlign="center" w:y="1"/>
                    <w:numPr>
                      <w:ilvl w:val="0"/>
                      <w:numId w:val="55"/>
                    </w:numPr>
                    <w:suppressOverlap/>
                    <w:rPr>
                      <w:spacing w:val="-16"/>
                      <w:sz w:val="18"/>
                      <w:szCs w:val="18"/>
                    </w:rPr>
                  </w:pPr>
                  <w:r w:rsidRPr="00354D21">
                    <w:rPr>
                      <w:spacing w:val="-16"/>
                      <w:sz w:val="18"/>
                      <w:szCs w:val="18"/>
                    </w:rPr>
                    <w:t>¿Seguir estudiando?</w:t>
                  </w:r>
                </w:p>
              </w:tc>
            </w:tr>
            <w:tr w:rsidR="001F1E41" w:rsidRPr="00354D21" w14:paraId="0916E87F" w14:textId="77777777">
              <w:tc>
                <w:tcPr>
                  <w:tcW w:w="2016" w:type="dxa"/>
                </w:tcPr>
                <w:p w14:paraId="5C461EC2"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¿Clases especiales?</w:t>
                  </w:r>
                </w:p>
              </w:tc>
            </w:tr>
            <w:tr w:rsidR="001F1E41" w:rsidRPr="00354D21" w14:paraId="52DEEB1B" w14:textId="77777777">
              <w:tc>
                <w:tcPr>
                  <w:tcW w:w="2016" w:type="dxa"/>
                </w:tcPr>
                <w:p w14:paraId="4EE218D1"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¿Conferencias/seminarios?</w:t>
                  </w:r>
                </w:p>
              </w:tc>
            </w:tr>
            <w:tr w:rsidR="001F1E41" w:rsidRPr="00354D21" w14:paraId="6F2D9F0C" w14:textId="77777777">
              <w:tc>
                <w:tcPr>
                  <w:tcW w:w="2016" w:type="dxa"/>
                </w:tcPr>
                <w:p w14:paraId="4CEE5B33"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bl>
          <w:p w14:paraId="443B824D" w14:textId="77777777" w:rsidR="001F1E41" w:rsidRPr="00354D21" w:rsidRDefault="001F1E41" w:rsidP="001F1E41">
            <w:pPr>
              <w:pStyle w:val="TableText"/>
              <w:rPr>
                <w:rFonts w:ascii="Arial Black" w:hAnsi="Arial Black"/>
                <w:color w:val="008000"/>
                <w:sz w:val="18"/>
                <w:szCs w:val="18"/>
              </w:rPr>
            </w:pPr>
          </w:p>
        </w:tc>
        <w:tc>
          <w:tcPr>
            <w:tcW w:w="0" w:type="auto"/>
          </w:tcPr>
          <w:tbl>
            <w:tblPr>
              <w:tblW w:w="2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2"/>
            </w:tblGrid>
            <w:tr w:rsidR="001F1E41" w:rsidRPr="00354D21" w14:paraId="0F5C1E09" w14:textId="77777777">
              <w:tc>
                <w:tcPr>
                  <w:tcW w:w="2016" w:type="dxa"/>
                  <w:shd w:val="solid" w:color="003300" w:fill="ECE8E1"/>
                </w:tcPr>
                <w:p w14:paraId="3A029007" w14:textId="77777777" w:rsidR="001A0A3C" w:rsidRPr="00354D21" w:rsidRDefault="00000000">
                  <w:pPr>
                    <w:pStyle w:val="TableText"/>
                    <w:framePr w:hSpace="180" w:wrap="around" w:vAnchor="text" w:hAnchor="text" w:xAlign="center" w:y="1"/>
                    <w:spacing w:before="20"/>
                    <w:suppressOverlap/>
                    <w:jc w:val="center"/>
                    <w:rPr>
                      <w:b/>
                      <w:color w:val="FFFFFF"/>
                      <w:sz w:val="18"/>
                      <w:szCs w:val="18"/>
                    </w:rPr>
                  </w:pPr>
                  <w:r w:rsidRPr="00354D21">
                    <w:rPr>
                      <w:b/>
                      <w:color w:val="FFFFFF"/>
                      <w:sz w:val="18"/>
                      <w:szCs w:val="18"/>
                    </w:rPr>
                    <w:t>MATRIMONIO</w:t>
                  </w:r>
                </w:p>
              </w:tc>
            </w:tr>
            <w:tr w:rsidR="001F1E41" w:rsidRPr="00354D21" w14:paraId="771B2B5A" w14:textId="77777777">
              <w:tc>
                <w:tcPr>
                  <w:tcW w:w="2016" w:type="dxa"/>
                </w:tcPr>
                <w:p w14:paraId="5BF8E94E"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¿Comunicaciones?</w:t>
                  </w:r>
                </w:p>
              </w:tc>
            </w:tr>
            <w:tr w:rsidR="001F1E41" w:rsidRPr="00354D21" w14:paraId="078CB7DC" w14:textId="77777777">
              <w:tc>
                <w:tcPr>
                  <w:tcW w:w="2016" w:type="dxa"/>
                </w:tcPr>
                <w:p w14:paraId="685B099D"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¿Intimidad?</w:t>
                  </w:r>
                </w:p>
              </w:tc>
            </w:tr>
            <w:tr w:rsidR="001F1E41" w:rsidRPr="00354D21" w14:paraId="1DDC6F83" w14:textId="77777777">
              <w:tc>
                <w:tcPr>
                  <w:tcW w:w="2016" w:type="dxa"/>
                </w:tcPr>
                <w:p w14:paraId="3C763502"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¿Servirnos los unos a los otros?</w:t>
                  </w:r>
                </w:p>
              </w:tc>
            </w:tr>
            <w:tr w:rsidR="001F1E41" w:rsidRPr="00354D21" w14:paraId="43AEC322" w14:textId="77777777">
              <w:tc>
                <w:tcPr>
                  <w:tcW w:w="2016" w:type="dxa"/>
                </w:tcPr>
                <w:p w14:paraId="2CAEA9A4"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¿Hogar?</w:t>
                  </w:r>
                </w:p>
              </w:tc>
            </w:tr>
            <w:tr w:rsidR="001F1E41" w:rsidRPr="00354D21" w14:paraId="40296031" w14:textId="77777777">
              <w:tc>
                <w:tcPr>
                  <w:tcW w:w="2016" w:type="dxa"/>
                </w:tcPr>
                <w:p w14:paraId="2280BEED"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¿Perdón?</w:t>
                  </w:r>
                </w:p>
              </w:tc>
            </w:tr>
            <w:tr w:rsidR="001F1E41" w:rsidRPr="00354D21" w14:paraId="7B6B85C6" w14:textId="77777777">
              <w:tc>
                <w:tcPr>
                  <w:tcW w:w="2016" w:type="dxa"/>
                </w:tcPr>
                <w:p w14:paraId="0E5C0654"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53EA6556" w14:textId="77777777">
              <w:tc>
                <w:tcPr>
                  <w:tcW w:w="2016" w:type="dxa"/>
                </w:tcPr>
                <w:p w14:paraId="66F80526"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0F4016BF" w14:textId="77777777">
              <w:tc>
                <w:tcPr>
                  <w:tcW w:w="2016" w:type="dxa"/>
                  <w:shd w:val="solid" w:color="003300" w:fill="ECE8E1"/>
                </w:tcPr>
                <w:p w14:paraId="623E689C" w14:textId="77777777" w:rsidR="001A0A3C" w:rsidRPr="00354D21" w:rsidRDefault="00000000">
                  <w:pPr>
                    <w:pStyle w:val="TableText"/>
                    <w:framePr w:hSpace="180" w:wrap="around" w:vAnchor="text" w:hAnchor="text" w:xAlign="center" w:y="1"/>
                    <w:spacing w:before="20"/>
                    <w:suppressOverlap/>
                    <w:jc w:val="center"/>
                    <w:rPr>
                      <w:b/>
                      <w:color w:val="FFFFFF"/>
                      <w:sz w:val="18"/>
                      <w:szCs w:val="18"/>
                    </w:rPr>
                  </w:pPr>
                  <w:r w:rsidRPr="00354D21">
                    <w:rPr>
                      <w:b/>
                      <w:color w:val="FFFFFF"/>
                      <w:sz w:val="18"/>
                      <w:szCs w:val="18"/>
                    </w:rPr>
                    <w:t>NIÑOS</w:t>
                  </w:r>
                </w:p>
              </w:tc>
            </w:tr>
            <w:tr w:rsidR="001F1E41" w:rsidRPr="00354D21" w14:paraId="4DF1EB35" w14:textId="77777777">
              <w:tc>
                <w:tcPr>
                  <w:tcW w:w="2016" w:type="dxa"/>
                </w:tcPr>
                <w:p w14:paraId="28B54A58"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¿Bienestar espiritual?</w:t>
                  </w:r>
                </w:p>
              </w:tc>
            </w:tr>
            <w:tr w:rsidR="001F1E41" w:rsidRPr="00354D21" w14:paraId="2C1C3647" w14:textId="77777777">
              <w:tc>
                <w:tcPr>
                  <w:tcW w:w="2016" w:type="dxa"/>
                </w:tcPr>
                <w:p w14:paraId="54D936E8"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¿Salud?</w:t>
                  </w:r>
                </w:p>
              </w:tc>
            </w:tr>
            <w:tr w:rsidR="001F1E41" w:rsidRPr="00354D21" w14:paraId="2D0F60BE" w14:textId="77777777">
              <w:tc>
                <w:tcPr>
                  <w:tcW w:w="2016" w:type="dxa"/>
                </w:tcPr>
                <w:p w14:paraId="515B0D05"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¿Áreas problemáticas?</w:t>
                  </w:r>
                </w:p>
              </w:tc>
            </w:tr>
            <w:tr w:rsidR="001F1E41" w:rsidRPr="00354D21" w14:paraId="75F03E39" w14:textId="77777777">
              <w:tc>
                <w:tcPr>
                  <w:tcW w:w="2016" w:type="dxa"/>
                </w:tcPr>
                <w:p w14:paraId="41FF3064"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¿"Citas" personales con un padre individual?</w:t>
                  </w:r>
                </w:p>
              </w:tc>
            </w:tr>
            <w:tr w:rsidR="001F1E41" w:rsidRPr="00354D21" w14:paraId="5B368B39" w14:textId="77777777">
              <w:tc>
                <w:tcPr>
                  <w:tcW w:w="2016" w:type="dxa"/>
                </w:tcPr>
                <w:p w14:paraId="1C8FFF01"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¿Programa?</w:t>
                  </w:r>
                </w:p>
              </w:tc>
            </w:tr>
            <w:tr w:rsidR="001F1E41" w:rsidRPr="00354D21" w14:paraId="39FFB7B1" w14:textId="77777777">
              <w:tc>
                <w:tcPr>
                  <w:tcW w:w="2016" w:type="dxa"/>
                </w:tcPr>
                <w:p w14:paraId="5687FCF2"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¿Problemas de disciplina?</w:t>
                  </w:r>
                </w:p>
              </w:tc>
            </w:tr>
            <w:tr w:rsidR="001F1E41" w:rsidRPr="00354D21" w14:paraId="2B0C4213" w14:textId="77777777">
              <w:tc>
                <w:tcPr>
                  <w:tcW w:w="2016" w:type="dxa"/>
                </w:tcPr>
                <w:p w14:paraId="2236CABC"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¿Escolarización?</w:t>
                  </w:r>
                </w:p>
              </w:tc>
            </w:tr>
            <w:tr w:rsidR="001F1E41" w:rsidRPr="00354D21" w14:paraId="58D706E5" w14:textId="77777777">
              <w:tc>
                <w:tcPr>
                  <w:tcW w:w="2016" w:type="dxa"/>
                </w:tcPr>
                <w:p w14:paraId="104F9A16"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¿Tutoría?</w:t>
                  </w:r>
                </w:p>
              </w:tc>
            </w:tr>
            <w:tr w:rsidR="001F1E41" w:rsidRPr="00354D21" w14:paraId="7A1008D2" w14:textId="77777777">
              <w:tc>
                <w:tcPr>
                  <w:tcW w:w="2016" w:type="dxa"/>
                </w:tcPr>
                <w:p w14:paraId="4C307547"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¿Amigos?</w:t>
                  </w:r>
                </w:p>
              </w:tc>
            </w:tr>
            <w:tr w:rsidR="001F1E41" w:rsidRPr="00354D21" w14:paraId="35A7555A" w14:textId="77777777">
              <w:tc>
                <w:tcPr>
                  <w:tcW w:w="2016" w:type="dxa"/>
                </w:tcPr>
                <w:p w14:paraId="542F4CEF"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¿Deportes?</w:t>
                  </w:r>
                </w:p>
              </w:tc>
            </w:tr>
            <w:tr w:rsidR="001F1E41" w:rsidRPr="00354D21" w14:paraId="6E159CEB" w14:textId="77777777">
              <w:tc>
                <w:tcPr>
                  <w:tcW w:w="2016" w:type="dxa"/>
                </w:tcPr>
                <w:p w14:paraId="6F822014"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¿Proyectos de servicio?</w:t>
                  </w:r>
                </w:p>
              </w:tc>
            </w:tr>
            <w:tr w:rsidR="001F1E41" w:rsidRPr="00354D21" w14:paraId="68BB29C1" w14:textId="77777777">
              <w:tc>
                <w:tcPr>
                  <w:tcW w:w="2016" w:type="dxa"/>
                </w:tcPr>
                <w:p w14:paraId="4E31D4BD"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¿Clubes y actividades?</w:t>
                  </w:r>
                </w:p>
              </w:tc>
            </w:tr>
            <w:tr w:rsidR="001F1E41" w:rsidRPr="00354D21" w14:paraId="2E5AE737" w14:textId="77777777">
              <w:tc>
                <w:tcPr>
                  <w:tcW w:w="2016" w:type="dxa"/>
                </w:tcPr>
                <w:p w14:paraId="6F3DBBCF"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¿Lecciones (música, arte, danza)?</w:t>
                  </w:r>
                </w:p>
              </w:tc>
            </w:tr>
            <w:tr w:rsidR="001F1E41" w:rsidRPr="00354D21" w14:paraId="6D218FDB" w14:textId="77777777">
              <w:tc>
                <w:tcPr>
                  <w:tcW w:w="2016" w:type="dxa"/>
                </w:tcPr>
                <w:p w14:paraId="7064FBEC"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¿Compras?</w:t>
                  </w:r>
                </w:p>
              </w:tc>
            </w:tr>
            <w:tr w:rsidR="001F1E41" w:rsidRPr="00354D21" w14:paraId="6E0946DC" w14:textId="77777777">
              <w:tc>
                <w:tcPr>
                  <w:tcW w:w="2016" w:type="dxa"/>
                </w:tcPr>
                <w:p w14:paraId="3B98BFF7"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¿Proyectos de trabajo?</w:t>
                  </w:r>
                </w:p>
              </w:tc>
            </w:tr>
            <w:tr w:rsidR="001F1E41" w:rsidRPr="00354D21" w14:paraId="45CCC879" w14:textId="77777777">
              <w:tc>
                <w:tcPr>
                  <w:tcW w:w="2016" w:type="dxa"/>
                </w:tcPr>
                <w:p w14:paraId="74F067D8"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¿Próximos acontecimientos especiales?</w:t>
                  </w:r>
                </w:p>
              </w:tc>
            </w:tr>
            <w:tr w:rsidR="001F1E41" w:rsidRPr="00354D21" w14:paraId="4373228A" w14:textId="77777777">
              <w:tc>
                <w:tcPr>
                  <w:tcW w:w="2016" w:type="dxa"/>
                </w:tcPr>
                <w:p w14:paraId="5C339F4D"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4668026B" w14:textId="77777777">
              <w:tc>
                <w:tcPr>
                  <w:tcW w:w="2016" w:type="dxa"/>
                </w:tcPr>
                <w:p w14:paraId="3300F29B"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4E24BA7A" w14:textId="77777777">
              <w:tc>
                <w:tcPr>
                  <w:tcW w:w="2016" w:type="dxa"/>
                  <w:shd w:val="solid" w:color="003300" w:fill="ECE8E1"/>
                </w:tcPr>
                <w:p w14:paraId="1F31A21B" w14:textId="77777777" w:rsidR="001A0A3C" w:rsidRPr="00354D21" w:rsidRDefault="00000000">
                  <w:pPr>
                    <w:pStyle w:val="TableText"/>
                    <w:framePr w:hSpace="180" w:wrap="around" w:vAnchor="text" w:hAnchor="text" w:xAlign="center" w:y="1"/>
                    <w:suppressOverlap/>
                    <w:jc w:val="center"/>
                    <w:rPr>
                      <w:b/>
                      <w:color w:val="FFFFFF"/>
                      <w:sz w:val="18"/>
                      <w:szCs w:val="18"/>
                    </w:rPr>
                  </w:pPr>
                  <w:r w:rsidRPr="00354D21">
                    <w:rPr>
                      <w:b/>
                      <w:color w:val="FFFFFF"/>
                      <w:sz w:val="18"/>
                      <w:szCs w:val="18"/>
                    </w:rPr>
                    <w:t>VOCACIONALMENTE</w:t>
                  </w:r>
                </w:p>
              </w:tc>
            </w:tr>
            <w:tr w:rsidR="001F1E41" w:rsidRPr="00354D21" w14:paraId="540C09C1" w14:textId="77777777">
              <w:tc>
                <w:tcPr>
                  <w:tcW w:w="2016" w:type="dxa"/>
                </w:tcPr>
                <w:p w14:paraId="7212BDE6"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¿Programa actual?</w:t>
                  </w:r>
                </w:p>
              </w:tc>
            </w:tr>
            <w:tr w:rsidR="001F1E41" w:rsidRPr="00354D21" w14:paraId="43D682C3" w14:textId="77777777">
              <w:tc>
                <w:tcPr>
                  <w:tcW w:w="2016" w:type="dxa"/>
                </w:tcPr>
                <w:p w14:paraId="6CDF0BD9"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¿Deseos/metas?</w:t>
                  </w:r>
                </w:p>
              </w:tc>
            </w:tr>
            <w:tr w:rsidR="001F1E41" w:rsidRPr="00354D21" w14:paraId="55CC948A" w14:textId="77777777">
              <w:tc>
                <w:tcPr>
                  <w:tcW w:w="2016" w:type="dxa"/>
                </w:tcPr>
                <w:p w14:paraId="1763414B"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¿Relaciones?</w:t>
                  </w:r>
                </w:p>
              </w:tc>
            </w:tr>
            <w:tr w:rsidR="001F1E41" w:rsidRPr="00354D21" w14:paraId="45200C2E" w14:textId="77777777">
              <w:tc>
                <w:tcPr>
                  <w:tcW w:w="2016" w:type="dxa"/>
                </w:tcPr>
                <w:p w14:paraId="246B581D"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¿Cambios?</w:t>
                  </w:r>
                </w:p>
              </w:tc>
            </w:tr>
            <w:tr w:rsidR="001F1E41" w:rsidRPr="00354D21" w14:paraId="40260050" w14:textId="77777777">
              <w:tc>
                <w:tcPr>
                  <w:tcW w:w="2016" w:type="dxa"/>
                </w:tcPr>
                <w:p w14:paraId="79800AA9"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¿Problemas?</w:t>
                  </w:r>
                </w:p>
              </w:tc>
            </w:tr>
            <w:tr w:rsidR="001F1E41" w:rsidRPr="00354D21" w14:paraId="0D763D1D" w14:textId="77777777">
              <w:tc>
                <w:tcPr>
                  <w:tcW w:w="2016" w:type="dxa"/>
                </w:tcPr>
                <w:p w14:paraId="0CE6CDEA"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¿Programa futuro?</w:t>
                  </w:r>
                </w:p>
              </w:tc>
            </w:tr>
            <w:tr w:rsidR="001F1E41" w:rsidRPr="00354D21" w14:paraId="57334DC7" w14:textId="77777777">
              <w:tc>
                <w:tcPr>
                  <w:tcW w:w="2016" w:type="dxa"/>
                </w:tcPr>
                <w:p w14:paraId="0C13305E"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¿Importan los ingresos?</w:t>
                  </w:r>
                </w:p>
              </w:tc>
            </w:tr>
            <w:tr w:rsidR="001F1E41" w:rsidRPr="00354D21" w14:paraId="1CF53017" w14:textId="77777777">
              <w:tc>
                <w:tcPr>
                  <w:tcW w:w="2016" w:type="dxa"/>
                </w:tcPr>
                <w:p w14:paraId="663BBE02"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¿Próximos cambios?</w:t>
                  </w:r>
                </w:p>
              </w:tc>
            </w:tr>
            <w:tr w:rsidR="001F1E41" w:rsidRPr="00354D21" w14:paraId="68580895" w14:textId="77777777">
              <w:tc>
                <w:tcPr>
                  <w:tcW w:w="2016" w:type="dxa"/>
                </w:tcPr>
                <w:p w14:paraId="0542A246"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bl>
          <w:p w14:paraId="144E1BF7" w14:textId="77777777" w:rsidR="001F1E41" w:rsidRPr="00354D21" w:rsidRDefault="001F1E41" w:rsidP="001F1E41">
            <w:pPr>
              <w:pStyle w:val="TableText"/>
              <w:rPr>
                <w:rFonts w:ascii="Arial Black" w:hAnsi="Arial Black"/>
                <w:color w:val="008000"/>
                <w:sz w:val="18"/>
                <w:szCs w:val="18"/>
              </w:rPr>
            </w:pPr>
          </w:p>
        </w:tc>
        <w:tc>
          <w:tcPr>
            <w:tcW w:w="0" w:type="auto"/>
          </w:tcPr>
          <w:tbl>
            <w:tblPr>
              <w:tblW w:w="2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2"/>
            </w:tblGrid>
            <w:tr w:rsidR="001F1E41" w:rsidRPr="00354D21" w14:paraId="1F64FBD9" w14:textId="77777777">
              <w:tc>
                <w:tcPr>
                  <w:tcW w:w="2016" w:type="dxa"/>
                </w:tcPr>
                <w:p w14:paraId="1393926C"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¿Conflictos?</w:t>
                  </w:r>
                </w:p>
              </w:tc>
            </w:tr>
            <w:tr w:rsidR="001F1E41" w:rsidRPr="00354D21" w14:paraId="2C2E53B0" w14:textId="77777777">
              <w:tc>
                <w:tcPr>
                  <w:tcW w:w="2016" w:type="dxa"/>
                </w:tcPr>
                <w:p w14:paraId="001E79AB"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¿Confesión?</w:t>
                  </w:r>
                </w:p>
              </w:tc>
            </w:tr>
            <w:tr w:rsidR="001F1E41" w:rsidRPr="00354D21" w14:paraId="19A0C836" w14:textId="77777777">
              <w:tc>
                <w:tcPr>
                  <w:tcW w:w="2016" w:type="dxa"/>
                </w:tcPr>
                <w:p w14:paraId="084D541E"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¿Perdón?</w:t>
                  </w:r>
                </w:p>
              </w:tc>
            </w:tr>
            <w:tr w:rsidR="001F1E41" w:rsidRPr="00354D21" w14:paraId="12BF103B" w14:textId="77777777">
              <w:tc>
                <w:tcPr>
                  <w:tcW w:w="2016" w:type="dxa"/>
                </w:tcPr>
                <w:p w14:paraId="482D73C4"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5B720CE4" w14:textId="77777777">
              <w:tc>
                <w:tcPr>
                  <w:tcW w:w="2016" w:type="dxa"/>
                </w:tcPr>
                <w:p w14:paraId="46DE5BBC"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6DDD7C61" w14:textId="77777777">
              <w:tc>
                <w:tcPr>
                  <w:tcW w:w="2016" w:type="dxa"/>
                  <w:shd w:val="solid" w:color="003300" w:fill="ECE8E1"/>
                </w:tcPr>
                <w:p w14:paraId="41657F9D" w14:textId="77777777" w:rsidR="001A0A3C" w:rsidRPr="00354D21" w:rsidRDefault="00000000">
                  <w:pPr>
                    <w:pStyle w:val="TableText"/>
                    <w:framePr w:hSpace="180" w:wrap="around" w:vAnchor="text" w:hAnchor="text" w:xAlign="center" w:y="1"/>
                    <w:spacing w:before="20"/>
                    <w:suppressOverlap/>
                    <w:jc w:val="center"/>
                    <w:rPr>
                      <w:b/>
                      <w:color w:val="FFFFFF"/>
                      <w:sz w:val="18"/>
                      <w:szCs w:val="18"/>
                    </w:rPr>
                  </w:pPr>
                  <w:r w:rsidRPr="00354D21">
                    <w:rPr>
                      <w:b/>
                      <w:color w:val="FFFFFF"/>
                      <w:sz w:val="18"/>
                      <w:szCs w:val="18"/>
                    </w:rPr>
                    <w:t>ESPIRITUALMENTE</w:t>
                  </w:r>
                </w:p>
              </w:tc>
            </w:tr>
            <w:tr w:rsidR="001F1E41" w:rsidRPr="00354D21" w14:paraId="53BC1AD5" w14:textId="77777777">
              <w:tc>
                <w:tcPr>
                  <w:tcW w:w="2016" w:type="dxa"/>
                  <w:shd w:val="clear" w:color="auto" w:fill="auto"/>
                </w:tcPr>
                <w:p w14:paraId="64F986FA"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¿Iglesia?</w:t>
                  </w:r>
                </w:p>
              </w:tc>
            </w:tr>
            <w:tr w:rsidR="001F1E41" w:rsidRPr="00354D21" w14:paraId="23F4CB75" w14:textId="77777777">
              <w:tc>
                <w:tcPr>
                  <w:tcW w:w="2016" w:type="dxa"/>
                  <w:shd w:val="clear" w:color="auto" w:fill="auto"/>
                </w:tcPr>
                <w:p w14:paraId="725E3A70"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¿Devociones bíblicas diarias?</w:t>
                  </w:r>
                </w:p>
              </w:tc>
            </w:tr>
            <w:tr w:rsidR="001F1E41" w:rsidRPr="00354D21" w14:paraId="5E246848" w14:textId="77777777">
              <w:tc>
                <w:tcPr>
                  <w:tcW w:w="2016" w:type="dxa"/>
                  <w:shd w:val="clear" w:color="auto" w:fill="auto"/>
                </w:tcPr>
                <w:p w14:paraId="012E0938"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¿Devociones en pareja?</w:t>
                  </w:r>
                </w:p>
              </w:tc>
            </w:tr>
            <w:tr w:rsidR="001F1E41" w:rsidRPr="00354D21" w14:paraId="5BABCC7E" w14:textId="77777777">
              <w:tc>
                <w:tcPr>
                  <w:tcW w:w="2016" w:type="dxa"/>
                  <w:shd w:val="clear" w:color="auto" w:fill="auto"/>
                </w:tcPr>
                <w:p w14:paraId="35C1822D"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¿Devociones familiares?</w:t>
                  </w:r>
                </w:p>
              </w:tc>
            </w:tr>
            <w:tr w:rsidR="001F1E41" w:rsidRPr="00354D21" w14:paraId="2ED294DF" w14:textId="77777777">
              <w:tc>
                <w:tcPr>
                  <w:tcW w:w="2016" w:type="dxa"/>
                  <w:shd w:val="clear" w:color="auto" w:fill="auto"/>
                </w:tcPr>
                <w:p w14:paraId="68D0D6F0"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¿Estudio de la Biblia?</w:t>
                  </w:r>
                </w:p>
              </w:tc>
            </w:tr>
            <w:tr w:rsidR="001F1E41" w:rsidRPr="00354D21" w14:paraId="7F6C47D7" w14:textId="77777777">
              <w:tc>
                <w:tcPr>
                  <w:tcW w:w="2016" w:type="dxa"/>
                  <w:shd w:val="clear" w:color="auto" w:fill="auto"/>
                </w:tcPr>
                <w:p w14:paraId="5FA60720"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¿Memoria de las Escrituras?</w:t>
                  </w:r>
                </w:p>
              </w:tc>
            </w:tr>
            <w:tr w:rsidR="001F1E41" w:rsidRPr="00354D21" w14:paraId="23288359" w14:textId="77777777">
              <w:tc>
                <w:tcPr>
                  <w:tcW w:w="2016" w:type="dxa"/>
                  <w:shd w:val="clear" w:color="auto" w:fill="auto"/>
                </w:tcPr>
                <w:p w14:paraId="780CEE8D"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¿Hora de rezar?</w:t>
                  </w:r>
                </w:p>
              </w:tc>
            </w:tr>
            <w:tr w:rsidR="001F1E41" w:rsidRPr="00354D21" w14:paraId="121DEFA2" w14:textId="77777777">
              <w:tc>
                <w:tcPr>
                  <w:tcW w:w="2016" w:type="dxa"/>
                  <w:shd w:val="clear" w:color="auto" w:fill="auto"/>
                </w:tcPr>
                <w:p w14:paraId="6443A500"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¿Atestiguar/Compartir?</w:t>
                  </w:r>
                </w:p>
              </w:tc>
            </w:tr>
            <w:tr w:rsidR="001F1E41" w:rsidRPr="00354D21" w14:paraId="186FA300" w14:textId="77777777">
              <w:tc>
                <w:tcPr>
                  <w:tcW w:w="2016" w:type="dxa"/>
                  <w:shd w:val="clear" w:color="auto" w:fill="auto"/>
                </w:tcPr>
                <w:p w14:paraId="217ECC48"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¿Comunicación?</w:t>
                  </w:r>
                </w:p>
              </w:tc>
            </w:tr>
            <w:tr w:rsidR="001F1E41" w:rsidRPr="00354D21" w14:paraId="0C207B68" w14:textId="77777777">
              <w:tc>
                <w:tcPr>
                  <w:tcW w:w="2016" w:type="dxa"/>
                  <w:shd w:val="clear" w:color="auto" w:fill="auto"/>
                </w:tcPr>
                <w:p w14:paraId="0DCCFD5C"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¿Servicio?</w:t>
                  </w:r>
                </w:p>
              </w:tc>
            </w:tr>
            <w:tr w:rsidR="001F1E41" w:rsidRPr="00354D21" w14:paraId="6C0A1314" w14:textId="77777777">
              <w:tc>
                <w:tcPr>
                  <w:tcW w:w="2016" w:type="dxa"/>
                  <w:shd w:val="clear" w:color="auto" w:fill="auto"/>
                </w:tcPr>
                <w:p w14:paraId="552AF51C"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¿Donaciones financieras?</w:t>
                  </w:r>
                </w:p>
              </w:tc>
            </w:tr>
            <w:tr w:rsidR="001F1E41" w:rsidRPr="00354D21" w14:paraId="3DD87C73" w14:textId="77777777">
              <w:tc>
                <w:tcPr>
                  <w:tcW w:w="2016" w:type="dxa"/>
                  <w:shd w:val="clear" w:color="auto" w:fill="auto"/>
                </w:tcPr>
                <w:p w14:paraId="598AD349"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¿Descansar el sábado?</w:t>
                  </w:r>
                </w:p>
              </w:tc>
            </w:tr>
            <w:tr w:rsidR="001F1E41" w:rsidRPr="00354D21" w14:paraId="50CFB1ED" w14:textId="77777777">
              <w:tc>
                <w:tcPr>
                  <w:tcW w:w="2016" w:type="dxa"/>
                  <w:shd w:val="clear" w:color="auto" w:fill="auto"/>
                </w:tcPr>
                <w:p w14:paraId="352B14F4"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¿Diarios?</w:t>
                  </w:r>
                </w:p>
              </w:tc>
            </w:tr>
            <w:tr w:rsidR="001F1E41" w:rsidRPr="00354D21" w14:paraId="0221616C" w14:textId="77777777">
              <w:tc>
                <w:tcPr>
                  <w:tcW w:w="2016" w:type="dxa"/>
                  <w:shd w:val="clear" w:color="auto" w:fill="auto"/>
                </w:tcPr>
                <w:p w14:paraId="4AE9B068"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¿Adoración?</w:t>
                  </w:r>
                </w:p>
              </w:tc>
            </w:tr>
            <w:tr w:rsidR="001F1E41" w:rsidRPr="00354D21" w14:paraId="6EDBF117" w14:textId="77777777">
              <w:tc>
                <w:tcPr>
                  <w:tcW w:w="2016" w:type="dxa"/>
                  <w:shd w:val="clear" w:color="auto" w:fill="auto"/>
                </w:tcPr>
                <w:p w14:paraId="55A32554"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¿Grupo de estudio de la Biblia?</w:t>
                  </w:r>
                </w:p>
              </w:tc>
            </w:tr>
            <w:tr w:rsidR="001F1E41" w:rsidRPr="00354D21" w14:paraId="18F301BD" w14:textId="77777777">
              <w:tc>
                <w:tcPr>
                  <w:tcW w:w="2016" w:type="dxa"/>
                  <w:shd w:val="clear" w:color="auto" w:fill="auto"/>
                </w:tcPr>
                <w:p w14:paraId="06BCED94"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¿Ayuno?</w:t>
                  </w:r>
                </w:p>
              </w:tc>
            </w:tr>
            <w:tr w:rsidR="001F1E41" w:rsidRPr="00354D21" w14:paraId="4D1E2A9F" w14:textId="77777777">
              <w:tc>
                <w:tcPr>
                  <w:tcW w:w="2016" w:type="dxa"/>
                  <w:shd w:val="clear" w:color="auto" w:fill="auto"/>
                </w:tcPr>
                <w:p w14:paraId="3D966143"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¿Planes para el 7º año sabático?</w:t>
                  </w:r>
                </w:p>
              </w:tc>
            </w:tr>
            <w:tr w:rsidR="001F1E41" w:rsidRPr="00354D21" w14:paraId="0EF5AE38" w14:textId="77777777">
              <w:tc>
                <w:tcPr>
                  <w:tcW w:w="2016" w:type="dxa"/>
                  <w:shd w:val="clear" w:color="auto" w:fill="auto"/>
                </w:tcPr>
                <w:p w14:paraId="1955E317"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¿Retiros espirituales o jornadas especiales de oración?</w:t>
                  </w:r>
                </w:p>
              </w:tc>
            </w:tr>
            <w:tr w:rsidR="001F1E41" w:rsidRPr="00354D21" w14:paraId="0530E7C0" w14:textId="77777777">
              <w:tc>
                <w:tcPr>
                  <w:tcW w:w="2016" w:type="dxa"/>
                  <w:shd w:val="clear" w:color="auto" w:fill="auto"/>
                </w:tcPr>
                <w:p w14:paraId="02294B0D"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¿Confesión?</w:t>
                  </w:r>
                </w:p>
              </w:tc>
            </w:tr>
            <w:tr w:rsidR="001F1E41" w:rsidRPr="00354D21" w14:paraId="27D65032" w14:textId="77777777">
              <w:tc>
                <w:tcPr>
                  <w:tcW w:w="2016" w:type="dxa"/>
                  <w:shd w:val="clear" w:color="auto" w:fill="auto"/>
                </w:tcPr>
                <w:p w14:paraId="403762CE"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¿Perdón?</w:t>
                  </w:r>
                </w:p>
              </w:tc>
            </w:tr>
            <w:tr w:rsidR="001F1E41" w:rsidRPr="00354D21" w14:paraId="235AA821" w14:textId="77777777">
              <w:tc>
                <w:tcPr>
                  <w:tcW w:w="2016" w:type="dxa"/>
                  <w:shd w:val="clear" w:color="auto" w:fill="auto"/>
                </w:tcPr>
                <w:p w14:paraId="63CF50C6"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18E4ECC4" w14:textId="77777777">
              <w:tc>
                <w:tcPr>
                  <w:tcW w:w="2016" w:type="dxa"/>
                  <w:shd w:val="clear" w:color="auto" w:fill="auto"/>
                </w:tcPr>
                <w:p w14:paraId="67F0B88D"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5A98F4EF" w14:textId="77777777">
              <w:trPr>
                <w:trHeight w:val="553"/>
              </w:trPr>
              <w:tc>
                <w:tcPr>
                  <w:tcW w:w="2016" w:type="dxa"/>
                  <w:shd w:val="solid" w:color="003300" w:fill="ECE8E1"/>
                </w:tcPr>
                <w:p w14:paraId="215BD221" w14:textId="77777777" w:rsidR="001A0A3C" w:rsidRPr="00354D21" w:rsidRDefault="00000000">
                  <w:pPr>
                    <w:pStyle w:val="TableText"/>
                    <w:framePr w:hSpace="180" w:wrap="around" w:vAnchor="text" w:hAnchor="text" w:xAlign="center" w:y="1"/>
                    <w:spacing w:before="40"/>
                    <w:suppressOverlap/>
                    <w:jc w:val="center"/>
                    <w:rPr>
                      <w:b/>
                      <w:color w:val="FFFFFF"/>
                      <w:sz w:val="18"/>
                      <w:szCs w:val="18"/>
                    </w:rPr>
                  </w:pPr>
                  <w:r w:rsidRPr="00354D21">
                    <w:rPr>
                      <w:b/>
                      <w:color w:val="FFFFFF"/>
                      <w:sz w:val="18"/>
                      <w:szCs w:val="18"/>
                    </w:rPr>
                    <w:t>SERVIR A LOS DEMÁS</w:t>
                  </w:r>
                </w:p>
              </w:tc>
            </w:tr>
            <w:tr w:rsidR="001F1E41" w:rsidRPr="00354D21" w14:paraId="4F909E53" w14:textId="77777777">
              <w:trPr>
                <w:trHeight w:val="886"/>
              </w:trPr>
              <w:tc>
                <w:tcPr>
                  <w:tcW w:w="2016" w:type="dxa"/>
                </w:tcPr>
                <w:p w14:paraId="38F95076"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¿Cuáles son mis, tus, nuestros dones, talentos e intereses?</w:t>
                  </w:r>
                </w:p>
              </w:tc>
            </w:tr>
            <w:tr w:rsidR="001F1E41" w:rsidRPr="00354D21" w14:paraId="55C619C9" w14:textId="77777777">
              <w:tc>
                <w:tcPr>
                  <w:tcW w:w="2016" w:type="dxa"/>
                </w:tcPr>
                <w:p w14:paraId="7A16BFB9"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¿Grupos cívicos?</w:t>
                  </w:r>
                </w:p>
              </w:tc>
            </w:tr>
          </w:tbl>
          <w:p w14:paraId="2BD81E58" w14:textId="77777777" w:rsidR="001F1E41" w:rsidRPr="00354D21" w:rsidRDefault="001F1E41" w:rsidP="001F1E41">
            <w:pPr>
              <w:pStyle w:val="TableText"/>
              <w:rPr>
                <w:rFonts w:ascii="Arial Black" w:hAnsi="Arial Black"/>
                <w:color w:val="008000"/>
                <w:sz w:val="18"/>
                <w:szCs w:val="18"/>
              </w:rPr>
            </w:pPr>
          </w:p>
        </w:tc>
        <w:tc>
          <w:tcPr>
            <w:tcW w:w="0" w:type="auto"/>
          </w:tcPr>
          <w:tbl>
            <w:tblPr>
              <w:tblW w:w="2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tblGrid>
            <w:tr w:rsidR="001F1E41" w:rsidRPr="00354D21" w14:paraId="2C59DA8E" w14:textId="77777777" w:rsidTr="00354D21">
              <w:tc>
                <w:tcPr>
                  <w:tcW w:w="2155" w:type="dxa"/>
                  <w:shd w:val="clear" w:color="auto" w:fill="auto"/>
                </w:tcPr>
                <w:p w14:paraId="1D10E625"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¿Grupos que necesitan ayuda?</w:t>
                  </w:r>
                </w:p>
              </w:tc>
            </w:tr>
            <w:tr w:rsidR="001F1E41" w:rsidRPr="00354D21" w14:paraId="5504387C" w14:textId="77777777" w:rsidTr="00354D21">
              <w:tc>
                <w:tcPr>
                  <w:tcW w:w="2155" w:type="dxa"/>
                  <w:shd w:val="clear" w:color="auto" w:fill="auto"/>
                </w:tcPr>
                <w:p w14:paraId="0E224D82"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w:t>
                  </w:r>
                  <w:proofErr w:type="gramStart"/>
                  <w:r w:rsidRPr="00354D21">
                    <w:rPr>
                      <w:sz w:val="18"/>
                      <w:szCs w:val="18"/>
                    </w:rPr>
                    <w:t>Personas</w:t>
                  </w:r>
                  <w:proofErr w:type="gramEnd"/>
                  <w:r w:rsidRPr="00354D21">
                    <w:rPr>
                      <w:sz w:val="18"/>
                      <w:szCs w:val="18"/>
                    </w:rPr>
                    <w:t xml:space="preserve"> que necesitan ayuda?</w:t>
                  </w:r>
                </w:p>
              </w:tc>
            </w:tr>
            <w:tr w:rsidR="001F1E41" w:rsidRPr="00354D21" w14:paraId="485044B6" w14:textId="77777777" w:rsidTr="00354D21">
              <w:tc>
                <w:tcPr>
                  <w:tcW w:w="2155" w:type="dxa"/>
                  <w:shd w:val="clear" w:color="auto" w:fill="auto"/>
                </w:tcPr>
                <w:p w14:paraId="1DF7D919"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¿Necesidades de la Iglesia?</w:t>
                  </w:r>
                </w:p>
              </w:tc>
            </w:tr>
            <w:tr w:rsidR="001F1E41" w:rsidRPr="00354D21" w14:paraId="31EE974F" w14:textId="77777777" w:rsidTr="00354D21">
              <w:tc>
                <w:tcPr>
                  <w:tcW w:w="2155" w:type="dxa"/>
                  <w:shd w:val="clear" w:color="auto" w:fill="auto"/>
                </w:tcPr>
                <w:p w14:paraId="4A68CF89"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¿Comités/ Juntas?</w:t>
                  </w:r>
                </w:p>
              </w:tc>
            </w:tr>
            <w:tr w:rsidR="001F1E41" w:rsidRPr="00354D21" w14:paraId="1C294B6D" w14:textId="77777777" w:rsidTr="00354D21">
              <w:tc>
                <w:tcPr>
                  <w:tcW w:w="2155" w:type="dxa"/>
                  <w:shd w:val="clear" w:color="auto" w:fill="auto"/>
                </w:tcPr>
                <w:p w14:paraId="292F71B1"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¿Eventos o programas especiales?</w:t>
                  </w:r>
                </w:p>
              </w:tc>
            </w:tr>
            <w:tr w:rsidR="001F1E41" w:rsidRPr="00354D21" w14:paraId="5204AF57" w14:textId="77777777" w:rsidTr="00354D21">
              <w:tc>
                <w:tcPr>
                  <w:tcW w:w="2155" w:type="dxa"/>
                  <w:shd w:val="clear" w:color="auto" w:fill="auto"/>
                </w:tcPr>
                <w:p w14:paraId="773F49F2"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¿Enseñanza?</w:t>
                  </w:r>
                </w:p>
              </w:tc>
            </w:tr>
            <w:tr w:rsidR="001F1E41" w:rsidRPr="00354D21" w14:paraId="38D830E9" w14:textId="77777777" w:rsidTr="00354D21">
              <w:tc>
                <w:tcPr>
                  <w:tcW w:w="2155" w:type="dxa"/>
                  <w:shd w:val="clear" w:color="auto" w:fill="auto"/>
                </w:tcPr>
                <w:p w14:paraId="18C78223"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¿Asesoramiento?</w:t>
                  </w:r>
                </w:p>
              </w:tc>
            </w:tr>
            <w:tr w:rsidR="001F1E41" w:rsidRPr="00354D21" w14:paraId="21127B76" w14:textId="77777777" w:rsidTr="00354D21">
              <w:tc>
                <w:tcPr>
                  <w:tcW w:w="2155" w:type="dxa"/>
                  <w:shd w:val="clear" w:color="auto" w:fill="auto"/>
                </w:tcPr>
                <w:p w14:paraId="58D93D53"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¿Disciplinar?</w:t>
                  </w:r>
                </w:p>
              </w:tc>
            </w:tr>
            <w:tr w:rsidR="001F1E41" w:rsidRPr="00354D21" w14:paraId="5ACD19F2" w14:textId="77777777" w:rsidTr="00354D21">
              <w:tc>
                <w:tcPr>
                  <w:tcW w:w="2155" w:type="dxa"/>
                  <w:shd w:val="clear" w:color="auto" w:fill="auto"/>
                </w:tcPr>
                <w:p w14:paraId="5D171D54"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¿Ayudando?</w:t>
                  </w:r>
                </w:p>
              </w:tc>
            </w:tr>
            <w:tr w:rsidR="001F1E41" w:rsidRPr="00354D21" w14:paraId="286772C3" w14:textId="77777777" w:rsidTr="00354D21">
              <w:tc>
                <w:tcPr>
                  <w:tcW w:w="2155" w:type="dxa"/>
                  <w:shd w:val="clear" w:color="auto" w:fill="auto"/>
                </w:tcPr>
                <w:p w14:paraId="0969517A"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¿Necesidades físicas/materiales de los demás?</w:t>
                  </w:r>
                </w:p>
              </w:tc>
            </w:tr>
            <w:tr w:rsidR="001F1E41" w:rsidRPr="00354D21" w14:paraId="5E2D7481" w14:textId="77777777" w:rsidTr="00354D21">
              <w:tc>
                <w:tcPr>
                  <w:tcW w:w="2155" w:type="dxa"/>
                  <w:shd w:val="clear" w:color="auto" w:fill="auto"/>
                </w:tcPr>
                <w:p w14:paraId="23AA7A95"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¿Necesidades espirituales/emocionales de los demás?</w:t>
                  </w:r>
                </w:p>
              </w:tc>
            </w:tr>
            <w:tr w:rsidR="001F1E41" w:rsidRPr="00354D21" w14:paraId="48FAD552" w14:textId="77777777" w:rsidTr="00354D21">
              <w:tc>
                <w:tcPr>
                  <w:tcW w:w="2155" w:type="dxa"/>
                  <w:shd w:val="clear" w:color="auto" w:fill="auto"/>
                </w:tcPr>
                <w:p w14:paraId="10DB528E"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¿Necesidades económicas de los demás?</w:t>
                  </w:r>
                </w:p>
              </w:tc>
            </w:tr>
            <w:tr w:rsidR="001F1E41" w:rsidRPr="00354D21" w14:paraId="16D5D8B7" w14:textId="77777777" w:rsidTr="00354D21">
              <w:tc>
                <w:tcPr>
                  <w:tcW w:w="2155" w:type="dxa"/>
                  <w:shd w:val="clear" w:color="auto" w:fill="auto"/>
                </w:tcPr>
                <w:p w14:paraId="59D68C6B"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¿Necesidades sociales de los demás?</w:t>
                  </w:r>
                </w:p>
              </w:tc>
            </w:tr>
            <w:tr w:rsidR="001F1E41" w:rsidRPr="00354D21" w14:paraId="62AF2FD5" w14:textId="77777777" w:rsidTr="00354D21">
              <w:tc>
                <w:tcPr>
                  <w:tcW w:w="2155" w:type="dxa"/>
                  <w:shd w:val="clear" w:color="auto" w:fill="auto"/>
                </w:tcPr>
                <w:p w14:paraId="24E790EA"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¿Compartir nuestra fe?</w:t>
                  </w:r>
                </w:p>
              </w:tc>
            </w:tr>
            <w:tr w:rsidR="001F1E41" w:rsidRPr="00354D21" w14:paraId="02542854" w14:textId="77777777" w:rsidTr="00354D21">
              <w:tc>
                <w:tcPr>
                  <w:tcW w:w="2155" w:type="dxa"/>
                  <w:shd w:val="clear" w:color="auto" w:fill="auto"/>
                </w:tcPr>
                <w:p w14:paraId="75CADB83"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¿Música?</w:t>
                  </w:r>
                </w:p>
              </w:tc>
            </w:tr>
            <w:tr w:rsidR="001F1E41" w:rsidRPr="00354D21" w14:paraId="035ABD5D" w14:textId="77777777" w:rsidTr="00354D21">
              <w:tc>
                <w:tcPr>
                  <w:tcW w:w="2155" w:type="dxa"/>
                  <w:shd w:val="clear" w:color="auto" w:fill="auto"/>
                </w:tcPr>
                <w:p w14:paraId="719BDC2E"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¿Escribir?</w:t>
                  </w:r>
                </w:p>
              </w:tc>
            </w:tr>
            <w:tr w:rsidR="001F1E41" w:rsidRPr="00354D21" w14:paraId="0AA0B94F" w14:textId="77777777" w:rsidTr="00354D21">
              <w:tc>
                <w:tcPr>
                  <w:tcW w:w="2155" w:type="dxa"/>
                  <w:shd w:val="clear" w:color="auto" w:fill="auto"/>
                </w:tcPr>
                <w:p w14:paraId="4B1F4B83"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¿Liderazgo?</w:t>
                  </w:r>
                </w:p>
              </w:tc>
            </w:tr>
            <w:tr w:rsidR="001F1E41" w:rsidRPr="00354D21" w14:paraId="1F9BEEE2" w14:textId="77777777" w:rsidTr="00354D21">
              <w:tc>
                <w:tcPr>
                  <w:tcW w:w="2155" w:type="dxa"/>
                  <w:shd w:val="clear" w:color="auto" w:fill="auto"/>
                </w:tcPr>
                <w:p w14:paraId="52F1C192"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¿Misiones?</w:t>
                  </w:r>
                </w:p>
              </w:tc>
            </w:tr>
            <w:tr w:rsidR="001F1E41" w:rsidRPr="00354D21" w14:paraId="69E225F7" w14:textId="77777777" w:rsidTr="00354D21">
              <w:tc>
                <w:tcPr>
                  <w:tcW w:w="2155" w:type="dxa"/>
                  <w:shd w:val="clear" w:color="auto" w:fill="auto"/>
                </w:tcPr>
                <w:p w14:paraId="3C281CB5"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19ED5AAC" w14:textId="77777777" w:rsidTr="00354D21">
              <w:tc>
                <w:tcPr>
                  <w:tcW w:w="2155" w:type="dxa"/>
                  <w:shd w:val="clear" w:color="auto" w:fill="auto"/>
                </w:tcPr>
                <w:p w14:paraId="23D7693F"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6F395CA2" w14:textId="77777777" w:rsidTr="00354D21">
              <w:tc>
                <w:tcPr>
                  <w:tcW w:w="2155" w:type="dxa"/>
                  <w:shd w:val="solid" w:color="003300" w:fill="ECE8E1"/>
                </w:tcPr>
                <w:p w14:paraId="41BC4895" w14:textId="77777777" w:rsidR="001A0A3C" w:rsidRPr="00354D21" w:rsidRDefault="00000000">
                  <w:pPr>
                    <w:pStyle w:val="TableText"/>
                    <w:framePr w:hSpace="180" w:wrap="around" w:vAnchor="text" w:hAnchor="text" w:xAlign="center" w:y="1"/>
                    <w:suppressOverlap/>
                    <w:jc w:val="center"/>
                    <w:rPr>
                      <w:b/>
                      <w:color w:val="FFFFFF"/>
                      <w:sz w:val="18"/>
                      <w:szCs w:val="18"/>
                    </w:rPr>
                  </w:pPr>
                  <w:r w:rsidRPr="00354D21">
                    <w:rPr>
                      <w:b/>
                      <w:color w:val="FFFFFF"/>
                      <w:sz w:val="18"/>
                      <w:szCs w:val="18"/>
                    </w:rPr>
                    <w:t>FINANCIERAMENTE</w:t>
                  </w:r>
                </w:p>
              </w:tc>
            </w:tr>
            <w:tr w:rsidR="001F1E41" w:rsidRPr="00354D21" w14:paraId="50D3F4F0" w14:textId="77777777" w:rsidTr="00354D21">
              <w:tc>
                <w:tcPr>
                  <w:tcW w:w="2155" w:type="dxa"/>
                </w:tcPr>
                <w:p w14:paraId="06A3B142"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¿Plan de gastos?</w:t>
                  </w:r>
                </w:p>
              </w:tc>
            </w:tr>
            <w:tr w:rsidR="001F1E41" w:rsidRPr="00354D21" w14:paraId="36EB8FE6" w14:textId="77777777" w:rsidTr="00354D21">
              <w:tc>
                <w:tcPr>
                  <w:tcW w:w="2155" w:type="dxa"/>
                </w:tcPr>
                <w:p w14:paraId="6E686B5C"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¿Planes de donación?</w:t>
                  </w:r>
                </w:p>
              </w:tc>
            </w:tr>
            <w:tr w:rsidR="001F1E41" w:rsidRPr="00354D21" w14:paraId="38F87274" w14:textId="77777777" w:rsidTr="00354D21">
              <w:tc>
                <w:tcPr>
                  <w:tcW w:w="2155" w:type="dxa"/>
                </w:tcPr>
                <w:p w14:paraId="05FC3E8E"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¿Planes presupuestarios?</w:t>
                  </w:r>
                </w:p>
              </w:tc>
            </w:tr>
            <w:tr w:rsidR="001F1E41" w:rsidRPr="00354D21" w14:paraId="238809C2" w14:textId="77777777" w:rsidTr="00354D21">
              <w:tc>
                <w:tcPr>
                  <w:tcW w:w="2155" w:type="dxa"/>
                </w:tcPr>
                <w:p w14:paraId="2E4B8DB4"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¿Ahorro?</w:t>
                  </w:r>
                </w:p>
              </w:tc>
            </w:tr>
            <w:tr w:rsidR="001F1E41" w:rsidRPr="00354D21" w14:paraId="3C9F0FCF" w14:textId="77777777" w:rsidTr="00354D21">
              <w:tc>
                <w:tcPr>
                  <w:tcW w:w="2155" w:type="dxa"/>
                </w:tcPr>
                <w:p w14:paraId="34EB2960"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¿Deudas?</w:t>
                  </w:r>
                </w:p>
              </w:tc>
            </w:tr>
            <w:tr w:rsidR="001F1E41" w:rsidRPr="00354D21" w14:paraId="317644B1" w14:textId="77777777" w:rsidTr="00354D21">
              <w:tc>
                <w:tcPr>
                  <w:tcW w:w="2155" w:type="dxa"/>
                </w:tcPr>
                <w:p w14:paraId="3D2E3A10"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¿Inversiones?</w:t>
                  </w:r>
                </w:p>
              </w:tc>
            </w:tr>
            <w:tr w:rsidR="001F1E41" w:rsidRPr="00354D21" w14:paraId="2F0664E9" w14:textId="77777777" w:rsidTr="00354D21">
              <w:tc>
                <w:tcPr>
                  <w:tcW w:w="2155" w:type="dxa"/>
                </w:tcPr>
                <w:p w14:paraId="2135FBB7"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¿Plan de mantenimiento de registros?</w:t>
                  </w:r>
                </w:p>
              </w:tc>
            </w:tr>
            <w:tr w:rsidR="001F1E41" w:rsidRPr="00354D21" w14:paraId="52759E33" w14:textId="77777777" w:rsidTr="00354D21">
              <w:trPr>
                <w:trHeight w:val="454"/>
              </w:trPr>
              <w:tc>
                <w:tcPr>
                  <w:tcW w:w="2155" w:type="dxa"/>
                </w:tcPr>
                <w:p w14:paraId="235A18C9"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¿Registros actualizados?</w:t>
                  </w:r>
                </w:p>
              </w:tc>
            </w:tr>
            <w:tr w:rsidR="001F1E41" w:rsidRPr="00354D21" w14:paraId="7575D6D5" w14:textId="77777777" w:rsidTr="00354D21">
              <w:tc>
                <w:tcPr>
                  <w:tcW w:w="2155" w:type="dxa"/>
                </w:tcPr>
                <w:p w14:paraId="0542F9CD"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¿Áreas problemáticas?</w:t>
                  </w:r>
                </w:p>
              </w:tc>
            </w:tr>
            <w:tr w:rsidR="001F1E41" w:rsidRPr="00354D21" w14:paraId="03A0BB82" w14:textId="77777777" w:rsidTr="00354D21">
              <w:tc>
                <w:tcPr>
                  <w:tcW w:w="2155" w:type="dxa"/>
                </w:tcPr>
                <w:p w14:paraId="44BF8D69"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¿Seguro?</w:t>
                  </w:r>
                </w:p>
              </w:tc>
            </w:tr>
            <w:tr w:rsidR="001F1E41" w:rsidRPr="00354D21" w14:paraId="42679129" w14:textId="77777777" w:rsidTr="00354D21">
              <w:tc>
                <w:tcPr>
                  <w:tcW w:w="2155" w:type="dxa"/>
                </w:tcPr>
                <w:p w14:paraId="48460CD8"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bl>
          <w:p w14:paraId="2F67C402" w14:textId="77777777" w:rsidR="001F1E41" w:rsidRPr="00354D21" w:rsidRDefault="001F1E41" w:rsidP="001F1E41">
            <w:pPr>
              <w:pStyle w:val="TableText"/>
              <w:rPr>
                <w:rFonts w:ascii="Arial Black" w:hAnsi="Arial Black"/>
                <w:color w:val="008000"/>
                <w:sz w:val="18"/>
                <w:szCs w:val="18"/>
              </w:rPr>
            </w:pPr>
          </w:p>
        </w:tc>
        <w:tc>
          <w:tcPr>
            <w:tcW w:w="0" w:type="auto"/>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2"/>
            </w:tblGrid>
            <w:tr w:rsidR="001F1E41" w:rsidRPr="00354D21" w14:paraId="70F6F2A6" w14:textId="77777777">
              <w:tc>
                <w:tcPr>
                  <w:tcW w:w="1855" w:type="dxa"/>
                </w:tcPr>
                <w:p w14:paraId="3AD74ECD" w14:textId="77777777" w:rsidR="001A0A3C" w:rsidRPr="00354D21" w:rsidRDefault="00000000">
                  <w:pPr>
                    <w:pStyle w:val="TableText"/>
                    <w:framePr w:hSpace="180" w:wrap="around" w:vAnchor="text" w:hAnchor="text" w:xAlign="center" w:y="1"/>
                    <w:numPr>
                      <w:ilvl w:val="0"/>
                      <w:numId w:val="55"/>
                    </w:numPr>
                    <w:suppressOverlap/>
                    <w:rPr>
                      <w:spacing w:val="-2"/>
                      <w:sz w:val="18"/>
                      <w:szCs w:val="18"/>
                    </w:rPr>
                  </w:pPr>
                  <w:r w:rsidRPr="00354D21">
                    <w:rPr>
                      <w:spacing w:val="-2"/>
                      <w:sz w:val="18"/>
                      <w:szCs w:val="18"/>
                    </w:rPr>
                    <w:t>¿Impuestos?</w:t>
                  </w:r>
                </w:p>
              </w:tc>
            </w:tr>
            <w:tr w:rsidR="001F1E41" w:rsidRPr="00354D21" w14:paraId="26D9189A" w14:textId="77777777">
              <w:tc>
                <w:tcPr>
                  <w:tcW w:w="1855" w:type="dxa"/>
                </w:tcPr>
                <w:p w14:paraId="4CC7C4E3"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¿Testamento y plan de sucesión?</w:t>
                  </w:r>
                </w:p>
              </w:tc>
            </w:tr>
            <w:tr w:rsidR="001F1E41" w:rsidRPr="00354D21" w14:paraId="761440EE" w14:textId="77777777">
              <w:tc>
                <w:tcPr>
                  <w:tcW w:w="1855" w:type="dxa"/>
                </w:tcPr>
                <w:p w14:paraId="71918124"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1B732D52" w14:textId="77777777">
              <w:tc>
                <w:tcPr>
                  <w:tcW w:w="1855" w:type="dxa"/>
                  <w:shd w:val="solid" w:color="003300" w:fill="ECE8E1"/>
                </w:tcPr>
                <w:p w14:paraId="020BD83C" w14:textId="77777777" w:rsidR="001A0A3C" w:rsidRPr="00354D21" w:rsidRDefault="00000000">
                  <w:pPr>
                    <w:pStyle w:val="TableText"/>
                    <w:framePr w:hSpace="180" w:wrap="around" w:vAnchor="text" w:hAnchor="text" w:xAlign="center" w:y="1"/>
                    <w:spacing w:before="20"/>
                    <w:suppressOverlap/>
                    <w:jc w:val="center"/>
                    <w:rPr>
                      <w:b/>
                      <w:color w:val="FFFFFF"/>
                      <w:sz w:val="18"/>
                      <w:szCs w:val="18"/>
                    </w:rPr>
                  </w:pPr>
                  <w:r w:rsidRPr="00354D21">
                    <w:rPr>
                      <w:b/>
                      <w:color w:val="FFFFFF"/>
                      <w:sz w:val="18"/>
                      <w:szCs w:val="18"/>
                    </w:rPr>
                    <w:t>VIVIENDA/AUTO</w:t>
                  </w:r>
                </w:p>
              </w:tc>
            </w:tr>
            <w:tr w:rsidR="001F1E41" w:rsidRPr="00354D21" w14:paraId="54CD0FEF" w14:textId="77777777">
              <w:tc>
                <w:tcPr>
                  <w:tcW w:w="1855" w:type="dxa"/>
                  <w:shd w:val="clear" w:color="auto" w:fill="auto"/>
                </w:tcPr>
                <w:p w14:paraId="2C9E6D1F"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¿Se deciden los trabajos rutinarios? ¿Se delegan?</w:t>
                  </w:r>
                </w:p>
              </w:tc>
            </w:tr>
            <w:tr w:rsidR="001F1E41" w:rsidRPr="00354D21" w14:paraId="5F129534" w14:textId="77777777">
              <w:tc>
                <w:tcPr>
                  <w:tcW w:w="1855" w:type="dxa"/>
                  <w:shd w:val="clear" w:color="auto" w:fill="auto"/>
                </w:tcPr>
                <w:p w14:paraId="59E91D36"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¿Necesita reparaciones?</w:t>
                  </w:r>
                </w:p>
              </w:tc>
            </w:tr>
            <w:tr w:rsidR="001F1E41" w:rsidRPr="00354D21" w14:paraId="0E3BBEB5" w14:textId="77777777">
              <w:tc>
                <w:tcPr>
                  <w:tcW w:w="1855" w:type="dxa"/>
                  <w:shd w:val="clear" w:color="auto" w:fill="auto"/>
                </w:tcPr>
                <w:p w14:paraId="66F2DE01"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¿Mejoras?</w:t>
                  </w:r>
                </w:p>
              </w:tc>
            </w:tr>
            <w:tr w:rsidR="001F1E41" w:rsidRPr="00354D21" w14:paraId="6D1BB1F2" w14:textId="77777777">
              <w:tc>
                <w:tcPr>
                  <w:tcW w:w="1855" w:type="dxa"/>
                  <w:shd w:val="clear" w:color="auto" w:fill="auto"/>
                </w:tcPr>
                <w:p w14:paraId="250FE046"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¿Muebles?</w:t>
                  </w:r>
                </w:p>
              </w:tc>
            </w:tr>
            <w:tr w:rsidR="001F1E41" w:rsidRPr="00354D21" w14:paraId="76D904E2" w14:textId="77777777">
              <w:tc>
                <w:tcPr>
                  <w:tcW w:w="1855" w:type="dxa"/>
                  <w:shd w:val="clear" w:color="auto" w:fill="auto"/>
                </w:tcPr>
                <w:p w14:paraId="5A868CEB"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¿Tareas y proyectos estacionales?</w:t>
                  </w:r>
                </w:p>
              </w:tc>
            </w:tr>
            <w:tr w:rsidR="001F1E41" w:rsidRPr="00354D21" w14:paraId="757C5FDE" w14:textId="77777777">
              <w:tc>
                <w:tcPr>
                  <w:tcW w:w="1855" w:type="dxa"/>
                  <w:shd w:val="clear" w:color="auto" w:fill="auto"/>
                </w:tcPr>
                <w:p w14:paraId="7E9D596B"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¿Compras especiales?</w:t>
                  </w:r>
                </w:p>
              </w:tc>
            </w:tr>
            <w:tr w:rsidR="001F1E41" w:rsidRPr="00354D21" w14:paraId="4BB83E1D" w14:textId="77777777">
              <w:tc>
                <w:tcPr>
                  <w:tcW w:w="1855" w:type="dxa"/>
                  <w:shd w:val="clear" w:color="auto" w:fill="auto"/>
                </w:tcPr>
                <w:p w14:paraId="3F76CD8C"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¿Cosas para desechar o regalar?</w:t>
                  </w:r>
                </w:p>
              </w:tc>
            </w:tr>
            <w:tr w:rsidR="001F1E41" w:rsidRPr="00354D21" w14:paraId="393DAC29" w14:textId="77777777">
              <w:tc>
                <w:tcPr>
                  <w:tcW w:w="1855" w:type="dxa"/>
                  <w:shd w:val="clear" w:color="auto" w:fill="auto"/>
                </w:tcPr>
                <w:p w14:paraId="7633B899"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¿Próximos cambios?</w:t>
                  </w:r>
                </w:p>
              </w:tc>
            </w:tr>
            <w:tr w:rsidR="001F1E41" w:rsidRPr="00354D21" w14:paraId="0E42A5F5" w14:textId="77777777">
              <w:tc>
                <w:tcPr>
                  <w:tcW w:w="1855" w:type="dxa"/>
                  <w:shd w:val="clear" w:color="auto" w:fill="auto"/>
                </w:tcPr>
                <w:p w14:paraId="0E026E00"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¿Renovaciones?</w:t>
                  </w:r>
                </w:p>
              </w:tc>
            </w:tr>
            <w:tr w:rsidR="001F1E41" w:rsidRPr="00354D21" w14:paraId="54633ECD" w14:textId="77777777">
              <w:tc>
                <w:tcPr>
                  <w:tcW w:w="1855" w:type="dxa"/>
                  <w:shd w:val="clear" w:color="auto" w:fill="auto"/>
                </w:tcPr>
                <w:p w14:paraId="2DE56512"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3BA936F5" w14:textId="77777777">
              <w:tc>
                <w:tcPr>
                  <w:tcW w:w="1855" w:type="dxa"/>
                  <w:shd w:val="solid" w:color="003300" w:fill="ECE8E1"/>
                </w:tcPr>
                <w:p w14:paraId="7E6D2173" w14:textId="77777777" w:rsidR="001A0A3C" w:rsidRPr="00354D21" w:rsidRDefault="00000000">
                  <w:pPr>
                    <w:pStyle w:val="TableText"/>
                    <w:framePr w:hSpace="180" w:wrap="around" w:vAnchor="text" w:hAnchor="text" w:xAlign="center" w:y="1"/>
                    <w:spacing w:before="40"/>
                    <w:suppressOverlap/>
                    <w:jc w:val="center"/>
                    <w:rPr>
                      <w:b/>
                      <w:color w:val="FFFFFF"/>
                      <w:sz w:val="18"/>
                      <w:szCs w:val="18"/>
                    </w:rPr>
                  </w:pPr>
                  <w:r w:rsidRPr="00354D21">
                    <w:rPr>
                      <w:b/>
                      <w:color w:val="FFFFFF"/>
                      <w:sz w:val="18"/>
                      <w:szCs w:val="18"/>
                    </w:rPr>
                    <w:t>COMPRAS</w:t>
                  </w:r>
                </w:p>
              </w:tc>
            </w:tr>
            <w:tr w:rsidR="001F1E41" w:rsidRPr="00354D21" w14:paraId="659B6DE6" w14:textId="77777777">
              <w:tc>
                <w:tcPr>
                  <w:tcW w:w="1855" w:type="dxa"/>
                </w:tcPr>
                <w:p w14:paraId="65AE2A58"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¿Ropa?</w:t>
                  </w:r>
                </w:p>
              </w:tc>
            </w:tr>
            <w:tr w:rsidR="001F1E41" w:rsidRPr="00354D21" w14:paraId="5D5219A7" w14:textId="77777777">
              <w:tc>
                <w:tcPr>
                  <w:tcW w:w="1855" w:type="dxa"/>
                </w:tcPr>
                <w:p w14:paraId="16D3FB08"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¿Vivienda?</w:t>
                  </w:r>
                </w:p>
              </w:tc>
            </w:tr>
            <w:tr w:rsidR="001F1E41" w:rsidRPr="00354D21" w14:paraId="20DC4497" w14:textId="77777777">
              <w:tc>
                <w:tcPr>
                  <w:tcW w:w="1855" w:type="dxa"/>
                </w:tcPr>
                <w:p w14:paraId="31AEFAE7"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¿Herramientas/equipos?</w:t>
                  </w:r>
                </w:p>
              </w:tc>
            </w:tr>
            <w:tr w:rsidR="001F1E41" w:rsidRPr="00354D21" w14:paraId="5E0225BD" w14:textId="77777777">
              <w:tc>
                <w:tcPr>
                  <w:tcW w:w="1855" w:type="dxa"/>
                </w:tcPr>
                <w:p w14:paraId="3D401213"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¿Personal?</w:t>
                  </w:r>
                </w:p>
              </w:tc>
            </w:tr>
            <w:tr w:rsidR="001F1E41" w:rsidRPr="00354D21" w14:paraId="15BF879F" w14:textId="77777777">
              <w:tc>
                <w:tcPr>
                  <w:tcW w:w="1855" w:type="dxa"/>
                </w:tcPr>
                <w:p w14:paraId="136E9E67" w14:textId="77777777" w:rsidR="001A0A3C" w:rsidRPr="00354D21" w:rsidRDefault="00000000">
                  <w:pPr>
                    <w:pStyle w:val="TableText"/>
                    <w:framePr w:hSpace="180" w:wrap="around" w:vAnchor="text" w:hAnchor="text" w:xAlign="center" w:y="1"/>
                    <w:numPr>
                      <w:ilvl w:val="0"/>
                      <w:numId w:val="55"/>
                    </w:numPr>
                    <w:suppressOverlap/>
                    <w:rPr>
                      <w:spacing w:val="-6"/>
                      <w:sz w:val="18"/>
                      <w:szCs w:val="18"/>
                    </w:rPr>
                  </w:pPr>
                  <w:r w:rsidRPr="00354D21">
                    <w:rPr>
                      <w:spacing w:val="-6"/>
                      <w:sz w:val="18"/>
                      <w:szCs w:val="18"/>
                    </w:rPr>
                    <w:t>¿Transporte?</w:t>
                  </w:r>
                </w:p>
              </w:tc>
            </w:tr>
            <w:tr w:rsidR="001F1E41" w:rsidRPr="00354D21" w14:paraId="1A761189" w14:textId="77777777">
              <w:tc>
                <w:tcPr>
                  <w:tcW w:w="1855" w:type="dxa"/>
                </w:tcPr>
                <w:p w14:paraId="6FC2AD0F"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¿Salud?</w:t>
                  </w:r>
                </w:p>
              </w:tc>
            </w:tr>
            <w:tr w:rsidR="001F1E41" w:rsidRPr="00354D21" w14:paraId="0838E763" w14:textId="77777777">
              <w:tc>
                <w:tcPr>
                  <w:tcW w:w="1855" w:type="dxa"/>
                </w:tcPr>
                <w:p w14:paraId="3E8B7CA0"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¿Educación/formación?</w:t>
                  </w:r>
                </w:p>
              </w:tc>
            </w:tr>
            <w:tr w:rsidR="001F1E41" w:rsidRPr="00354D21" w14:paraId="5959B3FB" w14:textId="77777777">
              <w:tc>
                <w:tcPr>
                  <w:tcW w:w="1855" w:type="dxa"/>
                </w:tcPr>
                <w:p w14:paraId="0A116B9A"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¿Muebles?</w:t>
                  </w:r>
                </w:p>
              </w:tc>
            </w:tr>
            <w:tr w:rsidR="001F1E41" w:rsidRPr="00354D21" w14:paraId="6B72D1E1" w14:textId="77777777">
              <w:tc>
                <w:tcPr>
                  <w:tcW w:w="1855" w:type="dxa"/>
                </w:tcPr>
                <w:p w14:paraId="615A977F"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¿Cocina?</w:t>
                  </w:r>
                </w:p>
              </w:tc>
            </w:tr>
            <w:tr w:rsidR="001F1E41" w:rsidRPr="00354D21" w14:paraId="77B2E6BB" w14:textId="77777777">
              <w:tc>
                <w:tcPr>
                  <w:tcW w:w="1855" w:type="dxa"/>
                </w:tcPr>
                <w:p w14:paraId="2EEA9069"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Electrónica</w:t>
                  </w:r>
                </w:p>
              </w:tc>
            </w:tr>
            <w:tr w:rsidR="001F1E41" w:rsidRPr="00354D21" w14:paraId="36DA4EA4" w14:textId="77777777">
              <w:tc>
                <w:tcPr>
                  <w:tcW w:w="1855" w:type="dxa"/>
                </w:tcPr>
                <w:p w14:paraId="254A84ED"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Ent/Rec/ Deportes</w:t>
                  </w:r>
                </w:p>
              </w:tc>
            </w:tr>
            <w:tr w:rsidR="001F1E41" w:rsidRPr="00354D21" w14:paraId="73B2DF1F" w14:textId="77777777">
              <w:tc>
                <w:tcPr>
                  <w:tcW w:w="1855" w:type="dxa"/>
                </w:tcPr>
                <w:p w14:paraId="7007BB8C" w14:textId="77777777" w:rsidR="001A0A3C" w:rsidRPr="00354D21" w:rsidRDefault="00000000">
                  <w:pPr>
                    <w:pStyle w:val="TableText"/>
                    <w:framePr w:hSpace="180" w:wrap="around" w:vAnchor="text" w:hAnchor="text" w:xAlign="center" w:y="1"/>
                    <w:numPr>
                      <w:ilvl w:val="0"/>
                      <w:numId w:val="55"/>
                    </w:numPr>
                    <w:suppressOverlap/>
                    <w:rPr>
                      <w:sz w:val="18"/>
                      <w:szCs w:val="18"/>
                    </w:rPr>
                  </w:pPr>
                  <w:r w:rsidRPr="00354D21">
                    <w:rPr>
                      <w:sz w:val="18"/>
                      <w:szCs w:val="18"/>
                    </w:rPr>
                    <w:t>¿Niños?</w:t>
                  </w:r>
                </w:p>
              </w:tc>
            </w:tr>
            <w:tr w:rsidR="001F1E41" w:rsidRPr="00354D21" w14:paraId="51E69F58" w14:textId="77777777">
              <w:tc>
                <w:tcPr>
                  <w:tcW w:w="1855" w:type="dxa"/>
                </w:tcPr>
                <w:p w14:paraId="30268C71"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0569BBFC" w14:textId="77777777">
              <w:tc>
                <w:tcPr>
                  <w:tcW w:w="1855" w:type="dxa"/>
                  <w:shd w:val="solid" w:color="003300" w:fill="ECE8E1"/>
                </w:tcPr>
                <w:p w14:paraId="177BDA13" w14:textId="77777777" w:rsidR="001A0A3C" w:rsidRPr="00354D21" w:rsidRDefault="00000000">
                  <w:pPr>
                    <w:pStyle w:val="TableText"/>
                    <w:framePr w:hSpace="180" w:wrap="around" w:vAnchor="text" w:hAnchor="text" w:xAlign="center" w:y="1"/>
                    <w:suppressOverlap/>
                    <w:jc w:val="center"/>
                    <w:rPr>
                      <w:b/>
                      <w:color w:val="FFFFFF"/>
                      <w:sz w:val="18"/>
                      <w:szCs w:val="18"/>
                    </w:rPr>
                  </w:pPr>
                  <w:r w:rsidRPr="00354D21">
                    <w:rPr>
                      <w:b/>
                      <w:color w:val="FFFFFF"/>
                      <w:sz w:val="18"/>
                      <w:szCs w:val="18"/>
                    </w:rPr>
                    <w:t>OTROS</w:t>
                  </w:r>
                </w:p>
              </w:tc>
            </w:tr>
            <w:tr w:rsidR="001F1E41" w:rsidRPr="00354D21" w14:paraId="4DFA6788" w14:textId="77777777">
              <w:tc>
                <w:tcPr>
                  <w:tcW w:w="1855" w:type="dxa"/>
                </w:tcPr>
                <w:p w14:paraId="445D650C"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57C6D715" w14:textId="77777777">
              <w:tc>
                <w:tcPr>
                  <w:tcW w:w="1855" w:type="dxa"/>
                </w:tcPr>
                <w:p w14:paraId="1A62B502"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6FA26AC6" w14:textId="77777777">
              <w:tc>
                <w:tcPr>
                  <w:tcW w:w="1855" w:type="dxa"/>
                </w:tcPr>
                <w:p w14:paraId="023613CE"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7149B4F9" w14:textId="77777777">
              <w:tc>
                <w:tcPr>
                  <w:tcW w:w="1855" w:type="dxa"/>
                </w:tcPr>
                <w:p w14:paraId="44E71CD3"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r w:rsidR="001F1E41" w:rsidRPr="00354D21" w14:paraId="1B9CB9E7" w14:textId="77777777">
              <w:tc>
                <w:tcPr>
                  <w:tcW w:w="1855" w:type="dxa"/>
                </w:tcPr>
                <w:p w14:paraId="33B0AAFF" w14:textId="77777777" w:rsidR="001F1E41" w:rsidRPr="00354D21" w:rsidRDefault="001F1E41" w:rsidP="001F1E41">
                  <w:pPr>
                    <w:pStyle w:val="TableText"/>
                    <w:framePr w:hSpace="180" w:wrap="around" w:vAnchor="text" w:hAnchor="text" w:xAlign="center" w:y="1"/>
                    <w:numPr>
                      <w:ilvl w:val="0"/>
                      <w:numId w:val="55"/>
                    </w:numPr>
                    <w:suppressOverlap/>
                    <w:rPr>
                      <w:sz w:val="18"/>
                      <w:szCs w:val="18"/>
                    </w:rPr>
                  </w:pPr>
                </w:p>
              </w:tc>
            </w:tr>
          </w:tbl>
          <w:p w14:paraId="66948E69" w14:textId="77777777" w:rsidR="001F1E41" w:rsidRPr="00354D21" w:rsidRDefault="001F1E41" w:rsidP="001F1E41">
            <w:pPr>
              <w:pStyle w:val="TableText"/>
              <w:rPr>
                <w:rFonts w:ascii="Arial Black" w:hAnsi="Arial Black"/>
                <w:color w:val="008000"/>
                <w:sz w:val="18"/>
                <w:szCs w:val="18"/>
              </w:rPr>
            </w:pPr>
          </w:p>
        </w:tc>
      </w:tr>
    </w:tbl>
    <w:p w14:paraId="5D73E579" w14:textId="77777777" w:rsidR="001A0A3C" w:rsidRDefault="00000000">
      <w:pPr>
        <w:pStyle w:val="Title"/>
      </w:pPr>
      <w:r>
        <w:lastRenderedPageBreak/>
        <w:t>Más de 100 preguntas familiares</w:t>
      </w:r>
    </w:p>
    <w:p w14:paraId="42374945" w14:textId="77777777" w:rsidR="001A0A3C" w:rsidRDefault="00000000">
      <w:pPr>
        <w:pStyle w:val="Subtitle"/>
        <w:rPr>
          <w:i/>
        </w:rPr>
      </w:pPr>
      <w:r w:rsidRPr="008C29D8">
        <w:rPr>
          <w:i/>
        </w:rPr>
        <w:t xml:space="preserve"> Haga o responda a estas preguntas sobre la historia familiar y el legado</w:t>
      </w:r>
    </w:p>
    <w:p w14:paraId="5E02AEA3" w14:textId="77777777" w:rsidR="001A0A3C" w:rsidRDefault="00000000">
      <w:pPr>
        <w:rPr>
          <w:sz w:val="20"/>
        </w:rPr>
      </w:pPr>
      <w:r w:rsidRPr="008C29D8">
        <w:rPr>
          <w:sz w:val="20"/>
        </w:rPr>
        <w:t>¿Qué es un legado?  Por definición, un legado es algo que "se transmite o se pasa" a otras personas.  Cuando se trata del final de esta vida, muchas personas se centran en dejar dinero y posesiones, pero se olvidan de dejar un legado de su vida a sus hijos, nietos o seres queridos.  Lo cierto es que el dinero pronto se gastará o redirigirá, y la cantidad entregada caerá en el olvido.  Lo que más se recordará es tu legado viviente de lecciones aprendidas, consejos cariñosos y risas surgidas de recuerdos pasados que compartes en historias, escritos o grabaciones.</w:t>
      </w:r>
    </w:p>
    <w:p w14:paraId="27F28380" w14:textId="77777777" w:rsidR="001A0A3C" w:rsidRDefault="00000000">
      <w:pPr>
        <w:spacing w:after="0"/>
        <w:rPr>
          <w:sz w:val="20"/>
        </w:rPr>
      </w:pPr>
      <w:r w:rsidRPr="008C29D8">
        <w:rPr>
          <w:sz w:val="20"/>
        </w:rPr>
        <w:t>La Biblia habla de transmitir a nuestras familias el legado de la vida y nuestra herencia espiritual:</w:t>
      </w:r>
    </w:p>
    <w:p w14:paraId="1DAB88A3" w14:textId="77777777" w:rsidR="001A0A3C" w:rsidRDefault="00000000">
      <w:pPr>
        <w:pStyle w:val="ListParagraph"/>
        <w:ind w:left="360"/>
        <w:rPr>
          <w:sz w:val="20"/>
        </w:rPr>
      </w:pPr>
      <w:r w:rsidRPr="008C29D8">
        <w:rPr>
          <w:b/>
          <w:color w:val="800000"/>
          <w:sz w:val="20"/>
        </w:rPr>
        <w:t xml:space="preserve">Proverbios 13:22 </w:t>
      </w:r>
      <w:r w:rsidRPr="008C29D8">
        <w:rPr>
          <w:sz w:val="20"/>
        </w:rPr>
        <w:t>El hombre bueno deja una herencia (legado) a los hijos de sus hijos.</w:t>
      </w:r>
    </w:p>
    <w:p w14:paraId="58A5A576" w14:textId="77777777" w:rsidR="001A0A3C" w:rsidRDefault="00000000">
      <w:pPr>
        <w:pStyle w:val="ListParagraph"/>
        <w:ind w:left="360"/>
        <w:rPr>
          <w:sz w:val="20"/>
        </w:rPr>
      </w:pPr>
      <w:r w:rsidRPr="008C29D8">
        <w:rPr>
          <w:b/>
          <w:color w:val="800000"/>
          <w:sz w:val="20"/>
        </w:rPr>
        <w:t xml:space="preserve">Salmo 71:18 </w:t>
      </w:r>
      <w:r w:rsidRPr="008C29D8">
        <w:rPr>
          <w:sz w:val="20"/>
        </w:rPr>
        <w:t>Aun cuando sea viejo y canoso, no me desampares, oh Dios, hasta que anuncie tu poder a la generación venidera, tu fuerza a todos los que han de venir.</w:t>
      </w:r>
    </w:p>
    <w:p w14:paraId="65C98E4F" w14:textId="77777777" w:rsidR="001A0A3C" w:rsidRDefault="00000000">
      <w:pPr>
        <w:pStyle w:val="ListParagraph"/>
        <w:spacing w:after="240"/>
        <w:ind w:left="360"/>
        <w:rPr>
          <w:sz w:val="20"/>
        </w:rPr>
      </w:pPr>
      <w:r w:rsidRPr="008C29D8">
        <w:rPr>
          <w:b/>
          <w:color w:val="800000"/>
          <w:sz w:val="20"/>
        </w:rPr>
        <w:t xml:space="preserve">Salmo 78:2-4 </w:t>
      </w:r>
      <w:r w:rsidRPr="008C29D8">
        <w:rPr>
          <w:spacing w:val="-2"/>
          <w:sz w:val="20"/>
        </w:rPr>
        <w:t>Abriré mi boca en parábolas, diré cosas ocultas, cosas de antaño: lo que hemos oído y sabido, lo que nos contaron nuestros padres.  No se lo ocultaremos a sus hijos; contaremos a la próxima generación los hechos dignos de alabanza de Yahveh, su poder y las maravillas que ha hecho.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8"/>
        <w:gridCol w:w="5078"/>
      </w:tblGrid>
      <w:tr w:rsidR="001F1E41" w:rsidRPr="003F2641" w14:paraId="4C8E7CEB" w14:textId="77777777">
        <w:trPr>
          <w:trHeight w:val="332"/>
        </w:trPr>
        <w:tc>
          <w:tcPr>
            <w:tcW w:w="11016" w:type="dxa"/>
            <w:gridSpan w:val="2"/>
            <w:tcBorders>
              <w:bottom w:val="single" w:sz="4" w:space="0" w:color="000000"/>
            </w:tcBorders>
            <w:shd w:val="solid" w:color="003300" w:fill="ECE8E1"/>
          </w:tcPr>
          <w:p w14:paraId="006562DE" w14:textId="77777777" w:rsidR="001A0A3C" w:rsidRDefault="00000000">
            <w:pPr>
              <w:spacing w:before="40" w:after="0" w:line="240" w:lineRule="auto"/>
              <w:jc w:val="center"/>
              <w:rPr>
                <w:b/>
                <w:color w:val="FFFFFF"/>
              </w:rPr>
            </w:pPr>
            <w:r w:rsidRPr="008C29D8">
              <w:rPr>
                <w:b/>
                <w:color w:val="FFFFFF"/>
              </w:rPr>
              <w:t>RECOMENDACIONES</w:t>
            </w:r>
          </w:p>
        </w:tc>
      </w:tr>
      <w:tr w:rsidR="001F1E41" w:rsidRPr="003F2641" w14:paraId="529BCCE8" w14:textId="77777777">
        <w:tc>
          <w:tcPr>
            <w:tcW w:w="5938" w:type="dxa"/>
            <w:tcBorders>
              <w:right w:val="nil"/>
            </w:tcBorders>
          </w:tcPr>
          <w:p w14:paraId="115B2BE7" w14:textId="77777777" w:rsidR="001A0A3C" w:rsidRDefault="00000000">
            <w:pPr>
              <w:spacing w:before="120" w:line="240" w:lineRule="auto"/>
              <w:rPr>
                <w:sz w:val="20"/>
              </w:rPr>
            </w:pPr>
            <w:r w:rsidRPr="008C29D8">
              <w:rPr>
                <w:b/>
                <w:sz w:val="20"/>
              </w:rPr>
              <w:t>FAMILIAS MÁS JÓVENES:</w:t>
            </w:r>
            <w:r w:rsidRPr="008C29D8">
              <w:rPr>
                <w:sz w:val="20"/>
              </w:rPr>
              <w:t xml:space="preserve"> Deje que sus hijos repasen la lista y hagan por turnos las preguntas que quieran hacerle.  Esto sería especialmente bueno para las conversaciones alrededor de la mesa, en el coche o durante los viajes, vacaciones y desplazamientos familiares.</w:t>
            </w:r>
          </w:p>
          <w:p w14:paraId="71AFE753" w14:textId="77777777" w:rsidR="001A0A3C" w:rsidRDefault="00000000">
            <w:pPr>
              <w:spacing w:before="120" w:line="240" w:lineRule="auto"/>
              <w:rPr>
                <w:sz w:val="20"/>
              </w:rPr>
            </w:pPr>
            <w:r w:rsidRPr="008C29D8">
              <w:rPr>
                <w:b/>
                <w:sz w:val="20"/>
              </w:rPr>
              <w:t xml:space="preserve">HIJOS ADULTOS CON PADRES ANCIANOS: </w:t>
            </w:r>
            <w:r w:rsidRPr="008C29D8">
              <w:rPr>
                <w:sz w:val="20"/>
              </w:rPr>
              <w:t>Revise la lista y destaque algunos temas que pueda utilizar para iniciar una conversación en las reuniones familiares o festivas. Si es posible, pon una grabadora o una cinta de vídeo. O también puedes hacer algunas preguntas cada vez que llames para hablar por teléfono.</w:t>
            </w:r>
          </w:p>
        </w:tc>
        <w:tc>
          <w:tcPr>
            <w:tcW w:w="5078" w:type="dxa"/>
            <w:tcBorders>
              <w:left w:val="nil"/>
            </w:tcBorders>
          </w:tcPr>
          <w:p w14:paraId="044A5404" w14:textId="77777777" w:rsidR="001A0A3C" w:rsidRDefault="00000000">
            <w:pPr>
              <w:spacing w:before="120" w:line="240" w:lineRule="auto"/>
              <w:rPr>
                <w:sz w:val="20"/>
              </w:rPr>
            </w:pPr>
            <w:r w:rsidRPr="008C29D8">
              <w:rPr>
                <w:b/>
                <w:sz w:val="20"/>
              </w:rPr>
              <w:t>PADRES O ABUELOS :</w:t>
            </w:r>
            <w:r w:rsidRPr="008C29D8">
              <w:rPr>
                <w:sz w:val="20"/>
              </w:rPr>
              <w:t xml:space="preserve"> Tal vez quieras escribir, grabar (en audio o vídeo), enviar por correo electrónico o colgar en una página web tus respuestas a algunas de estas preguntas y dárselas después a tus hijos y nietos. </w:t>
            </w:r>
          </w:p>
          <w:p w14:paraId="3285D07B" w14:textId="77777777" w:rsidR="001A0A3C" w:rsidRDefault="00000000">
            <w:pPr>
              <w:spacing w:before="120" w:line="240" w:lineRule="auto"/>
              <w:rPr>
                <w:sz w:val="20"/>
              </w:rPr>
            </w:pPr>
            <w:r w:rsidRPr="008C29D8">
              <w:rPr>
                <w:sz w:val="20"/>
              </w:rPr>
              <w:t>Elija de la siguiente lista de ideas para refrescar su memoria o para iniciar conversaciones familiares sobre cosas que puede legar y transmitir a sus seres queridos como parte de su legado vivo y herencia espiritual.</w:t>
            </w:r>
          </w:p>
        </w:tc>
      </w:tr>
    </w:tbl>
    <w:p w14:paraId="3E10D266"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¿Lugares en los que ha vivido?  ¿Direcciones, descripción o ubicación (si puede recordarlas)?</w:t>
      </w:r>
    </w:p>
    <w:p w14:paraId="26645F09" w14:textId="77777777" w:rsidR="001F1E41" w:rsidRPr="008C29D8" w:rsidRDefault="001F1E41" w:rsidP="008171BC">
      <w:pPr>
        <w:pStyle w:val="ListParagraph"/>
        <w:spacing w:beforeLines="40" w:before="96" w:afterLines="40" w:after="96" w:line="240" w:lineRule="auto"/>
        <w:ind w:left="440" w:hanging="440"/>
        <w:rPr>
          <w:sz w:val="20"/>
        </w:rPr>
      </w:pPr>
    </w:p>
    <w:p w14:paraId="739E96C9"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Nombres y ciudades de los centros de enseñanza a los que has asistido (primaria, secundaria, bachillerato, universidad).</w:t>
      </w:r>
    </w:p>
    <w:p w14:paraId="260B97E7" w14:textId="77777777" w:rsidR="001F1E41" w:rsidRPr="008C29D8" w:rsidRDefault="00000000" w:rsidP="008171BC">
      <w:pPr>
        <w:pStyle w:val="ListParagraph"/>
        <w:spacing w:beforeLines="40" w:before="96" w:afterLines="40" w:after="96" w:line="240" w:lineRule="auto"/>
        <w:ind w:left="440" w:hanging="440"/>
        <w:rPr>
          <w:sz w:val="20"/>
        </w:rPr>
      </w:pPr>
      <w:r>
        <w:rPr>
          <w:sz w:val="20"/>
          <w:lang w:bidi="x-none"/>
        </w:rPr>
        <w:pict w14:anchorId="444A69B2">
          <v:shape id="_x0000_s2087" type="#_x0000_t202" style="position:absolute;left:0;text-align:left;margin-left:357.5pt;margin-top:7.25pt;width:174.7pt;height:118.65pt;z-index:5" stroked="f">
            <v:textbox>
              <w:txbxContent>
                <w:p w14:paraId="1896DCBF" w14:textId="77777777" w:rsidR="001F1E41" w:rsidRDefault="00000000">
                  <w:r>
                    <w:pict w14:anchorId="09DD93F9">
                      <v:shape id="_x0000_i1030" type="#_x0000_t75" style="width:185.15pt;height:133.7pt">
                        <v:imagedata r:id="rId15" o:title="horse"/>
                      </v:shape>
                    </w:pict>
                  </w:r>
                </w:p>
              </w:txbxContent>
            </v:textbox>
          </v:shape>
        </w:pict>
      </w:r>
    </w:p>
    <w:p w14:paraId="25CF4E90"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¿Quiénes eran tus mejores amigos en el colegio?  ¿Cómo eran?</w:t>
      </w:r>
    </w:p>
    <w:p w14:paraId="1D05B565" w14:textId="77777777" w:rsidR="001F1E41" w:rsidRPr="008C29D8" w:rsidRDefault="001F1E41" w:rsidP="008171BC">
      <w:pPr>
        <w:pStyle w:val="ListParagraph"/>
        <w:spacing w:beforeLines="40" w:before="96" w:afterLines="40" w:after="96" w:line="240" w:lineRule="auto"/>
        <w:ind w:left="440" w:hanging="440"/>
        <w:rPr>
          <w:sz w:val="20"/>
        </w:rPr>
      </w:pPr>
    </w:p>
    <w:p w14:paraId="7F0C9750"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¿Cuáles eran sus pasatiempos favoritos o actividades divertidas de niño?</w:t>
      </w:r>
    </w:p>
    <w:p w14:paraId="2115DE09" w14:textId="77777777" w:rsidR="001F1E41" w:rsidRPr="008C29D8" w:rsidRDefault="001F1E41" w:rsidP="008171BC">
      <w:pPr>
        <w:pStyle w:val="ListParagraph"/>
        <w:spacing w:beforeLines="40" w:before="96" w:afterLines="40" w:after="96" w:line="240" w:lineRule="auto"/>
        <w:ind w:left="440" w:hanging="440"/>
        <w:rPr>
          <w:sz w:val="20"/>
        </w:rPr>
      </w:pPr>
    </w:p>
    <w:p w14:paraId="5EF3D06A"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¿Cuáles son sus primeros recuerdos de la iglesia?</w:t>
      </w:r>
    </w:p>
    <w:p w14:paraId="4A8F67D8" w14:textId="77777777" w:rsidR="001F1E41" w:rsidRPr="008C29D8" w:rsidRDefault="001F1E41" w:rsidP="008171BC">
      <w:pPr>
        <w:pStyle w:val="ListParagraph"/>
        <w:spacing w:beforeLines="40" w:before="96" w:afterLines="40" w:after="96" w:line="240" w:lineRule="auto"/>
        <w:ind w:left="440" w:hanging="440"/>
        <w:rPr>
          <w:sz w:val="20"/>
        </w:rPr>
      </w:pPr>
    </w:p>
    <w:p w14:paraId="7A8FB48A"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¿Qué tipo de trabajos tenían tus padres mientras crecías?</w:t>
      </w:r>
    </w:p>
    <w:p w14:paraId="760E01A0" w14:textId="77777777" w:rsidR="001F1E41" w:rsidRPr="008C29D8" w:rsidRDefault="001F1E41" w:rsidP="008171BC">
      <w:pPr>
        <w:pStyle w:val="ListParagraph"/>
        <w:spacing w:beforeLines="40" w:before="96" w:afterLines="40" w:after="96" w:line="240" w:lineRule="auto"/>
        <w:ind w:left="440" w:hanging="440"/>
        <w:rPr>
          <w:sz w:val="20"/>
        </w:rPr>
      </w:pPr>
    </w:p>
    <w:p w14:paraId="12613BC2"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¿Te has mudado alguna vez de un sitio a otro?  ¿Cómo te sentiste?  ¿Qué impacto tuvo en tu vida?</w:t>
      </w:r>
    </w:p>
    <w:p w14:paraId="373E32DB" w14:textId="77777777" w:rsidR="001F1E41" w:rsidRPr="008C29D8" w:rsidRDefault="001F1E41" w:rsidP="008171BC">
      <w:pPr>
        <w:pStyle w:val="ListParagraph"/>
        <w:spacing w:beforeLines="40" w:before="96" w:afterLines="40" w:after="96" w:line="240" w:lineRule="auto"/>
        <w:ind w:left="440" w:hanging="440"/>
        <w:rPr>
          <w:sz w:val="20"/>
        </w:rPr>
      </w:pPr>
    </w:p>
    <w:p w14:paraId="6831C9EE"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¿Qué solías hacer para celebrar los cumpleaños?  ¿Las Navidades?  ¿Pascua?  ¿Acción de Gracias?  ¿El 4 de julio?  ¿Las vacaciones de primavera?</w:t>
      </w:r>
    </w:p>
    <w:p w14:paraId="591CAF83" w14:textId="77777777" w:rsidR="001F1E41" w:rsidRPr="008C29D8" w:rsidRDefault="001F1E41" w:rsidP="008171BC">
      <w:pPr>
        <w:pStyle w:val="ListParagraph"/>
        <w:spacing w:beforeLines="40" w:before="96" w:afterLines="40" w:after="96" w:line="240" w:lineRule="auto"/>
        <w:ind w:left="440" w:hanging="440"/>
        <w:rPr>
          <w:sz w:val="20"/>
        </w:rPr>
      </w:pPr>
    </w:p>
    <w:p w14:paraId="3C861EB0"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¿Cómo era la economía de tu familia mientras crecías?  ¿Cómo le afectó?</w:t>
      </w:r>
    </w:p>
    <w:p w14:paraId="00542793" w14:textId="77777777" w:rsidR="001F1E41" w:rsidRPr="008C29D8" w:rsidRDefault="001F1E41" w:rsidP="008171BC">
      <w:pPr>
        <w:pStyle w:val="ListParagraph"/>
        <w:spacing w:beforeLines="40" w:before="96" w:afterLines="40" w:after="96" w:line="240" w:lineRule="auto"/>
        <w:ind w:left="440" w:hanging="440"/>
        <w:rPr>
          <w:sz w:val="20"/>
        </w:rPr>
      </w:pPr>
    </w:p>
    <w:p w14:paraId="377ED984"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¿Qué hacía tu familia los fines de semana?  ¿Salidas especiales?  ¿Vacaciones?  ¿Adónde iban de viaje?</w:t>
      </w:r>
    </w:p>
    <w:p w14:paraId="186B6FC1" w14:textId="77777777" w:rsidR="001F1E41" w:rsidRPr="008C29D8" w:rsidRDefault="001F1E41" w:rsidP="008171BC">
      <w:pPr>
        <w:pStyle w:val="ListParagraph"/>
        <w:spacing w:beforeLines="40" w:before="96" w:afterLines="40" w:after="96" w:line="240" w:lineRule="auto"/>
        <w:ind w:left="440" w:hanging="440"/>
        <w:rPr>
          <w:sz w:val="20"/>
        </w:rPr>
      </w:pPr>
    </w:p>
    <w:p w14:paraId="6CAAF5F5"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¿Has recibido alguna vez clases o cursos especiales (música, arte, deportes, etc.)?  ¿Alguna vez has coleccionado algo?</w:t>
      </w:r>
    </w:p>
    <w:p w14:paraId="75AAB6B4" w14:textId="77777777" w:rsidR="001F1E41" w:rsidRPr="008C29D8" w:rsidRDefault="001F1E41" w:rsidP="008171BC">
      <w:pPr>
        <w:pStyle w:val="ListParagraph"/>
        <w:spacing w:beforeLines="40" w:before="96" w:afterLines="40" w:after="96" w:line="240" w:lineRule="auto"/>
        <w:ind w:left="0"/>
        <w:rPr>
          <w:sz w:val="20"/>
        </w:rPr>
      </w:pPr>
    </w:p>
    <w:p w14:paraId="31301D97"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Cuando era niño o adolescente, ¿qué quería ser de mayor?</w:t>
      </w:r>
    </w:p>
    <w:p w14:paraId="1DEBE99F" w14:textId="77777777" w:rsidR="001F1E41" w:rsidRPr="008C29D8" w:rsidRDefault="001F1E41" w:rsidP="008171BC">
      <w:pPr>
        <w:pStyle w:val="ListParagraph"/>
        <w:spacing w:beforeLines="40" w:before="96" w:afterLines="40" w:after="96" w:line="240" w:lineRule="auto"/>
        <w:ind w:left="440" w:hanging="440"/>
        <w:rPr>
          <w:sz w:val="20"/>
        </w:rPr>
      </w:pPr>
    </w:p>
    <w:p w14:paraId="7E6E4256"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¿Cuál fue su asignatura, recuerdo escolar o curso favorito? ¿Profesor favorito? ¿Por qué?</w:t>
      </w:r>
    </w:p>
    <w:p w14:paraId="66F3EBAE" w14:textId="77777777" w:rsidR="001F1E41" w:rsidRPr="008C29D8" w:rsidRDefault="001F1E41" w:rsidP="008171BC">
      <w:pPr>
        <w:pStyle w:val="ListParagraph"/>
        <w:spacing w:beforeLines="40" w:before="96" w:afterLines="40" w:after="96" w:line="240" w:lineRule="auto"/>
        <w:ind w:left="440" w:hanging="440"/>
        <w:rPr>
          <w:sz w:val="20"/>
        </w:rPr>
      </w:pPr>
    </w:p>
    <w:p w14:paraId="36A55797"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¿Cómo ibas al colegio (andando, en autobús, en coche compartido, o...)? ¿Qué distancia había que recorrer?</w:t>
      </w:r>
    </w:p>
    <w:p w14:paraId="001E0C7C" w14:textId="77777777" w:rsidR="001F1E41" w:rsidRPr="008C29D8" w:rsidRDefault="001F1E41" w:rsidP="008171BC">
      <w:pPr>
        <w:pStyle w:val="ListParagraph"/>
        <w:spacing w:beforeLines="40" w:before="96" w:afterLines="40" w:after="96" w:line="240" w:lineRule="auto"/>
        <w:ind w:left="440" w:hanging="440"/>
        <w:rPr>
          <w:sz w:val="20"/>
        </w:rPr>
      </w:pPr>
    </w:p>
    <w:p w14:paraId="1BD18F3F"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¿Has participado alguna vez en una banda, coro, club, obra o producción teatral, consejo estudiantil, equipo deportivo, etc.?</w:t>
      </w:r>
    </w:p>
    <w:p w14:paraId="51711F15" w14:textId="77777777" w:rsidR="001F1E41" w:rsidRPr="008C29D8" w:rsidRDefault="001F1E41" w:rsidP="008171BC">
      <w:pPr>
        <w:pStyle w:val="ListParagraph"/>
        <w:spacing w:beforeLines="40" w:before="96" w:afterLines="40" w:after="96" w:line="240" w:lineRule="auto"/>
        <w:ind w:left="440" w:hanging="440"/>
        <w:rPr>
          <w:sz w:val="20"/>
        </w:rPr>
      </w:pPr>
    </w:p>
    <w:p w14:paraId="7BC23D85"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¿Qué notas sacabas en primaria? ¿Por qué? ¿Secundaria o secundaria? ¿Secundaria? ¿En la universidad?</w:t>
      </w:r>
    </w:p>
    <w:p w14:paraId="65BF0FCD" w14:textId="77777777" w:rsidR="001F1E41" w:rsidRPr="008C29D8" w:rsidRDefault="001F1E41" w:rsidP="008171BC">
      <w:pPr>
        <w:pStyle w:val="ListParagraph"/>
        <w:spacing w:beforeLines="40" w:before="96" w:afterLines="40" w:after="96" w:line="240" w:lineRule="auto"/>
        <w:ind w:left="440" w:hanging="440"/>
        <w:rPr>
          <w:sz w:val="20"/>
        </w:rPr>
      </w:pPr>
    </w:p>
    <w:p w14:paraId="6DCE084E"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Si has practicado algún deporte, ¿qué deporte y en qué posición jugabas? ¿Ganaste alguna vez? ¿Te has lesionado alguna vez?</w:t>
      </w:r>
    </w:p>
    <w:p w14:paraId="14219A90" w14:textId="77777777" w:rsidR="001F1E41" w:rsidRPr="008C29D8" w:rsidRDefault="001F1E41" w:rsidP="008171BC">
      <w:pPr>
        <w:pStyle w:val="ListParagraph"/>
        <w:spacing w:beforeLines="40" w:before="96" w:afterLines="40" w:after="96" w:line="240" w:lineRule="auto"/>
        <w:ind w:left="440" w:hanging="440"/>
        <w:rPr>
          <w:sz w:val="20"/>
        </w:rPr>
      </w:pPr>
    </w:p>
    <w:p w14:paraId="68335476"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¿Cuáles son los mejores momentos y recuerdos que guarda de su paso por este equipo?</w:t>
      </w:r>
    </w:p>
    <w:p w14:paraId="143C1E05" w14:textId="77777777" w:rsidR="001F1E41" w:rsidRPr="008C29D8" w:rsidRDefault="001F1E41" w:rsidP="008171BC">
      <w:pPr>
        <w:pStyle w:val="ListParagraph"/>
        <w:spacing w:beforeLines="40" w:before="96" w:afterLines="40" w:after="96" w:line="240" w:lineRule="auto"/>
        <w:ind w:left="440" w:hanging="440"/>
        <w:rPr>
          <w:sz w:val="20"/>
        </w:rPr>
      </w:pPr>
    </w:p>
    <w:p w14:paraId="61584F8D"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¿Has ido alguna vez a bailes escolares o de graduación?</w:t>
      </w:r>
    </w:p>
    <w:p w14:paraId="13F0B4BC" w14:textId="77777777" w:rsidR="001F1E41" w:rsidRPr="008C29D8" w:rsidRDefault="001F1E41" w:rsidP="008171BC">
      <w:pPr>
        <w:pStyle w:val="ListParagraph"/>
        <w:spacing w:beforeLines="40" w:before="96" w:afterLines="40" w:after="96" w:line="240" w:lineRule="auto"/>
        <w:ind w:left="440" w:hanging="440"/>
        <w:rPr>
          <w:sz w:val="20"/>
        </w:rPr>
      </w:pPr>
    </w:p>
    <w:p w14:paraId="145241FA"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¿Ha habido alguna gran tragedia entre sus familiares directos, parientes o amigos?</w:t>
      </w:r>
    </w:p>
    <w:p w14:paraId="32B9D7B5" w14:textId="77777777" w:rsidR="001F1E41" w:rsidRPr="008C29D8" w:rsidRDefault="001F1E41" w:rsidP="008171BC">
      <w:pPr>
        <w:pStyle w:val="ListParagraph"/>
        <w:spacing w:beforeLines="40" w:before="96" w:afterLines="40" w:after="96" w:line="240" w:lineRule="auto"/>
        <w:ind w:left="440" w:hanging="440"/>
        <w:rPr>
          <w:sz w:val="20"/>
        </w:rPr>
      </w:pPr>
    </w:p>
    <w:p w14:paraId="1E9503F6"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¿Alguna vez te han llevado o llamado al despacho del director? ¿Por qué? ¿Has pasado por algún momento de rebeldía?</w:t>
      </w:r>
    </w:p>
    <w:p w14:paraId="55C5B99A" w14:textId="77777777" w:rsidR="001F1E41" w:rsidRPr="008C29D8" w:rsidRDefault="001F1E41" w:rsidP="008171BC">
      <w:pPr>
        <w:pStyle w:val="ListParagraph"/>
        <w:spacing w:beforeLines="40" w:before="96" w:afterLines="40" w:after="96" w:line="240" w:lineRule="auto"/>
        <w:ind w:left="440" w:hanging="440"/>
        <w:rPr>
          <w:sz w:val="20"/>
        </w:rPr>
      </w:pPr>
    </w:p>
    <w:p w14:paraId="1D6E1C7E"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¿Talentos o habilidades especiales o tontas que tenías de pequeño (o que sigues teniendo)?</w:t>
      </w:r>
    </w:p>
    <w:p w14:paraId="2447D58F" w14:textId="77777777" w:rsidR="001F1E41" w:rsidRPr="008C29D8" w:rsidRDefault="001F1E41" w:rsidP="008171BC">
      <w:pPr>
        <w:pStyle w:val="ListParagraph"/>
        <w:spacing w:beforeLines="40" w:before="96" w:afterLines="40" w:after="96" w:line="240" w:lineRule="auto"/>
        <w:ind w:left="440" w:hanging="440"/>
        <w:rPr>
          <w:sz w:val="20"/>
        </w:rPr>
      </w:pPr>
    </w:p>
    <w:p w14:paraId="72D882DF"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¿Tenías algún apodo de pequeño? ¿Cuáles eran? ¿Quién te los puso?</w:t>
      </w:r>
    </w:p>
    <w:p w14:paraId="7721A07E" w14:textId="77777777" w:rsidR="001F1E41" w:rsidRPr="008C29D8" w:rsidRDefault="001F1E41" w:rsidP="008171BC">
      <w:pPr>
        <w:pStyle w:val="ListParagraph"/>
        <w:spacing w:beforeLines="40" w:before="96" w:afterLines="40" w:after="96" w:line="240" w:lineRule="auto"/>
        <w:ind w:left="440" w:hanging="440"/>
        <w:jc w:val="left"/>
        <w:rPr>
          <w:sz w:val="20"/>
        </w:rPr>
      </w:pPr>
    </w:p>
    <w:p w14:paraId="6016E8CC" w14:textId="77777777" w:rsidR="001A0A3C" w:rsidRDefault="00000000" w:rsidP="008171BC">
      <w:pPr>
        <w:pStyle w:val="ListParagraph"/>
        <w:numPr>
          <w:ilvl w:val="0"/>
          <w:numId w:val="54"/>
        </w:numPr>
        <w:spacing w:beforeLines="40" w:before="96" w:afterLines="40" w:after="96" w:line="240" w:lineRule="auto"/>
        <w:ind w:left="330" w:hanging="330"/>
        <w:jc w:val="left"/>
        <w:rPr>
          <w:sz w:val="20"/>
        </w:rPr>
      </w:pPr>
      <w:r w:rsidRPr="008C29D8">
        <w:rPr>
          <w:sz w:val="20"/>
        </w:rPr>
        <w:t>¿Qué recuerdas de la gente y del barrio donde creciste? ¿Qué hacían los niños para divertirse en tu barrio? ¿Qué anécdotas o personas divertidas recuerdas?</w:t>
      </w:r>
    </w:p>
    <w:p w14:paraId="69EDD105" w14:textId="77777777" w:rsidR="001F1E41" w:rsidRPr="008C29D8" w:rsidRDefault="001F1E41" w:rsidP="008171BC">
      <w:pPr>
        <w:pStyle w:val="ListParagraph"/>
        <w:spacing w:beforeLines="40" w:before="96" w:afterLines="40" w:after="96" w:line="240" w:lineRule="auto"/>
        <w:ind w:left="330" w:hanging="330"/>
        <w:jc w:val="left"/>
        <w:rPr>
          <w:sz w:val="20"/>
        </w:rPr>
      </w:pPr>
    </w:p>
    <w:p w14:paraId="637890C5" w14:textId="77777777" w:rsidR="001A0A3C" w:rsidRDefault="00000000" w:rsidP="008171BC">
      <w:pPr>
        <w:pStyle w:val="ListParagraph"/>
        <w:numPr>
          <w:ilvl w:val="0"/>
          <w:numId w:val="54"/>
        </w:numPr>
        <w:spacing w:beforeLines="40" w:before="96" w:afterLines="40" w:after="96" w:line="240" w:lineRule="auto"/>
        <w:ind w:left="330" w:hanging="330"/>
        <w:jc w:val="left"/>
        <w:rPr>
          <w:sz w:val="20"/>
        </w:rPr>
      </w:pPr>
      <w:r>
        <w:rPr>
          <w:sz w:val="20"/>
          <w:lang w:bidi="x-none"/>
        </w:rPr>
        <w:pict w14:anchorId="75C5ADBF">
          <v:shape id="_x0000_s2088" type="#_x0000_t202" style="position:absolute;left:0;text-align:left;margin-left:429pt;margin-top:12.2pt;width:144.9pt;height:106.3pt;z-index:6" filled="f" stroked="f">
            <v:textbox>
              <w:txbxContent>
                <w:p w14:paraId="6F3E2A51" w14:textId="77777777" w:rsidR="001F1E41" w:rsidRDefault="00000000" w:rsidP="001F1E41">
                  <w:r>
                    <w:pict w14:anchorId="14827653">
                      <v:shape id="_x0000_i1032" type="#_x0000_t75" style="width:128.55pt;height:97.7pt">
                        <v:imagedata r:id="rId16" o:title="old-car"/>
                      </v:shape>
                    </w:pict>
                  </w:r>
                </w:p>
              </w:txbxContent>
            </v:textbox>
          </v:shape>
        </w:pict>
      </w:r>
      <w:r w:rsidRPr="008C29D8">
        <w:rPr>
          <w:sz w:val="20"/>
        </w:rPr>
        <w:t xml:space="preserve">¿Qué experiencias tuviste de pequeño acampando, cazando, pescando, yendo de vacaciones, yendo de </w:t>
      </w:r>
      <w:r w:rsidRPr="008C29D8">
        <w:rPr>
          <w:sz w:val="20"/>
        </w:rPr>
        <w:br/>
        <w:t>campamento, yendo a la escuela de verano, estando en una granja, yendo a retiros, estando en los scouts, etc.?</w:t>
      </w:r>
    </w:p>
    <w:p w14:paraId="2356BB3F" w14:textId="77777777" w:rsidR="001F1E41" w:rsidRPr="008C29D8" w:rsidRDefault="001F1E41" w:rsidP="008171BC">
      <w:pPr>
        <w:pStyle w:val="ListParagraph"/>
        <w:spacing w:beforeLines="40" w:before="96" w:afterLines="40" w:after="96" w:line="240" w:lineRule="auto"/>
        <w:ind w:left="330" w:hanging="330"/>
        <w:rPr>
          <w:sz w:val="20"/>
        </w:rPr>
      </w:pPr>
    </w:p>
    <w:p w14:paraId="515A2605"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¿Premios, trofeos, récords, insignias, medallas, becas, elecciones o galardones que hayas ganado?</w:t>
      </w:r>
    </w:p>
    <w:p w14:paraId="0A716842" w14:textId="77777777" w:rsidR="001F1E41" w:rsidRPr="008C29D8" w:rsidRDefault="001F1E41" w:rsidP="008171BC">
      <w:pPr>
        <w:pStyle w:val="ListParagraph"/>
        <w:spacing w:beforeLines="40" w:before="96" w:afterLines="40" w:after="96" w:line="240" w:lineRule="auto"/>
        <w:ind w:left="330" w:hanging="330"/>
        <w:rPr>
          <w:sz w:val="20"/>
        </w:rPr>
      </w:pPr>
    </w:p>
    <w:p w14:paraId="3BB968AB" w14:textId="77777777" w:rsidR="001A0A3C" w:rsidRDefault="00000000" w:rsidP="008171BC">
      <w:pPr>
        <w:pStyle w:val="ListParagraph"/>
        <w:numPr>
          <w:ilvl w:val="0"/>
          <w:numId w:val="54"/>
        </w:numPr>
        <w:spacing w:beforeLines="40" w:before="96" w:afterLines="40" w:after="96" w:line="240" w:lineRule="auto"/>
        <w:ind w:left="330" w:hanging="330"/>
        <w:jc w:val="left"/>
        <w:rPr>
          <w:sz w:val="20"/>
        </w:rPr>
      </w:pPr>
      <w:r w:rsidRPr="008C29D8">
        <w:rPr>
          <w:sz w:val="20"/>
        </w:rPr>
        <w:t xml:space="preserve">Si no fuiste a la universidad, ¿por qué no fuiste? Si fuiste, ¿qué carrera estudiaste y </w:t>
      </w:r>
      <w:r w:rsidRPr="008C29D8">
        <w:rPr>
          <w:sz w:val="20"/>
        </w:rPr>
        <w:br/>
        <w:t>por qué la elegiste?</w:t>
      </w:r>
    </w:p>
    <w:p w14:paraId="52F146E8" w14:textId="77777777" w:rsidR="001F1E41" w:rsidRPr="008C29D8" w:rsidRDefault="001F1E41" w:rsidP="008171BC">
      <w:pPr>
        <w:pStyle w:val="ListParagraph"/>
        <w:spacing w:beforeLines="40" w:before="96" w:afterLines="40" w:after="96" w:line="240" w:lineRule="auto"/>
        <w:ind w:left="440" w:hanging="440"/>
        <w:rPr>
          <w:sz w:val="20"/>
        </w:rPr>
      </w:pPr>
    </w:p>
    <w:p w14:paraId="0D3A0382"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¿Primer flechazo? ¿Primer beso? ¿Primer novio/a serio/a? ¿Primer desengaño amoroso? ¿Primer trabajo? ¿Primer coche?</w:t>
      </w:r>
    </w:p>
    <w:p w14:paraId="05A541CF" w14:textId="77777777" w:rsidR="001F1E41" w:rsidRPr="008C29D8" w:rsidRDefault="001F1E41" w:rsidP="008171BC">
      <w:pPr>
        <w:pStyle w:val="ListParagraph"/>
        <w:spacing w:beforeLines="40" w:before="96" w:afterLines="40" w:after="96" w:line="240" w:lineRule="auto"/>
        <w:ind w:left="440" w:hanging="440"/>
        <w:rPr>
          <w:sz w:val="20"/>
        </w:rPr>
      </w:pPr>
    </w:p>
    <w:p w14:paraId="2FDA62CA"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¿Los recuerdos más divertidos, únicos, memorables, sorprendentes e inusuales que tiene de su infancia?</w:t>
      </w:r>
    </w:p>
    <w:p w14:paraId="680CA8E3" w14:textId="77777777" w:rsidR="001F1E41" w:rsidRPr="008C29D8" w:rsidRDefault="001F1E41" w:rsidP="008171BC">
      <w:pPr>
        <w:pStyle w:val="ListParagraph"/>
        <w:spacing w:beforeLines="40" w:before="96" w:afterLines="40" w:after="96" w:line="240" w:lineRule="auto"/>
        <w:ind w:left="440" w:hanging="440"/>
        <w:rPr>
          <w:sz w:val="20"/>
        </w:rPr>
      </w:pPr>
    </w:p>
    <w:p w14:paraId="48B7ED92"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¿Nombres (y ciudades donde viven o vivieron) de tíos, primos y abuelos?</w:t>
      </w:r>
    </w:p>
    <w:p w14:paraId="5321E376" w14:textId="77777777" w:rsidR="001F1E41" w:rsidRPr="008C29D8" w:rsidRDefault="001F1E41" w:rsidP="008171BC">
      <w:pPr>
        <w:pStyle w:val="ListParagraph"/>
        <w:spacing w:beforeLines="40" w:before="96" w:afterLines="40" w:after="96" w:line="240" w:lineRule="auto"/>
        <w:ind w:left="440" w:hanging="440"/>
        <w:rPr>
          <w:sz w:val="20"/>
        </w:rPr>
      </w:pPr>
    </w:p>
    <w:p w14:paraId="56201582"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¿Cuáles eran sus afiliaciones políticas, creencias, compromisos, cargos o puntos de vista sobre el voto y la ciudadanía?</w:t>
      </w:r>
    </w:p>
    <w:p w14:paraId="27E60ECB" w14:textId="77777777" w:rsidR="001F1E41" w:rsidRPr="008C29D8" w:rsidRDefault="001F1E41" w:rsidP="008171BC">
      <w:pPr>
        <w:pStyle w:val="ListParagraph"/>
        <w:spacing w:beforeLines="40" w:before="96" w:afterLines="40" w:after="96" w:line="240" w:lineRule="auto"/>
        <w:ind w:left="440" w:hanging="440"/>
        <w:rPr>
          <w:sz w:val="20"/>
        </w:rPr>
      </w:pPr>
    </w:p>
    <w:p w14:paraId="3FD2512C" w14:textId="77777777" w:rsidR="001A0A3C" w:rsidRDefault="00000000" w:rsidP="008171BC">
      <w:pPr>
        <w:pStyle w:val="ListParagraph"/>
        <w:numPr>
          <w:ilvl w:val="0"/>
          <w:numId w:val="54"/>
        </w:numPr>
        <w:tabs>
          <w:tab w:val="left" w:pos="330"/>
        </w:tabs>
        <w:spacing w:beforeLines="40" w:before="96" w:afterLines="40" w:after="96" w:line="240" w:lineRule="auto"/>
        <w:ind w:left="330" w:hanging="330"/>
        <w:jc w:val="left"/>
        <w:rPr>
          <w:sz w:val="20"/>
        </w:rPr>
      </w:pPr>
      <w:r w:rsidRPr="008C29D8">
        <w:rPr>
          <w:sz w:val="20"/>
        </w:rPr>
        <w:t xml:space="preserve">¿Tuvo problemas físicos o médicos de niño o de adulto? ¿Ha sufrido algún accidente grave? </w:t>
      </w:r>
      <w:r w:rsidRPr="008C29D8">
        <w:rPr>
          <w:sz w:val="20"/>
        </w:rPr>
        <w:br/>
        <w:t xml:space="preserve"> ¿Ha estado hospitalizado?</w:t>
      </w:r>
    </w:p>
    <w:p w14:paraId="0280CD25" w14:textId="77777777" w:rsidR="001F1E41" w:rsidRPr="008C29D8" w:rsidRDefault="001F1E41" w:rsidP="008171BC">
      <w:pPr>
        <w:pStyle w:val="ListParagraph"/>
        <w:spacing w:beforeLines="40" w:before="96" w:afterLines="40" w:after="96" w:line="240" w:lineRule="auto"/>
        <w:ind w:left="440" w:hanging="440"/>
        <w:rPr>
          <w:sz w:val="20"/>
        </w:rPr>
      </w:pPr>
    </w:p>
    <w:p w14:paraId="224AB4D9"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¿Cuál ha sido el mayor acontecimiento al que ha asistido (concierto, conferencia, mitin, partido, etc.)?</w:t>
      </w:r>
    </w:p>
    <w:p w14:paraId="2708A959" w14:textId="77777777" w:rsidR="001F1E41" w:rsidRPr="008C29D8" w:rsidRDefault="001F1E41" w:rsidP="008171BC">
      <w:pPr>
        <w:pStyle w:val="ListParagraph"/>
        <w:spacing w:beforeLines="40" w:before="96" w:afterLines="40" w:after="96" w:line="240" w:lineRule="auto"/>
        <w:ind w:left="440" w:hanging="440"/>
        <w:rPr>
          <w:sz w:val="20"/>
        </w:rPr>
      </w:pPr>
    </w:p>
    <w:p w14:paraId="125594E0"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Las tres personas que más le han influido, ¿qué aprendió de ellas?</w:t>
      </w:r>
    </w:p>
    <w:p w14:paraId="783D0B2C" w14:textId="77777777" w:rsidR="001F1E41" w:rsidRPr="008C29D8" w:rsidRDefault="001F1E41" w:rsidP="008171BC">
      <w:pPr>
        <w:pStyle w:val="ListParagraph"/>
        <w:spacing w:beforeLines="40" w:before="96" w:afterLines="40" w:after="96" w:line="240" w:lineRule="auto"/>
        <w:ind w:left="440" w:hanging="440"/>
        <w:rPr>
          <w:sz w:val="20"/>
        </w:rPr>
      </w:pPr>
    </w:p>
    <w:p w14:paraId="58E280DB"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¿Lecciones aprendidas de fracasos o dificultades en su vida? ¿Los momentos más difíciles de tu vida?</w:t>
      </w:r>
    </w:p>
    <w:p w14:paraId="047644BA"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¿Lugares a los que ha viajado? ¿Las cosas más emocionantes o divertidas que ha hecho?</w:t>
      </w:r>
    </w:p>
    <w:p w14:paraId="48374E04" w14:textId="77777777" w:rsidR="001F1E41" w:rsidRPr="008C29D8" w:rsidRDefault="001F1E41" w:rsidP="008171BC">
      <w:pPr>
        <w:pStyle w:val="ListParagraph"/>
        <w:spacing w:beforeLines="40" w:before="96" w:afterLines="40" w:after="96" w:line="240" w:lineRule="auto"/>
        <w:ind w:left="440" w:hanging="440"/>
        <w:rPr>
          <w:sz w:val="20"/>
        </w:rPr>
      </w:pPr>
    </w:p>
    <w:p w14:paraId="0CB8BD02"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lastRenderedPageBreak/>
        <w:t>¿Perteneció a algún club, fraternidad, grupo cívico, asociación, junta directiva de una organización sin ánimo de lucro o grupo gubernamental? ¿Has ocupado algún cargo directivo? ¿Has sido elegido para algún cargo especial?</w:t>
      </w:r>
    </w:p>
    <w:p w14:paraId="2637A921" w14:textId="77777777" w:rsidR="001F1E41" w:rsidRPr="008C29D8" w:rsidRDefault="001F1E41" w:rsidP="008171BC">
      <w:pPr>
        <w:pStyle w:val="ListParagraph"/>
        <w:spacing w:beforeLines="40" w:before="96" w:afterLines="40" w:after="96" w:line="240" w:lineRule="auto"/>
        <w:ind w:left="440" w:hanging="440"/>
        <w:rPr>
          <w:sz w:val="20"/>
        </w:rPr>
      </w:pPr>
    </w:p>
    <w:p w14:paraId="406021B1"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¿Cuál ha sido el mejor consejo que ha recibido? ¿Quién se lo dio?</w:t>
      </w:r>
    </w:p>
    <w:p w14:paraId="42F960D0" w14:textId="77777777" w:rsidR="001F1E41" w:rsidRPr="008C29D8" w:rsidRDefault="001F1E41" w:rsidP="008171BC">
      <w:pPr>
        <w:pStyle w:val="ListParagraph"/>
        <w:spacing w:beforeLines="40" w:before="96" w:afterLines="40" w:after="96" w:line="240" w:lineRule="auto"/>
        <w:ind w:left="440" w:hanging="440"/>
        <w:rPr>
          <w:sz w:val="20"/>
        </w:rPr>
      </w:pPr>
    </w:p>
    <w:p w14:paraId="7403D969"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¿Cuáles son algunas de las lecciones más importantes que ha aprendido sobre los coches?</w:t>
      </w:r>
    </w:p>
    <w:p w14:paraId="52B886C8" w14:textId="77777777" w:rsidR="001F1E41" w:rsidRPr="008C29D8" w:rsidRDefault="001F1E41" w:rsidP="008171BC">
      <w:pPr>
        <w:pStyle w:val="ListParagraph"/>
        <w:spacing w:beforeLines="40" w:before="96" w:afterLines="40" w:after="96" w:line="240" w:lineRule="auto"/>
        <w:ind w:left="440" w:hanging="440"/>
        <w:rPr>
          <w:sz w:val="20"/>
        </w:rPr>
      </w:pPr>
    </w:p>
    <w:p w14:paraId="0C178764"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¿Cómo o cuándo conoció a su cónyuge? ¿Por qué se sintió atraído por ella? ¿Detalles sobre tu noviazgo, compromiso, día de la boda, luna de miel y los primeros años antes de tener hijos? ¿Cómo supo que era la persona que Dios tenía para usted? ¿Estuvo a punto de casarse con otra persona y, en caso afirmativo, qué sucedió?</w:t>
      </w:r>
    </w:p>
    <w:p w14:paraId="7DB1CDE8" w14:textId="77777777" w:rsidR="001F1E41" w:rsidRPr="008C29D8" w:rsidRDefault="001F1E41" w:rsidP="008171BC">
      <w:pPr>
        <w:pStyle w:val="ListParagraph"/>
        <w:spacing w:beforeLines="40" w:before="96" w:afterLines="40" w:after="96" w:line="240" w:lineRule="auto"/>
        <w:ind w:left="440" w:hanging="440"/>
        <w:rPr>
          <w:sz w:val="20"/>
        </w:rPr>
      </w:pPr>
    </w:p>
    <w:p w14:paraId="29354188"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Matrimonio - ¿En qué se diferencian? ¿Cómo os complementan y fortalecen esas diferencias como personas, como pareja y como padres?</w:t>
      </w:r>
    </w:p>
    <w:p w14:paraId="7B1FC8CF" w14:textId="77777777" w:rsidR="001F1E41" w:rsidRPr="008C29D8" w:rsidRDefault="001F1E41" w:rsidP="008171BC">
      <w:pPr>
        <w:pStyle w:val="ListParagraph"/>
        <w:spacing w:beforeLines="40" w:before="96" w:afterLines="40" w:after="96" w:line="240" w:lineRule="auto"/>
        <w:ind w:left="330" w:hanging="330"/>
        <w:rPr>
          <w:sz w:val="20"/>
        </w:rPr>
      </w:pPr>
    </w:p>
    <w:p w14:paraId="0D679534"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¿Recuerdos favoritos de sus hijos? ¿Experiencias más difíciles, divertidas o aterradoras con sus hijos?</w:t>
      </w:r>
    </w:p>
    <w:p w14:paraId="59D3A3DC" w14:textId="77777777" w:rsidR="001F1E41" w:rsidRPr="008C29D8" w:rsidRDefault="001F1E41" w:rsidP="008171BC">
      <w:pPr>
        <w:pStyle w:val="ListParagraph"/>
        <w:spacing w:beforeLines="40" w:before="96" w:afterLines="40" w:after="96" w:line="240" w:lineRule="auto"/>
        <w:ind w:left="330" w:hanging="330"/>
        <w:rPr>
          <w:sz w:val="20"/>
        </w:rPr>
      </w:pPr>
    </w:p>
    <w:p w14:paraId="27422310"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¿Alguna vez ha inventado algo, escrito un libro, grabado un disco o...?</w:t>
      </w:r>
    </w:p>
    <w:p w14:paraId="2F47E51F" w14:textId="77777777" w:rsidR="001F1E41" w:rsidRPr="008C29D8" w:rsidRDefault="001F1E41" w:rsidP="008171BC">
      <w:pPr>
        <w:pStyle w:val="ListParagraph"/>
        <w:spacing w:beforeLines="40" w:before="96" w:afterLines="40" w:after="96" w:line="240" w:lineRule="auto"/>
        <w:ind w:left="330" w:hanging="330"/>
        <w:rPr>
          <w:sz w:val="20"/>
        </w:rPr>
      </w:pPr>
    </w:p>
    <w:p w14:paraId="742D9499"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Lecciones que has aprendido en el camino sobre el dinero: ganar, ahorrar, dar, pedir prestado, invertir, presupuestar, jugar, el crédito, llevar registros, pagar impuestos, comprar, etc.</w:t>
      </w:r>
    </w:p>
    <w:p w14:paraId="13AAB695" w14:textId="77777777" w:rsidR="001F1E41" w:rsidRPr="008C29D8" w:rsidRDefault="001F1E41" w:rsidP="008171BC">
      <w:pPr>
        <w:pStyle w:val="ListParagraph"/>
        <w:spacing w:beforeLines="40" w:before="96" w:afterLines="40" w:after="96" w:line="240" w:lineRule="auto"/>
        <w:ind w:left="330" w:hanging="330"/>
        <w:rPr>
          <w:sz w:val="20"/>
        </w:rPr>
      </w:pPr>
    </w:p>
    <w:p w14:paraId="172B357E"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¿Lecciones que has aprendido sobre el matrimonio y las relaciones: amar, perdonar, cuidar, ayudar, hablar o más?</w:t>
      </w:r>
    </w:p>
    <w:p w14:paraId="6FAFE190" w14:textId="77777777" w:rsidR="001F1E41" w:rsidRPr="008C29D8" w:rsidRDefault="001F1E41" w:rsidP="008171BC">
      <w:pPr>
        <w:pStyle w:val="ListParagraph"/>
        <w:spacing w:beforeLines="40" w:before="96" w:afterLines="40" w:after="96" w:line="240" w:lineRule="auto"/>
        <w:ind w:left="330" w:hanging="330"/>
        <w:rPr>
          <w:sz w:val="20"/>
        </w:rPr>
      </w:pPr>
    </w:p>
    <w:p w14:paraId="496D3365" w14:textId="77777777" w:rsidR="001A0A3C" w:rsidRDefault="00000000" w:rsidP="008171BC">
      <w:pPr>
        <w:pStyle w:val="ListParagraph"/>
        <w:numPr>
          <w:ilvl w:val="0"/>
          <w:numId w:val="54"/>
        </w:numPr>
        <w:spacing w:beforeLines="40" w:before="96" w:afterLines="40" w:after="96" w:line="240" w:lineRule="auto"/>
        <w:ind w:left="330" w:hanging="330"/>
        <w:rPr>
          <w:sz w:val="20"/>
        </w:rPr>
      </w:pPr>
      <w:r>
        <w:rPr>
          <w:sz w:val="20"/>
          <w:lang w:bidi="x-none"/>
        </w:rPr>
        <w:pict w14:anchorId="3BA781A8">
          <v:shape id="_x0000_s2089" type="#_x0000_t202" style="position:absolute;left:0;text-align:left;margin-left:374pt;margin-top:22pt;width:181.4pt;height:134.35pt;z-index:7" stroked="f">
            <v:textbox>
              <w:txbxContent>
                <w:p w14:paraId="3D61503E" w14:textId="77777777" w:rsidR="001F1E41" w:rsidRDefault="00000000">
                  <w:r>
                    <w:pict w14:anchorId="6C0210D6">
                      <v:shape id="_x0000_i1034" type="#_x0000_t75" style="width:164.55pt;height:128.55pt">
                        <v:imagedata r:id="rId17" o:title="family-old"/>
                      </v:shape>
                    </w:pict>
                  </w:r>
                </w:p>
              </w:txbxContent>
            </v:textbox>
          </v:shape>
        </w:pict>
      </w:r>
      <w:r w:rsidRPr="008C29D8">
        <w:rPr>
          <w:sz w:val="20"/>
        </w:rPr>
        <w:t>Nombres de tu(s) hermana(s), hermano(s), su cónyuge (y dónde viven) y sus hijos (y dónde viven)? ¿Cómo te llevabas con tu(s) hermana(s) y hermano(s)?</w:t>
      </w:r>
    </w:p>
    <w:p w14:paraId="7D597AAF" w14:textId="77777777" w:rsidR="001F1E41" w:rsidRPr="008C29D8" w:rsidRDefault="001F1E41" w:rsidP="008171BC">
      <w:pPr>
        <w:pStyle w:val="ListParagraph"/>
        <w:spacing w:beforeLines="40" w:before="96" w:afterLines="40" w:after="96" w:line="240" w:lineRule="auto"/>
        <w:ind w:left="330" w:hanging="330"/>
        <w:rPr>
          <w:sz w:val="20"/>
        </w:rPr>
      </w:pPr>
    </w:p>
    <w:p w14:paraId="6CC49956" w14:textId="77777777" w:rsidR="001A0A3C" w:rsidRDefault="00000000" w:rsidP="008171BC">
      <w:pPr>
        <w:pStyle w:val="ListParagraph"/>
        <w:numPr>
          <w:ilvl w:val="0"/>
          <w:numId w:val="54"/>
        </w:numPr>
        <w:spacing w:beforeLines="40" w:before="96" w:afterLines="40" w:after="96" w:line="240" w:lineRule="auto"/>
        <w:ind w:left="330" w:hanging="330"/>
        <w:jc w:val="left"/>
        <w:rPr>
          <w:sz w:val="20"/>
        </w:rPr>
      </w:pPr>
      <w:r w:rsidRPr="008C29D8">
        <w:rPr>
          <w:sz w:val="20"/>
        </w:rPr>
        <w:t xml:space="preserve">¿Atributos y habilidades especiales que ve en cada hijo y/o nieto?  </w:t>
      </w:r>
      <w:r w:rsidRPr="008C29D8">
        <w:rPr>
          <w:sz w:val="20"/>
        </w:rPr>
        <w:br/>
        <w:t>¿Cosas sobre ellos o momentos especiales en los que se sintió realmente orgulloso de ellos?</w:t>
      </w:r>
    </w:p>
    <w:p w14:paraId="4D3B6B8E" w14:textId="77777777" w:rsidR="001F1E41" w:rsidRPr="008C29D8" w:rsidRDefault="001F1E41" w:rsidP="008171BC">
      <w:pPr>
        <w:pStyle w:val="ListParagraph"/>
        <w:spacing w:beforeLines="40" w:before="96" w:afterLines="40" w:after="96" w:line="240" w:lineRule="auto"/>
        <w:ind w:left="330" w:hanging="330"/>
        <w:rPr>
          <w:sz w:val="20"/>
        </w:rPr>
      </w:pPr>
    </w:p>
    <w:p w14:paraId="7B9A1567"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¿Qué recuerda de cómo eligió el nombre de cada niño?</w:t>
      </w:r>
    </w:p>
    <w:p w14:paraId="6134030E" w14:textId="77777777" w:rsidR="001F1E41" w:rsidRPr="008C29D8" w:rsidRDefault="001F1E41" w:rsidP="008171BC">
      <w:pPr>
        <w:pStyle w:val="ListParagraph"/>
        <w:spacing w:beforeLines="40" w:before="96" w:afterLines="40" w:after="96" w:line="240" w:lineRule="auto"/>
        <w:ind w:left="330" w:hanging="330"/>
        <w:rPr>
          <w:sz w:val="20"/>
        </w:rPr>
      </w:pPr>
    </w:p>
    <w:p w14:paraId="23662CFE"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¿Deseos y anhelos concretos que tiene para sus hijos y/o nietos?</w:t>
      </w:r>
    </w:p>
    <w:p w14:paraId="21D8DE3F" w14:textId="77777777" w:rsidR="001F1E41" w:rsidRPr="008C29D8" w:rsidRDefault="001F1E41" w:rsidP="008171BC">
      <w:pPr>
        <w:pStyle w:val="ListParagraph"/>
        <w:spacing w:beforeLines="40" w:before="96" w:afterLines="40" w:after="96" w:line="240" w:lineRule="auto"/>
        <w:ind w:left="330" w:hanging="330"/>
        <w:rPr>
          <w:sz w:val="20"/>
        </w:rPr>
      </w:pPr>
    </w:p>
    <w:p w14:paraId="17D2E5CA"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¿Tía/tío, entrenador, profesor, jefe, amigo, pastor, etc. favorito? ¿Por qué?</w:t>
      </w:r>
    </w:p>
    <w:p w14:paraId="10C63420" w14:textId="77777777" w:rsidR="001F1E41" w:rsidRPr="008C29D8" w:rsidRDefault="001F1E41" w:rsidP="008171BC">
      <w:pPr>
        <w:pStyle w:val="ListParagraph"/>
        <w:spacing w:beforeLines="40" w:before="96" w:afterLines="40" w:after="96" w:line="240" w:lineRule="auto"/>
        <w:ind w:left="330" w:hanging="330"/>
        <w:rPr>
          <w:sz w:val="20"/>
        </w:rPr>
      </w:pPr>
    </w:p>
    <w:p w14:paraId="1ECA7CE1"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¿Cuáles son algunas de tus canciones favoritas, canciones divertidas e himnos? Si puedes, cántalas.</w:t>
      </w:r>
    </w:p>
    <w:p w14:paraId="592581A1" w14:textId="77777777" w:rsidR="001F1E41" w:rsidRPr="008C29D8" w:rsidRDefault="001F1E41" w:rsidP="008171BC">
      <w:pPr>
        <w:pStyle w:val="ListParagraph"/>
        <w:spacing w:beforeLines="40" w:before="96" w:afterLines="40" w:after="96" w:line="240" w:lineRule="auto"/>
        <w:ind w:left="330" w:hanging="330"/>
        <w:rPr>
          <w:sz w:val="20"/>
        </w:rPr>
      </w:pPr>
    </w:p>
    <w:p w14:paraId="0EEAD8AE"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¿Trabajos, vocaciones, ocupaciones y empleadores que ha tenido a lo largo de su vida?</w:t>
      </w:r>
    </w:p>
    <w:p w14:paraId="628740DC" w14:textId="77777777" w:rsidR="001F1E41" w:rsidRPr="008C29D8" w:rsidRDefault="001F1E41" w:rsidP="008171BC">
      <w:pPr>
        <w:pStyle w:val="ListParagraph"/>
        <w:spacing w:beforeLines="40" w:before="96" w:afterLines="40" w:after="96" w:line="240" w:lineRule="auto"/>
        <w:ind w:left="330" w:hanging="330"/>
        <w:rPr>
          <w:sz w:val="20"/>
        </w:rPr>
      </w:pPr>
    </w:p>
    <w:p w14:paraId="79D013DB"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¿Qué es lo más tonto, lo más valiente, lo más tonto, lo más valiente, lo más divertido o lo más inteligente que has hecho?</w:t>
      </w:r>
    </w:p>
    <w:p w14:paraId="3E96B3E4" w14:textId="77777777" w:rsidR="001F1E41" w:rsidRPr="008C29D8" w:rsidRDefault="001F1E41" w:rsidP="008171BC">
      <w:pPr>
        <w:pStyle w:val="ListParagraph"/>
        <w:spacing w:beforeLines="40" w:before="96" w:afterLines="40" w:after="96" w:line="240" w:lineRule="auto"/>
        <w:ind w:left="330" w:hanging="330"/>
        <w:rPr>
          <w:sz w:val="20"/>
        </w:rPr>
      </w:pPr>
    </w:p>
    <w:p w14:paraId="36800B12"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¿Cuáles fueron las circunstancias o las personas que le influyeron en su trayectoria profesional principal?</w:t>
      </w:r>
    </w:p>
    <w:p w14:paraId="693571D3" w14:textId="77777777" w:rsidR="001F1E41" w:rsidRPr="008C29D8" w:rsidRDefault="001F1E41" w:rsidP="008171BC">
      <w:pPr>
        <w:pStyle w:val="ListParagraph"/>
        <w:spacing w:beforeLines="40" w:before="96" w:afterLines="40" w:after="96" w:line="240" w:lineRule="auto"/>
        <w:ind w:left="330" w:hanging="330"/>
        <w:rPr>
          <w:sz w:val="20"/>
        </w:rPr>
      </w:pPr>
    </w:p>
    <w:p w14:paraId="425CA603"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Si estuvo en el ejército, ¿adónde fue, cuál era su rango, cuáles son sus recuerdos más vívidos, qué aprendió y en qué le benefició el ejército?</w:t>
      </w:r>
    </w:p>
    <w:p w14:paraId="77598C51" w14:textId="77777777" w:rsidR="001F1E41" w:rsidRPr="008C29D8" w:rsidRDefault="001F1E41" w:rsidP="008171BC">
      <w:pPr>
        <w:pStyle w:val="ListParagraph"/>
        <w:spacing w:beforeLines="40" w:before="96" w:afterLines="40" w:after="96" w:line="240" w:lineRule="auto"/>
        <w:ind w:left="440" w:hanging="440"/>
        <w:rPr>
          <w:sz w:val="20"/>
        </w:rPr>
      </w:pPr>
    </w:p>
    <w:p w14:paraId="4168E75A"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¿Cuáles son algunas anécdotas divertidas de su vida personal o familiar?</w:t>
      </w:r>
    </w:p>
    <w:p w14:paraId="70803F22" w14:textId="77777777" w:rsidR="001F1E41" w:rsidRPr="008C29D8" w:rsidRDefault="001F1E41" w:rsidP="008171BC">
      <w:pPr>
        <w:pStyle w:val="ListParagraph"/>
        <w:spacing w:beforeLines="40" w:before="96" w:afterLines="40" w:after="96" w:line="240" w:lineRule="auto"/>
        <w:ind w:left="440" w:hanging="440"/>
        <w:rPr>
          <w:sz w:val="20"/>
        </w:rPr>
      </w:pPr>
    </w:p>
    <w:p w14:paraId="0302FA95"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¿Los éxitos más significativos o las cosas de las que se ha sentido más orgulloso en la vida?</w:t>
      </w:r>
    </w:p>
    <w:p w14:paraId="2453EA17"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¿Bromas e historias favoritas? ¿Recetas, comidas y postres favoritos? ¿Mascotas favoritas? ¿Juguetes favoritos? ¿Vacaciones o viajes favoritos? ¿Su casa favorita? ¿Su lugar de residencia favorito? ¿Películas favoritas? ¿Bandas o cantantes favoritos?</w:t>
      </w:r>
    </w:p>
    <w:p w14:paraId="42484488" w14:textId="77777777" w:rsidR="001F1E41" w:rsidRPr="008C29D8" w:rsidRDefault="001F1E41" w:rsidP="008171BC">
      <w:pPr>
        <w:pStyle w:val="ListParagraph"/>
        <w:spacing w:beforeLines="40" w:before="96" w:afterLines="40" w:after="96" w:line="240" w:lineRule="auto"/>
        <w:ind w:left="330" w:hanging="330"/>
        <w:rPr>
          <w:sz w:val="20"/>
        </w:rPr>
      </w:pPr>
    </w:p>
    <w:p w14:paraId="6979ED85"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¿Ha tenido encuentros con personajes famosos?</w:t>
      </w:r>
    </w:p>
    <w:p w14:paraId="0599F889" w14:textId="77777777" w:rsidR="001F1E41" w:rsidRPr="008C29D8" w:rsidRDefault="001F1E41" w:rsidP="008171BC">
      <w:pPr>
        <w:pStyle w:val="ListParagraph"/>
        <w:spacing w:beforeLines="40" w:before="96" w:afterLines="40" w:after="96" w:line="240" w:lineRule="auto"/>
        <w:ind w:left="330" w:hanging="330"/>
        <w:rPr>
          <w:sz w:val="20"/>
        </w:rPr>
      </w:pPr>
    </w:p>
    <w:p w14:paraId="7EE064DA"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¿Cuáles han sido los principales acontecimientos que han cambiado su vida?</w:t>
      </w:r>
    </w:p>
    <w:p w14:paraId="0189EB2C" w14:textId="77777777" w:rsidR="001F1E41" w:rsidRPr="008C29D8" w:rsidRDefault="001F1E41" w:rsidP="008171BC">
      <w:pPr>
        <w:pStyle w:val="ListParagraph"/>
        <w:spacing w:beforeLines="40" w:before="96" w:afterLines="40" w:after="96" w:line="240" w:lineRule="auto"/>
        <w:ind w:left="330" w:hanging="330"/>
        <w:rPr>
          <w:sz w:val="20"/>
        </w:rPr>
      </w:pPr>
    </w:p>
    <w:p w14:paraId="230FA0B9"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lastRenderedPageBreak/>
        <w:t>¿Instrumentos tocados? Si puedes, graba lo que tocas.</w:t>
      </w:r>
    </w:p>
    <w:p w14:paraId="2995935B" w14:textId="77777777" w:rsidR="001F1E41" w:rsidRPr="008C29D8" w:rsidRDefault="001F1E41" w:rsidP="008171BC">
      <w:pPr>
        <w:pStyle w:val="ListParagraph"/>
        <w:spacing w:beforeLines="40" w:before="96" w:afterLines="40" w:after="96" w:line="240" w:lineRule="auto"/>
        <w:ind w:left="330" w:hanging="330"/>
        <w:rPr>
          <w:sz w:val="20"/>
        </w:rPr>
      </w:pPr>
    </w:p>
    <w:p w14:paraId="6A42C73C"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¿Historias y datos que conozcas de tus padres, abuelos, tíos, primos o hermanos?</w:t>
      </w:r>
    </w:p>
    <w:p w14:paraId="1EE241B2" w14:textId="77777777" w:rsidR="001F1E41" w:rsidRPr="008C29D8" w:rsidRDefault="001F1E41" w:rsidP="008171BC">
      <w:pPr>
        <w:pStyle w:val="ListParagraph"/>
        <w:spacing w:beforeLines="40" w:before="96" w:afterLines="40" w:after="96" w:line="240" w:lineRule="auto"/>
        <w:ind w:left="330" w:hanging="330"/>
        <w:rPr>
          <w:sz w:val="20"/>
        </w:rPr>
      </w:pPr>
    </w:p>
    <w:p w14:paraId="68FF133E" w14:textId="77777777" w:rsidR="001A0A3C" w:rsidRDefault="00000000" w:rsidP="008171BC">
      <w:pPr>
        <w:pStyle w:val="ListParagraph"/>
        <w:numPr>
          <w:ilvl w:val="0"/>
          <w:numId w:val="54"/>
        </w:numPr>
        <w:spacing w:beforeLines="40" w:before="96" w:afterLines="40" w:after="96" w:line="240" w:lineRule="auto"/>
        <w:ind w:left="330" w:hanging="330"/>
        <w:rPr>
          <w:sz w:val="20"/>
        </w:rPr>
      </w:pPr>
      <w:r w:rsidRPr="008C29D8">
        <w:rPr>
          <w:sz w:val="20"/>
        </w:rPr>
        <w:t>¿Dónde nacieron/se criaron tus padres o abuelos? ¿A qué se dedicaban? ¿Qué es lo que más recuerdas de ellos?  ¿Cuál era su formación espiritual?  ¿Qué historias recuerdas de ellos? ¿Dónde están enterrados (si lo sabe, indique el nombre del pueblo/ciudad, cementerio, dirección, número de fila, número de lote, número de manzana, número de sección)?</w:t>
      </w:r>
    </w:p>
    <w:p w14:paraId="1C92199A" w14:textId="77777777" w:rsidR="001F1E41" w:rsidRPr="008C29D8" w:rsidRDefault="001F1E41" w:rsidP="008171BC">
      <w:pPr>
        <w:pStyle w:val="ListParagraph"/>
        <w:spacing w:beforeLines="40" w:before="96" w:afterLines="40" w:after="96" w:line="240" w:lineRule="auto"/>
        <w:ind w:left="440" w:hanging="440"/>
        <w:rPr>
          <w:sz w:val="20"/>
        </w:rPr>
      </w:pPr>
    </w:p>
    <w:p w14:paraId="2BECE7E3"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¿Dónde (ciudades/pueblos/zonas) viven la mayoría de sus familiares (hermanas/hermanos, primos, tías/tíos)?</w:t>
      </w:r>
    </w:p>
    <w:p w14:paraId="3A88B91F" w14:textId="77777777" w:rsidR="001F1E41" w:rsidRPr="008C29D8" w:rsidRDefault="001F1E41" w:rsidP="008171BC">
      <w:pPr>
        <w:pStyle w:val="ListParagraph"/>
        <w:spacing w:beforeLines="40" w:before="96" w:afterLines="40" w:after="96" w:line="240" w:lineRule="auto"/>
        <w:ind w:left="440" w:hanging="440"/>
        <w:rPr>
          <w:sz w:val="20"/>
        </w:rPr>
      </w:pPr>
    </w:p>
    <w:p w14:paraId="2A32A2F2"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¿Qué lecciones has aprendido sobre el juego, la mentira, el engaño, la pereza, la inmoralidad, la bebida, el tabaco o las drogas?</w:t>
      </w:r>
    </w:p>
    <w:p w14:paraId="73A1D8BB" w14:textId="77777777" w:rsidR="001F1E41" w:rsidRPr="008C29D8" w:rsidRDefault="00000000" w:rsidP="008171BC">
      <w:pPr>
        <w:pStyle w:val="ListParagraph"/>
        <w:spacing w:beforeLines="40" w:before="96" w:afterLines="40" w:after="96" w:line="240" w:lineRule="auto"/>
        <w:ind w:left="440" w:hanging="440"/>
        <w:rPr>
          <w:sz w:val="20"/>
        </w:rPr>
      </w:pPr>
      <w:r>
        <w:rPr>
          <w:sz w:val="20"/>
          <w:lang w:bidi="x-none"/>
        </w:rPr>
        <w:pict w14:anchorId="2425DAE2">
          <v:shape id="_x0000_s2090" type="#_x0000_t202" style="position:absolute;left:0;text-align:left;margin-left:413pt;margin-top:-6.85pt;width:159pt;height:193.95pt;z-index:8" filled="f" stroked="f">
            <v:textbox>
              <w:txbxContent>
                <w:p w14:paraId="72636312" w14:textId="77777777" w:rsidR="001F1E41" w:rsidRDefault="00000000">
                  <w:r>
                    <w:pict w14:anchorId="264CD4E9">
                      <v:shape id="_x0000_i1036" type="#_x0000_t75" style="width:2in;height:185.15pt">
                        <v:imagedata r:id="rId18" o:title="friends-old"/>
                      </v:shape>
                    </w:pict>
                  </w:r>
                </w:p>
              </w:txbxContent>
            </v:textbox>
          </v:shape>
        </w:pict>
      </w:r>
    </w:p>
    <w:p w14:paraId="23046E54"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¿Pasatiempos, intereses, actividades y deportes favoritos de los que ha disfrutado a lo largo de su vida?</w:t>
      </w:r>
    </w:p>
    <w:p w14:paraId="7C0951AC" w14:textId="77777777" w:rsidR="001F1E41" w:rsidRPr="008C29D8" w:rsidRDefault="001F1E41" w:rsidP="008171BC">
      <w:pPr>
        <w:pStyle w:val="ListParagraph"/>
        <w:spacing w:beforeLines="40" w:before="96" w:afterLines="40" w:after="96" w:line="240" w:lineRule="auto"/>
        <w:ind w:left="440" w:hanging="440"/>
        <w:rPr>
          <w:sz w:val="20"/>
        </w:rPr>
      </w:pPr>
    </w:p>
    <w:p w14:paraId="0C8F266E"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¿Las mayores tragedias o decepciones que ha vivido? ¿Los mayores remordimientos? ¿Las mayores alegrías?</w:t>
      </w:r>
    </w:p>
    <w:p w14:paraId="6AC1EFA6" w14:textId="77777777" w:rsidR="001F1E41" w:rsidRPr="008C29D8" w:rsidRDefault="001F1E41" w:rsidP="008171BC">
      <w:pPr>
        <w:pStyle w:val="ListParagraph"/>
        <w:spacing w:beforeLines="40" w:before="96" w:afterLines="40" w:after="96" w:line="240" w:lineRule="auto"/>
        <w:ind w:left="440" w:hanging="440"/>
        <w:rPr>
          <w:sz w:val="20"/>
        </w:rPr>
      </w:pPr>
    </w:p>
    <w:p w14:paraId="2D139B28"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SU HERENCIA ESPIRITUAL - ¿Iglesias de las que formó parte?</w:t>
      </w:r>
    </w:p>
    <w:p w14:paraId="64341DED" w14:textId="77777777" w:rsidR="001F1E41" w:rsidRPr="008C29D8" w:rsidRDefault="001F1E41" w:rsidP="008171BC">
      <w:pPr>
        <w:pStyle w:val="ListParagraph"/>
        <w:spacing w:beforeLines="40" w:before="96" w:afterLines="40" w:after="96" w:line="240" w:lineRule="auto"/>
        <w:ind w:left="440" w:hanging="440"/>
        <w:rPr>
          <w:sz w:val="20"/>
        </w:rPr>
      </w:pPr>
    </w:p>
    <w:p w14:paraId="3E6D097B"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¿Circunstancias y detalles de cómo volviste a nacer?</w:t>
      </w:r>
    </w:p>
    <w:p w14:paraId="78117B3D" w14:textId="77777777" w:rsidR="001F1E41" w:rsidRPr="008C29D8" w:rsidRDefault="001F1E41" w:rsidP="008171BC">
      <w:pPr>
        <w:pStyle w:val="ListParagraph"/>
        <w:spacing w:beforeLines="40" w:before="96" w:afterLines="40" w:after="96" w:line="240" w:lineRule="auto"/>
        <w:ind w:left="440" w:hanging="440"/>
        <w:rPr>
          <w:sz w:val="20"/>
        </w:rPr>
      </w:pPr>
    </w:p>
    <w:p w14:paraId="51B1BEE8"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¿Cuándo le bautizaron?</w:t>
      </w:r>
    </w:p>
    <w:p w14:paraId="2AF5ABEA" w14:textId="77777777" w:rsidR="001F1E41" w:rsidRPr="008C29D8" w:rsidRDefault="001F1E41" w:rsidP="008171BC">
      <w:pPr>
        <w:pStyle w:val="ListParagraph"/>
        <w:spacing w:beforeLines="40" w:before="96" w:afterLines="40" w:after="96" w:line="240" w:lineRule="auto"/>
        <w:ind w:left="440" w:hanging="440"/>
        <w:rPr>
          <w:sz w:val="20"/>
        </w:rPr>
      </w:pPr>
    </w:p>
    <w:p w14:paraId="2DD0FD7C"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¿En qué formas o lugares has servido al Señor?</w:t>
      </w:r>
    </w:p>
    <w:p w14:paraId="459950D8" w14:textId="77777777" w:rsidR="001F1E41" w:rsidRPr="008C29D8" w:rsidRDefault="001F1E41" w:rsidP="008171BC">
      <w:pPr>
        <w:pStyle w:val="ListParagraph"/>
        <w:spacing w:beforeLines="40" w:before="96" w:afterLines="40" w:after="96" w:line="240" w:lineRule="auto"/>
        <w:ind w:left="440" w:hanging="440"/>
        <w:rPr>
          <w:sz w:val="20"/>
        </w:rPr>
      </w:pPr>
    </w:p>
    <w:p w14:paraId="25BF3D4C"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¿Dones espirituales que Dios te dio? ¿Cómo utilizaste tu tiempo/capacidades/dones para servir y seguir al Señor?</w:t>
      </w:r>
    </w:p>
    <w:p w14:paraId="349F4362" w14:textId="77777777" w:rsidR="001F1E41" w:rsidRPr="008C29D8" w:rsidRDefault="001F1E41" w:rsidP="008171BC">
      <w:pPr>
        <w:pStyle w:val="ListParagraph"/>
        <w:spacing w:beforeLines="40" w:before="96" w:afterLines="40" w:after="96" w:line="240" w:lineRule="auto"/>
        <w:ind w:left="440" w:hanging="440"/>
        <w:rPr>
          <w:sz w:val="20"/>
        </w:rPr>
      </w:pPr>
    </w:p>
    <w:p w14:paraId="5CE8D7F9"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¿Historias de la guía, provisión, llamada, fidelidad, perdón o más de Dios?</w:t>
      </w:r>
    </w:p>
    <w:p w14:paraId="6BB24F56" w14:textId="77777777" w:rsidR="001F1E41" w:rsidRPr="008C29D8" w:rsidRDefault="001F1E41" w:rsidP="008171BC">
      <w:pPr>
        <w:pStyle w:val="ListParagraph"/>
        <w:spacing w:beforeLines="40" w:before="96" w:afterLines="40" w:after="96" w:line="240" w:lineRule="auto"/>
        <w:ind w:left="440" w:hanging="440"/>
        <w:rPr>
          <w:sz w:val="20"/>
        </w:rPr>
      </w:pPr>
    </w:p>
    <w:p w14:paraId="329A74F4"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¿Las personas que más te han influido en tu camino espiritual? ¿Cómo influyeron en su vida?</w:t>
      </w:r>
    </w:p>
    <w:p w14:paraId="6A857EE4" w14:textId="77777777" w:rsidR="001F1E41" w:rsidRPr="008C29D8" w:rsidRDefault="001F1E41" w:rsidP="008171BC">
      <w:pPr>
        <w:pStyle w:val="ListParagraph"/>
        <w:spacing w:beforeLines="40" w:before="96" w:afterLines="40" w:after="96" w:line="240" w:lineRule="auto"/>
        <w:ind w:left="440" w:hanging="440"/>
        <w:rPr>
          <w:sz w:val="20"/>
        </w:rPr>
      </w:pPr>
    </w:p>
    <w:p w14:paraId="1E61F142"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¿Cosas que aprendiste y practicaste sobre leer, estudiar, memorizar y obedecer la Biblia?</w:t>
      </w:r>
    </w:p>
    <w:p w14:paraId="2E713131" w14:textId="77777777" w:rsidR="001F1E41" w:rsidRPr="008C29D8" w:rsidRDefault="001F1E41" w:rsidP="008171BC">
      <w:pPr>
        <w:pStyle w:val="ListParagraph"/>
        <w:spacing w:beforeLines="40" w:before="96" w:afterLines="40" w:after="96" w:line="240" w:lineRule="auto"/>
        <w:ind w:left="440" w:hanging="440"/>
        <w:rPr>
          <w:sz w:val="20"/>
        </w:rPr>
      </w:pPr>
    </w:p>
    <w:p w14:paraId="4778F1D4"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¿Versículos bíblicos favoritos? Explica por qué son especiales (o historias) sobre cómo Dios usó estos versículos en tu vida.</w:t>
      </w:r>
    </w:p>
    <w:p w14:paraId="05E2215E" w14:textId="77777777" w:rsidR="001F1E41" w:rsidRPr="008C29D8" w:rsidRDefault="001F1E41" w:rsidP="008171BC">
      <w:pPr>
        <w:pStyle w:val="ListParagraph"/>
        <w:spacing w:beforeLines="40" w:before="96" w:afterLines="40" w:after="96" w:line="240" w:lineRule="auto"/>
        <w:ind w:left="440" w:hanging="440"/>
        <w:rPr>
          <w:sz w:val="20"/>
        </w:rPr>
      </w:pPr>
    </w:p>
    <w:p w14:paraId="4F26D456"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¿Cómo y cuándo te convertiste en un donante generoso? ¿Qué ministerios ha apoyado fielmente? ¿Por qué?</w:t>
      </w:r>
    </w:p>
    <w:p w14:paraId="1FACC222" w14:textId="77777777" w:rsidR="001F1E41" w:rsidRPr="008C29D8" w:rsidRDefault="001F1E41" w:rsidP="008171BC">
      <w:pPr>
        <w:pStyle w:val="ListParagraph"/>
        <w:spacing w:beforeLines="40" w:before="96" w:afterLines="40" w:after="96" w:line="240" w:lineRule="auto"/>
        <w:ind w:left="440" w:hanging="440"/>
        <w:rPr>
          <w:sz w:val="20"/>
        </w:rPr>
      </w:pPr>
    </w:p>
    <w:p w14:paraId="41A0527E"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¿Está seguro y confiado de que irá al cielo cuando muera? ¿En qué basa su respuesta?</w:t>
      </w:r>
    </w:p>
    <w:p w14:paraId="3E8971D5" w14:textId="77777777" w:rsidR="001F1E41" w:rsidRPr="008C29D8" w:rsidRDefault="001F1E41" w:rsidP="008171BC">
      <w:pPr>
        <w:pStyle w:val="ListParagraph"/>
        <w:spacing w:beforeLines="40" w:before="96" w:afterLines="40" w:after="96" w:line="240" w:lineRule="auto"/>
        <w:ind w:left="440" w:hanging="440"/>
        <w:rPr>
          <w:sz w:val="20"/>
        </w:rPr>
      </w:pPr>
    </w:p>
    <w:p w14:paraId="39E0CBDA" w14:textId="77777777" w:rsidR="001A0A3C" w:rsidRDefault="00000000" w:rsidP="008171BC">
      <w:pPr>
        <w:pStyle w:val="ListParagraph"/>
        <w:numPr>
          <w:ilvl w:val="0"/>
          <w:numId w:val="54"/>
        </w:numPr>
        <w:spacing w:beforeLines="40" w:before="96" w:afterLines="40" w:after="96" w:line="240" w:lineRule="auto"/>
        <w:ind w:left="440" w:hanging="440"/>
        <w:rPr>
          <w:sz w:val="20"/>
        </w:rPr>
      </w:pPr>
      <w:r w:rsidRPr="008C29D8">
        <w:rPr>
          <w:sz w:val="20"/>
        </w:rPr>
        <w:t>Otros:</w:t>
      </w:r>
    </w:p>
    <w:p w14:paraId="7FF92B01" w14:textId="77777777" w:rsidR="001F1E41" w:rsidRPr="008C29D8" w:rsidRDefault="001F1E41" w:rsidP="001F1E41">
      <w:pPr>
        <w:pStyle w:val="ListParagraph"/>
        <w:spacing w:before="20" w:after="200"/>
        <w:ind w:left="440" w:hanging="440"/>
        <w:rPr>
          <w:sz w:val="20"/>
        </w:rPr>
      </w:pPr>
    </w:p>
    <w:p w14:paraId="14F3CA24" w14:textId="77777777" w:rsidR="001A0A3C" w:rsidRDefault="00000000">
      <w:pPr>
        <w:spacing w:after="0" w:line="240" w:lineRule="auto"/>
      </w:pPr>
      <w:r w:rsidRPr="00511923">
        <w:rPr>
          <w:rStyle w:val="IntenseEmphasis"/>
          <w:i w:val="0"/>
          <w:sz w:val="20"/>
        </w:rPr>
        <w:t xml:space="preserve">NOTA ESPECIAL SOBRE LAS FOTOS: </w:t>
      </w:r>
      <w:r>
        <w:t>Tómate una tarde al mes y revisa tus fotos familiares y escribe la fecha aproximada, el lugar, los nombres y las conexiones (es decir, primo, tía/tío, abuelos, etc.) de otras personas que puedan aparecer en la foto.</w:t>
      </w:r>
    </w:p>
    <w:p w14:paraId="679E7575" w14:textId="77777777" w:rsidR="001A0A3C" w:rsidRDefault="00000000">
      <w:pPr>
        <w:pStyle w:val="Title"/>
      </w:pPr>
      <w:r>
        <w:lastRenderedPageBreak/>
        <w:t>ÁRBOL GENEALÓGICO DE LA PAREJA</w:t>
      </w:r>
    </w:p>
    <w:p w14:paraId="450CF40D" w14:textId="77777777" w:rsidR="001A0A3C" w:rsidRPr="00354D21" w:rsidRDefault="00000000">
      <w:pPr>
        <w:pStyle w:val="Subtitle"/>
        <w:rPr>
          <w:i/>
          <w:sz w:val="24"/>
          <w:szCs w:val="22"/>
        </w:rPr>
      </w:pPr>
      <w:r w:rsidRPr="00354D21">
        <w:rPr>
          <w:i/>
          <w:sz w:val="24"/>
          <w:szCs w:val="22"/>
        </w:rPr>
        <w:t>Registre el nombre de la persona y, a continuación, añada cualquiera de los siguientes datos:</w:t>
      </w:r>
    </w:p>
    <w:tbl>
      <w:tblPr>
        <w:tblW w:w="5046" w:type="pct"/>
        <w:tblInd w:w="-50" w:type="dxa"/>
        <w:tblLayout w:type="fixed"/>
        <w:tblCellMar>
          <w:left w:w="58" w:type="dxa"/>
          <w:right w:w="58" w:type="dxa"/>
        </w:tblCellMar>
        <w:tblLook w:val="04A0" w:firstRow="1" w:lastRow="0" w:firstColumn="1" w:lastColumn="0" w:noHBand="0" w:noVBand="1"/>
      </w:tblPr>
      <w:tblGrid>
        <w:gridCol w:w="51"/>
        <w:gridCol w:w="3208"/>
        <w:gridCol w:w="2701"/>
        <w:gridCol w:w="2278"/>
        <w:gridCol w:w="2730"/>
        <w:gridCol w:w="48"/>
      </w:tblGrid>
      <w:tr w:rsidR="001F1E41" w:rsidRPr="003F2641" w14:paraId="3026357B" w14:textId="77777777" w:rsidTr="00354D21">
        <w:trPr>
          <w:gridBefore w:val="1"/>
          <w:gridAfter w:val="1"/>
          <w:wBefore w:w="23" w:type="pct"/>
          <w:wAfter w:w="23" w:type="pct"/>
        </w:trPr>
        <w:tc>
          <w:tcPr>
            <w:tcW w:w="1456" w:type="pct"/>
          </w:tcPr>
          <w:p w14:paraId="1CFB7BCE" w14:textId="77777777" w:rsidR="001A0A3C" w:rsidRDefault="00000000">
            <w:pPr>
              <w:pStyle w:val="TableText"/>
              <w:numPr>
                <w:ilvl w:val="0"/>
                <w:numId w:val="53"/>
              </w:numPr>
              <w:spacing w:before="60" w:after="60"/>
              <w:rPr>
                <w:sz w:val="16"/>
              </w:rPr>
            </w:pPr>
            <w:r w:rsidRPr="003F2641">
              <w:rPr>
                <w:b/>
                <w:sz w:val="16"/>
              </w:rPr>
              <w:t xml:space="preserve">B </w:t>
            </w:r>
            <w:r w:rsidRPr="003F2641">
              <w:rPr>
                <w:sz w:val="16"/>
              </w:rPr>
              <w:t>(Fecha de nacimiento/localización)</w:t>
            </w:r>
          </w:p>
        </w:tc>
        <w:tc>
          <w:tcPr>
            <w:tcW w:w="1226" w:type="pct"/>
          </w:tcPr>
          <w:p w14:paraId="76C94295" w14:textId="77777777" w:rsidR="001A0A3C" w:rsidRDefault="00000000">
            <w:pPr>
              <w:pStyle w:val="TableText"/>
              <w:numPr>
                <w:ilvl w:val="0"/>
                <w:numId w:val="53"/>
              </w:numPr>
              <w:spacing w:before="60" w:after="60"/>
              <w:rPr>
                <w:sz w:val="16"/>
              </w:rPr>
            </w:pPr>
            <w:r w:rsidRPr="003F2641">
              <w:rPr>
                <w:b/>
                <w:sz w:val="16"/>
              </w:rPr>
              <w:t>L (</w:t>
            </w:r>
            <w:r w:rsidRPr="003F2641">
              <w:rPr>
                <w:sz w:val="16"/>
              </w:rPr>
              <w:t>Ubicación actual: ciudad/pueblo)</w:t>
            </w:r>
          </w:p>
        </w:tc>
        <w:tc>
          <w:tcPr>
            <w:tcW w:w="1034" w:type="pct"/>
          </w:tcPr>
          <w:p w14:paraId="220C498A" w14:textId="77777777" w:rsidR="001A0A3C" w:rsidRDefault="00000000">
            <w:pPr>
              <w:pStyle w:val="TableText"/>
              <w:numPr>
                <w:ilvl w:val="0"/>
                <w:numId w:val="53"/>
              </w:numPr>
              <w:spacing w:before="60" w:after="60"/>
              <w:rPr>
                <w:sz w:val="16"/>
              </w:rPr>
            </w:pPr>
            <w:r w:rsidRPr="003F2641">
              <w:rPr>
                <w:b/>
                <w:sz w:val="16"/>
              </w:rPr>
              <w:t xml:space="preserve">C </w:t>
            </w:r>
            <w:r w:rsidRPr="003F2641">
              <w:rPr>
                <w:sz w:val="16"/>
              </w:rPr>
              <w:t>(localización cementaria)</w:t>
            </w:r>
          </w:p>
        </w:tc>
        <w:tc>
          <w:tcPr>
            <w:tcW w:w="1239" w:type="pct"/>
          </w:tcPr>
          <w:p w14:paraId="4C6DECE7" w14:textId="77777777" w:rsidR="001A0A3C" w:rsidRDefault="00000000">
            <w:pPr>
              <w:pStyle w:val="TableText"/>
              <w:numPr>
                <w:ilvl w:val="0"/>
                <w:numId w:val="53"/>
              </w:numPr>
              <w:spacing w:before="60" w:after="60"/>
              <w:rPr>
                <w:sz w:val="16"/>
              </w:rPr>
            </w:pPr>
            <w:r w:rsidRPr="003F2641">
              <w:rPr>
                <w:b/>
                <w:sz w:val="16"/>
              </w:rPr>
              <w:t>SS (</w:t>
            </w:r>
            <w:r w:rsidRPr="003F2641">
              <w:rPr>
                <w:sz w:val="16"/>
              </w:rPr>
              <w:t>Hermanastro)</w:t>
            </w:r>
          </w:p>
        </w:tc>
      </w:tr>
      <w:tr w:rsidR="001F1E41" w:rsidRPr="003F2641" w14:paraId="6FC85A74" w14:textId="77777777" w:rsidTr="00354D21">
        <w:trPr>
          <w:gridBefore w:val="1"/>
          <w:gridAfter w:val="1"/>
          <w:wBefore w:w="23" w:type="pct"/>
          <w:wAfter w:w="23" w:type="pct"/>
        </w:trPr>
        <w:tc>
          <w:tcPr>
            <w:tcW w:w="1456" w:type="pct"/>
          </w:tcPr>
          <w:p w14:paraId="44DE882D" w14:textId="77777777" w:rsidR="001A0A3C" w:rsidRDefault="00000000">
            <w:pPr>
              <w:pStyle w:val="TableText"/>
              <w:numPr>
                <w:ilvl w:val="0"/>
                <w:numId w:val="53"/>
              </w:numPr>
              <w:spacing w:before="60" w:after="60"/>
              <w:rPr>
                <w:sz w:val="16"/>
              </w:rPr>
            </w:pPr>
            <w:r w:rsidRPr="003F2641">
              <w:rPr>
                <w:b/>
                <w:sz w:val="16"/>
              </w:rPr>
              <w:t>W (</w:t>
            </w:r>
            <w:r w:rsidRPr="003F2641">
              <w:rPr>
                <w:sz w:val="16"/>
              </w:rPr>
              <w:t>Fecha y lugar de la boda)</w:t>
            </w:r>
          </w:p>
        </w:tc>
        <w:tc>
          <w:tcPr>
            <w:tcW w:w="1226" w:type="pct"/>
          </w:tcPr>
          <w:p w14:paraId="281AEDAE" w14:textId="77777777" w:rsidR="001A0A3C" w:rsidRDefault="00000000">
            <w:pPr>
              <w:pStyle w:val="TableText"/>
              <w:numPr>
                <w:ilvl w:val="0"/>
                <w:numId w:val="53"/>
              </w:numPr>
              <w:spacing w:before="60" w:after="60"/>
              <w:rPr>
                <w:sz w:val="16"/>
              </w:rPr>
            </w:pPr>
            <w:r w:rsidRPr="003F2641">
              <w:rPr>
                <w:b/>
                <w:sz w:val="16"/>
              </w:rPr>
              <w:t>O (</w:t>
            </w:r>
            <w:r w:rsidRPr="003F2641">
              <w:rPr>
                <w:sz w:val="16"/>
              </w:rPr>
              <w:t>Ocupación/es principal/es)</w:t>
            </w:r>
          </w:p>
        </w:tc>
        <w:tc>
          <w:tcPr>
            <w:tcW w:w="1034" w:type="pct"/>
          </w:tcPr>
          <w:p w14:paraId="2C1D030E" w14:textId="77777777" w:rsidR="001A0A3C" w:rsidRDefault="00000000">
            <w:pPr>
              <w:pStyle w:val="TableText"/>
              <w:numPr>
                <w:ilvl w:val="0"/>
                <w:numId w:val="53"/>
              </w:numPr>
              <w:spacing w:before="60" w:after="60"/>
              <w:rPr>
                <w:sz w:val="16"/>
              </w:rPr>
            </w:pPr>
            <w:r w:rsidRPr="003F2641">
              <w:rPr>
                <w:b/>
                <w:sz w:val="16"/>
              </w:rPr>
              <w:t xml:space="preserve">A </w:t>
            </w:r>
            <w:r w:rsidRPr="003F2641">
              <w:rPr>
                <w:sz w:val="16"/>
              </w:rPr>
              <w:t>(Adoptada)</w:t>
            </w:r>
          </w:p>
        </w:tc>
        <w:tc>
          <w:tcPr>
            <w:tcW w:w="1239" w:type="pct"/>
          </w:tcPr>
          <w:p w14:paraId="700AF791" w14:textId="77777777" w:rsidR="001F1E41" w:rsidRPr="003F2641" w:rsidRDefault="001F1E41" w:rsidP="001F1E41">
            <w:pPr>
              <w:pStyle w:val="TableText"/>
              <w:numPr>
                <w:ilvl w:val="0"/>
                <w:numId w:val="53"/>
              </w:numPr>
              <w:spacing w:before="60" w:after="60"/>
              <w:rPr>
                <w:sz w:val="16"/>
              </w:rPr>
            </w:pPr>
          </w:p>
        </w:tc>
      </w:tr>
      <w:tr w:rsidR="001F1E41" w:rsidRPr="003F2641" w14:paraId="46703C03" w14:textId="77777777" w:rsidTr="00354D21">
        <w:trPr>
          <w:gridBefore w:val="1"/>
          <w:gridAfter w:val="1"/>
          <w:wBefore w:w="23" w:type="pct"/>
          <w:wAfter w:w="23" w:type="pct"/>
        </w:trPr>
        <w:tc>
          <w:tcPr>
            <w:tcW w:w="1456" w:type="pct"/>
          </w:tcPr>
          <w:p w14:paraId="7442F9D1" w14:textId="77777777" w:rsidR="001A0A3C" w:rsidRDefault="00000000">
            <w:pPr>
              <w:pStyle w:val="TableText"/>
              <w:numPr>
                <w:ilvl w:val="0"/>
                <w:numId w:val="53"/>
              </w:numPr>
              <w:spacing w:before="60" w:after="60"/>
              <w:rPr>
                <w:sz w:val="16"/>
              </w:rPr>
            </w:pPr>
            <w:r w:rsidRPr="003F2641">
              <w:rPr>
                <w:b/>
                <w:sz w:val="16"/>
              </w:rPr>
              <w:t>S (</w:t>
            </w:r>
            <w:r w:rsidRPr="003F2641">
              <w:rPr>
                <w:sz w:val="16"/>
              </w:rPr>
              <w:t>Nombre del cónyuge/nombre de la doncella)</w:t>
            </w:r>
          </w:p>
        </w:tc>
        <w:tc>
          <w:tcPr>
            <w:tcW w:w="1226" w:type="pct"/>
          </w:tcPr>
          <w:p w14:paraId="4876B37F" w14:textId="77777777" w:rsidR="001A0A3C" w:rsidRDefault="00000000">
            <w:pPr>
              <w:pStyle w:val="TableText"/>
              <w:numPr>
                <w:ilvl w:val="0"/>
                <w:numId w:val="53"/>
              </w:numPr>
              <w:spacing w:before="60" w:after="60"/>
              <w:rPr>
                <w:sz w:val="16"/>
              </w:rPr>
            </w:pPr>
            <w:r w:rsidRPr="003F2641">
              <w:rPr>
                <w:b/>
                <w:sz w:val="16"/>
              </w:rPr>
              <w:t xml:space="preserve">D </w:t>
            </w:r>
            <w:r w:rsidRPr="003F2641">
              <w:rPr>
                <w:sz w:val="16"/>
              </w:rPr>
              <w:t>(Fecha de defunción)</w:t>
            </w:r>
          </w:p>
        </w:tc>
        <w:tc>
          <w:tcPr>
            <w:tcW w:w="1034" w:type="pct"/>
          </w:tcPr>
          <w:p w14:paraId="0CD0F09F" w14:textId="77777777" w:rsidR="001A0A3C" w:rsidRDefault="00000000">
            <w:pPr>
              <w:pStyle w:val="TableText"/>
              <w:numPr>
                <w:ilvl w:val="0"/>
                <w:numId w:val="53"/>
              </w:numPr>
              <w:spacing w:before="60" w:after="60"/>
              <w:rPr>
                <w:sz w:val="16"/>
              </w:rPr>
            </w:pPr>
            <w:r w:rsidRPr="003F2641">
              <w:rPr>
                <w:b/>
                <w:sz w:val="16"/>
              </w:rPr>
              <w:t xml:space="preserve">H </w:t>
            </w:r>
            <w:r w:rsidRPr="003F2641">
              <w:rPr>
                <w:sz w:val="16"/>
              </w:rPr>
              <w:t>(Medio hermano)</w:t>
            </w:r>
          </w:p>
        </w:tc>
        <w:tc>
          <w:tcPr>
            <w:tcW w:w="1239" w:type="pct"/>
          </w:tcPr>
          <w:p w14:paraId="46ABC34D" w14:textId="77777777" w:rsidR="001F1E41" w:rsidRPr="003F2641" w:rsidRDefault="001F1E41" w:rsidP="001F1E41">
            <w:pPr>
              <w:pStyle w:val="TableText"/>
              <w:numPr>
                <w:ilvl w:val="0"/>
                <w:numId w:val="53"/>
              </w:numPr>
              <w:spacing w:before="60" w:after="60"/>
              <w:rPr>
                <w:sz w:val="16"/>
              </w:rPr>
            </w:pPr>
          </w:p>
        </w:tc>
      </w:tr>
      <w:tr w:rsidR="001F1E41" w:rsidRPr="003F2641" w14:paraId="5285E4E8"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shd w:val="solid" w:color="CCFFCC" w:fill="ECE8E1"/>
          </w:tcPr>
          <w:p w14:paraId="54F4E870" w14:textId="5DF16E74" w:rsidR="001A0A3C" w:rsidRDefault="001F1E41">
            <w:pPr>
              <w:pStyle w:val="TableText"/>
              <w:rPr>
                <w:b/>
              </w:rPr>
            </w:pPr>
            <w:r>
              <w:t xml:space="preserve"> </w:t>
            </w:r>
            <w:r w:rsidRPr="003F2641">
              <w:rPr>
                <w:b/>
              </w:rPr>
              <w:t>NIÑO 1:</w:t>
            </w:r>
          </w:p>
        </w:tc>
      </w:tr>
      <w:tr w:rsidR="001F1E41" w:rsidRPr="003F2641" w14:paraId="4E375612"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shd w:val="solid" w:color="CCFFCC" w:fill="ECE8E1"/>
          </w:tcPr>
          <w:p w14:paraId="75AB7869" w14:textId="77777777" w:rsidR="001F1E41" w:rsidRPr="003F2641" w:rsidRDefault="001F1E41" w:rsidP="001F1E41">
            <w:pPr>
              <w:pStyle w:val="TableText"/>
            </w:pPr>
          </w:p>
        </w:tc>
      </w:tr>
      <w:tr w:rsidR="001F1E41" w:rsidRPr="003F2641" w14:paraId="2C4BBEFB"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3BEDC92E" w14:textId="77777777" w:rsidR="001A0A3C" w:rsidRDefault="00000000">
            <w:pPr>
              <w:pStyle w:val="TableText"/>
            </w:pPr>
            <w:r w:rsidRPr="003F2641">
              <w:t>Nieto</w:t>
            </w:r>
          </w:p>
        </w:tc>
      </w:tr>
      <w:tr w:rsidR="001F1E41" w:rsidRPr="003F2641" w14:paraId="6D1BF43F"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70EA71C8" w14:textId="77777777" w:rsidR="001A0A3C" w:rsidRDefault="00000000">
            <w:pPr>
              <w:pStyle w:val="TableText"/>
            </w:pPr>
            <w:r w:rsidRPr="003F2641">
              <w:t>Bisnietos:</w:t>
            </w:r>
          </w:p>
        </w:tc>
      </w:tr>
      <w:tr w:rsidR="001F1E41" w:rsidRPr="003F2641" w14:paraId="21A95E61"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647618FC" w14:textId="77777777" w:rsidR="001A0A3C" w:rsidRDefault="00000000">
            <w:pPr>
              <w:pStyle w:val="TableText"/>
            </w:pPr>
            <w:r w:rsidRPr="003F2641">
              <w:t>Nieto</w:t>
            </w:r>
          </w:p>
        </w:tc>
      </w:tr>
      <w:tr w:rsidR="001F1E41" w:rsidRPr="003F2641" w14:paraId="1CB1517D"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7996791D" w14:textId="77777777" w:rsidR="001A0A3C" w:rsidRDefault="00000000">
            <w:pPr>
              <w:pStyle w:val="TableText"/>
            </w:pPr>
            <w:r w:rsidRPr="003F2641">
              <w:t>Bisnietos:</w:t>
            </w:r>
          </w:p>
        </w:tc>
      </w:tr>
      <w:tr w:rsidR="001F1E41" w:rsidRPr="003F2641" w14:paraId="7E35ADAB"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598FD6F0" w14:textId="77777777" w:rsidR="001A0A3C" w:rsidRDefault="00000000">
            <w:pPr>
              <w:pStyle w:val="TableText"/>
            </w:pPr>
            <w:r>
              <w:rPr>
                <w:lang w:bidi="x-none"/>
              </w:rPr>
              <w:pict w14:anchorId="5B4AC334">
                <v:shape id="_x0000_s2059" type="#_x0000_t202" style="position:absolute;margin-left:198pt;margin-top:-1.65pt;width:352pt;height:428.95pt;z-index:-3;mso-wrap-edited:f;mso-position-horizontal-relative:text;mso-position-vertical-relative:text" wrapcoords="-43 0 -43 21600 21643 21600 21643 0 -43 0" stroked="f">
                  <v:textbox style="mso-next-textbox:#_x0000_s2059">
                    <w:txbxContent>
                      <w:p w14:paraId="4F0A2AFC" w14:textId="77777777" w:rsidR="001F1E41" w:rsidRDefault="00000000">
                        <w:r>
                          <w:pict w14:anchorId="6C90A929">
                            <v:shape id="_x0000_i1038" type="#_x0000_t75" style="width:452.55pt;height:421.7pt">
                              <v:imagedata r:id="rId19" o:title="tree-green" gain="48497f" blacklevel="26214f"/>
                            </v:shape>
                          </w:pict>
                        </w:r>
                      </w:p>
                    </w:txbxContent>
                  </v:textbox>
                </v:shape>
              </w:pict>
            </w:r>
            <w:r w:rsidRPr="003F2641">
              <w:t>Nieto</w:t>
            </w:r>
          </w:p>
        </w:tc>
      </w:tr>
      <w:tr w:rsidR="001F1E41" w:rsidRPr="003F2641" w14:paraId="003231BB"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6C547C51" w14:textId="77777777" w:rsidR="001A0A3C" w:rsidRDefault="00000000">
            <w:pPr>
              <w:pStyle w:val="TableText"/>
            </w:pPr>
            <w:r w:rsidRPr="003F2641">
              <w:t>Bisnietos:</w:t>
            </w:r>
          </w:p>
        </w:tc>
      </w:tr>
      <w:tr w:rsidR="001F1E41" w:rsidRPr="003F2641" w14:paraId="483B4418"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shd w:val="solid" w:color="CCFFCC" w:fill="ECE8E1"/>
          </w:tcPr>
          <w:p w14:paraId="20AA819E" w14:textId="77777777" w:rsidR="001A0A3C" w:rsidRDefault="00000000">
            <w:pPr>
              <w:pStyle w:val="TableText"/>
              <w:rPr>
                <w:b/>
              </w:rPr>
            </w:pPr>
            <w:r w:rsidRPr="003F2641">
              <w:rPr>
                <w:b/>
              </w:rPr>
              <w:t>NIÑO 2:</w:t>
            </w:r>
          </w:p>
        </w:tc>
      </w:tr>
      <w:tr w:rsidR="001F1E41" w:rsidRPr="003F2641" w14:paraId="1622BDD9"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shd w:val="solid" w:color="CCFFCC" w:fill="ECE8E1"/>
          </w:tcPr>
          <w:p w14:paraId="24B02FB3" w14:textId="77777777" w:rsidR="001F1E41" w:rsidRPr="003F2641" w:rsidRDefault="001F1E41" w:rsidP="001F1E41">
            <w:pPr>
              <w:pStyle w:val="TableText"/>
            </w:pPr>
          </w:p>
        </w:tc>
      </w:tr>
      <w:tr w:rsidR="001F1E41" w:rsidRPr="003F2641" w14:paraId="39F8ED22"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4DD9DCD0" w14:textId="77777777" w:rsidR="001A0A3C" w:rsidRDefault="00000000">
            <w:pPr>
              <w:pStyle w:val="TableText"/>
            </w:pPr>
            <w:r w:rsidRPr="003F2641">
              <w:t>Nieto</w:t>
            </w:r>
          </w:p>
        </w:tc>
      </w:tr>
      <w:tr w:rsidR="001F1E41" w:rsidRPr="003F2641" w14:paraId="35AE8DFA"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1DADF577" w14:textId="77777777" w:rsidR="001A0A3C" w:rsidRDefault="00000000">
            <w:pPr>
              <w:pStyle w:val="TableText"/>
            </w:pPr>
            <w:r w:rsidRPr="003F2641">
              <w:t>Bisnietos:</w:t>
            </w:r>
          </w:p>
        </w:tc>
      </w:tr>
      <w:tr w:rsidR="001F1E41" w:rsidRPr="003F2641" w14:paraId="2C41E0C2"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04898F0F" w14:textId="77777777" w:rsidR="001A0A3C" w:rsidRDefault="00000000">
            <w:pPr>
              <w:pStyle w:val="TableText"/>
            </w:pPr>
            <w:r w:rsidRPr="003F2641">
              <w:t>Nieto</w:t>
            </w:r>
          </w:p>
        </w:tc>
      </w:tr>
      <w:tr w:rsidR="001F1E41" w:rsidRPr="003F2641" w14:paraId="302A8280"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76582FB1" w14:textId="77777777" w:rsidR="001A0A3C" w:rsidRDefault="00000000">
            <w:pPr>
              <w:pStyle w:val="TableText"/>
            </w:pPr>
            <w:r w:rsidRPr="003F2641">
              <w:t>Bisnietos:</w:t>
            </w:r>
          </w:p>
        </w:tc>
      </w:tr>
      <w:tr w:rsidR="001F1E41" w:rsidRPr="003F2641" w14:paraId="686953B9"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69DD433C" w14:textId="77777777" w:rsidR="001A0A3C" w:rsidRDefault="00000000">
            <w:pPr>
              <w:pStyle w:val="TableText"/>
            </w:pPr>
            <w:r w:rsidRPr="003F2641">
              <w:t>Nieto</w:t>
            </w:r>
          </w:p>
        </w:tc>
      </w:tr>
      <w:tr w:rsidR="001F1E41" w:rsidRPr="003F2641" w14:paraId="2C9C41BC"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2BBDD4DF" w14:textId="77777777" w:rsidR="001A0A3C" w:rsidRDefault="00000000">
            <w:pPr>
              <w:pStyle w:val="TableText"/>
            </w:pPr>
            <w:r w:rsidRPr="003F2641">
              <w:t>Bisnietos:</w:t>
            </w:r>
          </w:p>
        </w:tc>
      </w:tr>
      <w:tr w:rsidR="001F1E41" w:rsidRPr="003F2641" w14:paraId="6ED7666C"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shd w:val="solid" w:color="CCFFCC" w:fill="ECE8E1"/>
          </w:tcPr>
          <w:p w14:paraId="01929128" w14:textId="77777777" w:rsidR="001A0A3C" w:rsidRDefault="00000000">
            <w:pPr>
              <w:pStyle w:val="TableText"/>
              <w:rPr>
                <w:b/>
              </w:rPr>
            </w:pPr>
            <w:r w:rsidRPr="003F2641">
              <w:rPr>
                <w:b/>
              </w:rPr>
              <w:t>NIÑO 3:</w:t>
            </w:r>
          </w:p>
        </w:tc>
      </w:tr>
      <w:tr w:rsidR="001F1E41" w:rsidRPr="003F2641" w14:paraId="6FCB9E3B"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shd w:val="solid" w:color="CCFFCC" w:fill="ECE8E1"/>
          </w:tcPr>
          <w:p w14:paraId="58813498" w14:textId="77777777" w:rsidR="001F1E41" w:rsidRPr="003F2641" w:rsidRDefault="001F1E41" w:rsidP="001F1E41">
            <w:pPr>
              <w:pStyle w:val="TableText"/>
            </w:pPr>
          </w:p>
        </w:tc>
      </w:tr>
      <w:tr w:rsidR="001F1E41" w:rsidRPr="003F2641" w14:paraId="2B781411"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718236AA" w14:textId="77777777" w:rsidR="001A0A3C" w:rsidRDefault="00000000">
            <w:pPr>
              <w:pStyle w:val="TableText"/>
            </w:pPr>
            <w:r w:rsidRPr="003F2641">
              <w:t>Nieto</w:t>
            </w:r>
          </w:p>
        </w:tc>
      </w:tr>
      <w:tr w:rsidR="001F1E41" w:rsidRPr="003F2641" w14:paraId="690F5894"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38A690D7" w14:textId="77777777" w:rsidR="001A0A3C" w:rsidRDefault="00000000">
            <w:pPr>
              <w:pStyle w:val="TableText"/>
            </w:pPr>
            <w:r w:rsidRPr="003F2641">
              <w:t>Bisnietos:</w:t>
            </w:r>
          </w:p>
        </w:tc>
      </w:tr>
      <w:tr w:rsidR="001F1E41" w:rsidRPr="003F2641" w14:paraId="2364698D"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0CC602C1" w14:textId="77777777" w:rsidR="001A0A3C" w:rsidRDefault="00000000">
            <w:pPr>
              <w:pStyle w:val="TableText"/>
            </w:pPr>
            <w:r w:rsidRPr="003F2641">
              <w:t>Nieto</w:t>
            </w:r>
          </w:p>
        </w:tc>
      </w:tr>
      <w:tr w:rsidR="001F1E41" w:rsidRPr="003F2641" w14:paraId="41027A25"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5E320BFB" w14:textId="77777777" w:rsidR="001A0A3C" w:rsidRDefault="00000000">
            <w:pPr>
              <w:pStyle w:val="TableText"/>
            </w:pPr>
            <w:r w:rsidRPr="003F2641">
              <w:t>Bisnietos:</w:t>
            </w:r>
          </w:p>
        </w:tc>
      </w:tr>
      <w:tr w:rsidR="001F1E41" w:rsidRPr="003F2641" w14:paraId="0F806593"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1714AEBE" w14:textId="77777777" w:rsidR="001A0A3C" w:rsidRDefault="00000000">
            <w:pPr>
              <w:pStyle w:val="TableText"/>
            </w:pPr>
            <w:r w:rsidRPr="003F2641">
              <w:t>Nieto</w:t>
            </w:r>
          </w:p>
        </w:tc>
      </w:tr>
      <w:tr w:rsidR="001F1E41" w:rsidRPr="003F2641" w14:paraId="712158E3"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4BC574DE" w14:textId="77777777" w:rsidR="001A0A3C" w:rsidRDefault="00000000">
            <w:pPr>
              <w:pStyle w:val="TableText"/>
            </w:pPr>
            <w:r w:rsidRPr="003F2641">
              <w:t>Bisnietos:</w:t>
            </w:r>
          </w:p>
        </w:tc>
      </w:tr>
      <w:tr w:rsidR="001F1E41" w:rsidRPr="003F2641" w14:paraId="0F88B768"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shd w:val="solid" w:color="CCFFCC" w:fill="ECE8E1"/>
          </w:tcPr>
          <w:p w14:paraId="275C006A" w14:textId="77777777" w:rsidR="001A0A3C" w:rsidRDefault="00000000">
            <w:pPr>
              <w:pStyle w:val="TableText"/>
              <w:rPr>
                <w:b/>
              </w:rPr>
            </w:pPr>
            <w:r w:rsidRPr="003F2641">
              <w:rPr>
                <w:b/>
              </w:rPr>
              <w:t>NIÑO 4:</w:t>
            </w:r>
          </w:p>
        </w:tc>
      </w:tr>
      <w:tr w:rsidR="001F1E41" w:rsidRPr="003F2641" w14:paraId="507DD6F8"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shd w:val="solid" w:color="CCFFCC" w:fill="ECE8E1"/>
          </w:tcPr>
          <w:p w14:paraId="0AF0BC8B" w14:textId="77777777" w:rsidR="001F1E41" w:rsidRPr="003F2641" w:rsidRDefault="001F1E41" w:rsidP="001F1E41">
            <w:pPr>
              <w:pStyle w:val="TableText"/>
            </w:pPr>
          </w:p>
        </w:tc>
      </w:tr>
      <w:tr w:rsidR="001F1E41" w:rsidRPr="003F2641" w14:paraId="2CE65C01"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06ACC3F6" w14:textId="77777777" w:rsidR="001A0A3C" w:rsidRDefault="00000000">
            <w:pPr>
              <w:pStyle w:val="TableText"/>
            </w:pPr>
            <w:r w:rsidRPr="003F2641">
              <w:t>Nieto</w:t>
            </w:r>
          </w:p>
        </w:tc>
      </w:tr>
      <w:tr w:rsidR="001F1E41" w:rsidRPr="003F2641" w14:paraId="541932BE"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1C646F94" w14:textId="77777777" w:rsidR="001A0A3C" w:rsidRDefault="00000000">
            <w:pPr>
              <w:pStyle w:val="TableText"/>
            </w:pPr>
            <w:r w:rsidRPr="003F2641">
              <w:t>Bisnietos:</w:t>
            </w:r>
          </w:p>
        </w:tc>
      </w:tr>
      <w:tr w:rsidR="001F1E41" w:rsidRPr="003F2641" w14:paraId="0BF211BE"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65BC82C8" w14:textId="77777777" w:rsidR="001A0A3C" w:rsidRDefault="00000000">
            <w:pPr>
              <w:pStyle w:val="TableText"/>
            </w:pPr>
            <w:r w:rsidRPr="003F2641">
              <w:t>Nieto</w:t>
            </w:r>
          </w:p>
        </w:tc>
      </w:tr>
      <w:tr w:rsidR="001F1E41" w:rsidRPr="003F2641" w14:paraId="5F1C13EF"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609F6CC1" w14:textId="77777777" w:rsidR="001A0A3C" w:rsidRDefault="00000000">
            <w:pPr>
              <w:pStyle w:val="TableText"/>
            </w:pPr>
            <w:r w:rsidRPr="003F2641">
              <w:t>Bisnietos:</w:t>
            </w:r>
          </w:p>
        </w:tc>
      </w:tr>
      <w:tr w:rsidR="001F1E41" w:rsidRPr="003F2641" w14:paraId="4B527F36"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5335A046" w14:textId="77777777" w:rsidR="001A0A3C" w:rsidRDefault="00000000">
            <w:pPr>
              <w:pStyle w:val="TableText"/>
            </w:pPr>
            <w:r w:rsidRPr="003F2641">
              <w:t>Nieto</w:t>
            </w:r>
          </w:p>
        </w:tc>
      </w:tr>
      <w:tr w:rsidR="001F1E41" w:rsidRPr="003F2641" w14:paraId="5A44FB75"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36E71608" w14:textId="77777777" w:rsidR="001A0A3C" w:rsidRDefault="00000000">
            <w:pPr>
              <w:pStyle w:val="TableText"/>
            </w:pPr>
            <w:r w:rsidRPr="003F2641">
              <w:t>Bisnietos:</w:t>
            </w:r>
          </w:p>
        </w:tc>
      </w:tr>
      <w:tr w:rsidR="001F1E41" w:rsidRPr="003F2641" w14:paraId="0E5D9E26"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6"/>
          </w:tcPr>
          <w:p w14:paraId="236FAD71" w14:textId="77777777" w:rsidR="001F1E41" w:rsidRPr="003F2641" w:rsidRDefault="001F1E41" w:rsidP="001F1E41">
            <w:pPr>
              <w:pStyle w:val="TableText"/>
            </w:pPr>
          </w:p>
        </w:tc>
      </w:tr>
      <w:tr w:rsidR="001F1E41" w:rsidRPr="003F2641" w14:paraId="71394E5B"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5000" w:type="pct"/>
            <w:gridSpan w:val="6"/>
          </w:tcPr>
          <w:p w14:paraId="3888BFF8" w14:textId="77777777" w:rsidR="001A0A3C" w:rsidRDefault="00000000">
            <w:pPr>
              <w:pStyle w:val="TableText"/>
            </w:pPr>
            <w:r w:rsidRPr="003F2641">
              <w:rPr>
                <w:i/>
              </w:rPr>
              <w:t>Sugerencia: Si su familia es más grande que los espacios permitidos en este formulario, haga una fotocopia de esta hoja para registrar a las personas adicionales</w:t>
            </w:r>
            <w:r w:rsidRPr="003F2641">
              <w:t>.</w:t>
            </w:r>
          </w:p>
        </w:tc>
      </w:tr>
    </w:tbl>
    <w:p w14:paraId="3E7FDAEA" w14:textId="77777777" w:rsidR="001F1E41" w:rsidRDefault="001F1E41" w:rsidP="001F1E41"/>
    <w:p w14:paraId="49FE258A" w14:textId="77777777" w:rsidR="001A0A3C" w:rsidRDefault="00000000">
      <w:pPr>
        <w:pStyle w:val="Title"/>
      </w:pPr>
      <w:r>
        <w:lastRenderedPageBreak/>
        <w:t>ÁRBOL GENEALÓGICO DEL HOMBRE</w:t>
      </w:r>
    </w:p>
    <w:p w14:paraId="35F2F381" w14:textId="77777777" w:rsidR="001A0A3C" w:rsidRPr="00354D21" w:rsidRDefault="00000000">
      <w:pPr>
        <w:pStyle w:val="Subtitle"/>
        <w:rPr>
          <w:sz w:val="24"/>
          <w:szCs w:val="22"/>
        </w:rPr>
      </w:pPr>
      <w:r w:rsidRPr="00354D21">
        <w:rPr>
          <w:sz w:val="24"/>
          <w:szCs w:val="22"/>
        </w:rPr>
        <w:t>Anota los nombres de las personas y, a continuación, añade cualquiera de los siguientes datos:</w:t>
      </w:r>
    </w:p>
    <w:tbl>
      <w:tblPr>
        <w:tblW w:w="5041" w:type="pct"/>
        <w:tblInd w:w="-50" w:type="dxa"/>
        <w:tblLayout w:type="fixed"/>
        <w:tblCellMar>
          <w:left w:w="58" w:type="dxa"/>
          <w:right w:w="58" w:type="dxa"/>
        </w:tblCellMar>
        <w:tblLook w:val="04A0" w:firstRow="1" w:lastRow="0" w:firstColumn="1" w:lastColumn="0" w:noHBand="0" w:noVBand="1"/>
      </w:tblPr>
      <w:tblGrid>
        <w:gridCol w:w="50"/>
        <w:gridCol w:w="3300"/>
        <w:gridCol w:w="2153"/>
        <w:gridCol w:w="548"/>
        <w:gridCol w:w="2340"/>
        <w:gridCol w:w="2575"/>
        <w:gridCol w:w="40"/>
      </w:tblGrid>
      <w:tr w:rsidR="001F1E41" w:rsidRPr="003F2641" w14:paraId="0B383B5C" w14:textId="77777777" w:rsidTr="00354D21">
        <w:trPr>
          <w:gridBefore w:val="1"/>
          <w:gridAfter w:val="1"/>
          <w:wBefore w:w="23" w:type="pct"/>
          <w:wAfter w:w="18" w:type="pct"/>
        </w:trPr>
        <w:tc>
          <w:tcPr>
            <w:tcW w:w="1499" w:type="pct"/>
          </w:tcPr>
          <w:p w14:paraId="44746392" w14:textId="77777777" w:rsidR="001A0A3C" w:rsidRDefault="00000000">
            <w:pPr>
              <w:pStyle w:val="TableText"/>
              <w:numPr>
                <w:ilvl w:val="0"/>
                <w:numId w:val="52"/>
              </w:numPr>
              <w:spacing w:before="60" w:after="60"/>
              <w:rPr>
                <w:sz w:val="16"/>
              </w:rPr>
            </w:pPr>
            <w:r w:rsidRPr="003F2641">
              <w:rPr>
                <w:b/>
                <w:sz w:val="16"/>
              </w:rPr>
              <w:t xml:space="preserve">B </w:t>
            </w:r>
            <w:r w:rsidRPr="003F2641">
              <w:rPr>
                <w:sz w:val="16"/>
              </w:rPr>
              <w:t>(Fecha de nacimiento/localización)</w:t>
            </w:r>
          </w:p>
        </w:tc>
        <w:tc>
          <w:tcPr>
            <w:tcW w:w="1227" w:type="pct"/>
            <w:gridSpan w:val="2"/>
          </w:tcPr>
          <w:p w14:paraId="401CAB5C" w14:textId="77777777" w:rsidR="001A0A3C" w:rsidRDefault="00000000">
            <w:pPr>
              <w:pStyle w:val="TableText"/>
              <w:numPr>
                <w:ilvl w:val="0"/>
                <w:numId w:val="52"/>
              </w:numPr>
              <w:spacing w:before="60" w:after="60"/>
              <w:rPr>
                <w:sz w:val="16"/>
              </w:rPr>
            </w:pPr>
            <w:r w:rsidRPr="003F2641">
              <w:rPr>
                <w:b/>
                <w:sz w:val="16"/>
              </w:rPr>
              <w:t xml:space="preserve">L </w:t>
            </w:r>
            <w:r w:rsidRPr="003F2641">
              <w:rPr>
                <w:sz w:val="16"/>
              </w:rPr>
              <w:t>(Ubicación actual: ciudad/pueblo)</w:t>
            </w:r>
          </w:p>
        </w:tc>
        <w:tc>
          <w:tcPr>
            <w:tcW w:w="1063" w:type="pct"/>
          </w:tcPr>
          <w:p w14:paraId="26E6C1AA" w14:textId="77777777" w:rsidR="001A0A3C" w:rsidRDefault="00000000">
            <w:pPr>
              <w:pStyle w:val="TableText"/>
              <w:numPr>
                <w:ilvl w:val="0"/>
                <w:numId w:val="52"/>
              </w:numPr>
              <w:spacing w:before="60" w:after="60"/>
              <w:rPr>
                <w:sz w:val="16"/>
              </w:rPr>
            </w:pPr>
            <w:r w:rsidRPr="003F2641">
              <w:rPr>
                <w:b/>
                <w:sz w:val="16"/>
              </w:rPr>
              <w:t>C (</w:t>
            </w:r>
            <w:r w:rsidRPr="003F2641">
              <w:rPr>
                <w:sz w:val="16"/>
              </w:rPr>
              <w:t>localización cementaria)</w:t>
            </w:r>
          </w:p>
        </w:tc>
        <w:tc>
          <w:tcPr>
            <w:tcW w:w="1170" w:type="pct"/>
          </w:tcPr>
          <w:p w14:paraId="7DA0570B" w14:textId="77777777" w:rsidR="001A0A3C" w:rsidRDefault="00000000">
            <w:pPr>
              <w:pStyle w:val="TableText"/>
              <w:numPr>
                <w:ilvl w:val="0"/>
                <w:numId w:val="52"/>
              </w:numPr>
              <w:spacing w:before="60" w:after="60"/>
              <w:rPr>
                <w:sz w:val="16"/>
              </w:rPr>
            </w:pPr>
            <w:r w:rsidRPr="003F2641">
              <w:rPr>
                <w:b/>
                <w:sz w:val="16"/>
              </w:rPr>
              <w:t xml:space="preserve">SS </w:t>
            </w:r>
            <w:r w:rsidRPr="003F2641">
              <w:rPr>
                <w:sz w:val="16"/>
              </w:rPr>
              <w:t>(Hermanastro)</w:t>
            </w:r>
          </w:p>
        </w:tc>
      </w:tr>
      <w:tr w:rsidR="001F1E41" w:rsidRPr="003F2641" w14:paraId="4B7439E3" w14:textId="77777777" w:rsidTr="00354D21">
        <w:trPr>
          <w:gridBefore w:val="1"/>
          <w:gridAfter w:val="1"/>
          <w:wBefore w:w="23" w:type="pct"/>
          <w:wAfter w:w="18" w:type="pct"/>
        </w:trPr>
        <w:tc>
          <w:tcPr>
            <w:tcW w:w="1499" w:type="pct"/>
          </w:tcPr>
          <w:p w14:paraId="0749DD5E" w14:textId="77777777" w:rsidR="001A0A3C" w:rsidRDefault="00000000">
            <w:pPr>
              <w:pStyle w:val="TableText"/>
              <w:numPr>
                <w:ilvl w:val="0"/>
                <w:numId w:val="52"/>
              </w:numPr>
              <w:spacing w:before="60" w:after="60"/>
              <w:rPr>
                <w:sz w:val="16"/>
              </w:rPr>
            </w:pPr>
            <w:r w:rsidRPr="003F2641">
              <w:rPr>
                <w:b/>
                <w:sz w:val="16"/>
              </w:rPr>
              <w:t>W (</w:t>
            </w:r>
            <w:r w:rsidRPr="003F2641">
              <w:rPr>
                <w:sz w:val="16"/>
              </w:rPr>
              <w:t>Fecha y lugar de la boda)</w:t>
            </w:r>
          </w:p>
        </w:tc>
        <w:tc>
          <w:tcPr>
            <w:tcW w:w="1227" w:type="pct"/>
            <w:gridSpan w:val="2"/>
          </w:tcPr>
          <w:p w14:paraId="37BE0151" w14:textId="77777777" w:rsidR="001A0A3C" w:rsidRDefault="00000000">
            <w:pPr>
              <w:pStyle w:val="TableText"/>
              <w:numPr>
                <w:ilvl w:val="0"/>
                <w:numId w:val="52"/>
              </w:numPr>
              <w:spacing w:before="60" w:after="60"/>
              <w:rPr>
                <w:sz w:val="16"/>
              </w:rPr>
            </w:pPr>
            <w:r w:rsidRPr="003F2641">
              <w:rPr>
                <w:b/>
                <w:sz w:val="16"/>
              </w:rPr>
              <w:t xml:space="preserve">O </w:t>
            </w:r>
            <w:r w:rsidRPr="003F2641">
              <w:rPr>
                <w:sz w:val="16"/>
              </w:rPr>
              <w:t>(Ocupación/es principal/es)</w:t>
            </w:r>
          </w:p>
        </w:tc>
        <w:tc>
          <w:tcPr>
            <w:tcW w:w="1063" w:type="pct"/>
          </w:tcPr>
          <w:p w14:paraId="0F4553AD" w14:textId="77777777" w:rsidR="001A0A3C" w:rsidRDefault="00000000">
            <w:pPr>
              <w:pStyle w:val="TableText"/>
              <w:numPr>
                <w:ilvl w:val="0"/>
                <w:numId w:val="52"/>
              </w:numPr>
              <w:spacing w:before="60" w:after="60"/>
              <w:rPr>
                <w:sz w:val="16"/>
              </w:rPr>
            </w:pPr>
            <w:r w:rsidRPr="003F2641">
              <w:rPr>
                <w:b/>
                <w:sz w:val="16"/>
              </w:rPr>
              <w:t xml:space="preserve">A </w:t>
            </w:r>
            <w:r w:rsidRPr="003F2641">
              <w:rPr>
                <w:sz w:val="16"/>
              </w:rPr>
              <w:t>(Adoptada)</w:t>
            </w:r>
          </w:p>
        </w:tc>
        <w:tc>
          <w:tcPr>
            <w:tcW w:w="1170" w:type="pct"/>
          </w:tcPr>
          <w:p w14:paraId="71A7BFC1" w14:textId="77777777" w:rsidR="001F1E41" w:rsidRPr="003F2641" w:rsidRDefault="001F1E41" w:rsidP="001F1E41">
            <w:pPr>
              <w:pStyle w:val="TableText"/>
              <w:numPr>
                <w:ilvl w:val="0"/>
                <w:numId w:val="52"/>
              </w:numPr>
              <w:spacing w:before="60" w:after="60"/>
              <w:rPr>
                <w:sz w:val="16"/>
              </w:rPr>
            </w:pPr>
          </w:p>
        </w:tc>
      </w:tr>
      <w:tr w:rsidR="001F1E41" w:rsidRPr="003F2641" w14:paraId="40B90E20" w14:textId="77777777" w:rsidTr="00354D21">
        <w:trPr>
          <w:gridBefore w:val="1"/>
          <w:gridAfter w:val="1"/>
          <w:wBefore w:w="23" w:type="pct"/>
          <w:wAfter w:w="18" w:type="pct"/>
        </w:trPr>
        <w:tc>
          <w:tcPr>
            <w:tcW w:w="1499" w:type="pct"/>
          </w:tcPr>
          <w:p w14:paraId="44DD8D29" w14:textId="77777777" w:rsidR="001A0A3C" w:rsidRDefault="00000000">
            <w:pPr>
              <w:pStyle w:val="TableText"/>
              <w:numPr>
                <w:ilvl w:val="0"/>
                <w:numId w:val="52"/>
              </w:numPr>
              <w:spacing w:before="60" w:after="60"/>
              <w:rPr>
                <w:sz w:val="16"/>
              </w:rPr>
            </w:pPr>
            <w:r w:rsidRPr="003F2641">
              <w:rPr>
                <w:b/>
                <w:sz w:val="16"/>
              </w:rPr>
              <w:t>S (</w:t>
            </w:r>
            <w:r w:rsidRPr="003F2641">
              <w:rPr>
                <w:sz w:val="16"/>
              </w:rPr>
              <w:t>Nombre del cónyuge/nombre de la doncella)</w:t>
            </w:r>
          </w:p>
        </w:tc>
        <w:tc>
          <w:tcPr>
            <w:tcW w:w="1227" w:type="pct"/>
            <w:gridSpan w:val="2"/>
          </w:tcPr>
          <w:p w14:paraId="027D339E" w14:textId="77777777" w:rsidR="001A0A3C" w:rsidRDefault="00000000">
            <w:pPr>
              <w:pStyle w:val="TableText"/>
              <w:numPr>
                <w:ilvl w:val="0"/>
                <w:numId w:val="52"/>
              </w:numPr>
              <w:spacing w:before="60" w:after="60"/>
              <w:rPr>
                <w:sz w:val="16"/>
              </w:rPr>
            </w:pPr>
            <w:r w:rsidRPr="003F2641">
              <w:rPr>
                <w:b/>
                <w:sz w:val="16"/>
              </w:rPr>
              <w:t xml:space="preserve">D </w:t>
            </w:r>
            <w:r w:rsidRPr="003F2641">
              <w:rPr>
                <w:sz w:val="16"/>
              </w:rPr>
              <w:t>(Fecha de defunción)</w:t>
            </w:r>
          </w:p>
        </w:tc>
        <w:tc>
          <w:tcPr>
            <w:tcW w:w="1063" w:type="pct"/>
          </w:tcPr>
          <w:p w14:paraId="1831E016" w14:textId="77777777" w:rsidR="001A0A3C" w:rsidRDefault="00000000">
            <w:pPr>
              <w:pStyle w:val="TableText"/>
              <w:numPr>
                <w:ilvl w:val="0"/>
                <w:numId w:val="52"/>
              </w:numPr>
              <w:spacing w:before="60" w:after="60"/>
              <w:rPr>
                <w:sz w:val="16"/>
              </w:rPr>
            </w:pPr>
            <w:r w:rsidRPr="003F2641">
              <w:rPr>
                <w:b/>
                <w:sz w:val="16"/>
              </w:rPr>
              <w:t xml:space="preserve">H </w:t>
            </w:r>
            <w:r w:rsidRPr="003F2641">
              <w:rPr>
                <w:sz w:val="16"/>
              </w:rPr>
              <w:t>(Medio hermano)</w:t>
            </w:r>
          </w:p>
        </w:tc>
        <w:tc>
          <w:tcPr>
            <w:tcW w:w="1170" w:type="pct"/>
          </w:tcPr>
          <w:p w14:paraId="4C6E5B80" w14:textId="77777777" w:rsidR="001F1E41" w:rsidRPr="003F2641" w:rsidRDefault="001F1E41" w:rsidP="001F1E41">
            <w:pPr>
              <w:pStyle w:val="TableText"/>
              <w:numPr>
                <w:ilvl w:val="0"/>
                <w:numId w:val="52"/>
              </w:numPr>
              <w:spacing w:before="60" w:after="60"/>
              <w:rPr>
                <w:sz w:val="16"/>
              </w:rPr>
            </w:pPr>
          </w:p>
        </w:tc>
      </w:tr>
      <w:tr w:rsidR="001F1E41" w:rsidRPr="003F2641" w14:paraId="6F111F5B"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shd w:val="solid" w:color="CCFFCC" w:fill="ECE8E1"/>
          </w:tcPr>
          <w:p w14:paraId="6E773AA1" w14:textId="77777777" w:rsidR="001A0A3C" w:rsidRDefault="00000000">
            <w:pPr>
              <w:pStyle w:val="TableText"/>
              <w:rPr>
                <w:b/>
              </w:rPr>
            </w:pPr>
            <w:r w:rsidRPr="003F2641">
              <w:rPr>
                <w:b/>
              </w:rPr>
              <w:t>PADRE:</w:t>
            </w:r>
          </w:p>
        </w:tc>
      </w:tr>
      <w:tr w:rsidR="001F1E41" w:rsidRPr="003F2641" w14:paraId="60DD2F00"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tcPr>
          <w:p w14:paraId="7EECE369" w14:textId="77777777" w:rsidR="001A0A3C" w:rsidRDefault="00000000">
            <w:pPr>
              <w:pStyle w:val="TableText"/>
            </w:pPr>
            <w:r w:rsidRPr="003F2641">
              <w:t>Padre del Padre:</w:t>
            </w:r>
          </w:p>
        </w:tc>
      </w:tr>
      <w:tr w:rsidR="001F1E41" w:rsidRPr="003F2641" w14:paraId="42E074F7"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tcPr>
          <w:p w14:paraId="2060F695" w14:textId="77777777" w:rsidR="001A0A3C" w:rsidRDefault="00000000">
            <w:pPr>
              <w:pStyle w:val="TableText"/>
            </w:pPr>
            <w:r w:rsidRPr="003F2641">
              <w:t>Madre del Padre:</w:t>
            </w:r>
          </w:p>
        </w:tc>
      </w:tr>
      <w:tr w:rsidR="001F1E41" w:rsidRPr="003F2641" w14:paraId="270F8E29"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tcPr>
          <w:p w14:paraId="37F40278" w14:textId="77777777" w:rsidR="001A0A3C" w:rsidRDefault="00000000">
            <w:pPr>
              <w:pStyle w:val="TableText"/>
            </w:pPr>
            <w:r w:rsidRPr="003F2641">
              <w:t>Hermano/a del padre 1/Cónyuge:</w:t>
            </w:r>
          </w:p>
        </w:tc>
      </w:tr>
      <w:tr w:rsidR="001F1E41" w:rsidRPr="003F2641" w14:paraId="5A1515E2"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tcPr>
          <w:p w14:paraId="1ACD8932" w14:textId="77777777" w:rsidR="001A0A3C" w:rsidRDefault="00000000">
            <w:pPr>
              <w:pStyle w:val="TableText"/>
              <w:ind w:left="720"/>
            </w:pPr>
            <w:r w:rsidRPr="003F2641">
              <w:t>Hijos:</w:t>
            </w:r>
          </w:p>
        </w:tc>
      </w:tr>
      <w:tr w:rsidR="001F1E41" w:rsidRPr="003F2641" w14:paraId="636FC40B"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tcPr>
          <w:p w14:paraId="75F56D51" w14:textId="77777777" w:rsidR="001A0A3C" w:rsidRDefault="00000000">
            <w:pPr>
              <w:pStyle w:val="TableText"/>
            </w:pPr>
            <w:r w:rsidRPr="003F2641">
              <w:t>Hermano/a del padre 2/Cónyuge:</w:t>
            </w:r>
          </w:p>
        </w:tc>
      </w:tr>
      <w:tr w:rsidR="001F1E41" w:rsidRPr="003F2641" w14:paraId="6D323733"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tcPr>
          <w:p w14:paraId="51C0D182" w14:textId="77777777" w:rsidR="001A0A3C" w:rsidRDefault="00000000">
            <w:pPr>
              <w:pStyle w:val="TableText"/>
              <w:ind w:left="720"/>
            </w:pPr>
            <w:r>
              <w:rPr>
                <w:lang w:bidi="x-none"/>
              </w:rPr>
              <w:pict w14:anchorId="5E2F7715">
                <v:shape id="_x0000_s2058" type="#_x0000_t202" style="position:absolute;left:0;text-align:left;margin-left:198pt;margin-top:0;width:352pt;height:428.95pt;z-index:-4;mso-wrap-edited:f;mso-position-horizontal-relative:text;mso-position-vertical-relative:text" wrapcoords="-43 0 -43 21600 21643 21600 21643 0 -43 0" stroked="f">
                  <v:textbox style="mso-next-textbox:#_x0000_s2058">
                    <w:txbxContent>
                      <w:p w14:paraId="63CCE187" w14:textId="77777777" w:rsidR="001F1E41" w:rsidRDefault="00000000">
                        <w:r>
                          <w:pict w14:anchorId="04B684C8">
                            <v:shape id="_x0000_i1040" type="#_x0000_t75" style="width:452.55pt;height:421.7pt">
                              <v:imagedata r:id="rId19" o:title="tree-green" gain="48497f" blacklevel="26214f"/>
                            </v:shape>
                          </w:pict>
                        </w:r>
                      </w:p>
                    </w:txbxContent>
                  </v:textbox>
                </v:shape>
              </w:pict>
            </w:r>
            <w:r w:rsidRPr="003F2641">
              <w:t>Hijos:</w:t>
            </w:r>
          </w:p>
        </w:tc>
      </w:tr>
      <w:tr w:rsidR="001F1E41" w:rsidRPr="003F2641" w14:paraId="56DDFF26"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tcPr>
          <w:p w14:paraId="3A7C8A9A" w14:textId="77777777" w:rsidR="001A0A3C" w:rsidRDefault="00000000">
            <w:pPr>
              <w:pStyle w:val="TableText"/>
            </w:pPr>
            <w:r w:rsidRPr="003F2641">
              <w:t>Hermano/a del padre 3/Cónyuge:</w:t>
            </w:r>
          </w:p>
        </w:tc>
      </w:tr>
      <w:tr w:rsidR="001F1E41" w:rsidRPr="003F2641" w14:paraId="0EBD82F7"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tcPr>
          <w:p w14:paraId="1D924067" w14:textId="77777777" w:rsidR="001A0A3C" w:rsidRDefault="00000000">
            <w:pPr>
              <w:pStyle w:val="TableText"/>
              <w:ind w:left="720"/>
            </w:pPr>
            <w:r w:rsidRPr="003F2641">
              <w:t>Hijos:</w:t>
            </w:r>
          </w:p>
        </w:tc>
      </w:tr>
      <w:tr w:rsidR="001F1E41" w:rsidRPr="003F2641" w14:paraId="5A1E4CE1"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shd w:val="solid" w:color="CCFFCC" w:fill="ECE8E1"/>
          </w:tcPr>
          <w:p w14:paraId="17560584" w14:textId="77777777" w:rsidR="001A0A3C" w:rsidRDefault="00000000">
            <w:pPr>
              <w:pStyle w:val="TableText"/>
              <w:rPr>
                <w:b/>
              </w:rPr>
            </w:pPr>
            <w:r w:rsidRPr="003F2641">
              <w:rPr>
                <w:b/>
              </w:rPr>
              <w:t>MADRE:</w:t>
            </w:r>
          </w:p>
        </w:tc>
      </w:tr>
      <w:tr w:rsidR="001F1E41" w:rsidRPr="003F2641" w14:paraId="37C44096"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tcPr>
          <w:p w14:paraId="577828DB" w14:textId="77777777" w:rsidR="001A0A3C" w:rsidRDefault="00000000">
            <w:pPr>
              <w:pStyle w:val="TableText"/>
            </w:pPr>
            <w:r w:rsidRPr="003F2641">
              <w:t>Padre de la madre:</w:t>
            </w:r>
          </w:p>
        </w:tc>
      </w:tr>
      <w:tr w:rsidR="001F1E41" w:rsidRPr="003F2641" w14:paraId="205602B8"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tcPr>
          <w:p w14:paraId="7EEE8AF6" w14:textId="77777777" w:rsidR="001A0A3C" w:rsidRDefault="00000000">
            <w:pPr>
              <w:pStyle w:val="TableText"/>
            </w:pPr>
            <w:r w:rsidRPr="003F2641">
              <w:t>Madre de la madre:</w:t>
            </w:r>
          </w:p>
        </w:tc>
      </w:tr>
      <w:tr w:rsidR="001F1E41" w:rsidRPr="003F2641" w14:paraId="56873FC9"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tcPr>
          <w:p w14:paraId="1EB3105B" w14:textId="77777777" w:rsidR="001A0A3C" w:rsidRDefault="00000000">
            <w:pPr>
              <w:pStyle w:val="TableText"/>
            </w:pPr>
            <w:r w:rsidRPr="003F2641">
              <w:t>Hermano/a de la madre 1/Cónyuge:</w:t>
            </w:r>
          </w:p>
        </w:tc>
      </w:tr>
      <w:tr w:rsidR="001F1E41" w:rsidRPr="003F2641" w14:paraId="254D5898"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tcPr>
          <w:p w14:paraId="1DA6DBDC" w14:textId="77777777" w:rsidR="001A0A3C" w:rsidRDefault="00000000">
            <w:pPr>
              <w:pStyle w:val="TableText"/>
              <w:ind w:left="720"/>
            </w:pPr>
            <w:r w:rsidRPr="003F2641">
              <w:t>Hijos:</w:t>
            </w:r>
          </w:p>
        </w:tc>
      </w:tr>
      <w:tr w:rsidR="001F1E41" w:rsidRPr="003F2641" w14:paraId="4C8766E6"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tcPr>
          <w:p w14:paraId="234C989C" w14:textId="77777777" w:rsidR="001A0A3C" w:rsidRDefault="00000000">
            <w:pPr>
              <w:pStyle w:val="TableText"/>
            </w:pPr>
            <w:r w:rsidRPr="003F2641">
              <w:t>Hermano de la madre 2/Cónyuge:</w:t>
            </w:r>
          </w:p>
        </w:tc>
      </w:tr>
      <w:tr w:rsidR="001F1E41" w:rsidRPr="003F2641" w14:paraId="25D30FAE"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tcPr>
          <w:p w14:paraId="01835150" w14:textId="77777777" w:rsidR="001A0A3C" w:rsidRDefault="00000000">
            <w:pPr>
              <w:pStyle w:val="TableText"/>
              <w:ind w:left="720"/>
            </w:pPr>
            <w:r w:rsidRPr="003F2641">
              <w:t>Hijos:</w:t>
            </w:r>
          </w:p>
        </w:tc>
      </w:tr>
      <w:tr w:rsidR="001F1E41" w:rsidRPr="003F2641" w14:paraId="707925F4"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tcPr>
          <w:p w14:paraId="2D0D40BC" w14:textId="77777777" w:rsidR="001A0A3C" w:rsidRDefault="00000000">
            <w:pPr>
              <w:pStyle w:val="TableText"/>
            </w:pPr>
            <w:r w:rsidRPr="003F2641">
              <w:t>Hermano de la madre 3/Cónyuge:</w:t>
            </w:r>
          </w:p>
        </w:tc>
      </w:tr>
      <w:tr w:rsidR="001F1E41" w:rsidRPr="003F2641" w14:paraId="2DCECD6E"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5000" w:type="pct"/>
            <w:gridSpan w:val="7"/>
          </w:tcPr>
          <w:p w14:paraId="72B1E5EE" w14:textId="77777777" w:rsidR="001A0A3C" w:rsidRDefault="00000000">
            <w:pPr>
              <w:pStyle w:val="TableText"/>
              <w:ind w:left="720"/>
            </w:pPr>
            <w:r w:rsidRPr="003F2641">
              <w:t>Hijos:</w:t>
            </w:r>
          </w:p>
        </w:tc>
      </w:tr>
      <w:tr w:rsidR="001F1E41" w:rsidRPr="003F2641" w14:paraId="57953949"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2500" w:type="pct"/>
            <w:gridSpan w:val="3"/>
            <w:shd w:val="solid" w:color="CCFFCC" w:fill="ECE8E1"/>
          </w:tcPr>
          <w:p w14:paraId="71ABB313" w14:textId="77777777" w:rsidR="001A0A3C" w:rsidRDefault="00000000">
            <w:pPr>
              <w:pStyle w:val="TableText"/>
              <w:rPr>
                <w:b/>
              </w:rPr>
            </w:pPr>
            <w:r w:rsidRPr="003F2641">
              <w:rPr>
                <w:b/>
              </w:rPr>
              <w:t>HERMANO/A 1/ESPOSO/A:</w:t>
            </w:r>
          </w:p>
        </w:tc>
        <w:tc>
          <w:tcPr>
            <w:tcW w:w="2500" w:type="pct"/>
            <w:gridSpan w:val="4"/>
            <w:shd w:val="solid" w:color="CCFFCC" w:fill="ECE8E1"/>
          </w:tcPr>
          <w:p w14:paraId="6301CFFE" w14:textId="77777777" w:rsidR="001F1E41" w:rsidRPr="003F2641" w:rsidRDefault="001F1E41" w:rsidP="001F1E41">
            <w:pPr>
              <w:pStyle w:val="TableText"/>
              <w:rPr>
                <w:b/>
              </w:rPr>
            </w:pPr>
          </w:p>
        </w:tc>
      </w:tr>
      <w:tr w:rsidR="001F1E41" w:rsidRPr="003F2641" w14:paraId="3DD24168"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2500" w:type="pct"/>
            <w:gridSpan w:val="3"/>
          </w:tcPr>
          <w:p w14:paraId="12C38295" w14:textId="77777777" w:rsidR="001A0A3C" w:rsidRDefault="00000000">
            <w:pPr>
              <w:pStyle w:val="TableText"/>
            </w:pPr>
            <w:r w:rsidRPr="003F2641">
              <w:t>Niño 1:</w:t>
            </w:r>
          </w:p>
        </w:tc>
        <w:tc>
          <w:tcPr>
            <w:tcW w:w="2500" w:type="pct"/>
            <w:gridSpan w:val="4"/>
          </w:tcPr>
          <w:p w14:paraId="71755888" w14:textId="77777777" w:rsidR="001A0A3C" w:rsidRDefault="00000000">
            <w:pPr>
              <w:pStyle w:val="TableText"/>
            </w:pPr>
            <w:r w:rsidRPr="003F2641">
              <w:t>Niño 2:</w:t>
            </w:r>
          </w:p>
        </w:tc>
      </w:tr>
      <w:tr w:rsidR="001F1E41" w:rsidRPr="003F2641" w14:paraId="6395AA27"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2500" w:type="pct"/>
            <w:gridSpan w:val="3"/>
          </w:tcPr>
          <w:p w14:paraId="4624111E" w14:textId="77777777" w:rsidR="001A0A3C" w:rsidRDefault="00000000">
            <w:pPr>
              <w:pStyle w:val="TableText"/>
              <w:ind w:left="720"/>
            </w:pPr>
            <w:r w:rsidRPr="003F2641">
              <w:t>Hijos:</w:t>
            </w:r>
          </w:p>
        </w:tc>
        <w:tc>
          <w:tcPr>
            <w:tcW w:w="2500" w:type="pct"/>
            <w:gridSpan w:val="4"/>
          </w:tcPr>
          <w:p w14:paraId="70B179AC" w14:textId="77777777" w:rsidR="001A0A3C" w:rsidRDefault="00000000">
            <w:pPr>
              <w:pStyle w:val="TableText"/>
              <w:ind w:left="720"/>
            </w:pPr>
            <w:r w:rsidRPr="003F2641">
              <w:t>Hijos:</w:t>
            </w:r>
          </w:p>
        </w:tc>
      </w:tr>
      <w:tr w:rsidR="001F1E41" w:rsidRPr="003F2641" w14:paraId="1F50807C"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2500" w:type="pct"/>
            <w:gridSpan w:val="3"/>
          </w:tcPr>
          <w:p w14:paraId="7FAD7EF1" w14:textId="77777777" w:rsidR="001A0A3C" w:rsidRDefault="00000000">
            <w:pPr>
              <w:pStyle w:val="TableText"/>
            </w:pPr>
            <w:r w:rsidRPr="003F2641">
              <w:t>Niño 3:</w:t>
            </w:r>
          </w:p>
        </w:tc>
        <w:tc>
          <w:tcPr>
            <w:tcW w:w="2500" w:type="pct"/>
            <w:gridSpan w:val="4"/>
          </w:tcPr>
          <w:p w14:paraId="3DEBEF84" w14:textId="77777777" w:rsidR="001A0A3C" w:rsidRDefault="00000000">
            <w:pPr>
              <w:pStyle w:val="TableText"/>
            </w:pPr>
            <w:r w:rsidRPr="003F2641">
              <w:t>Niño 4:</w:t>
            </w:r>
          </w:p>
        </w:tc>
      </w:tr>
      <w:tr w:rsidR="001F1E41" w:rsidRPr="003F2641" w14:paraId="17CFFB46"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2500" w:type="pct"/>
            <w:gridSpan w:val="3"/>
          </w:tcPr>
          <w:p w14:paraId="6E5DCD3E" w14:textId="77777777" w:rsidR="001A0A3C" w:rsidRDefault="00000000">
            <w:pPr>
              <w:pStyle w:val="TableText"/>
              <w:ind w:left="720"/>
            </w:pPr>
            <w:r w:rsidRPr="003F2641">
              <w:t xml:space="preserve">Hijos: </w:t>
            </w:r>
          </w:p>
        </w:tc>
        <w:tc>
          <w:tcPr>
            <w:tcW w:w="2500" w:type="pct"/>
            <w:gridSpan w:val="4"/>
          </w:tcPr>
          <w:p w14:paraId="1F97A635" w14:textId="77777777" w:rsidR="001A0A3C" w:rsidRDefault="00000000">
            <w:pPr>
              <w:pStyle w:val="TableText"/>
              <w:ind w:left="720"/>
            </w:pPr>
            <w:r w:rsidRPr="003F2641">
              <w:t>Hijos:</w:t>
            </w:r>
          </w:p>
        </w:tc>
      </w:tr>
      <w:tr w:rsidR="001F1E41" w:rsidRPr="003F2641" w14:paraId="0EFBC85F"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2500" w:type="pct"/>
            <w:gridSpan w:val="3"/>
            <w:shd w:val="solid" w:color="CCFFCC" w:fill="ECE8E1"/>
          </w:tcPr>
          <w:p w14:paraId="20E772DD" w14:textId="77777777" w:rsidR="001A0A3C" w:rsidRDefault="00000000">
            <w:pPr>
              <w:pStyle w:val="TableText"/>
              <w:rPr>
                <w:b/>
              </w:rPr>
            </w:pPr>
            <w:r w:rsidRPr="003F2641">
              <w:rPr>
                <w:b/>
              </w:rPr>
              <w:t>HERMANO 2/ESPOSO:</w:t>
            </w:r>
          </w:p>
        </w:tc>
        <w:tc>
          <w:tcPr>
            <w:tcW w:w="2500" w:type="pct"/>
            <w:gridSpan w:val="4"/>
            <w:shd w:val="solid" w:color="CCFFCC" w:fill="ECE8E1"/>
          </w:tcPr>
          <w:p w14:paraId="6A2E583B" w14:textId="77777777" w:rsidR="001F1E41" w:rsidRPr="003F2641" w:rsidRDefault="001F1E41" w:rsidP="001F1E41">
            <w:pPr>
              <w:pStyle w:val="TableText"/>
              <w:rPr>
                <w:b/>
              </w:rPr>
            </w:pPr>
          </w:p>
        </w:tc>
      </w:tr>
      <w:tr w:rsidR="001F1E41" w:rsidRPr="003F2641" w14:paraId="62BE3E1D"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2500" w:type="pct"/>
            <w:gridSpan w:val="3"/>
          </w:tcPr>
          <w:p w14:paraId="6C429E6E" w14:textId="77777777" w:rsidR="001A0A3C" w:rsidRDefault="00000000">
            <w:pPr>
              <w:pStyle w:val="TableText"/>
            </w:pPr>
            <w:r w:rsidRPr="003F2641">
              <w:t>Niño 1:</w:t>
            </w:r>
          </w:p>
        </w:tc>
        <w:tc>
          <w:tcPr>
            <w:tcW w:w="2500" w:type="pct"/>
            <w:gridSpan w:val="4"/>
          </w:tcPr>
          <w:p w14:paraId="52C4CB76" w14:textId="77777777" w:rsidR="001A0A3C" w:rsidRDefault="00000000">
            <w:pPr>
              <w:pStyle w:val="TableText"/>
            </w:pPr>
            <w:r w:rsidRPr="003F2641">
              <w:t>Niño 2:</w:t>
            </w:r>
          </w:p>
        </w:tc>
      </w:tr>
      <w:tr w:rsidR="001F1E41" w:rsidRPr="003F2641" w14:paraId="5BF0F02E"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2500" w:type="pct"/>
            <w:gridSpan w:val="3"/>
          </w:tcPr>
          <w:p w14:paraId="3761CCFB" w14:textId="77777777" w:rsidR="001A0A3C" w:rsidRDefault="00000000">
            <w:pPr>
              <w:pStyle w:val="TableText"/>
              <w:ind w:left="720"/>
            </w:pPr>
            <w:r w:rsidRPr="003F2641">
              <w:t>Hijos:</w:t>
            </w:r>
          </w:p>
        </w:tc>
        <w:tc>
          <w:tcPr>
            <w:tcW w:w="2500" w:type="pct"/>
            <w:gridSpan w:val="4"/>
          </w:tcPr>
          <w:p w14:paraId="3E0188FC" w14:textId="77777777" w:rsidR="001A0A3C" w:rsidRDefault="00000000">
            <w:pPr>
              <w:pStyle w:val="TableText"/>
              <w:ind w:left="720"/>
            </w:pPr>
            <w:r w:rsidRPr="003F2641">
              <w:t>Hijos:</w:t>
            </w:r>
          </w:p>
        </w:tc>
      </w:tr>
      <w:tr w:rsidR="001F1E41" w:rsidRPr="003F2641" w14:paraId="5D540526"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2500" w:type="pct"/>
            <w:gridSpan w:val="3"/>
          </w:tcPr>
          <w:p w14:paraId="453AFD3C" w14:textId="77777777" w:rsidR="001A0A3C" w:rsidRDefault="00000000">
            <w:pPr>
              <w:pStyle w:val="TableText"/>
            </w:pPr>
            <w:r w:rsidRPr="003F2641">
              <w:t>Niño 3:</w:t>
            </w:r>
          </w:p>
        </w:tc>
        <w:tc>
          <w:tcPr>
            <w:tcW w:w="2500" w:type="pct"/>
            <w:gridSpan w:val="4"/>
          </w:tcPr>
          <w:p w14:paraId="0311CF8D" w14:textId="77777777" w:rsidR="001A0A3C" w:rsidRDefault="00000000">
            <w:pPr>
              <w:pStyle w:val="TableText"/>
            </w:pPr>
            <w:r w:rsidRPr="003F2641">
              <w:t>Niño 4:</w:t>
            </w:r>
          </w:p>
        </w:tc>
      </w:tr>
      <w:tr w:rsidR="001F1E41" w:rsidRPr="003F2641" w14:paraId="1EAE0BA7"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2500" w:type="pct"/>
            <w:gridSpan w:val="3"/>
          </w:tcPr>
          <w:p w14:paraId="7B567418" w14:textId="77777777" w:rsidR="001A0A3C" w:rsidRDefault="00000000">
            <w:pPr>
              <w:pStyle w:val="TableText"/>
              <w:ind w:left="720"/>
            </w:pPr>
            <w:r w:rsidRPr="003F2641">
              <w:t>Hijos:</w:t>
            </w:r>
          </w:p>
        </w:tc>
        <w:tc>
          <w:tcPr>
            <w:tcW w:w="2500" w:type="pct"/>
            <w:gridSpan w:val="4"/>
          </w:tcPr>
          <w:p w14:paraId="3EB0C623" w14:textId="77777777" w:rsidR="001A0A3C" w:rsidRDefault="00000000">
            <w:pPr>
              <w:pStyle w:val="TableText"/>
              <w:ind w:left="720"/>
            </w:pPr>
            <w:r w:rsidRPr="003F2641">
              <w:t>Hijos:</w:t>
            </w:r>
          </w:p>
        </w:tc>
      </w:tr>
      <w:tr w:rsidR="001F1E41" w:rsidRPr="003F2641" w14:paraId="54019A29"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2500" w:type="pct"/>
            <w:gridSpan w:val="3"/>
            <w:shd w:val="solid" w:color="CCFFCC" w:fill="ECE8E1"/>
          </w:tcPr>
          <w:p w14:paraId="1601BE77" w14:textId="77777777" w:rsidR="001A0A3C" w:rsidRDefault="00000000">
            <w:pPr>
              <w:pStyle w:val="TableText"/>
              <w:rPr>
                <w:b/>
              </w:rPr>
            </w:pPr>
            <w:r w:rsidRPr="003F2641">
              <w:rPr>
                <w:b/>
              </w:rPr>
              <w:t>HERMANO 3/ESPOSO:</w:t>
            </w:r>
          </w:p>
        </w:tc>
        <w:tc>
          <w:tcPr>
            <w:tcW w:w="2500" w:type="pct"/>
            <w:gridSpan w:val="4"/>
            <w:shd w:val="solid" w:color="CCFFCC" w:fill="ECE8E1"/>
          </w:tcPr>
          <w:p w14:paraId="5BF4A8EE" w14:textId="77777777" w:rsidR="001F1E41" w:rsidRPr="003F2641" w:rsidRDefault="001F1E41" w:rsidP="001F1E41">
            <w:pPr>
              <w:pStyle w:val="TableText"/>
              <w:rPr>
                <w:b/>
              </w:rPr>
            </w:pPr>
          </w:p>
        </w:tc>
      </w:tr>
      <w:tr w:rsidR="001F1E41" w:rsidRPr="003F2641" w14:paraId="516E169D"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2500" w:type="pct"/>
            <w:gridSpan w:val="3"/>
          </w:tcPr>
          <w:p w14:paraId="5C83FFB8" w14:textId="77777777" w:rsidR="001A0A3C" w:rsidRDefault="00000000">
            <w:pPr>
              <w:pStyle w:val="TableText"/>
            </w:pPr>
            <w:r w:rsidRPr="003F2641">
              <w:t>Niño 1:</w:t>
            </w:r>
          </w:p>
        </w:tc>
        <w:tc>
          <w:tcPr>
            <w:tcW w:w="2500" w:type="pct"/>
            <w:gridSpan w:val="4"/>
          </w:tcPr>
          <w:p w14:paraId="4EF6141A" w14:textId="77777777" w:rsidR="001A0A3C" w:rsidRDefault="00000000">
            <w:pPr>
              <w:pStyle w:val="TableText"/>
            </w:pPr>
            <w:r w:rsidRPr="003F2641">
              <w:t>Niño 2:</w:t>
            </w:r>
          </w:p>
        </w:tc>
      </w:tr>
      <w:tr w:rsidR="001F1E41" w:rsidRPr="003F2641" w14:paraId="53F82857"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2500" w:type="pct"/>
            <w:gridSpan w:val="3"/>
          </w:tcPr>
          <w:p w14:paraId="076677D4" w14:textId="77777777" w:rsidR="001A0A3C" w:rsidRDefault="00000000">
            <w:pPr>
              <w:pStyle w:val="TableText"/>
              <w:ind w:left="720"/>
            </w:pPr>
            <w:r w:rsidRPr="003F2641">
              <w:t>Hijos:</w:t>
            </w:r>
          </w:p>
        </w:tc>
        <w:tc>
          <w:tcPr>
            <w:tcW w:w="2500" w:type="pct"/>
            <w:gridSpan w:val="4"/>
          </w:tcPr>
          <w:p w14:paraId="010FBDFC" w14:textId="77777777" w:rsidR="001A0A3C" w:rsidRDefault="00000000">
            <w:pPr>
              <w:pStyle w:val="TableText"/>
              <w:ind w:left="720"/>
            </w:pPr>
            <w:r w:rsidRPr="003F2641">
              <w:t>Hijos:</w:t>
            </w:r>
          </w:p>
        </w:tc>
      </w:tr>
      <w:tr w:rsidR="001F1E41" w:rsidRPr="003F2641" w14:paraId="6FCB1E83"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2500" w:type="pct"/>
            <w:gridSpan w:val="3"/>
          </w:tcPr>
          <w:p w14:paraId="7230697F" w14:textId="77777777" w:rsidR="001A0A3C" w:rsidRDefault="00000000">
            <w:pPr>
              <w:pStyle w:val="TableText"/>
            </w:pPr>
            <w:r w:rsidRPr="003F2641">
              <w:t>Niño 3:</w:t>
            </w:r>
          </w:p>
        </w:tc>
        <w:tc>
          <w:tcPr>
            <w:tcW w:w="2500" w:type="pct"/>
            <w:gridSpan w:val="4"/>
          </w:tcPr>
          <w:p w14:paraId="464C14EA" w14:textId="77777777" w:rsidR="001A0A3C" w:rsidRDefault="00000000">
            <w:pPr>
              <w:pStyle w:val="TableText"/>
            </w:pPr>
            <w:r w:rsidRPr="003F2641">
              <w:t>Niño 4:</w:t>
            </w:r>
          </w:p>
        </w:tc>
      </w:tr>
      <w:tr w:rsidR="001F1E41" w:rsidRPr="003F2641" w14:paraId="3B9D61A3"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9"/>
        </w:trPr>
        <w:tc>
          <w:tcPr>
            <w:tcW w:w="2500" w:type="pct"/>
            <w:gridSpan w:val="3"/>
          </w:tcPr>
          <w:p w14:paraId="5E5E68B2" w14:textId="77777777" w:rsidR="001A0A3C" w:rsidRDefault="00000000">
            <w:pPr>
              <w:pStyle w:val="TableText"/>
              <w:ind w:left="720"/>
            </w:pPr>
            <w:r w:rsidRPr="003F2641">
              <w:t>Hijos:</w:t>
            </w:r>
          </w:p>
        </w:tc>
        <w:tc>
          <w:tcPr>
            <w:tcW w:w="2500" w:type="pct"/>
            <w:gridSpan w:val="4"/>
          </w:tcPr>
          <w:p w14:paraId="66E35E16" w14:textId="77777777" w:rsidR="001A0A3C" w:rsidRDefault="00000000">
            <w:pPr>
              <w:pStyle w:val="TableText"/>
              <w:ind w:left="720"/>
            </w:pPr>
            <w:r w:rsidRPr="003F2641">
              <w:t>Hijos:</w:t>
            </w:r>
          </w:p>
        </w:tc>
      </w:tr>
      <w:tr w:rsidR="001F1E41" w:rsidRPr="003F2641" w14:paraId="5C46B64B"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483"/>
        </w:trPr>
        <w:tc>
          <w:tcPr>
            <w:tcW w:w="5000" w:type="pct"/>
            <w:gridSpan w:val="7"/>
          </w:tcPr>
          <w:p w14:paraId="1FB7766B" w14:textId="77777777" w:rsidR="001A0A3C" w:rsidRDefault="00000000">
            <w:pPr>
              <w:pStyle w:val="TableText"/>
              <w:rPr>
                <w:i/>
              </w:rPr>
            </w:pPr>
            <w:r w:rsidRPr="003F2641">
              <w:rPr>
                <w:i/>
              </w:rPr>
              <w:t>Sugerencia: Si su familia es más grande que los espacios permitidos en este formulario, haga una fotocopia de esta hoja para registrar a las personas adicionales.</w:t>
            </w:r>
          </w:p>
        </w:tc>
      </w:tr>
    </w:tbl>
    <w:p w14:paraId="1FCC49C5" w14:textId="77777777" w:rsidR="001F1E41" w:rsidRDefault="001F1E41" w:rsidP="001F1E41"/>
    <w:p w14:paraId="7B36BAF8" w14:textId="77777777" w:rsidR="001A0A3C" w:rsidRDefault="00000000">
      <w:pPr>
        <w:pStyle w:val="Title"/>
      </w:pPr>
      <w:r>
        <w:lastRenderedPageBreak/>
        <w:t>ÁRBOL GENEALÓGICO DE LA MUJER</w:t>
      </w:r>
    </w:p>
    <w:p w14:paraId="7DAFA2F8" w14:textId="77777777" w:rsidR="001A0A3C" w:rsidRPr="00354D21" w:rsidRDefault="00000000">
      <w:pPr>
        <w:pStyle w:val="Subtitle"/>
        <w:rPr>
          <w:sz w:val="24"/>
          <w:szCs w:val="22"/>
        </w:rPr>
      </w:pPr>
      <w:r w:rsidRPr="00354D21">
        <w:rPr>
          <w:sz w:val="24"/>
          <w:szCs w:val="22"/>
        </w:rPr>
        <w:t>Anota los nombres de las personas y, a continuación, añade cualquiera de los siguientes datos:</w:t>
      </w:r>
    </w:p>
    <w:tbl>
      <w:tblPr>
        <w:tblW w:w="5046" w:type="pct"/>
        <w:tblInd w:w="-50" w:type="dxa"/>
        <w:tblLayout w:type="fixed"/>
        <w:tblCellMar>
          <w:left w:w="58" w:type="dxa"/>
          <w:right w:w="58" w:type="dxa"/>
        </w:tblCellMar>
        <w:tblLook w:val="04A0" w:firstRow="1" w:lastRow="0" w:firstColumn="1" w:lastColumn="0" w:noHBand="0" w:noVBand="1"/>
      </w:tblPr>
      <w:tblGrid>
        <w:gridCol w:w="51"/>
        <w:gridCol w:w="3389"/>
        <w:gridCol w:w="2069"/>
        <w:gridCol w:w="720"/>
        <w:gridCol w:w="2249"/>
        <w:gridCol w:w="2490"/>
        <w:gridCol w:w="48"/>
      </w:tblGrid>
      <w:tr w:rsidR="001F1E41" w:rsidRPr="003F2641" w14:paraId="01E5E8A3" w14:textId="77777777" w:rsidTr="00354D21">
        <w:trPr>
          <w:gridBefore w:val="1"/>
          <w:gridAfter w:val="1"/>
          <w:wBefore w:w="23" w:type="pct"/>
          <w:wAfter w:w="23" w:type="pct"/>
        </w:trPr>
        <w:tc>
          <w:tcPr>
            <w:tcW w:w="1538" w:type="pct"/>
          </w:tcPr>
          <w:p w14:paraId="560BED11" w14:textId="77777777" w:rsidR="001A0A3C" w:rsidRDefault="00000000">
            <w:pPr>
              <w:pStyle w:val="TableText"/>
              <w:numPr>
                <w:ilvl w:val="0"/>
                <w:numId w:val="51"/>
              </w:numPr>
              <w:spacing w:before="60" w:after="60"/>
              <w:rPr>
                <w:sz w:val="16"/>
              </w:rPr>
            </w:pPr>
            <w:r w:rsidRPr="003F2641">
              <w:rPr>
                <w:b/>
                <w:sz w:val="16"/>
              </w:rPr>
              <w:t>B (</w:t>
            </w:r>
            <w:r w:rsidRPr="003F2641">
              <w:rPr>
                <w:sz w:val="16"/>
              </w:rPr>
              <w:t>Fecha de nacimiento/localización)</w:t>
            </w:r>
          </w:p>
        </w:tc>
        <w:tc>
          <w:tcPr>
            <w:tcW w:w="1266" w:type="pct"/>
            <w:gridSpan w:val="2"/>
          </w:tcPr>
          <w:p w14:paraId="22929173" w14:textId="77777777" w:rsidR="001A0A3C" w:rsidRDefault="00000000">
            <w:pPr>
              <w:pStyle w:val="TableText"/>
              <w:numPr>
                <w:ilvl w:val="0"/>
                <w:numId w:val="51"/>
              </w:numPr>
              <w:spacing w:before="60" w:after="60"/>
              <w:rPr>
                <w:sz w:val="16"/>
              </w:rPr>
            </w:pPr>
            <w:r w:rsidRPr="003F2641">
              <w:rPr>
                <w:b/>
                <w:sz w:val="16"/>
              </w:rPr>
              <w:t>L (</w:t>
            </w:r>
            <w:r w:rsidRPr="003F2641">
              <w:rPr>
                <w:sz w:val="16"/>
              </w:rPr>
              <w:t>Ubicación actual: ciudad/pueblo)</w:t>
            </w:r>
          </w:p>
        </w:tc>
        <w:tc>
          <w:tcPr>
            <w:tcW w:w="1021" w:type="pct"/>
          </w:tcPr>
          <w:p w14:paraId="6BE2AE4F" w14:textId="77777777" w:rsidR="001A0A3C" w:rsidRDefault="00000000">
            <w:pPr>
              <w:pStyle w:val="TableText"/>
              <w:numPr>
                <w:ilvl w:val="0"/>
                <w:numId w:val="51"/>
              </w:numPr>
              <w:spacing w:before="60" w:after="60"/>
              <w:rPr>
                <w:sz w:val="16"/>
              </w:rPr>
            </w:pPr>
            <w:r w:rsidRPr="003F2641">
              <w:rPr>
                <w:b/>
                <w:sz w:val="16"/>
              </w:rPr>
              <w:t>C (</w:t>
            </w:r>
            <w:r w:rsidRPr="003F2641">
              <w:rPr>
                <w:sz w:val="16"/>
              </w:rPr>
              <w:t>localización cementaria)</w:t>
            </w:r>
          </w:p>
        </w:tc>
        <w:tc>
          <w:tcPr>
            <w:tcW w:w="1130" w:type="pct"/>
          </w:tcPr>
          <w:p w14:paraId="7245FC1D" w14:textId="77777777" w:rsidR="001A0A3C" w:rsidRDefault="00000000">
            <w:pPr>
              <w:pStyle w:val="TableText"/>
              <w:numPr>
                <w:ilvl w:val="0"/>
                <w:numId w:val="51"/>
              </w:numPr>
              <w:spacing w:before="60" w:after="60"/>
              <w:rPr>
                <w:sz w:val="16"/>
              </w:rPr>
            </w:pPr>
            <w:r w:rsidRPr="003F2641">
              <w:rPr>
                <w:b/>
                <w:sz w:val="16"/>
              </w:rPr>
              <w:t>SS (</w:t>
            </w:r>
            <w:r w:rsidRPr="003F2641">
              <w:rPr>
                <w:sz w:val="16"/>
              </w:rPr>
              <w:t>Hermanastro)</w:t>
            </w:r>
          </w:p>
        </w:tc>
      </w:tr>
      <w:tr w:rsidR="001F1E41" w:rsidRPr="003F2641" w14:paraId="50BF58CE" w14:textId="77777777" w:rsidTr="00354D21">
        <w:trPr>
          <w:gridBefore w:val="1"/>
          <w:gridAfter w:val="1"/>
          <w:wBefore w:w="23" w:type="pct"/>
          <w:wAfter w:w="23" w:type="pct"/>
        </w:trPr>
        <w:tc>
          <w:tcPr>
            <w:tcW w:w="1538" w:type="pct"/>
          </w:tcPr>
          <w:p w14:paraId="6C1A71AE" w14:textId="77777777" w:rsidR="001A0A3C" w:rsidRDefault="00000000">
            <w:pPr>
              <w:pStyle w:val="TableText"/>
              <w:numPr>
                <w:ilvl w:val="0"/>
                <w:numId w:val="51"/>
              </w:numPr>
              <w:spacing w:before="60" w:after="60"/>
              <w:rPr>
                <w:sz w:val="16"/>
              </w:rPr>
            </w:pPr>
            <w:r w:rsidRPr="003F2641">
              <w:rPr>
                <w:b/>
                <w:sz w:val="16"/>
              </w:rPr>
              <w:t>W (</w:t>
            </w:r>
            <w:r w:rsidRPr="003F2641">
              <w:rPr>
                <w:sz w:val="16"/>
              </w:rPr>
              <w:t>Fecha y lugar de la boda)</w:t>
            </w:r>
          </w:p>
        </w:tc>
        <w:tc>
          <w:tcPr>
            <w:tcW w:w="1266" w:type="pct"/>
            <w:gridSpan w:val="2"/>
          </w:tcPr>
          <w:p w14:paraId="4D881075" w14:textId="77777777" w:rsidR="001A0A3C" w:rsidRDefault="00000000">
            <w:pPr>
              <w:pStyle w:val="TableText"/>
              <w:numPr>
                <w:ilvl w:val="0"/>
                <w:numId w:val="51"/>
              </w:numPr>
              <w:spacing w:before="60" w:after="60"/>
              <w:rPr>
                <w:sz w:val="16"/>
              </w:rPr>
            </w:pPr>
            <w:r w:rsidRPr="003F2641">
              <w:rPr>
                <w:b/>
                <w:sz w:val="16"/>
              </w:rPr>
              <w:t>O (</w:t>
            </w:r>
            <w:r w:rsidRPr="003F2641">
              <w:rPr>
                <w:sz w:val="16"/>
              </w:rPr>
              <w:t>Ocupación/es principal/es)</w:t>
            </w:r>
          </w:p>
        </w:tc>
        <w:tc>
          <w:tcPr>
            <w:tcW w:w="1021" w:type="pct"/>
          </w:tcPr>
          <w:p w14:paraId="77EC26CD" w14:textId="77777777" w:rsidR="001A0A3C" w:rsidRDefault="00000000">
            <w:pPr>
              <w:pStyle w:val="TableText"/>
              <w:numPr>
                <w:ilvl w:val="0"/>
                <w:numId w:val="51"/>
              </w:numPr>
              <w:spacing w:before="60" w:after="60"/>
              <w:rPr>
                <w:sz w:val="16"/>
              </w:rPr>
            </w:pPr>
            <w:r w:rsidRPr="003F2641">
              <w:rPr>
                <w:b/>
                <w:sz w:val="16"/>
              </w:rPr>
              <w:t>A (</w:t>
            </w:r>
            <w:r w:rsidRPr="003F2641">
              <w:rPr>
                <w:sz w:val="16"/>
              </w:rPr>
              <w:t>Adoptada)</w:t>
            </w:r>
          </w:p>
        </w:tc>
        <w:tc>
          <w:tcPr>
            <w:tcW w:w="1130" w:type="pct"/>
          </w:tcPr>
          <w:p w14:paraId="39997F8F" w14:textId="77777777" w:rsidR="001F1E41" w:rsidRPr="003F2641" w:rsidRDefault="001F1E41" w:rsidP="001F1E41">
            <w:pPr>
              <w:pStyle w:val="TableText"/>
              <w:numPr>
                <w:ilvl w:val="0"/>
                <w:numId w:val="51"/>
              </w:numPr>
              <w:spacing w:before="60" w:after="60"/>
              <w:rPr>
                <w:sz w:val="16"/>
              </w:rPr>
            </w:pPr>
          </w:p>
        </w:tc>
      </w:tr>
      <w:tr w:rsidR="001F1E41" w:rsidRPr="003F2641" w14:paraId="306B7078" w14:textId="77777777" w:rsidTr="00354D21">
        <w:trPr>
          <w:gridBefore w:val="1"/>
          <w:gridAfter w:val="1"/>
          <w:wBefore w:w="23" w:type="pct"/>
          <w:wAfter w:w="23" w:type="pct"/>
        </w:trPr>
        <w:tc>
          <w:tcPr>
            <w:tcW w:w="1538" w:type="pct"/>
          </w:tcPr>
          <w:p w14:paraId="57BEB817" w14:textId="77777777" w:rsidR="001A0A3C" w:rsidRDefault="00000000">
            <w:pPr>
              <w:pStyle w:val="TableText"/>
              <w:numPr>
                <w:ilvl w:val="0"/>
                <w:numId w:val="51"/>
              </w:numPr>
              <w:spacing w:before="60" w:after="60"/>
              <w:rPr>
                <w:sz w:val="16"/>
              </w:rPr>
            </w:pPr>
            <w:r w:rsidRPr="003F2641">
              <w:rPr>
                <w:b/>
                <w:sz w:val="16"/>
              </w:rPr>
              <w:t>S (</w:t>
            </w:r>
            <w:r w:rsidRPr="003F2641">
              <w:rPr>
                <w:sz w:val="16"/>
              </w:rPr>
              <w:t>Nombre del cónyuge/nombre de la doncella)</w:t>
            </w:r>
          </w:p>
        </w:tc>
        <w:tc>
          <w:tcPr>
            <w:tcW w:w="1266" w:type="pct"/>
            <w:gridSpan w:val="2"/>
          </w:tcPr>
          <w:p w14:paraId="4AA941B7" w14:textId="77777777" w:rsidR="001A0A3C" w:rsidRDefault="00000000">
            <w:pPr>
              <w:pStyle w:val="TableText"/>
              <w:numPr>
                <w:ilvl w:val="0"/>
                <w:numId w:val="51"/>
              </w:numPr>
              <w:spacing w:before="60" w:after="60"/>
              <w:rPr>
                <w:sz w:val="16"/>
              </w:rPr>
            </w:pPr>
            <w:r w:rsidRPr="003F2641">
              <w:rPr>
                <w:b/>
                <w:sz w:val="16"/>
              </w:rPr>
              <w:t>D (</w:t>
            </w:r>
            <w:r w:rsidRPr="003F2641">
              <w:rPr>
                <w:sz w:val="16"/>
              </w:rPr>
              <w:t>Fecha de defunción)</w:t>
            </w:r>
          </w:p>
        </w:tc>
        <w:tc>
          <w:tcPr>
            <w:tcW w:w="1021" w:type="pct"/>
          </w:tcPr>
          <w:p w14:paraId="5A4AF0E1" w14:textId="77777777" w:rsidR="001A0A3C" w:rsidRDefault="00000000">
            <w:pPr>
              <w:pStyle w:val="TableText"/>
              <w:numPr>
                <w:ilvl w:val="0"/>
                <w:numId w:val="51"/>
              </w:numPr>
              <w:spacing w:before="60" w:after="60"/>
              <w:rPr>
                <w:sz w:val="16"/>
              </w:rPr>
            </w:pPr>
            <w:r w:rsidRPr="003F2641">
              <w:rPr>
                <w:b/>
                <w:sz w:val="16"/>
              </w:rPr>
              <w:t>H (</w:t>
            </w:r>
            <w:r w:rsidRPr="003F2641">
              <w:rPr>
                <w:sz w:val="16"/>
              </w:rPr>
              <w:t>Medio hermano)</w:t>
            </w:r>
          </w:p>
        </w:tc>
        <w:tc>
          <w:tcPr>
            <w:tcW w:w="1130" w:type="pct"/>
          </w:tcPr>
          <w:p w14:paraId="0807DB0F" w14:textId="77777777" w:rsidR="001F1E41" w:rsidRPr="003F2641" w:rsidRDefault="001F1E41" w:rsidP="001F1E41">
            <w:pPr>
              <w:pStyle w:val="TableText"/>
              <w:numPr>
                <w:ilvl w:val="0"/>
                <w:numId w:val="51"/>
              </w:numPr>
              <w:spacing w:before="60" w:after="60"/>
              <w:rPr>
                <w:sz w:val="16"/>
              </w:rPr>
            </w:pPr>
          </w:p>
        </w:tc>
      </w:tr>
      <w:tr w:rsidR="001F1E41" w:rsidRPr="003F2641" w14:paraId="77A9EDFB"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shd w:val="solid" w:color="CCFFCC" w:fill="ECE8E1"/>
          </w:tcPr>
          <w:p w14:paraId="6BE6286E" w14:textId="77777777" w:rsidR="001A0A3C" w:rsidRDefault="00000000">
            <w:pPr>
              <w:pStyle w:val="TableText"/>
              <w:rPr>
                <w:b/>
              </w:rPr>
            </w:pPr>
            <w:r w:rsidRPr="003F2641">
              <w:rPr>
                <w:b/>
              </w:rPr>
              <w:t>PADRE:</w:t>
            </w:r>
          </w:p>
        </w:tc>
      </w:tr>
      <w:tr w:rsidR="001F1E41" w:rsidRPr="003F2641" w14:paraId="3B534429"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tcPr>
          <w:p w14:paraId="4D1BB749" w14:textId="77777777" w:rsidR="001A0A3C" w:rsidRDefault="00000000">
            <w:pPr>
              <w:pStyle w:val="TableText"/>
            </w:pPr>
            <w:r w:rsidRPr="003F2641">
              <w:t>Padre del padre:</w:t>
            </w:r>
          </w:p>
        </w:tc>
      </w:tr>
      <w:tr w:rsidR="001F1E41" w:rsidRPr="003F2641" w14:paraId="0BA84FDC"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tcPr>
          <w:p w14:paraId="046AAE2B" w14:textId="77777777" w:rsidR="001A0A3C" w:rsidRDefault="00000000">
            <w:pPr>
              <w:pStyle w:val="TableText"/>
            </w:pPr>
            <w:r w:rsidRPr="003F2641">
              <w:t>Madre del Padre:</w:t>
            </w:r>
          </w:p>
        </w:tc>
      </w:tr>
      <w:tr w:rsidR="001F1E41" w:rsidRPr="003F2641" w14:paraId="1FAA7CE8"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tcPr>
          <w:p w14:paraId="530C7327" w14:textId="77777777" w:rsidR="001A0A3C" w:rsidRDefault="00000000">
            <w:pPr>
              <w:pStyle w:val="TableText"/>
            </w:pPr>
            <w:r w:rsidRPr="003F2641">
              <w:t>Hermano/a del padre 1/Cónyuge:</w:t>
            </w:r>
          </w:p>
        </w:tc>
      </w:tr>
      <w:tr w:rsidR="001F1E41" w:rsidRPr="003F2641" w14:paraId="46CF8BC2"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tcPr>
          <w:p w14:paraId="6A868CAC" w14:textId="77777777" w:rsidR="001A0A3C" w:rsidRDefault="00000000">
            <w:pPr>
              <w:pStyle w:val="TableText"/>
              <w:ind w:left="720"/>
            </w:pPr>
            <w:r w:rsidRPr="003F2641">
              <w:t>Hijos:</w:t>
            </w:r>
          </w:p>
        </w:tc>
      </w:tr>
      <w:tr w:rsidR="001F1E41" w:rsidRPr="003F2641" w14:paraId="3B1CA685"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tcPr>
          <w:p w14:paraId="2331732F" w14:textId="77777777" w:rsidR="001A0A3C" w:rsidRDefault="00000000">
            <w:pPr>
              <w:pStyle w:val="TableText"/>
            </w:pPr>
            <w:r w:rsidRPr="003F2641">
              <w:t>Hermano/a del padre 2/Cónyuge:</w:t>
            </w:r>
          </w:p>
        </w:tc>
      </w:tr>
      <w:tr w:rsidR="001F1E41" w:rsidRPr="003F2641" w14:paraId="3C0B8179"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tcPr>
          <w:p w14:paraId="552D0AFD" w14:textId="77777777" w:rsidR="001A0A3C" w:rsidRDefault="00000000">
            <w:pPr>
              <w:pStyle w:val="TableText"/>
              <w:ind w:left="720"/>
            </w:pPr>
            <w:r w:rsidRPr="003F2641">
              <w:t>Hijos:</w:t>
            </w:r>
          </w:p>
        </w:tc>
      </w:tr>
      <w:tr w:rsidR="001F1E41" w:rsidRPr="003F2641" w14:paraId="70EB3C2B"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tcPr>
          <w:p w14:paraId="2072D893" w14:textId="77777777" w:rsidR="001A0A3C" w:rsidRDefault="00000000">
            <w:pPr>
              <w:pStyle w:val="TableText"/>
            </w:pPr>
            <w:r>
              <w:rPr>
                <w:lang w:bidi="x-none"/>
              </w:rPr>
              <w:pict w14:anchorId="5DF84E9F">
                <v:shape id="_x0000_s2057" type="#_x0000_t202" style="position:absolute;margin-left:198pt;margin-top:-14.95pt;width:352pt;height:428.95pt;z-index:-5;mso-wrap-edited:f;mso-position-horizontal-relative:text;mso-position-vertical-relative:text" wrapcoords="-43 0 -43 21600 21643 21600 21643 0 -43 0" stroked="f">
                  <v:textbox style="mso-next-textbox:#_x0000_s2057">
                    <w:txbxContent>
                      <w:p w14:paraId="5C277CA5" w14:textId="77777777" w:rsidR="001F1E41" w:rsidRDefault="00000000">
                        <w:r>
                          <w:pict w14:anchorId="69109BEF">
                            <v:shape id="_x0000_i1042" type="#_x0000_t75" style="width:452.55pt;height:421.7pt">
                              <v:imagedata r:id="rId19" o:title="tree-green" gain="48497f" blacklevel="26214f"/>
                            </v:shape>
                          </w:pict>
                        </w:r>
                      </w:p>
                    </w:txbxContent>
                  </v:textbox>
                </v:shape>
              </w:pict>
            </w:r>
            <w:r w:rsidRPr="003F2641">
              <w:t>Hermano/a del padre 3/Cónyuge:</w:t>
            </w:r>
          </w:p>
        </w:tc>
      </w:tr>
      <w:tr w:rsidR="001F1E41" w:rsidRPr="003F2641" w14:paraId="6809E720"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tcPr>
          <w:p w14:paraId="0B702361" w14:textId="77777777" w:rsidR="001A0A3C" w:rsidRDefault="00000000">
            <w:pPr>
              <w:pStyle w:val="TableText"/>
              <w:ind w:left="720"/>
            </w:pPr>
            <w:r w:rsidRPr="003F2641">
              <w:t>Hijos:</w:t>
            </w:r>
          </w:p>
        </w:tc>
      </w:tr>
      <w:tr w:rsidR="001F1E41" w:rsidRPr="003F2641" w14:paraId="68E684ED"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shd w:val="solid" w:color="CCFFCC" w:fill="ECE8E1"/>
          </w:tcPr>
          <w:p w14:paraId="5EF49AE1" w14:textId="77777777" w:rsidR="001A0A3C" w:rsidRDefault="00000000">
            <w:pPr>
              <w:pStyle w:val="TableText"/>
              <w:rPr>
                <w:b/>
              </w:rPr>
            </w:pPr>
            <w:r w:rsidRPr="003F2641">
              <w:rPr>
                <w:b/>
              </w:rPr>
              <w:t>MADRE:</w:t>
            </w:r>
          </w:p>
        </w:tc>
      </w:tr>
      <w:tr w:rsidR="001F1E41" w:rsidRPr="003F2641" w14:paraId="3255921C"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tcPr>
          <w:p w14:paraId="6E86541B" w14:textId="77777777" w:rsidR="001A0A3C" w:rsidRDefault="00000000">
            <w:pPr>
              <w:pStyle w:val="TableText"/>
            </w:pPr>
            <w:r w:rsidRPr="003F2641">
              <w:t>Padre de la madre:</w:t>
            </w:r>
          </w:p>
        </w:tc>
      </w:tr>
      <w:tr w:rsidR="001F1E41" w:rsidRPr="003F2641" w14:paraId="17484B0B"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tcPr>
          <w:p w14:paraId="17D31138" w14:textId="77777777" w:rsidR="001A0A3C" w:rsidRDefault="00000000">
            <w:pPr>
              <w:pStyle w:val="TableText"/>
            </w:pPr>
            <w:r w:rsidRPr="003F2641">
              <w:t>Madre de la madre:</w:t>
            </w:r>
          </w:p>
        </w:tc>
      </w:tr>
      <w:tr w:rsidR="001F1E41" w:rsidRPr="003F2641" w14:paraId="2BE3F4AF"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tcPr>
          <w:p w14:paraId="4B73933A" w14:textId="77777777" w:rsidR="001A0A3C" w:rsidRDefault="00000000">
            <w:pPr>
              <w:pStyle w:val="TableText"/>
            </w:pPr>
            <w:r w:rsidRPr="003F2641">
              <w:t>Hermano/a de la madre 1/Cónyuge:</w:t>
            </w:r>
          </w:p>
        </w:tc>
      </w:tr>
      <w:tr w:rsidR="001F1E41" w:rsidRPr="003F2641" w14:paraId="0F6ACFC6"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tcPr>
          <w:p w14:paraId="632EA488" w14:textId="77777777" w:rsidR="001A0A3C" w:rsidRDefault="00000000">
            <w:pPr>
              <w:pStyle w:val="TableText"/>
              <w:ind w:left="720"/>
            </w:pPr>
            <w:r w:rsidRPr="003F2641">
              <w:t>Hijos:</w:t>
            </w:r>
          </w:p>
        </w:tc>
      </w:tr>
      <w:tr w:rsidR="001F1E41" w:rsidRPr="003F2641" w14:paraId="2AA0AD93"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tcPr>
          <w:p w14:paraId="0FB194A8" w14:textId="77777777" w:rsidR="001A0A3C" w:rsidRDefault="00000000">
            <w:pPr>
              <w:pStyle w:val="TableText"/>
            </w:pPr>
            <w:r w:rsidRPr="003F2641">
              <w:t>Hermano de la madre 2/Cónyuge:</w:t>
            </w:r>
          </w:p>
        </w:tc>
      </w:tr>
      <w:tr w:rsidR="001F1E41" w:rsidRPr="003F2641" w14:paraId="4DAFBDB7"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tcPr>
          <w:p w14:paraId="712FB13F" w14:textId="77777777" w:rsidR="001A0A3C" w:rsidRDefault="00000000">
            <w:pPr>
              <w:pStyle w:val="TableText"/>
              <w:ind w:left="720"/>
            </w:pPr>
            <w:r w:rsidRPr="003F2641">
              <w:t>Hijos:</w:t>
            </w:r>
          </w:p>
        </w:tc>
      </w:tr>
      <w:tr w:rsidR="001F1E41" w:rsidRPr="003F2641" w14:paraId="32F67639"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tcPr>
          <w:p w14:paraId="6A0DEAD2" w14:textId="77777777" w:rsidR="001A0A3C" w:rsidRDefault="00000000">
            <w:pPr>
              <w:pStyle w:val="TableText"/>
            </w:pPr>
            <w:r w:rsidRPr="003F2641">
              <w:t>Hermano de la madre 3/Cónyuge:</w:t>
            </w:r>
          </w:p>
        </w:tc>
      </w:tr>
      <w:tr w:rsidR="001F1E41" w:rsidRPr="003F2641" w14:paraId="1E1E2C0A"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5000" w:type="pct"/>
            <w:gridSpan w:val="7"/>
          </w:tcPr>
          <w:p w14:paraId="34222CD1" w14:textId="77777777" w:rsidR="001A0A3C" w:rsidRDefault="00000000">
            <w:pPr>
              <w:pStyle w:val="TableText"/>
              <w:ind w:left="720"/>
            </w:pPr>
            <w:r w:rsidRPr="003F2641">
              <w:t>Hijos:</w:t>
            </w:r>
          </w:p>
        </w:tc>
      </w:tr>
      <w:tr w:rsidR="001F1E41" w:rsidRPr="003F2641" w14:paraId="2E5EFDFD"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2500" w:type="pct"/>
            <w:gridSpan w:val="3"/>
            <w:shd w:val="solid" w:color="CCFFCC" w:fill="ECE8E1"/>
          </w:tcPr>
          <w:p w14:paraId="068C3482" w14:textId="77777777" w:rsidR="001A0A3C" w:rsidRDefault="00000000">
            <w:pPr>
              <w:pStyle w:val="TableText"/>
              <w:rPr>
                <w:b/>
              </w:rPr>
            </w:pPr>
            <w:r w:rsidRPr="003F2641">
              <w:rPr>
                <w:b/>
              </w:rPr>
              <w:t>HERMANO/A 1/ESPOSO/A:</w:t>
            </w:r>
          </w:p>
        </w:tc>
        <w:tc>
          <w:tcPr>
            <w:tcW w:w="2500" w:type="pct"/>
            <w:gridSpan w:val="4"/>
            <w:shd w:val="solid" w:color="CCFFCC" w:fill="ECE8E1"/>
          </w:tcPr>
          <w:p w14:paraId="4BC70D88" w14:textId="77777777" w:rsidR="001F1E41" w:rsidRPr="003F2641" w:rsidRDefault="001F1E41" w:rsidP="001F1E41">
            <w:pPr>
              <w:pStyle w:val="TableText"/>
              <w:rPr>
                <w:b/>
              </w:rPr>
            </w:pPr>
          </w:p>
        </w:tc>
      </w:tr>
      <w:tr w:rsidR="001F1E41" w:rsidRPr="003F2641" w14:paraId="5D86F330"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2500" w:type="pct"/>
            <w:gridSpan w:val="3"/>
          </w:tcPr>
          <w:p w14:paraId="0D4295C0" w14:textId="77777777" w:rsidR="001A0A3C" w:rsidRDefault="00000000">
            <w:pPr>
              <w:pStyle w:val="TableText"/>
            </w:pPr>
            <w:r w:rsidRPr="003F2641">
              <w:t>Niño 1:</w:t>
            </w:r>
          </w:p>
        </w:tc>
        <w:tc>
          <w:tcPr>
            <w:tcW w:w="2500" w:type="pct"/>
            <w:gridSpan w:val="4"/>
          </w:tcPr>
          <w:p w14:paraId="4E779B20" w14:textId="77777777" w:rsidR="001A0A3C" w:rsidRDefault="00000000">
            <w:pPr>
              <w:pStyle w:val="TableText"/>
            </w:pPr>
            <w:r w:rsidRPr="003F2641">
              <w:t>Niño 2:</w:t>
            </w:r>
          </w:p>
        </w:tc>
      </w:tr>
      <w:tr w:rsidR="001F1E41" w:rsidRPr="003F2641" w14:paraId="72D0A679"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2500" w:type="pct"/>
            <w:gridSpan w:val="3"/>
          </w:tcPr>
          <w:p w14:paraId="1D2C6D1A" w14:textId="77777777" w:rsidR="001A0A3C" w:rsidRDefault="00000000">
            <w:pPr>
              <w:pStyle w:val="TableText"/>
              <w:ind w:left="720"/>
            </w:pPr>
            <w:r w:rsidRPr="003F2641">
              <w:t>Hijos:</w:t>
            </w:r>
          </w:p>
        </w:tc>
        <w:tc>
          <w:tcPr>
            <w:tcW w:w="2500" w:type="pct"/>
            <w:gridSpan w:val="4"/>
          </w:tcPr>
          <w:p w14:paraId="4C62512A" w14:textId="77777777" w:rsidR="001A0A3C" w:rsidRDefault="00000000">
            <w:pPr>
              <w:pStyle w:val="TableText"/>
              <w:ind w:left="720"/>
            </w:pPr>
            <w:r w:rsidRPr="003F2641">
              <w:t>Hijos:</w:t>
            </w:r>
          </w:p>
        </w:tc>
      </w:tr>
      <w:tr w:rsidR="001F1E41" w:rsidRPr="003F2641" w14:paraId="1E1994FC"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2500" w:type="pct"/>
            <w:gridSpan w:val="3"/>
          </w:tcPr>
          <w:p w14:paraId="498F7794" w14:textId="77777777" w:rsidR="001A0A3C" w:rsidRDefault="00000000">
            <w:pPr>
              <w:pStyle w:val="TableText"/>
            </w:pPr>
            <w:r w:rsidRPr="003F2641">
              <w:t>Niño 3:</w:t>
            </w:r>
          </w:p>
        </w:tc>
        <w:tc>
          <w:tcPr>
            <w:tcW w:w="2500" w:type="pct"/>
            <w:gridSpan w:val="4"/>
          </w:tcPr>
          <w:p w14:paraId="1FEB39EA" w14:textId="77777777" w:rsidR="001A0A3C" w:rsidRDefault="00000000">
            <w:pPr>
              <w:pStyle w:val="TableText"/>
            </w:pPr>
            <w:r w:rsidRPr="003F2641">
              <w:t>Niño 4:</w:t>
            </w:r>
          </w:p>
        </w:tc>
      </w:tr>
      <w:tr w:rsidR="001F1E41" w:rsidRPr="003F2641" w14:paraId="7F30756F"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2500" w:type="pct"/>
            <w:gridSpan w:val="3"/>
          </w:tcPr>
          <w:p w14:paraId="56754C41" w14:textId="77777777" w:rsidR="001A0A3C" w:rsidRDefault="00000000">
            <w:pPr>
              <w:pStyle w:val="TableText"/>
              <w:ind w:left="720"/>
            </w:pPr>
            <w:r w:rsidRPr="003F2641">
              <w:t>Hijos:</w:t>
            </w:r>
          </w:p>
        </w:tc>
        <w:tc>
          <w:tcPr>
            <w:tcW w:w="2500" w:type="pct"/>
            <w:gridSpan w:val="4"/>
          </w:tcPr>
          <w:p w14:paraId="6CFB491B" w14:textId="77777777" w:rsidR="001A0A3C" w:rsidRDefault="00000000">
            <w:pPr>
              <w:pStyle w:val="TableText"/>
              <w:ind w:left="720"/>
            </w:pPr>
            <w:r w:rsidRPr="003F2641">
              <w:t>Hijos:</w:t>
            </w:r>
          </w:p>
        </w:tc>
      </w:tr>
      <w:tr w:rsidR="001F1E41" w:rsidRPr="003F2641" w14:paraId="1D7967CE"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2500" w:type="pct"/>
            <w:gridSpan w:val="3"/>
            <w:shd w:val="solid" w:color="CCFFCC" w:fill="ECE8E1"/>
          </w:tcPr>
          <w:p w14:paraId="0116216F" w14:textId="77777777" w:rsidR="001A0A3C" w:rsidRDefault="00000000">
            <w:pPr>
              <w:pStyle w:val="TableText"/>
              <w:rPr>
                <w:b/>
              </w:rPr>
            </w:pPr>
            <w:r w:rsidRPr="003F2641">
              <w:rPr>
                <w:b/>
              </w:rPr>
              <w:t>HERMANO 2/ESPOSO:</w:t>
            </w:r>
          </w:p>
        </w:tc>
        <w:tc>
          <w:tcPr>
            <w:tcW w:w="2500" w:type="pct"/>
            <w:gridSpan w:val="4"/>
            <w:shd w:val="solid" w:color="CCFFCC" w:fill="ECE8E1"/>
          </w:tcPr>
          <w:p w14:paraId="490D4769" w14:textId="77777777" w:rsidR="001F1E41" w:rsidRPr="003F2641" w:rsidRDefault="001F1E41" w:rsidP="001F1E41">
            <w:pPr>
              <w:pStyle w:val="TableText"/>
              <w:rPr>
                <w:b/>
              </w:rPr>
            </w:pPr>
          </w:p>
        </w:tc>
      </w:tr>
      <w:tr w:rsidR="001F1E41" w:rsidRPr="003F2641" w14:paraId="113ACC40"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2500" w:type="pct"/>
            <w:gridSpan w:val="3"/>
          </w:tcPr>
          <w:p w14:paraId="559014EA" w14:textId="77777777" w:rsidR="001A0A3C" w:rsidRDefault="00000000">
            <w:pPr>
              <w:pStyle w:val="TableText"/>
            </w:pPr>
            <w:r w:rsidRPr="003F2641">
              <w:t>Niño 1:</w:t>
            </w:r>
          </w:p>
        </w:tc>
        <w:tc>
          <w:tcPr>
            <w:tcW w:w="2500" w:type="pct"/>
            <w:gridSpan w:val="4"/>
          </w:tcPr>
          <w:p w14:paraId="137F2F00" w14:textId="77777777" w:rsidR="001A0A3C" w:rsidRDefault="00000000">
            <w:pPr>
              <w:pStyle w:val="TableText"/>
            </w:pPr>
            <w:r w:rsidRPr="003F2641">
              <w:t>Niño 2:</w:t>
            </w:r>
          </w:p>
        </w:tc>
      </w:tr>
      <w:tr w:rsidR="001F1E41" w:rsidRPr="003F2641" w14:paraId="63E48B98"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2500" w:type="pct"/>
            <w:gridSpan w:val="3"/>
          </w:tcPr>
          <w:p w14:paraId="17BA5E09" w14:textId="77777777" w:rsidR="001A0A3C" w:rsidRDefault="00000000">
            <w:pPr>
              <w:pStyle w:val="TableText"/>
              <w:ind w:left="720"/>
            </w:pPr>
            <w:r w:rsidRPr="003F2641">
              <w:t>Hijos:</w:t>
            </w:r>
          </w:p>
        </w:tc>
        <w:tc>
          <w:tcPr>
            <w:tcW w:w="2500" w:type="pct"/>
            <w:gridSpan w:val="4"/>
          </w:tcPr>
          <w:p w14:paraId="63B64E3E" w14:textId="77777777" w:rsidR="001A0A3C" w:rsidRDefault="00000000">
            <w:pPr>
              <w:pStyle w:val="TableText"/>
              <w:ind w:left="720"/>
            </w:pPr>
            <w:r w:rsidRPr="003F2641">
              <w:t>Hijos:</w:t>
            </w:r>
          </w:p>
        </w:tc>
      </w:tr>
      <w:tr w:rsidR="001F1E41" w:rsidRPr="003F2641" w14:paraId="7673560D"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2500" w:type="pct"/>
            <w:gridSpan w:val="3"/>
          </w:tcPr>
          <w:p w14:paraId="51CC35B6" w14:textId="77777777" w:rsidR="001A0A3C" w:rsidRDefault="00000000">
            <w:pPr>
              <w:pStyle w:val="TableText"/>
            </w:pPr>
            <w:r w:rsidRPr="003F2641">
              <w:t>Niño 3:</w:t>
            </w:r>
          </w:p>
        </w:tc>
        <w:tc>
          <w:tcPr>
            <w:tcW w:w="2500" w:type="pct"/>
            <w:gridSpan w:val="4"/>
          </w:tcPr>
          <w:p w14:paraId="22356BBF" w14:textId="77777777" w:rsidR="001A0A3C" w:rsidRDefault="00000000">
            <w:pPr>
              <w:pStyle w:val="TableText"/>
            </w:pPr>
            <w:r w:rsidRPr="003F2641">
              <w:t>Niño 4:</w:t>
            </w:r>
          </w:p>
        </w:tc>
      </w:tr>
      <w:tr w:rsidR="001F1E41" w:rsidRPr="003F2641" w14:paraId="53870EB9"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2500" w:type="pct"/>
            <w:gridSpan w:val="3"/>
          </w:tcPr>
          <w:p w14:paraId="41B91E7E" w14:textId="77777777" w:rsidR="001A0A3C" w:rsidRDefault="00000000">
            <w:pPr>
              <w:pStyle w:val="TableText"/>
              <w:ind w:left="720"/>
            </w:pPr>
            <w:r w:rsidRPr="003F2641">
              <w:t>Hijos:</w:t>
            </w:r>
          </w:p>
        </w:tc>
        <w:tc>
          <w:tcPr>
            <w:tcW w:w="2500" w:type="pct"/>
            <w:gridSpan w:val="4"/>
          </w:tcPr>
          <w:p w14:paraId="75D3A5A8" w14:textId="77777777" w:rsidR="001A0A3C" w:rsidRDefault="00000000">
            <w:pPr>
              <w:pStyle w:val="TableText"/>
              <w:ind w:left="720"/>
            </w:pPr>
            <w:r w:rsidRPr="003F2641">
              <w:t>Hijos:</w:t>
            </w:r>
          </w:p>
        </w:tc>
      </w:tr>
      <w:tr w:rsidR="001F1E41" w:rsidRPr="003F2641" w14:paraId="182ED8F4"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2500" w:type="pct"/>
            <w:gridSpan w:val="3"/>
            <w:shd w:val="solid" w:color="CCFFCC" w:fill="ECE8E1"/>
          </w:tcPr>
          <w:p w14:paraId="7F4CB03C" w14:textId="77777777" w:rsidR="001A0A3C" w:rsidRDefault="00000000">
            <w:pPr>
              <w:pStyle w:val="TableText"/>
              <w:rPr>
                <w:b/>
              </w:rPr>
            </w:pPr>
            <w:r w:rsidRPr="003F2641">
              <w:rPr>
                <w:b/>
              </w:rPr>
              <w:t>HERMANO 3/ESPOSO:</w:t>
            </w:r>
          </w:p>
        </w:tc>
        <w:tc>
          <w:tcPr>
            <w:tcW w:w="2500" w:type="pct"/>
            <w:gridSpan w:val="4"/>
            <w:shd w:val="solid" w:color="CCFFCC" w:fill="ECE8E1"/>
          </w:tcPr>
          <w:p w14:paraId="3C11F69E" w14:textId="77777777" w:rsidR="001F1E41" w:rsidRPr="003F2641" w:rsidRDefault="001F1E41" w:rsidP="001F1E41">
            <w:pPr>
              <w:pStyle w:val="TableText"/>
              <w:rPr>
                <w:b/>
              </w:rPr>
            </w:pPr>
          </w:p>
        </w:tc>
      </w:tr>
      <w:tr w:rsidR="001F1E41" w:rsidRPr="003F2641" w14:paraId="2292FC8A"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2500" w:type="pct"/>
            <w:gridSpan w:val="3"/>
          </w:tcPr>
          <w:p w14:paraId="5845BC0A" w14:textId="77777777" w:rsidR="001A0A3C" w:rsidRDefault="00000000">
            <w:pPr>
              <w:pStyle w:val="TableText"/>
            </w:pPr>
            <w:r w:rsidRPr="003F2641">
              <w:t>Niño 1:</w:t>
            </w:r>
          </w:p>
        </w:tc>
        <w:tc>
          <w:tcPr>
            <w:tcW w:w="2500" w:type="pct"/>
            <w:gridSpan w:val="4"/>
          </w:tcPr>
          <w:p w14:paraId="064BBCB4" w14:textId="77777777" w:rsidR="001A0A3C" w:rsidRDefault="00000000">
            <w:pPr>
              <w:pStyle w:val="TableText"/>
            </w:pPr>
            <w:r w:rsidRPr="003F2641">
              <w:t>Niño 2:</w:t>
            </w:r>
          </w:p>
        </w:tc>
      </w:tr>
      <w:tr w:rsidR="001F1E41" w:rsidRPr="003F2641" w14:paraId="7E0EE205"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2500" w:type="pct"/>
            <w:gridSpan w:val="3"/>
          </w:tcPr>
          <w:p w14:paraId="7BEF07FB" w14:textId="77777777" w:rsidR="001A0A3C" w:rsidRDefault="00000000">
            <w:pPr>
              <w:pStyle w:val="TableText"/>
              <w:ind w:left="720"/>
            </w:pPr>
            <w:r w:rsidRPr="003F2641">
              <w:t>Hijos:</w:t>
            </w:r>
          </w:p>
        </w:tc>
        <w:tc>
          <w:tcPr>
            <w:tcW w:w="2500" w:type="pct"/>
            <w:gridSpan w:val="4"/>
          </w:tcPr>
          <w:p w14:paraId="1C121DD3" w14:textId="77777777" w:rsidR="001A0A3C" w:rsidRDefault="00000000">
            <w:pPr>
              <w:pStyle w:val="TableText"/>
              <w:ind w:left="720"/>
            </w:pPr>
            <w:r w:rsidRPr="003F2641">
              <w:t>Hijos:</w:t>
            </w:r>
          </w:p>
        </w:tc>
      </w:tr>
      <w:tr w:rsidR="001F1E41" w:rsidRPr="003F2641" w14:paraId="3F4EDDA4"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2500" w:type="pct"/>
            <w:gridSpan w:val="3"/>
          </w:tcPr>
          <w:p w14:paraId="1C01C6C4" w14:textId="77777777" w:rsidR="001A0A3C" w:rsidRDefault="00000000">
            <w:pPr>
              <w:pStyle w:val="TableText"/>
            </w:pPr>
            <w:r w:rsidRPr="003F2641">
              <w:t>Niño 3:</w:t>
            </w:r>
          </w:p>
        </w:tc>
        <w:tc>
          <w:tcPr>
            <w:tcW w:w="2500" w:type="pct"/>
            <w:gridSpan w:val="4"/>
          </w:tcPr>
          <w:p w14:paraId="0B3304E1" w14:textId="77777777" w:rsidR="001A0A3C" w:rsidRDefault="00000000">
            <w:pPr>
              <w:pStyle w:val="TableText"/>
            </w:pPr>
            <w:r w:rsidRPr="003F2641">
              <w:t>Niño 4:</w:t>
            </w:r>
          </w:p>
        </w:tc>
      </w:tr>
      <w:tr w:rsidR="001F1E41" w:rsidRPr="003F2641" w14:paraId="7A2CFB6A"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val="317"/>
        </w:trPr>
        <w:tc>
          <w:tcPr>
            <w:tcW w:w="2500" w:type="pct"/>
            <w:gridSpan w:val="3"/>
          </w:tcPr>
          <w:p w14:paraId="4F99B55E" w14:textId="77777777" w:rsidR="001A0A3C" w:rsidRDefault="00000000">
            <w:pPr>
              <w:pStyle w:val="TableText"/>
              <w:ind w:left="720"/>
            </w:pPr>
            <w:r w:rsidRPr="003F2641">
              <w:t>Hijos:</w:t>
            </w:r>
          </w:p>
        </w:tc>
        <w:tc>
          <w:tcPr>
            <w:tcW w:w="2500" w:type="pct"/>
            <w:gridSpan w:val="4"/>
          </w:tcPr>
          <w:p w14:paraId="56CFBA5A" w14:textId="77777777" w:rsidR="001A0A3C" w:rsidRDefault="00000000">
            <w:pPr>
              <w:pStyle w:val="TableText"/>
              <w:ind w:left="720"/>
            </w:pPr>
            <w:r w:rsidRPr="003F2641">
              <w:t>Hijos:</w:t>
            </w:r>
          </w:p>
        </w:tc>
      </w:tr>
      <w:tr w:rsidR="001F1E41" w:rsidRPr="003F2641" w14:paraId="234B820A" w14:textId="77777777" w:rsidTr="00354D2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5000" w:type="pct"/>
            <w:gridSpan w:val="7"/>
          </w:tcPr>
          <w:p w14:paraId="2AB600DA" w14:textId="77777777" w:rsidR="001A0A3C" w:rsidRDefault="00000000">
            <w:pPr>
              <w:pStyle w:val="TableText"/>
              <w:rPr>
                <w:i/>
              </w:rPr>
            </w:pPr>
            <w:r w:rsidRPr="003F2641">
              <w:rPr>
                <w:i/>
              </w:rPr>
              <w:t>Sugerencia: Si su familia es más grande que los espacios permitidos en este formulario, haga una fotocopia de esta hoja para registrar a las personas adicionales.</w:t>
            </w:r>
            <w:r w:rsidRPr="003F2641">
              <w:rPr>
                <w:i/>
              </w:rPr>
              <w:tab/>
            </w:r>
          </w:p>
        </w:tc>
      </w:tr>
    </w:tbl>
    <w:p w14:paraId="22C8811E" w14:textId="77777777" w:rsidR="001F1E41" w:rsidRDefault="001F1E41" w:rsidP="001F1E41"/>
    <w:p w14:paraId="010E1A51" w14:textId="77777777" w:rsidR="001A0A3C" w:rsidRDefault="00000000">
      <w:pPr>
        <w:pStyle w:val="Title"/>
      </w:pPr>
      <w:r w:rsidRPr="0015360E">
        <w:lastRenderedPageBreak/>
        <w:t>notas</w:t>
      </w:r>
    </w:p>
    <w:p w14:paraId="151454AB" w14:textId="77777777" w:rsidR="001F1E41" w:rsidRDefault="001F1E41" w:rsidP="001F1E41"/>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1F1E41" w:rsidRPr="003F2641" w14:paraId="651C5194" w14:textId="77777777">
        <w:tc>
          <w:tcPr>
            <w:tcW w:w="11016" w:type="dxa"/>
          </w:tcPr>
          <w:p w14:paraId="4800E349" w14:textId="77777777" w:rsidR="001F1E41" w:rsidRPr="003F2641" w:rsidRDefault="001F1E41" w:rsidP="001F1E41">
            <w:pPr>
              <w:spacing w:line="240" w:lineRule="auto"/>
            </w:pPr>
          </w:p>
        </w:tc>
      </w:tr>
      <w:tr w:rsidR="001F1E41" w:rsidRPr="003F2641" w14:paraId="6773E780" w14:textId="77777777">
        <w:tc>
          <w:tcPr>
            <w:tcW w:w="11016" w:type="dxa"/>
          </w:tcPr>
          <w:p w14:paraId="0A728C10" w14:textId="77777777" w:rsidR="001F1E41" w:rsidRPr="003F2641" w:rsidRDefault="001F1E41" w:rsidP="001F1E41">
            <w:pPr>
              <w:spacing w:line="240" w:lineRule="auto"/>
            </w:pPr>
          </w:p>
        </w:tc>
      </w:tr>
      <w:tr w:rsidR="001F1E41" w:rsidRPr="003F2641" w14:paraId="5D91AA18" w14:textId="77777777">
        <w:tc>
          <w:tcPr>
            <w:tcW w:w="11016" w:type="dxa"/>
          </w:tcPr>
          <w:p w14:paraId="64850159" w14:textId="77777777" w:rsidR="001F1E41" w:rsidRPr="003F2641" w:rsidRDefault="001F1E41" w:rsidP="001F1E41">
            <w:pPr>
              <w:spacing w:line="240" w:lineRule="auto"/>
            </w:pPr>
          </w:p>
        </w:tc>
      </w:tr>
      <w:tr w:rsidR="001F1E41" w:rsidRPr="003F2641" w14:paraId="38558A38" w14:textId="77777777">
        <w:tc>
          <w:tcPr>
            <w:tcW w:w="11016" w:type="dxa"/>
          </w:tcPr>
          <w:p w14:paraId="383730BD" w14:textId="77777777" w:rsidR="001F1E41" w:rsidRPr="003F2641" w:rsidRDefault="001F1E41" w:rsidP="001F1E41">
            <w:pPr>
              <w:spacing w:line="240" w:lineRule="auto"/>
            </w:pPr>
          </w:p>
        </w:tc>
      </w:tr>
      <w:tr w:rsidR="001F1E41" w:rsidRPr="003F2641" w14:paraId="6DFA000D" w14:textId="77777777">
        <w:tc>
          <w:tcPr>
            <w:tcW w:w="11016" w:type="dxa"/>
          </w:tcPr>
          <w:p w14:paraId="44A44BBA" w14:textId="77777777" w:rsidR="001F1E41" w:rsidRPr="003F2641" w:rsidRDefault="001F1E41" w:rsidP="001F1E41">
            <w:pPr>
              <w:spacing w:line="240" w:lineRule="auto"/>
            </w:pPr>
          </w:p>
        </w:tc>
      </w:tr>
      <w:tr w:rsidR="001F1E41" w:rsidRPr="003F2641" w14:paraId="0EE34D2B" w14:textId="77777777">
        <w:tc>
          <w:tcPr>
            <w:tcW w:w="11016" w:type="dxa"/>
          </w:tcPr>
          <w:p w14:paraId="2AE0D8A0" w14:textId="77777777" w:rsidR="001F1E41" w:rsidRPr="003F2641" w:rsidRDefault="001F1E41" w:rsidP="001F1E41">
            <w:pPr>
              <w:spacing w:line="240" w:lineRule="auto"/>
            </w:pPr>
          </w:p>
        </w:tc>
      </w:tr>
      <w:tr w:rsidR="001F1E41" w:rsidRPr="003F2641" w14:paraId="3A102B0F" w14:textId="77777777">
        <w:tc>
          <w:tcPr>
            <w:tcW w:w="11016" w:type="dxa"/>
          </w:tcPr>
          <w:p w14:paraId="41141255" w14:textId="77777777" w:rsidR="001F1E41" w:rsidRPr="003F2641" w:rsidRDefault="001F1E41" w:rsidP="001F1E41">
            <w:pPr>
              <w:spacing w:line="240" w:lineRule="auto"/>
            </w:pPr>
          </w:p>
        </w:tc>
      </w:tr>
      <w:tr w:rsidR="001F1E41" w:rsidRPr="003F2641" w14:paraId="47E32A41" w14:textId="77777777">
        <w:tc>
          <w:tcPr>
            <w:tcW w:w="11016" w:type="dxa"/>
          </w:tcPr>
          <w:p w14:paraId="1950B2AC" w14:textId="77777777" w:rsidR="001F1E41" w:rsidRPr="003F2641" w:rsidRDefault="001F1E41" w:rsidP="001F1E41">
            <w:pPr>
              <w:spacing w:line="240" w:lineRule="auto"/>
            </w:pPr>
          </w:p>
        </w:tc>
      </w:tr>
      <w:tr w:rsidR="001F1E41" w:rsidRPr="003F2641" w14:paraId="4A5D25D6" w14:textId="77777777">
        <w:tc>
          <w:tcPr>
            <w:tcW w:w="11016" w:type="dxa"/>
          </w:tcPr>
          <w:p w14:paraId="70D8DB2C" w14:textId="77777777" w:rsidR="001F1E41" w:rsidRPr="003F2641" w:rsidRDefault="001F1E41" w:rsidP="001F1E41">
            <w:pPr>
              <w:spacing w:line="240" w:lineRule="auto"/>
            </w:pPr>
          </w:p>
        </w:tc>
      </w:tr>
      <w:tr w:rsidR="001F1E41" w:rsidRPr="003F2641" w14:paraId="6AC62F66" w14:textId="77777777">
        <w:tc>
          <w:tcPr>
            <w:tcW w:w="11016" w:type="dxa"/>
          </w:tcPr>
          <w:p w14:paraId="72817082" w14:textId="77777777" w:rsidR="001F1E41" w:rsidRPr="003F2641" w:rsidRDefault="001F1E41" w:rsidP="001F1E41">
            <w:pPr>
              <w:spacing w:line="240" w:lineRule="auto"/>
            </w:pPr>
          </w:p>
        </w:tc>
      </w:tr>
      <w:tr w:rsidR="001F1E41" w:rsidRPr="003F2641" w14:paraId="5B22C885" w14:textId="77777777">
        <w:tc>
          <w:tcPr>
            <w:tcW w:w="11016" w:type="dxa"/>
          </w:tcPr>
          <w:p w14:paraId="501545C7" w14:textId="77777777" w:rsidR="001F1E41" w:rsidRPr="003F2641" w:rsidRDefault="001F1E41" w:rsidP="001F1E41">
            <w:pPr>
              <w:spacing w:line="240" w:lineRule="auto"/>
            </w:pPr>
          </w:p>
        </w:tc>
      </w:tr>
      <w:tr w:rsidR="001F1E41" w:rsidRPr="003F2641" w14:paraId="49EA05F3" w14:textId="77777777">
        <w:tc>
          <w:tcPr>
            <w:tcW w:w="11016" w:type="dxa"/>
          </w:tcPr>
          <w:p w14:paraId="60737F5D" w14:textId="77777777" w:rsidR="001F1E41" w:rsidRPr="003F2641" w:rsidRDefault="001F1E41" w:rsidP="001F1E41">
            <w:pPr>
              <w:spacing w:line="240" w:lineRule="auto"/>
            </w:pPr>
          </w:p>
        </w:tc>
      </w:tr>
      <w:tr w:rsidR="001F1E41" w:rsidRPr="003F2641" w14:paraId="5689458B" w14:textId="77777777">
        <w:tc>
          <w:tcPr>
            <w:tcW w:w="11016" w:type="dxa"/>
          </w:tcPr>
          <w:p w14:paraId="31F31C16" w14:textId="77777777" w:rsidR="001F1E41" w:rsidRPr="003F2641" w:rsidRDefault="001F1E41" w:rsidP="001F1E41">
            <w:pPr>
              <w:spacing w:line="240" w:lineRule="auto"/>
            </w:pPr>
          </w:p>
        </w:tc>
      </w:tr>
      <w:tr w:rsidR="001F1E41" w:rsidRPr="003F2641" w14:paraId="3ADF380B" w14:textId="77777777">
        <w:tc>
          <w:tcPr>
            <w:tcW w:w="11016" w:type="dxa"/>
          </w:tcPr>
          <w:p w14:paraId="6B3DBF42" w14:textId="77777777" w:rsidR="001F1E41" w:rsidRPr="003F2641" w:rsidRDefault="001F1E41" w:rsidP="001F1E41">
            <w:pPr>
              <w:spacing w:line="240" w:lineRule="auto"/>
            </w:pPr>
          </w:p>
        </w:tc>
      </w:tr>
      <w:tr w:rsidR="001F1E41" w:rsidRPr="003F2641" w14:paraId="6475B7F2" w14:textId="77777777">
        <w:tc>
          <w:tcPr>
            <w:tcW w:w="11016" w:type="dxa"/>
          </w:tcPr>
          <w:p w14:paraId="2075DB95" w14:textId="77777777" w:rsidR="001F1E41" w:rsidRPr="003F2641" w:rsidRDefault="001F1E41" w:rsidP="001F1E41">
            <w:pPr>
              <w:spacing w:line="240" w:lineRule="auto"/>
            </w:pPr>
          </w:p>
        </w:tc>
      </w:tr>
      <w:tr w:rsidR="001F1E41" w:rsidRPr="003F2641" w14:paraId="1B634CEC" w14:textId="77777777">
        <w:tc>
          <w:tcPr>
            <w:tcW w:w="11016" w:type="dxa"/>
          </w:tcPr>
          <w:p w14:paraId="131EB06F" w14:textId="77777777" w:rsidR="001F1E41" w:rsidRPr="003F2641" w:rsidRDefault="001F1E41" w:rsidP="001F1E41">
            <w:pPr>
              <w:spacing w:line="240" w:lineRule="auto"/>
            </w:pPr>
          </w:p>
        </w:tc>
      </w:tr>
      <w:tr w:rsidR="001F1E41" w:rsidRPr="003F2641" w14:paraId="2262FF72" w14:textId="77777777">
        <w:tc>
          <w:tcPr>
            <w:tcW w:w="11016" w:type="dxa"/>
          </w:tcPr>
          <w:p w14:paraId="4B8AAEDC" w14:textId="77777777" w:rsidR="001F1E41" w:rsidRPr="003F2641" w:rsidRDefault="001F1E41" w:rsidP="001F1E41">
            <w:pPr>
              <w:spacing w:line="240" w:lineRule="auto"/>
            </w:pPr>
          </w:p>
        </w:tc>
      </w:tr>
      <w:tr w:rsidR="001F1E41" w:rsidRPr="003F2641" w14:paraId="3B45B21E" w14:textId="77777777">
        <w:tc>
          <w:tcPr>
            <w:tcW w:w="11016" w:type="dxa"/>
          </w:tcPr>
          <w:p w14:paraId="4AEE83DE" w14:textId="77777777" w:rsidR="001F1E41" w:rsidRPr="003F2641" w:rsidRDefault="001F1E41" w:rsidP="001F1E41">
            <w:pPr>
              <w:spacing w:line="240" w:lineRule="auto"/>
            </w:pPr>
          </w:p>
        </w:tc>
      </w:tr>
      <w:tr w:rsidR="001F1E41" w:rsidRPr="003F2641" w14:paraId="4D6FB7F0" w14:textId="77777777">
        <w:tc>
          <w:tcPr>
            <w:tcW w:w="11016" w:type="dxa"/>
          </w:tcPr>
          <w:p w14:paraId="7BCEF3E6" w14:textId="77777777" w:rsidR="001F1E41" w:rsidRPr="003F2641" w:rsidRDefault="001F1E41" w:rsidP="001F1E41">
            <w:pPr>
              <w:spacing w:line="240" w:lineRule="auto"/>
            </w:pPr>
          </w:p>
        </w:tc>
      </w:tr>
      <w:tr w:rsidR="001F1E41" w:rsidRPr="003F2641" w14:paraId="0C1CE926" w14:textId="77777777">
        <w:tc>
          <w:tcPr>
            <w:tcW w:w="11016" w:type="dxa"/>
          </w:tcPr>
          <w:p w14:paraId="51F055EB" w14:textId="77777777" w:rsidR="001F1E41" w:rsidRPr="003F2641" w:rsidRDefault="001F1E41" w:rsidP="001F1E41">
            <w:pPr>
              <w:spacing w:line="240" w:lineRule="auto"/>
            </w:pPr>
          </w:p>
        </w:tc>
      </w:tr>
      <w:tr w:rsidR="001F1E41" w:rsidRPr="003F2641" w14:paraId="10B1BCE8" w14:textId="77777777">
        <w:tc>
          <w:tcPr>
            <w:tcW w:w="11016" w:type="dxa"/>
          </w:tcPr>
          <w:p w14:paraId="74663951" w14:textId="77777777" w:rsidR="001F1E41" w:rsidRPr="003F2641" w:rsidRDefault="001F1E41" w:rsidP="001F1E41">
            <w:pPr>
              <w:spacing w:line="240" w:lineRule="auto"/>
            </w:pPr>
          </w:p>
        </w:tc>
      </w:tr>
      <w:tr w:rsidR="001F1E41" w:rsidRPr="003F2641" w14:paraId="21C3549D" w14:textId="77777777">
        <w:tc>
          <w:tcPr>
            <w:tcW w:w="11016" w:type="dxa"/>
          </w:tcPr>
          <w:p w14:paraId="0DA8DA17" w14:textId="77777777" w:rsidR="001F1E41" w:rsidRPr="003F2641" w:rsidRDefault="00000000" w:rsidP="001F1E41">
            <w:pPr>
              <w:spacing w:line="240" w:lineRule="auto"/>
            </w:pPr>
            <w:r>
              <w:rPr>
                <w:lang w:bidi="x-none"/>
              </w:rPr>
              <w:pict w14:anchorId="19ED1C7B">
                <v:shape id="_x0000_s2062" type="#_x0000_t202" style="position:absolute;left:0;text-align:left;margin-left:-11pt;margin-top:4.5pt;width:560.6pt;height:27.15pt;z-index:4;mso-position-horizontal-relative:text;mso-position-vertical-relative:text" stroked="f">
                  <v:textbox style="mso-next-textbox:#_x0000_s2062">
                    <w:txbxContent>
                      <w:p w14:paraId="10803538" w14:textId="77777777" w:rsidR="001A0A3C" w:rsidRDefault="00000000">
                        <w:pPr>
                          <w:widowControl w:val="0"/>
                          <w:autoSpaceDE w:val="0"/>
                          <w:autoSpaceDN w:val="0"/>
                          <w:adjustRightInd w:val="0"/>
                          <w:spacing w:after="0" w:line="240" w:lineRule="auto"/>
                          <w:jc w:val="center"/>
                          <w:rPr>
                            <w:rFonts w:eastAsia="Times New Roman"/>
                            <w:color w:val="auto"/>
                            <w:sz w:val="20"/>
                            <w:lang w:bidi="x-none"/>
                          </w:rPr>
                        </w:pPr>
                        <w:r w:rsidRPr="008C29D8">
                          <w:rPr>
                            <w:rFonts w:eastAsia="Times New Roman"/>
                            <w:b/>
                            <w:color w:val="auto"/>
                            <w:sz w:val="20"/>
                            <w:szCs w:val="19"/>
                            <w:lang w:bidi="x-none"/>
                          </w:rPr>
                          <w:t xml:space="preserve">Para ver más de 50 </w:t>
                        </w:r>
                        <w:r w:rsidRPr="008C29D8">
                          <w:rPr>
                            <w:rFonts w:eastAsia="Times New Roman"/>
                            <w:b/>
                            <w:i/>
                            <w:color w:val="auto"/>
                            <w:sz w:val="20"/>
                            <w:szCs w:val="19"/>
                            <w:lang w:bidi="x-none"/>
                          </w:rPr>
                          <w:t xml:space="preserve">"Financial Funnies" </w:t>
                        </w:r>
                        <w:r w:rsidRPr="008C29D8">
                          <w:rPr>
                            <w:rFonts w:eastAsia="Times New Roman"/>
                            <w:b/>
                            <w:color w:val="auto"/>
                            <w:sz w:val="20"/>
                            <w:szCs w:val="19"/>
                            <w:lang w:bidi="x-none"/>
                          </w:rPr>
                          <w:t xml:space="preserve">de Brian Kluth, visite: </w:t>
                        </w:r>
                        <w:r w:rsidRPr="008C29D8">
                          <w:rPr>
                            <w:rFonts w:eastAsia="Times New Roman"/>
                            <w:b/>
                            <w:color w:val="800000"/>
                            <w:sz w:val="20"/>
                            <w:szCs w:val="18"/>
                            <w:lang w:bidi="x-none"/>
                          </w:rPr>
                          <w:t>www.Kluth.org/cartoons.htm</w:t>
                        </w:r>
                      </w:p>
                      <w:p w14:paraId="21866DA7" w14:textId="77777777" w:rsidR="001F1E41" w:rsidRDefault="001F1E41"/>
                    </w:txbxContent>
                  </v:textbox>
                </v:shape>
              </w:pict>
            </w:r>
            <w:r>
              <w:rPr>
                <w:lang w:bidi="x-none"/>
              </w:rPr>
              <w:pict w14:anchorId="386A51AF">
                <v:shape id="_x0000_s2061" type="#_x0000_t202" style="position:absolute;left:0;text-align:left;margin-left:280.5pt;margin-top:13.5pt;width:275pt;height:189.15pt;z-index:3;mso-position-horizontal-relative:text;mso-position-vertical-relative:text" stroked="f">
                  <v:textbox>
                    <w:txbxContent>
                      <w:p w14:paraId="7708515C" w14:textId="77777777" w:rsidR="001F1E41" w:rsidRDefault="001F1E41"/>
                      <w:p w14:paraId="15262013" w14:textId="77777777" w:rsidR="001F1E41" w:rsidRDefault="00000000">
                        <w:r>
                          <w:pict w14:anchorId="3D3B1144">
                            <v:shape id="_x0000_i1044" type="#_x0000_t75" style="width:236.55pt;height:149.15pt">
                              <v:imagedata r:id="rId20" o:title="143 plenty"/>
                            </v:shape>
                          </w:pict>
                        </w:r>
                      </w:p>
                    </w:txbxContent>
                  </v:textbox>
                </v:shape>
              </w:pict>
            </w:r>
            <w:r>
              <w:rPr>
                <w:lang w:bidi="x-none"/>
              </w:rPr>
              <w:pict w14:anchorId="61CC667C">
                <v:shape id="_x0000_s2060" type="#_x0000_t202" style="position:absolute;left:0;text-align:left;margin-left:-11.4pt;margin-top:13.35pt;width:341pt;height:180.15pt;z-index:2;mso-position-horizontal-relative:text;mso-position-vertical-relative:text" stroked="f">
                  <v:textbox>
                    <w:txbxContent>
                      <w:p w14:paraId="5FC4CF26" w14:textId="77777777" w:rsidR="001F1E41" w:rsidRDefault="001F1E41">
                        <w:r>
                          <w:t xml:space="preserve">       </w:t>
                        </w:r>
                      </w:p>
                      <w:p w14:paraId="1C4BD3A0" w14:textId="77777777" w:rsidR="001F1E41" w:rsidRDefault="001F1E41">
                        <w:r>
                          <w:t xml:space="preserve">       </w:t>
                        </w:r>
                        <w:r w:rsidR="00000000">
                          <w:pict w14:anchorId="1E1237B2">
                            <v:shape id="_x0000_i1046" type="#_x0000_t75" style="width:236.55pt;height:149.15pt">
                              <v:imagedata r:id="rId21" o:title="135 checkbook underfunded - color"/>
                            </v:shape>
                          </w:pict>
                        </w:r>
                      </w:p>
                    </w:txbxContent>
                  </v:textbox>
                </v:shape>
              </w:pict>
            </w:r>
          </w:p>
        </w:tc>
      </w:tr>
      <w:tr w:rsidR="001F1E41" w:rsidRPr="003F2641" w14:paraId="3B23FAD0" w14:textId="77777777">
        <w:tc>
          <w:tcPr>
            <w:tcW w:w="11016" w:type="dxa"/>
          </w:tcPr>
          <w:p w14:paraId="5D91BD9C" w14:textId="77777777" w:rsidR="001F1E41" w:rsidRPr="003F2641" w:rsidRDefault="001F1E41" w:rsidP="001F1E41">
            <w:pPr>
              <w:spacing w:line="240" w:lineRule="auto"/>
            </w:pPr>
          </w:p>
        </w:tc>
      </w:tr>
      <w:tr w:rsidR="001F1E41" w:rsidRPr="003F2641" w14:paraId="094189BB" w14:textId="77777777">
        <w:tc>
          <w:tcPr>
            <w:tcW w:w="11016" w:type="dxa"/>
          </w:tcPr>
          <w:p w14:paraId="6E59E20A" w14:textId="77777777" w:rsidR="001F1E41" w:rsidRPr="003F2641" w:rsidRDefault="001F1E41" w:rsidP="001F1E41">
            <w:pPr>
              <w:spacing w:line="240" w:lineRule="auto"/>
            </w:pPr>
          </w:p>
        </w:tc>
      </w:tr>
      <w:tr w:rsidR="001F1E41" w:rsidRPr="003F2641" w14:paraId="60706567" w14:textId="77777777">
        <w:tc>
          <w:tcPr>
            <w:tcW w:w="11016" w:type="dxa"/>
          </w:tcPr>
          <w:p w14:paraId="324D7438" w14:textId="77777777" w:rsidR="001F1E41" w:rsidRPr="003F2641" w:rsidRDefault="001F1E41" w:rsidP="001F1E41">
            <w:pPr>
              <w:spacing w:line="240" w:lineRule="auto"/>
            </w:pPr>
          </w:p>
        </w:tc>
      </w:tr>
      <w:tr w:rsidR="001F1E41" w:rsidRPr="003F2641" w14:paraId="38732013" w14:textId="77777777">
        <w:tc>
          <w:tcPr>
            <w:tcW w:w="11016" w:type="dxa"/>
          </w:tcPr>
          <w:p w14:paraId="52EF112F" w14:textId="77777777" w:rsidR="001F1E41" w:rsidRPr="003F2641" w:rsidRDefault="001F1E41" w:rsidP="001F1E41">
            <w:pPr>
              <w:spacing w:line="240" w:lineRule="auto"/>
            </w:pPr>
          </w:p>
        </w:tc>
      </w:tr>
      <w:tr w:rsidR="001F1E41" w:rsidRPr="003F2641" w14:paraId="75F98CEF" w14:textId="77777777">
        <w:tc>
          <w:tcPr>
            <w:tcW w:w="11016" w:type="dxa"/>
          </w:tcPr>
          <w:p w14:paraId="33A2573D" w14:textId="77777777" w:rsidR="001F1E41" w:rsidRPr="003F2641" w:rsidRDefault="001F1E41" w:rsidP="001F1E41">
            <w:pPr>
              <w:spacing w:line="240" w:lineRule="auto"/>
            </w:pPr>
          </w:p>
        </w:tc>
      </w:tr>
      <w:tr w:rsidR="001F1E41" w:rsidRPr="003F2641" w14:paraId="097A158E" w14:textId="77777777">
        <w:tc>
          <w:tcPr>
            <w:tcW w:w="11016" w:type="dxa"/>
          </w:tcPr>
          <w:p w14:paraId="01A09B7F" w14:textId="77777777" w:rsidR="001F1E41" w:rsidRPr="003F2641" w:rsidRDefault="001F1E41" w:rsidP="001F1E41">
            <w:pPr>
              <w:spacing w:line="240" w:lineRule="auto"/>
            </w:pPr>
          </w:p>
        </w:tc>
      </w:tr>
      <w:tr w:rsidR="001F1E41" w:rsidRPr="003F2641" w14:paraId="40C83AAF" w14:textId="77777777">
        <w:tc>
          <w:tcPr>
            <w:tcW w:w="11016" w:type="dxa"/>
          </w:tcPr>
          <w:p w14:paraId="2B99A7D4" w14:textId="77777777" w:rsidR="001F1E41" w:rsidRPr="003F2641" w:rsidRDefault="001F1E41" w:rsidP="001F1E41">
            <w:pPr>
              <w:spacing w:line="240" w:lineRule="auto"/>
            </w:pPr>
          </w:p>
        </w:tc>
      </w:tr>
    </w:tbl>
    <w:p w14:paraId="5C80126B" w14:textId="77777777" w:rsidR="001F1E41" w:rsidRDefault="001F1E41" w:rsidP="001F1E41"/>
    <w:p w14:paraId="1E9A8EE9" w14:textId="77777777" w:rsidR="00354D21" w:rsidRDefault="00354D21" w:rsidP="001F1E41"/>
    <w:p w14:paraId="237F7E3A" w14:textId="7A6F728A" w:rsidR="00354D21" w:rsidRDefault="00354D21" w:rsidP="001F1E41">
      <w:proofErr w:type="spellStart"/>
      <w:r w:rsidRPr="00354D21">
        <w:t>Viñeta</w:t>
      </w:r>
      <w:proofErr w:type="spellEnd"/>
      <w:r w:rsidRPr="00354D21">
        <w:t xml:space="preserve"> nº 1</w:t>
      </w:r>
      <w:r>
        <w:t xml:space="preserve">: </w:t>
      </w:r>
      <w:r w:rsidRPr="00354D21">
        <w:t xml:space="preserve">Le </w:t>
      </w:r>
      <w:proofErr w:type="spellStart"/>
      <w:r w:rsidRPr="00354D21">
        <w:t>dije</w:t>
      </w:r>
      <w:proofErr w:type="spellEnd"/>
      <w:r w:rsidRPr="00354D21">
        <w:t xml:space="preserve"> a mi </w:t>
      </w:r>
      <w:proofErr w:type="spellStart"/>
      <w:r w:rsidRPr="00354D21">
        <w:t>marido</w:t>
      </w:r>
      <w:proofErr w:type="spellEnd"/>
      <w:r w:rsidRPr="00354D21">
        <w:t xml:space="preserve"> que mi </w:t>
      </w:r>
      <w:proofErr w:type="spellStart"/>
      <w:r w:rsidRPr="00354D21">
        <w:t>chequera</w:t>
      </w:r>
      <w:proofErr w:type="spellEnd"/>
      <w:r w:rsidRPr="00354D21">
        <w:t xml:space="preserve"> no </w:t>
      </w:r>
      <w:proofErr w:type="spellStart"/>
      <w:r w:rsidRPr="00354D21">
        <w:t>está</w:t>
      </w:r>
      <w:proofErr w:type="spellEnd"/>
      <w:r w:rsidRPr="00354D21">
        <w:t xml:space="preserve"> </w:t>
      </w:r>
      <w:proofErr w:type="spellStart"/>
      <w:r w:rsidRPr="00354D21">
        <w:t>sobregirada</w:t>
      </w:r>
      <w:proofErr w:type="spellEnd"/>
      <w:r w:rsidRPr="00354D21">
        <w:t xml:space="preserve">, </w:t>
      </w:r>
      <w:proofErr w:type="spellStart"/>
      <w:r w:rsidRPr="00354D21">
        <w:t>sino</w:t>
      </w:r>
      <w:proofErr w:type="spellEnd"/>
      <w:r w:rsidRPr="00354D21">
        <w:t xml:space="preserve"> </w:t>
      </w:r>
      <w:proofErr w:type="spellStart"/>
      <w:r w:rsidRPr="00354D21">
        <w:t>infradotada</w:t>
      </w:r>
      <w:proofErr w:type="spellEnd"/>
      <w:r w:rsidRPr="00354D21">
        <w:t>.</w:t>
      </w:r>
    </w:p>
    <w:p w14:paraId="5C4D9D5D" w14:textId="34A85B2F" w:rsidR="00354D21" w:rsidRDefault="00354D21" w:rsidP="001F1E41">
      <w:proofErr w:type="spellStart"/>
      <w:r w:rsidRPr="00354D21">
        <w:t>Viñeta</w:t>
      </w:r>
      <w:proofErr w:type="spellEnd"/>
      <w:r w:rsidRPr="00354D21">
        <w:t xml:space="preserve"> nº </w:t>
      </w:r>
      <w:r>
        <w:t xml:space="preserve">2: </w:t>
      </w:r>
      <w:proofErr w:type="spellStart"/>
      <w:r w:rsidRPr="00354D21">
        <w:t>Vivimos</w:t>
      </w:r>
      <w:proofErr w:type="spellEnd"/>
      <w:r w:rsidRPr="00354D21">
        <w:t xml:space="preserve"> en la tierra de la </w:t>
      </w:r>
      <w:proofErr w:type="spellStart"/>
      <w:r w:rsidRPr="00354D21">
        <w:t>abundancia</w:t>
      </w:r>
      <w:proofErr w:type="spellEnd"/>
      <w:r w:rsidRPr="00354D21">
        <w:t>, ¡</w:t>
      </w:r>
      <w:proofErr w:type="spellStart"/>
      <w:r w:rsidRPr="00354D21">
        <w:t>todo</w:t>
      </w:r>
      <w:proofErr w:type="spellEnd"/>
      <w:r w:rsidRPr="00354D21">
        <w:t xml:space="preserve"> cuesta mucho!</w:t>
      </w:r>
    </w:p>
    <w:p w14:paraId="384F75ED" w14:textId="77777777" w:rsidR="001A0A3C" w:rsidRDefault="00000000">
      <w:pPr>
        <w:pStyle w:val="Title"/>
      </w:pPr>
      <w:r w:rsidRPr="00EE4323">
        <w:lastRenderedPageBreak/>
        <w:t xml:space="preserve">Días especiales, cumpleaños y </w:t>
      </w:r>
      <w:r>
        <w:t xml:space="preserve">aniversarios </w:t>
      </w:r>
      <w:r>
        <w:br/>
      </w:r>
      <w:r w:rsidRPr="00EE4323">
        <w:t>de familiares, parientes y amigos</w:t>
      </w:r>
    </w:p>
    <w:p w14:paraId="5B6BE3E1" w14:textId="77777777" w:rsidR="001F1E41" w:rsidRPr="00CB50C6" w:rsidRDefault="001F1E41" w:rsidP="001F1E41">
      <w:pPr>
        <w:pStyle w:val="Subtitle"/>
        <w:spacing w:after="480"/>
        <w:rPr>
          <w:i/>
        </w:rPr>
      </w:pPr>
    </w:p>
    <w:tbl>
      <w:tblPr>
        <w:tblW w:w="0" w:type="auto"/>
        <w:jc w:val="center"/>
        <w:tblLook w:val="04A0" w:firstRow="1" w:lastRow="0" w:firstColumn="1" w:lastColumn="0" w:noHBand="0" w:noVBand="1"/>
      </w:tblPr>
      <w:tblGrid>
        <w:gridCol w:w="3666"/>
        <w:gridCol w:w="3666"/>
        <w:gridCol w:w="3666"/>
      </w:tblGrid>
      <w:tr w:rsidR="001F1E41" w:rsidRPr="003F2641" w14:paraId="585ADC17" w14:textId="77777777">
        <w:trPr>
          <w:trHeight w:val="11759"/>
          <w:jc w:val="center"/>
        </w:trPr>
        <w:tc>
          <w:tcPr>
            <w:tcW w:w="3666"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5"/>
            </w:tblGrid>
            <w:tr w:rsidR="001F1E41" w:rsidRPr="003F2641" w14:paraId="34551419" w14:textId="77777777">
              <w:trPr>
                <w:trHeight w:val="304"/>
              </w:trPr>
              <w:tc>
                <w:tcPr>
                  <w:tcW w:w="3435" w:type="dxa"/>
                  <w:shd w:val="solid" w:color="003300" w:fill="ECE8E1"/>
                </w:tcPr>
                <w:p w14:paraId="55122653" w14:textId="77777777" w:rsidR="001A0A3C" w:rsidRDefault="00000000">
                  <w:pPr>
                    <w:pStyle w:val="TableText"/>
                    <w:spacing w:before="40"/>
                    <w:jc w:val="center"/>
                    <w:rPr>
                      <w:b/>
                      <w:color w:val="FFFFFF"/>
                    </w:rPr>
                  </w:pPr>
                  <w:r w:rsidRPr="008C29D8">
                    <w:rPr>
                      <w:b/>
                      <w:color w:val="FFFFFF"/>
                    </w:rPr>
                    <w:t>ENERO</w:t>
                  </w:r>
                </w:p>
              </w:tc>
            </w:tr>
            <w:tr w:rsidR="001F1E41" w:rsidRPr="003F2641" w14:paraId="358F66FD" w14:textId="77777777">
              <w:trPr>
                <w:trHeight w:val="304"/>
              </w:trPr>
              <w:tc>
                <w:tcPr>
                  <w:tcW w:w="3435" w:type="dxa"/>
                </w:tcPr>
                <w:p w14:paraId="3EF0C3AC" w14:textId="77777777" w:rsidR="001F1E41" w:rsidRPr="003F2641" w:rsidRDefault="001F1E41" w:rsidP="001F1E41">
                  <w:pPr>
                    <w:pStyle w:val="TableText"/>
                  </w:pPr>
                </w:p>
              </w:tc>
            </w:tr>
            <w:tr w:rsidR="001F1E41" w:rsidRPr="003F2641" w14:paraId="0C8857E1" w14:textId="77777777">
              <w:trPr>
                <w:trHeight w:val="304"/>
              </w:trPr>
              <w:tc>
                <w:tcPr>
                  <w:tcW w:w="3435" w:type="dxa"/>
                </w:tcPr>
                <w:p w14:paraId="596ED904" w14:textId="77777777" w:rsidR="001F1E41" w:rsidRPr="003F2641" w:rsidRDefault="001F1E41" w:rsidP="001F1E41">
                  <w:pPr>
                    <w:pStyle w:val="TableText"/>
                  </w:pPr>
                </w:p>
              </w:tc>
            </w:tr>
            <w:tr w:rsidR="001F1E41" w:rsidRPr="003F2641" w14:paraId="4A5FB805" w14:textId="77777777">
              <w:trPr>
                <w:trHeight w:val="304"/>
              </w:trPr>
              <w:tc>
                <w:tcPr>
                  <w:tcW w:w="3435" w:type="dxa"/>
                </w:tcPr>
                <w:p w14:paraId="65A01C04" w14:textId="77777777" w:rsidR="001F1E41" w:rsidRPr="003F2641" w:rsidRDefault="001F1E41" w:rsidP="001F1E41">
                  <w:pPr>
                    <w:pStyle w:val="TableText"/>
                  </w:pPr>
                </w:p>
              </w:tc>
            </w:tr>
            <w:tr w:rsidR="001F1E41" w:rsidRPr="003F2641" w14:paraId="4A3C7DAE" w14:textId="77777777">
              <w:trPr>
                <w:trHeight w:val="304"/>
              </w:trPr>
              <w:tc>
                <w:tcPr>
                  <w:tcW w:w="3435" w:type="dxa"/>
                </w:tcPr>
                <w:p w14:paraId="5523673D" w14:textId="77777777" w:rsidR="001F1E41" w:rsidRPr="003F2641" w:rsidRDefault="001F1E41" w:rsidP="001F1E41">
                  <w:pPr>
                    <w:pStyle w:val="TableText"/>
                  </w:pPr>
                </w:p>
              </w:tc>
            </w:tr>
            <w:tr w:rsidR="001F1E41" w:rsidRPr="003F2641" w14:paraId="73B227B2" w14:textId="77777777">
              <w:trPr>
                <w:trHeight w:val="304"/>
              </w:trPr>
              <w:tc>
                <w:tcPr>
                  <w:tcW w:w="3435" w:type="dxa"/>
                </w:tcPr>
                <w:p w14:paraId="0DAE52FB" w14:textId="77777777" w:rsidR="001F1E41" w:rsidRPr="003F2641" w:rsidRDefault="001F1E41" w:rsidP="001F1E41">
                  <w:pPr>
                    <w:pStyle w:val="TableText"/>
                  </w:pPr>
                </w:p>
              </w:tc>
            </w:tr>
            <w:tr w:rsidR="001F1E41" w:rsidRPr="003F2641" w14:paraId="4F4D398A" w14:textId="77777777">
              <w:trPr>
                <w:trHeight w:val="304"/>
              </w:trPr>
              <w:tc>
                <w:tcPr>
                  <w:tcW w:w="3435" w:type="dxa"/>
                </w:tcPr>
                <w:p w14:paraId="14A9C091" w14:textId="77777777" w:rsidR="001F1E41" w:rsidRPr="003F2641" w:rsidRDefault="001F1E41" w:rsidP="001F1E41">
                  <w:pPr>
                    <w:pStyle w:val="TableText"/>
                  </w:pPr>
                </w:p>
              </w:tc>
            </w:tr>
            <w:tr w:rsidR="001F1E41" w:rsidRPr="003F2641" w14:paraId="406873E0" w14:textId="77777777">
              <w:trPr>
                <w:trHeight w:val="304"/>
              </w:trPr>
              <w:tc>
                <w:tcPr>
                  <w:tcW w:w="3435" w:type="dxa"/>
                </w:tcPr>
                <w:p w14:paraId="60A54C2E" w14:textId="77777777" w:rsidR="001F1E41" w:rsidRPr="003F2641" w:rsidRDefault="001F1E41" w:rsidP="001F1E41">
                  <w:pPr>
                    <w:pStyle w:val="TableText"/>
                  </w:pPr>
                </w:p>
              </w:tc>
            </w:tr>
          </w:tbl>
          <w:p w14:paraId="02323930" w14:textId="77777777" w:rsidR="001F1E41" w:rsidRPr="003F2641" w:rsidRDefault="001F1E41" w:rsidP="001F1E41">
            <w:pPr>
              <w:spacing w:after="140" w:line="240" w:lineRule="auto"/>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5"/>
            </w:tblGrid>
            <w:tr w:rsidR="001F1E41" w:rsidRPr="003F2641" w14:paraId="37EE0CE4" w14:textId="77777777">
              <w:trPr>
                <w:trHeight w:val="304"/>
              </w:trPr>
              <w:tc>
                <w:tcPr>
                  <w:tcW w:w="3435" w:type="dxa"/>
                  <w:shd w:val="solid" w:color="003300" w:fill="ECE8E1"/>
                </w:tcPr>
                <w:p w14:paraId="5BC88DA0" w14:textId="77777777" w:rsidR="001A0A3C" w:rsidRDefault="00000000">
                  <w:pPr>
                    <w:pStyle w:val="TableText"/>
                    <w:spacing w:before="40"/>
                    <w:jc w:val="center"/>
                    <w:rPr>
                      <w:color w:val="FFFFFF"/>
                    </w:rPr>
                  </w:pPr>
                  <w:r w:rsidRPr="008C29D8">
                    <w:rPr>
                      <w:b/>
                      <w:color w:val="FFFFFF"/>
                    </w:rPr>
                    <w:t>ABRIL</w:t>
                  </w:r>
                </w:p>
              </w:tc>
            </w:tr>
            <w:tr w:rsidR="001F1E41" w:rsidRPr="003F2641" w14:paraId="13C42437" w14:textId="77777777">
              <w:trPr>
                <w:trHeight w:val="304"/>
              </w:trPr>
              <w:tc>
                <w:tcPr>
                  <w:tcW w:w="3435" w:type="dxa"/>
                </w:tcPr>
                <w:p w14:paraId="42716889" w14:textId="77777777" w:rsidR="001F1E41" w:rsidRPr="003F2641" w:rsidRDefault="001F1E41" w:rsidP="001F1E41">
                  <w:pPr>
                    <w:pStyle w:val="TableText"/>
                  </w:pPr>
                </w:p>
              </w:tc>
            </w:tr>
            <w:tr w:rsidR="001F1E41" w:rsidRPr="003F2641" w14:paraId="41279C3B" w14:textId="77777777">
              <w:trPr>
                <w:trHeight w:val="304"/>
              </w:trPr>
              <w:tc>
                <w:tcPr>
                  <w:tcW w:w="3435" w:type="dxa"/>
                </w:tcPr>
                <w:p w14:paraId="66AE20A7" w14:textId="77777777" w:rsidR="001F1E41" w:rsidRPr="003F2641" w:rsidRDefault="001F1E41" w:rsidP="001F1E41">
                  <w:pPr>
                    <w:pStyle w:val="TableText"/>
                  </w:pPr>
                </w:p>
              </w:tc>
            </w:tr>
            <w:tr w:rsidR="001F1E41" w:rsidRPr="003F2641" w14:paraId="747B787D" w14:textId="77777777">
              <w:trPr>
                <w:trHeight w:val="304"/>
              </w:trPr>
              <w:tc>
                <w:tcPr>
                  <w:tcW w:w="3435" w:type="dxa"/>
                </w:tcPr>
                <w:p w14:paraId="27A15D0D" w14:textId="77777777" w:rsidR="001F1E41" w:rsidRPr="003F2641" w:rsidRDefault="001F1E41" w:rsidP="001F1E41">
                  <w:pPr>
                    <w:pStyle w:val="TableText"/>
                  </w:pPr>
                </w:p>
              </w:tc>
            </w:tr>
            <w:tr w:rsidR="001F1E41" w:rsidRPr="003F2641" w14:paraId="4BFFCD82" w14:textId="77777777">
              <w:trPr>
                <w:trHeight w:val="304"/>
              </w:trPr>
              <w:tc>
                <w:tcPr>
                  <w:tcW w:w="3435" w:type="dxa"/>
                </w:tcPr>
                <w:p w14:paraId="3FCA392A" w14:textId="77777777" w:rsidR="001F1E41" w:rsidRPr="003F2641" w:rsidRDefault="001F1E41" w:rsidP="001F1E41">
                  <w:pPr>
                    <w:pStyle w:val="TableText"/>
                  </w:pPr>
                </w:p>
              </w:tc>
            </w:tr>
            <w:tr w:rsidR="001F1E41" w:rsidRPr="003F2641" w14:paraId="3D2CC1DF" w14:textId="77777777">
              <w:trPr>
                <w:trHeight w:val="304"/>
              </w:trPr>
              <w:tc>
                <w:tcPr>
                  <w:tcW w:w="3435" w:type="dxa"/>
                </w:tcPr>
                <w:p w14:paraId="2F7BD87B" w14:textId="77777777" w:rsidR="001F1E41" w:rsidRPr="003F2641" w:rsidRDefault="001F1E41" w:rsidP="001F1E41">
                  <w:pPr>
                    <w:pStyle w:val="TableText"/>
                  </w:pPr>
                </w:p>
              </w:tc>
            </w:tr>
            <w:tr w:rsidR="001F1E41" w:rsidRPr="003F2641" w14:paraId="6B08161D" w14:textId="77777777">
              <w:trPr>
                <w:trHeight w:val="304"/>
              </w:trPr>
              <w:tc>
                <w:tcPr>
                  <w:tcW w:w="3435" w:type="dxa"/>
                </w:tcPr>
                <w:p w14:paraId="79166405" w14:textId="77777777" w:rsidR="001F1E41" w:rsidRPr="003F2641" w:rsidRDefault="001F1E41" w:rsidP="001F1E41">
                  <w:pPr>
                    <w:pStyle w:val="TableText"/>
                  </w:pPr>
                </w:p>
              </w:tc>
            </w:tr>
            <w:tr w:rsidR="001F1E41" w:rsidRPr="003F2641" w14:paraId="6E656AAE" w14:textId="77777777">
              <w:trPr>
                <w:trHeight w:val="304"/>
              </w:trPr>
              <w:tc>
                <w:tcPr>
                  <w:tcW w:w="3435" w:type="dxa"/>
                </w:tcPr>
                <w:p w14:paraId="304551F1" w14:textId="77777777" w:rsidR="001F1E41" w:rsidRPr="003F2641" w:rsidRDefault="001F1E41" w:rsidP="001F1E41">
                  <w:pPr>
                    <w:pStyle w:val="TableText"/>
                  </w:pPr>
                </w:p>
              </w:tc>
            </w:tr>
          </w:tbl>
          <w:p w14:paraId="43BA9723" w14:textId="77777777" w:rsidR="001F1E41" w:rsidRPr="003F2641" w:rsidRDefault="001F1E41" w:rsidP="001F1E41">
            <w:pPr>
              <w:spacing w:after="160" w:line="240" w:lineRule="auto"/>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5"/>
            </w:tblGrid>
            <w:tr w:rsidR="001F1E41" w:rsidRPr="003F2641" w14:paraId="38126254" w14:textId="77777777">
              <w:trPr>
                <w:trHeight w:val="304"/>
              </w:trPr>
              <w:tc>
                <w:tcPr>
                  <w:tcW w:w="3435" w:type="dxa"/>
                  <w:shd w:val="solid" w:color="003300" w:fill="ECE8E1"/>
                </w:tcPr>
                <w:p w14:paraId="6844F25A" w14:textId="77777777" w:rsidR="001A0A3C" w:rsidRDefault="00000000">
                  <w:pPr>
                    <w:pStyle w:val="TableText"/>
                    <w:spacing w:before="40"/>
                    <w:jc w:val="center"/>
                    <w:rPr>
                      <w:b/>
                      <w:color w:val="FFFFFF"/>
                    </w:rPr>
                  </w:pPr>
                  <w:r w:rsidRPr="008C29D8">
                    <w:rPr>
                      <w:b/>
                      <w:color w:val="FFFFFF"/>
                    </w:rPr>
                    <w:t>JULIO</w:t>
                  </w:r>
                </w:p>
              </w:tc>
            </w:tr>
            <w:tr w:rsidR="001F1E41" w:rsidRPr="003F2641" w14:paraId="6F11EA20" w14:textId="77777777">
              <w:trPr>
                <w:trHeight w:val="304"/>
              </w:trPr>
              <w:tc>
                <w:tcPr>
                  <w:tcW w:w="3435" w:type="dxa"/>
                </w:tcPr>
                <w:p w14:paraId="3452FF1E" w14:textId="77777777" w:rsidR="001F1E41" w:rsidRPr="003F2641" w:rsidRDefault="001F1E41" w:rsidP="001F1E41">
                  <w:pPr>
                    <w:pStyle w:val="TableText"/>
                  </w:pPr>
                </w:p>
              </w:tc>
            </w:tr>
            <w:tr w:rsidR="001F1E41" w:rsidRPr="003F2641" w14:paraId="1A2D890A" w14:textId="77777777">
              <w:trPr>
                <w:trHeight w:val="304"/>
              </w:trPr>
              <w:tc>
                <w:tcPr>
                  <w:tcW w:w="3435" w:type="dxa"/>
                </w:tcPr>
                <w:p w14:paraId="1D4FD1BA" w14:textId="77777777" w:rsidR="001F1E41" w:rsidRPr="003F2641" w:rsidRDefault="001F1E41" w:rsidP="001F1E41">
                  <w:pPr>
                    <w:pStyle w:val="TableText"/>
                  </w:pPr>
                </w:p>
              </w:tc>
            </w:tr>
            <w:tr w:rsidR="001F1E41" w:rsidRPr="003F2641" w14:paraId="710C952C" w14:textId="77777777">
              <w:trPr>
                <w:trHeight w:val="304"/>
              </w:trPr>
              <w:tc>
                <w:tcPr>
                  <w:tcW w:w="3435" w:type="dxa"/>
                </w:tcPr>
                <w:p w14:paraId="5FEF0E83" w14:textId="77777777" w:rsidR="001F1E41" w:rsidRPr="003F2641" w:rsidRDefault="001F1E41" w:rsidP="001F1E41">
                  <w:pPr>
                    <w:pStyle w:val="TableText"/>
                  </w:pPr>
                </w:p>
              </w:tc>
            </w:tr>
            <w:tr w:rsidR="001F1E41" w:rsidRPr="003F2641" w14:paraId="10E3A0C7" w14:textId="77777777">
              <w:trPr>
                <w:trHeight w:val="304"/>
              </w:trPr>
              <w:tc>
                <w:tcPr>
                  <w:tcW w:w="3435" w:type="dxa"/>
                </w:tcPr>
                <w:p w14:paraId="0AC3B42C" w14:textId="77777777" w:rsidR="001F1E41" w:rsidRPr="003F2641" w:rsidRDefault="001F1E41" w:rsidP="001F1E41">
                  <w:pPr>
                    <w:pStyle w:val="TableText"/>
                  </w:pPr>
                </w:p>
              </w:tc>
            </w:tr>
            <w:tr w:rsidR="001F1E41" w:rsidRPr="003F2641" w14:paraId="7A445BF3" w14:textId="77777777">
              <w:trPr>
                <w:trHeight w:val="304"/>
              </w:trPr>
              <w:tc>
                <w:tcPr>
                  <w:tcW w:w="3435" w:type="dxa"/>
                </w:tcPr>
                <w:p w14:paraId="079BACE4" w14:textId="77777777" w:rsidR="001F1E41" w:rsidRPr="003F2641" w:rsidRDefault="001F1E41" w:rsidP="001F1E41">
                  <w:pPr>
                    <w:pStyle w:val="TableText"/>
                  </w:pPr>
                </w:p>
              </w:tc>
            </w:tr>
            <w:tr w:rsidR="001F1E41" w:rsidRPr="003F2641" w14:paraId="2C6A23B6" w14:textId="77777777">
              <w:trPr>
                <w:trHeight w:val="304"/>
              </w:trPr>
              <w:tc>
                <w:tcPr>
                  <w:tcW w:w="3435" w:type="dxa"/>
                </w:tcPr>
                <w:p w14:paraId="2B88712A" w14:textId="77777777" w:rsidR="001F1E41" w:rsidRPr="003F2641" w:rsidRDefault="001F1E41" w:rsidP="001F1E41">
                  <w:pPr>
                    <w:pStyle w:val="TableText"/>
                  </w:pPr>
                </w:p>
              </w:tc>
            </w:tr>
            <w:tr w:rsidR="001F1E41" w:rsidRPr="003F2641" w14:paraId="4509EC7F" w14:textId="77777777">
              <w:trPr>
                <w:trHeight w:val="304"/>
              </w:trPr>
              <w:tc>
                <w:tcPr>
                  <w:tcW w:w="3435" w:type="dxa"/>
                </w:tcPr>
                <w:p w14:paraId="7EE8D395" w14:textId="77777777" w:rsidR="001F1E41" w:rsidRPr="003F2641" w:rsidRDefault="001F1E41" w:rsidP="001F1E41">
                  <w:pPr>
                    <w:pStyle w:val="TableText"/>
                  </w:pPr>
                </w:p>
              </w:tc>
            </w:tr>
          </w:tbl>
          <w:p w14:paraId="28C2973C" w14:textId="77777777" w:rsidR="001F1E41" w:rsidRPr="003F2641" w:rsidRDefault="001F1E41" w:rsidP="001F1E41">
            <w:pPr>
              <w:spacing w:after="160" w:line="240" w:lineRule="auto"/>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5"/>
            </w:tblGrid>
            <w:tr w:rsidR="001F1E41" w:rsidRPr="003F2641" w14:paraId="0008EE02" w14:textId="77777777">
              <w:trPr>
                <w:trHeight w:val="304"/>
              </w:trPr>
              <w:tc>
                <w:tcPr>
                  <w:tcW w:w="3435" w:type="dxa"/>
                  <w:shd w:val="solid" w:color="003300" w:fill="ECE8E1"/>
                </w:tcPr>
                <w:p w14:paraId="4C309D22" w14:textId="77777777" w:rsidR="001A0A3C" w:rsidRDefault="00000000">
                  <w:pPr>
                    <w:pStyle w:val="TableText"/>
                    <w:spacing w:before="40"/>
                    <w:jc w:val="center"/>
                    <w:rPr>
                      <w:color w:val="FFFFFF"/>
                    </w:rPr>
                  </w:pPr>
                  <w:r w:rsidRPr="008C29D8">
                    <w:rPr>
                      <w:b/>
                      <w:color w:val="FFFFFF"/>
                    </w:rPr>
                    <w:t>OCTUBRE</w:t>
                  </w:r>
                </w:p>
              </w:tc>
            </w:tr>
            <w:tr w:rsidR="001F1E41" w:rsidRPr="003F2641" w14:paraId="0C7B2698" w14:textId="77777777">
              <w:trPr>
                <w:trHeight w:val="304"/>
              </w:trPr>
              <w:tc>
                <w:tcPr>
                  <w:tcW w:w="3435" w:type="dxa"/>
                </w:tcPr>
                <w:p w14:paraId="719F6F3B" w14:textId="77777777" w:rsidR="001F1E41" w:rsidRPr="003F2641" w:rsidRDefault="001F1E41" w:rsidP="001F1E41">
                  <w:pPr>
                    <w:pStyle w:val="TableText"/>
                  </w:pPr>
                </w:p>
              </w:tc>
            </w:tr>
            <w:tr w:rsidR="001F1E41" w:rsidRPr="003F2641" w14:paraId="4ED41017" w14:textId="77777777">
              <w:trPr>
                <w:trHeight w:val="304"/>
              </w:trPr>
              <w:tc>
                <w:tcPr>
                  <w:tcW w:w="3435" w:type="dxa"/>
                </w:tcPr>
                <w:p w14:paraId="6B845594" w14:textId="77777777" w:rsidR="001F1E41" w:rsidRPr="003F2641" w:rsidRDefault="001F1E41" w:rsidP="001F1E41">
                  <w:pPr>
                    <w:pStyle w:val="TableText"/>
                  </w:pPr>
                </w:p>
              </w:tc>
            </w:tr>
            <w:tr w:rsidR="001F1E41" w:rsidRPr="003F2641" w14:paraId="428F59B2" w14:textId="77777777">
              <w:trPr>
                <w:trHeight w:val="304"/>
              </w:trPr>
              <w:tc>
                <w:tcPr>
                  <w:tcW w:w="3435" w:type="dxa"/>
                </w:tcPr>
                <w:p w14:paraId="387A2FFA" w14:textId="77777777" w:rsidR="001F1E41" w:rsidRPr="003F2641" w:rsidRDefault="001F1E41" w:rsidP="001F1E41">
                  <w:pPr>
                    <w:pStyle w:val="TableText"/>
                  </w:pPr>
                </w:p>
              </w:tc>
            </w:tr>
            <w:tr w:rsidR="001F1E41" w:rsidRPr="003F2641" w14:paraId="527F8E1B" w14:textId="77777777">
              <w:trPr>
                <w:trHeight w:val="304"/>
              </w:trPr>
              <w:tc>
                <w:tcPr>
                  <w:tcW w:w="3435" w:type="dxa"/>
                </w:tcPr>
                <w:p w14:paraId="1070CD45" w14:textId="77777777" w:rsidR="001F1E41" w:rsidRPr="003F2641" w:rsidRDefault="001F1E41" w:rsidP="001F1E41">
                  <w:pPr>
                    <w:pStyle w:val="TableText"/>
                  </w:pPr>
                </w:p>
              </w:tc>
            </w:tr>
            <w:tr w:rsidR="001F1E41" w:rsidRPr="003F2641" w14:paraId="588DC698" w14:textId="77777777">
              <w:trPr>
                <w:trHeight w:val="304"/>
              </w:trPr>
              <w:tc>
                <w:tcPr>
                  <w:tcW w:w="3435" w:type="dxa"/>
                </w:tcPr>
                <w:p w14:paraId="027B8AF0" w14:textId="77777777" w:rsidR="001F1E41" w:rsidRPr="003F2641" w:rsidRDefault="001F1E41" w:rsidP="001F1E41">
                  <w:pPr>
                    <w:pStyle w:val="TableText"/>
                  </w:pPr>
                </w:p>
              </w:tc>
            </w:tr>
            <w:tr w:rsidR="001F1E41" w:rsidRPr="003F2641" w14:paraId="2DD25636" w14:textId="77777777">
              <w:trPr>
                <w:trHeight w:val="304"/>
              </w:trPr>
              <w:tc>
                <w:tcPr>
                  <w:tcW w:w="3435" w:type="dxa"/>
                </w:tcPr>
                <w:p w14:paraId="520891E8" w14:textId="77777777" w:rsidR="001F1E41" w:rsidRPr="003F2641" w:rsidRDefault="001F1E41" w:rsidP="001F1E41">
                  <w:pPr>
                    <w:pStyle w:val="TableText"/>
                  </w:pPr>
                </w:p>
              </w:tc>
            </w:tr>
            <w:tr w:rsidR="001F1E41" w:rsidRPr="003F2641" w14:paraId="793DA307" w14:textId="77777777">
              <w:trPr>
                <w:trHeight w:val="304"/>
              </w:trPr>
              <w:tc>
                <w:tcPr>
                  <w:tcW w:w="3435" w:type="dxa"/>
                </w:tcPr>
                <w:p w14:paraId="794222CA" w14:textId="77777777" w:rsidR="001F1E41" w:rsidRPr="003F2641" w:rsidRDefault="001F1E41" w:rsidP="001F1E41">
                  <w:pPr>
                    <w:pStyle w:val="TableText"/>
                  </w:pPr>
                </w:p>
              </w:tc>
            </w:tr>
          </w:tbl>
          <w:p w14:paraId="4CA4494A" w14:textId="77777777" w:rsidR="001F1E41" w:rsidRPr="003F2641" w:rsidRDefault="001F1E41" w:rsidP="001F1E41">
            <w:pPr>
              <w:spacing w:line="240" w:lineRule="auto"/>
            </w:pPr>
          </w:p>
          <w:p w14:paraId="559C7E90" w14:textId="77777777" w:rsidR="001F1E41" w:rsidRPr="003F2641" w:rsidRDefault="001F1E41" w:rsidP="001F1E41">
            <w:pPr>
              <w:spacing w:line="240" w:lineRule="auto"/>
            </w:pPr>
          </w:p>
        </w:tc>
        <w:tc>
          <w:tcPr>
            <w:tcW w:w="3666"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5"/>
            </w:tblGrid>
            <w:tr w:rsidR="001F1E41" w:rsidRPr="003F2641" w14:paraId="57125F3A" w14:textId="77777777">
              <w:trPr>
                <w:trHeight w:val="308"/>
              </w:trPr>
              <w:tc>
                <w:tcPr>
                  <w:tcW w:w="3435" w:type="dxa"/>
                  <w:shd w:val="solid" w:color="003300" w:fill="ECE8E1"/>
                </w:tcPr>
                <w:p w14:paraId="6FB03C9E" w14:textId="77777777" w:rsidR="001A0A3C" w:rsidRDefault="00000000">
                  <w:pPr>
                    <w:pStyle w:val="TableText"/>
                    <w:spacing w:before="40"/>
                    <w:jc w:val="center"/>
                    <w:rPr>
                      <w:b/>
                      <w:color w:val="FFFFFF"/>
                    </w:rPr>
                  </w:pPr>
                  <w:r w:rsidRPr="008C29D8">
                    <w:rPr>
                      <w:b/>
                      <w:color w:val="FFFFFF"/>
                    </w:rPr>
                    <w:t>FEBRERO</w:t>
                  </w:r>
                </w:p>
              </w:tc>
            </w:tr>
            <w:tr w:rsidR="001F1E41" w:rsidRPr="003F2641" w14:paraId="7233FF24" w14:textId="77777777">
              <w:trPr>
                <w:trHeight w:val="308"/>
              </w:trPr>
              <w:tc>
                <w:tcPr>
                  <w:tcW w:w="3435" w:type="dxa"/>
                </w:tcPr>
                <w:p w14:paraId="76DC0836" w14:textId="77777777" w:rsidR="001F1E41" w:rsidRPr="003F2641" w:rsidRDefault="001F1E41" w:rsidP="001F1E41">
                  <w:pPr>
                    <w:pStyle w:val="TableText"/>
                  </w:pPr>
                </w:p>
              </w:tc>
            </w:tr>
            <w:tr w:rsidR="001F1E41" w:rsidRPr="003F2641" w14:paraId="7BC0798E" w14:textId="77777777">
              <w:trPr>
                <w:trHeight w:val="308"/>
              </w:trPr>
              <w:tc>
                <w:tcPr>
                  <w:tcW w:w="3435" w:type="dxa"/>
                </w:tcPr>
                <w:p w14:paraId="4FD00E46" w14:textId="77777777" w:rsidR="001F1E41" w:rsidRPr="003F2641" w:rsidRDefault="001F1E41" w:rsidP="001F1E41">
                  <w:pPr>
                    <w:pStyle w:val="TableText"/>
                  </w:pPr>
                </w:p>
              </w:tc>
            </w:tr>
            <w:tr w:rsidR="001F1E41" w:rsidRPr="003F2641" w14:paraId="152D1F45" w14:textId="77777777">
              <w:trPr>
                <w:trHeight w:val="308"/>
              </w:trPr>
              <w:tc>
                <w:tcPr>
                  <w:tcW w:w="3435" w:type="dxa"/>
                </w:tcPr>
                <w:p w14:paraId="22042C88" w14:textId="77777777" w:rsidR="001F1E41" w:rsidRPr="003F2641" w:rsidRDefault="001F1E41" w:rsidP="001F1E41">
                  <w:pPr>
                    <w:pStyle w:val="TableText"/>
                  </w:pPr>
                </w:p>
              </w:tc>
            </w:tr>
            <w:tr w:rsidR="001F1E41" w:rsidRPr="003F2641" w14:paraId="731B1353" w14:textId="77777777">
              <w:trPr>
                <w:trHeight w:val="308"/>
              </w:trPr>
              <w:tc>
                <w:tcPr>
                  <w:tcW w:w="3435" w:type="dxa"/>
                </w:tcPr>
                <w:p w14:paraId="7F1566F0" w14:textId="77777777" w:rsidR="001F1E41" w:rsidRPr="003F2641" w:rsidRDefault="001F1E41" w:rsidP="001F1E41">
                  <w:pPr>
                    <w:pStyle w:val="TableText"/>
                  </w:pPr>
                </w:p>
              </w:tc>
            </w:tr>
            <w:tr w:rsidR="001F1E41" w:rsidRPr="003F2641" w14:paraId="41CE6C00" w14:textId="77777777">
              <w:trPr>
                <w:trHeight w:val="308"/>
              </w:trPr>
              <w:tc>
                <w:tcPr>
                  <w:tcW w:w="3435" w:type="dxa"/>
                </w:tcPr>
                <w:p w14:paraId="70C14705" w14:textId="77777777" w:rsidR="001F1E41" w:rsidRPr="003F2641" w:rsidRDefault="001F1E41" w:rsidP="001F1E41">
                  <w:pPr>
                    <w:pStyle w:val="TableText"/>
                  </w:pPr>
                </w:p>
              </w:tc>
            </w:tr>
            <w:tr w:rsidR="001F1E41" w:rsidRPr="003F2641" w14:paraId="798105EF" w14:textId="77777777">
              <w:trPr>
                <w:trHeight w:val="308"/>
              </w:trPr>
              <w:tc>
                <w:tcPr>
                  <w:tcW w:w="3435" w:type="dxa"/>
                </w:tcPr>
                <w:p w14:paraId="2712061B" w14:textId="77777777" w:rsidR="001F1E41" w:rsidRPr="003F2641" w:rsidRDefault="001F1E41" w:rsidP="001F1E41">
                  <w:pPr>
                    <w:pStyle w:val="TableText"/>
                  </w:pPr>
                </w:p>
              </w:tc>
            </w:tr>
            <w:tr w:rsidR="001F1E41" w:rsidRPr="003F2641" w14:paraId="1A32D64C" w14:textId="77777777">
              <w:trPr>
                <w:trHeight w:val="308"/>
              </w:trPr>
              <w:tc>
                <w:tcPr>
                  <w:tcW w:w="3435" w:type="dxa"/>
                </w:tcPr>
                <w:p w14:paraId="65CD90A4" w14:textId="77777777" w:rsidR="001F1E41" w:rsidRPr="003F2641" w:rsidRDefault="001F1E41" w:rsidP="001F1E41">
                  <w:pPr>
                    <w:pStyle w:val="TableText"/>
                  </w:pPr>
                </w:p>
              </w:tc>
            </w:tr>
          </w:tbl>
          <w:p w14:paraId="2B53D89C" w14:textId="77777777" w:rsidR="001F1E41" w:rsidRPr="003F2641" w:rsidRDefault="001F1E41" w:rsidP="001F1E41">
            <w:pPr>
              <w:spacing w:line="240" w:lineRule="auto"/>
              <w:jc w:val="lef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5"/>
            </w:tblGrid>
            <w:tr w:rsidR="001F1E41" w:rsidRPr="003F2641" w14:paraId="674F8A02" w14:textId="77777777">
              <w:trPr>
                <w:trHeight w:val="308"/>
              </w:trPr>
              <w:tc>
                <w:tcPr>
                  <w:tcW w:w="3435" w:type="dxa"/>
                  <w:shd w:val="solid" w:color="003300" w:fill="ECE8E1"/>
                </w:tcPr>
                <w:p w14:paraId="4AA99896" w14:textId="77777777" w:rsidR="001A0A3C" w:rsidRDefault="00000000">
                  <w:pPr>
                    <w:pStyle w:val="TableText"/>
                    <w:spacing w:before="40"/>
                    <w:jc w:val="center"/>
                    <w:rPr>
                      <w:b/>
                      <w:color w:val="FFFFFF"/>
                    </w:rPr>
                  </w:pPr>
                  <w:r w:rsidRPr="008C29D8">
                    <w:rPr>
                      <w:b/>
                      <w:color w:val="FFFFFF"/>
                    </w:rPr>
                    <w:t>MAYO</w:t>
                  </w:r>
                </w:p>
              </w:tc>
            </w:tr>
            <w:tr w:rsidR="001F1E41" w:rsidRPr="003F2641" w14:paraId="2FC8AA01" w14:textId="77777777">
              <w:trPr>
                <w:trHeight w:val="308"/>
              </w:trPr>
              <w:tc>
                <w:tcPr>
                  <w:tcW w:w="3435" w:type="dxa"/>
                </w:tcPr>
                <w:p w14:paraId="716E4E8F" w14:textId="77777777" w:rsidR="001F1E41" w:rsidRPr="003F2641" w:rsidRDefault="001F1E41" w:rsidP="001F1E41">
                  <w:pPr>
                    <w:pStyle w:val="TableText"/>
                  </w:pPr>
                </w:p>
              </w:tc>
            </w:tr>
            <w:tr w:rsidR="001F1E41" w:rsidRPr="003F2641" w14:paraId="5967BE65" w14:textId="77777777">
              <w:trPr>
                <w:trHeight w:val="308"/>
              </w:trPr>
              <w:tc>
                <w:tcPr>
                  <w:tcW w:w="3435" w:type="dxa"/>
                </w:tcPr>
                <w:p w14:paraId="402EAB20" w14:textId="77777777" w:rsidR="001F1E41" w:rsidRPr="003F2641" w:rsidRDefault="001F1E41" w:rsidP="001F1E41">
                  <w:pPr>
                    <w:pStyle w:val="TableText"/>
                  </w:pPr>
                </w:p>
              </w:tc>
            </w:tr>
            <w:tr w:rsidR="001F1E41" w:rsidRPr="003F2641" w14:paraId="27DB282A" w14:textId="77777777">
              <w:trPr>
                <w:trHeight w:val="308"/>
              </w:trPr>
              <w:tc>
                <w:tcPr>
                  <w:tcW w:w="3435" w:type="dxa"/>
                </w:tcPr>
                <w:p w14:paraId="7C000560" w14:textId="77777777" w:rsidR="001F1E41" w:rsidRPr="003F2641" w:rsidRDefault="001F1E41" w:rsidP="001F1E41">
                  <w:pPr>
                    <w:pStyle w:val="TableText"/>
                  </w:pPr>
                </w:p>
              </w:tc>
            </w:tr>
            <w:tr w:rsidR="001F1E41" w:rsidRPr="003F2641" w14:paraId="37936FF6" w14:textId="77777777">
              <w:trPr>
                <w:trHeight w:val="308"/>
              </w:trPr>
              <w:tc>
                <w:tcPr>
                  <w:tcW w:w="3435" w:type="dxa"/>
                </w:tcPr>
                <w:p w14:paraId="1DA0A981" w14:textId="77777777" w:rsidR="001F1E41" w:rsidRPr="003F2641" w:rsidRDefault="001F1E41" w:rsidP="001F1E41">
                  <w:pPr>
                    <w:pStyle w:val="TableText"/>
                  </w:pPr>
                </w:p>
              </w:tc>
            </w:tr>
            <w:tr w:rsidR="001F1E41" w:rsidRPr="003F2641" w14:paraId="2AD81B5B" w14:textId="77777777">
              <w:trPr>
                <w:trHeight w:val="308"/>
              </w:trPr>
              <w:tc>
                <w:tcPr>
                  <w:tcW w:w="3435" w:type="dxa"/>
                </w:tcPr>
                <w:p w14:paraId="2E3B0FC1" w14:textId="77777777" w:rsidR="001F1E41" w:rsidRPr="003F2641" w:rsidRDefault="001F1E41" w:rsidP="001F1E41">
                  <w:pPr>
                    <w:pStyle w:val="TableText"/>
                  </w:pPr>
                </w:p>
              </w:tc>
            </w:tr>
            <w:tr w:rsidR="001F1E41" w:rsidRPr="003F2641" w14:paraId="370C05A4" w14:textId="77777777">
              <w:trPr>
                <w:trHeight w:val="308"/>
              </w:trPr>
              <w:tc>
                <w:tcPr>
                  <w:tcW w:w="3435" w:type="dxa"/>
                </w:tcPr>
                <w:p w14:paraId="3F9E4D66" w14:textId="77777777" w:rsidR="001F1E41" w:rsidRPr="003F2641" w:rsidRDefault="001F1E41" w:rsidP="001F1E41">
                  <w:pPr>
                    <w:pStyle w:val="TableText"/>
                  </w:pPr>
                </w:p>
              </w:tc>
            </w:tr>
            <w:tr w:rsidR="001F1E41" w:rsidRPr="003F2641" w14:paraId="5818AB26" w14:textId="77777777">
              <w:trPr>
                <w:trHeight w:val="308"/>
              </w:trPr>
              <w:tc>
                <w:tcPr>
                  <w:tcW w:w="3435" w:type="dxa"/>
                </w:tcPr>
                <w:p w14:paraId="63413845" w14:textId="77777777" w:rsidR="001F1E41" w:rsidRPr="003F2641" w:rsidRDefault="001F1E41" w:rsidP="001F1E41">
                  <w:pPr>
                    <w:pStyle w:val="TableText"/>
                  </w:pPr>
                </w:p>
              </w:tc>
            </w:tr>
          </w:tbl>
          <w:p w14:paraId="456AA2DA" w14:textId="77777777" w:rsidR="001F1E41" w:rsidRPr="003F2641" w:rsidRDefault="001F1E41" w:rsidP="001F1E41">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5"/>
            </w:tblGrid>
            <w:tr w:rsidR="001F1E41" w:rsidRPr="003F2641" w14:paraId="541054CB" w14:textId="77777777">
              <w:trPr>
                <w:trHeight w:val="308"/>
              </w:trPr>
              <w:tc>
                <w:tcPr>
                  <w:tcW w:w="3435" w:type="dxa"/>
                  <w:shd w:val="solid" w:color="003300" w:fill="ECE8E1"/>
                </w:tcPr>
                <w:p w14:paraId="26F65B11" w14:textId="77777777" w:rsidR="001A0A3C" w:rsidRDefault="00000000">
                  <w:pPr>
                    <w:pStyle w:val="TableText"/>
                    <w:spacing w:before="40"/>
                    <w:jc w:val="center"/>
                    <w:rPr>
                      <w:b/>
                      <w:color w:val="FFFFFF"/>
                    </w:rPr>
                  </w:pPr>
                  <w:r w:rsidRPr="008C29D8">
                    <w:rPr>
                      <w:b/>
                      <w:color w:val="FFFFFF"/>
                    </w:rPr>
                    <w:t>AGOSTO</w:t>
                  </w:r>
                </w:p>
              </w:tc>
            </w:tr>
            <w:tr w:rsidR="001F1E41" w:rsidRPr="003F2641" w14:paraId="24DA8408" w14:textId="77777777">
              <w:trPr>
                <w:trHeight w:val="308"/>
              </w:trPr>
              <w:tc>
                <w:tcPr>
                  <w:tcW w:w="3435" w:type="dxa"/>
                </w:tcPr>
                <w:p w14:paraId="1191E3BD" w14:textId="77777777" w:rsidR="001F1E41" w:rsidRPr="003F2641" w:rsidRDefault="001F1E41" w:rsidP="001F1E41">
                  <w:pPr>
                    <w:pStyle w:val="TableText"/>
                  </w:pPr>
                </w:p>
              </w:tc>
            </w:tr>
            <w:tr w:rsidR="001F1E41" w:rsidRPr="003F2641" w14:paraId="412EB24C" w14:textId="77777777">
              <w:trPr>
                <w:trHeight w:val="308"/>
              </w:trPr>
              <w:tc>
                <w:tcPr>
                  <w:tcW w:w="3435" w:type="dxa"/>
                </w:tcPr>
                <w:p w14:paraId="6E07ED7C" w14:textId="77777777" w:rsidR="001F1E41" w:rsidRPr="003F2641" w:rsidRDefault="001F1E41" w:rsidP="001F1E41">
                  <w:pPr>
                    <w:pStyle w:val="TableText"/>
                  </w:pPr>
                </w:p>
              </w:tc>
            </w:tr>
            <w:tr w:rsidR="001F1E41" w:rsidRPr="003F2641" w14:paraId="7EBDD316" w14:textId="77777777">
              <w:trPr>
                <w:trHeight w:val="308"/>
              </w:trPr>
              <w:tc>
                <w:tcPr>
                  <w:tcW w:w="3435" w:type="dxa"/>
                </w:tcPr>
                <w:p w14:paraId="377AD804" w14:textId="77777777" w:rsidR="001F1E41" w:rsidRPr="003F2641" w:rsidRDefault="001F1E41" w:rsidP="001F1E41">
                  <w:pPr>
                    <w:pStyle w:val="TableText"/>
                  </w:pPr>
                </w:p>
              </w:tc>
            </w:tr>
            <w:tr w:rsidR="001F1E41" w:rsidRPr="003F2641" w14:paraId="70C60F26" w14:textId="77777777">
              <w:trPr>
                <w:trHeight w:val="308"/>
              </w:trPr>
              <w:tc>
                <w:tcPr>
                  <w:tcW w:w="3435" w:type="dxa"/>
                </w:tcPr>
                <w:p w14:paraId="5357F7B0" w14:textId="77777777" w:rsidR="001F1E41" w:rsidRPr="003F2641" w:rsidRDefault="001F1E41" w:rsidP="001F1E41">
                  <w:pPr>
                    <w:pStyle w:val="TableText"/>
                  </w:pPr>
                </w:p>
              </w:tc>
            </w:tr>
            <w:tr w:rsidR="001F1E41" w:rsidRPr="003F2641" w14:paraId="2B4341C9" w14:textId="77777777">
              <w:trPr>
                <w:trHeight w:val="308"/>
              </w:trPr>
              <w:tc>
                <w:tcPr>
                  <w:tcW w:w="3435" w:type="dxa"/>
                </w:tcPr>
                <w:p w14:paraId="79401A70" w14:textId="77777777" w:rsidR="001F1E41" w:rsidRPr="003F2641" w:rsidRDefault="001F1E41" w:rsidP="001F1E41">
                  <w:pPr>
                    <w:pStyle w:val="TableText"/>
                  </w:pPr>
                </w:p>
              </w:tc>
            </w:tr>
            <w:tr w:rsidR="001F1E41" w:rsidRPr="003F2641" w14:paraId="75850BB3" w14:textId="77777777">
              <w:trPr>
                <w:trHeight w:val="308"/>
              </w:trPr>
              <w:tc>
                <w:tcPr>
                  <w:tcW w:w="3435" w:type="dxa"/>
                </w:tcPr>
                <w:p w14:paraId="4E3F82AD" w14:textId="77777777" w:rsidR="001F1E41" w:rsidRPr="003F2641" w:rsidRDefault="001F1E41" w:rsidP="001F1E41">
                  <w:pPr>
                    <w:pStyle w:val="TableText"/>
                  </w:pPr>
                </w:p>
              </w:tc>
            </w:tr>
            <w:tr w:rsidR="001F1E41" w:rsidRPr="003F2641" w14:paraId="1282D511" w14:textId="77777777">
              <w:trPr>
                <w:trHeight w:val="308"/>
              </w:trPr>
              <w:tc>
                <w:tcPr>
                  <w:tcW w:w="3435" w:type="dxa"/>
                </w:tcPr>
                <w:p w14:paraId="0C1EBE9A" w14:textId="77777777" w:rsidR="001F1E41" w:rsidRPr="003F2641" w:rsidRDefault="001F1E41" w:rsidP="001F1E41">
                  <w:pPr>
                    <w:pStyle w:val="TableText"/>
                  </w:pPr>
                </w:p>
              </w:tc>
            </w:tr>
          </w:tbl>
          <w:p w14:paraId="4034ACB7" w14:textId="77777777" w:rsidR="001F1E41" w:rsidRPr="003F2641" w:rsidRDefault="001F1E41" w:rsidP="001F1E41">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5"/>
            </w:tblGrid>
            <w:tr w:rsidR="001F1E41" w:rsidRPr="003F2641" w14:paraId="13A39365" w14:textId="77777777">
              <w:trPr>
                <w:trHeight w:val="308"/>
              </w:trPr>
              <w:tc>
                <w:tcPr>
                  <w:tcW w:w="3435" w:type="dxa"/>
                  <w:shd w:val="solid" w:color="003300" w:fill="ECE8E1"/>
                </w:tcPr>
                <w:p w14:paraId="3FD2C385" w14:textId="77777777" w:rsidR="001A0A3C" w:rsidRDefault="00000000">
                  <w:pPr>
                    <w:pStyle w:val="TableText"/>
                    <w:spacing w:before="40"/>
                    <w:jc w:val="center"/>
                    <w:rPr>
                      <w:b/>
                      <w:color w:val="FFFFFF"/>
                    </w:rPr>
                  </w:pPr>
                  <w:r w:rsidRPr="008C29D8">
                    <w:rPr>
                      <w:b/>
                      <w:color w:val="FFFFFF"/>
                    </w:rPr>
                    <w:t>NOVIEMBRE</w:t>
                  </w:r>
                </w:p>
              </w:tc>
            </w:tr>
            <w:tr w:rsidR="001F1E41" w:rsidRPr="003F2641" w14:paraId="73761A71" w14:textId="77777777">
              <w:trPr>
                <w:trHeight w:val="308"/>
              </w:trPr>
              <w:tc>
                <w:tcPr>
                  <w:tcW w:w="3435" w:type="dxa"/>
                </w:tcPr>
                <w:p w14:paraId="055A4783" w14:textId="77777777" w:rsidR="001F1E41" w:rsidRPr="003F2641" w:rsidRDefault="001F1E41" w:rsidP="001F1E41">
                  <w:pPr>
                    <w:pStyle w:val="TableText"/>
                  </w:pPr>
                </w:p>
              </w:tc>
            </w:tr>
            <w:tr w:rsidR="001F1E41" w:rsidRPr="003F2641" w14:paraId="264E4180" w14:textId="77777777">
              <w:trPr>
                <w:trHeight w:val="308"/>
              </w:trPr>
              <w:tc>
                <w:tcPr>
                  <w:tcW w:w="3435" w:type="dxa"/>
                </w:tcPr>
                <w:p w14:paraId="14E1678D" w14:textId="77777777" w:rsidR="001F1E41" w:rsidRPr="003F2641" w:rsidRDefault="001F1E41" w:rsidP="001F1E41">
                  <w:pPr>
                    <w:pStyle w:val="TableText"/>
                  </w:pPr>
                </w:p>
              </w:tc>
            </w:tr>
            <w:tr w:rsidR="001F1E41" w:rsidRPr="003F2641" w14:paraId="0A72A4CC" w14:textId="77777777">
              <w:trPr>
                <w:trHeight w:val="308"/>
              </w:trPr>
              <w:tc>
                <w:tcPr>
                  <w:tcW w:w="3435" w:type="dxa"/>
                </w:tcPr>
                <w:p w14:paraId="23338499" w14:textId="77777777" w:rsidR="001F1E41" w:rsidRPr="003F2641" w:rsidRDefault="001F1E41" w:rsidP="001F1E41">
                  <w:pPr>
                    <w:pStyle w:val="TableText"/>
                  </w:pPr>
                </w:p>
              </w:tc>
            </w:tr>
            <w:tr w:rsidR="001F1E41" w:rsidRPr="003F2641" w14:paraId="18CB85B1" w14:textId="77777777">
              <w:trPr>
                <w:trHeight w:val="308"/>
              </w:trPr>
              <w:tc>
                <w:tcPr>
                  <w:tcW w:w="3435" w:type="dxa"/>
                </w:tcPr>
                <w:p w14:paraId="6B28D6F6" w14:textId="77777777" w:rsidR="001F1E41" w:rsidRPr="003F2641" w:rsidRDefault="001F1E41" w:rsidP="001F1E41">
                  <w:pPr>
                    <w:pStyle w:val="TableText"/>
                  </w:pPr>
                </w:p>
              </w:tc>
            </w:tr>
            <w:tr w:rsidR="001F1E41" w:rsidRPr="003F2641" w14:paraId="432C944E" w14:textId="77777777">
              <w:trPr>
                <w:trHeight w:val="308"/>
              </w:trPr>
              <w:tc>
                <w:tcPr>
                  <w:tcW w:w="3435" w:type="dxa"/>
                </w:tcPr>
                <w:p w14:paraId="52D4A78C" w14:textId="77777777" w:rsidR="001F1E41" w:rsidRPr="003F2641" w:rsidRDefault="001F1E41" w:rsidP="001F1E41">
                  <w:pPr>
                    <w:pStyle w:val="TableText"/>
                  </w:pPr>
                </w:p>
              </w:tc>
            </w:tr>
            <w:tr w:rsidR="001F1E41" w:rsidRPr="003F2641" w14:paraId="293CB75A" w14:textId="77777777">
              <w:trPr>
                <w:trHeight w:val="308"/>
              </w:trPr>
              <w:tc>
                <w:tcPr>
                  <w:tcW w:w="3435" w:type="dxa"/>
                </w:tcPr>
                <w:p w14:paraId="20424423" w14:textId="77777777" w:rsidR="001F1E41" w:rsidRPr="003F2641" w:rsidRDefault="001F1E41" w:rsidP="001F1E41">
                  <w:pPr>
                    <w:pStyle w:val="TableText"/>
                  </w:pPr>
                </w:p>
              </w:tc>
            </w:tr>
            <w:tr w:rsidR="001F1E41" w:rsidRPr="003F2641" w14:paraId="15B0EF50" w14:textId="77777777">
              <w:trPr>
                <w:trHeight w:val="308"/>
              </w:trPr>
              <w:tc>
                <w:tcPr>
                  <w:tcW w:w="3435" w:type="dxa"/>
                </w:tcPr>
                <w:p w14:paraId="1952B9DC" w14:textId="77777777" w:rsidR="001F1E41" w:rsidRPr="003F2641" w:rsidRDefault="001F1E41" w:rsidP="001F1E41">
                  <w:pPr>
                    <w:pStyle w:val="TableText"/>
                  </w:pPr>
                </w:p>
              </w:tc>
            </w:tr>
          </w:tbl>
          <w:p w14:paraId="3FD980FE" w14:textId="77777777" w:rsidR="001F1E41" w:rsidRPr="003F2641" w:rsidRDefault="001F1E41" w:rsidP="001F1E41">
            <w:pPr>
              <w:spacing w:line="240" w:lineRule="auto"/>
            </w:pPr>
          </w:p>
          <w:p w14:paraId="16365B34" w14:textId="77777777" w:rsidR="001F1E41" w:rsidRPr="003F2641" w:rsidRDefault="001F1E41" w:rsidP="001F1E41">
            <w:pPr>
              <w:spacing w:line="240" w:lineRule="auto"/>
            </w:pPr>
          </w:p>
        </w:tc>
        <w:tc>
          <w:tcPr>
            <w:tcW w:w="3666"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5"/>
            </w:tblGrid>
            <w:tr w:rsidR="001F1E41" w:rsidRPr="003F2641" w14:paraId="76CBF666" w14:textId="77777777">
              <w:trPr>
                <w:trHeight w:val="308"/>
              </w:trPr>
              <w:tc>
                <w:tcPr>
                  <w:tcW w:w="3435" w:type="dxa"/>
                  <w:shd w:val="solid" w:color="003300" w:fill="ECE8E1"/>
                </w:tcPr>
                <w:p w14:paraId="3E55A5F1" w14:textId="77777777" w:rsidR="001A0A3C" w:rsidRDefault="00000000">
                  <w:pPr>
                    <w:pStyle w:val="TableText"/>
                    <w:spacing w:before="40"/>
                    <w:jc w:val="center"/>
                    <w:rPr>
                      <w:b/>
                      <w:color w:val="FFFFFF"/>
                    </w:rPr>
                  </w:pPr>
                  <w:r w:rsidRPr="008C29D8">
                    <w:rPr>
                      <w:b/>
                      <w:color w:val="FFFFFF"/>
                    </w:rPr>
                    <w:t>MARZO</w:t>
                  </w:r>
                </w:p>
              </w:tc>
            </w:tr>
            <w:tr w:rsidR="001F1E41" w:rsidRPr="003F2641" w14:paraId="0A8B3106" w14:textId="77777777">
              <w:trPr>
                <w:trHeight w:val="308"/>
              </w:trPr>
              <w:tc>
                <w:tcPr>
                  <w:tcW w:w="3435" w:type="dxa"/>
                </w:tcPr>
                <w:p w14:paraId="09B89DD2" w14:textId="77777777" w:rsidR="001F1E41" w:rsidRPr="003F2641" w:rsidRDefault="001F1E41" w:rsidP="001F1E41">
                  <w:pPr>
                    <w:pStyle w:val="TableText"/>
                  </w:pPr>
                </w:p>
              </w:tc>
            </w:tr>
            <w:tr w:rsidR="001F1E41" w:rsidRPr="003F2641" w14:paraId="0B91003C" w14:textId="77777777">
              <w:trPr>
                <w:trHeight w:val="308"/>
              </w:trPr>
              <w:tc>
                <w:tcPr>
                  <w:tcW w:w="3435" w:type="dxa"/>
                </w:tcPr>
                <w:p w14:paraId="18E45B58" w14:textId="77777777" w:rsidR="001F1E41" w:rsidRPr="003F2641" w:rsidRDefault="001F1E41" w:rsidP="001F1E41">
                  <w:pPr>
                    <w:pStyle w:val="TableText"/>
                  </w:pPr>
                </w:p>
              </w:tc>
            </w:tr>
            <w:tr w:rsidR="001F1E41" w:rsidRPr="003F2641" w14:paraId="4D4B2E43" w14:textId="77777777">
              <w:trPr>
                <w:trHeight w:val="308"/>
              </w:trPr>
              <w:tc>
                <w:tcPr>
                  <w:tcW w:w="3435" w:type="dxa"/>
                </w:tcPr>
                <w:p w14:paraId="54C2B94A" w14:textId="77777777" w:rsidR="001F1E41" w:rsidRPr="003F2641" w:rsidRDefault="001F1E41" w:rsidP="001F1E41">
                  <w:pPr>
                    <w:pStyle w:val="TableText"/>
                  </w:pPr>
                </w:p>
              </w:tc>
            </w:tr>
            <w:tr w:rsidR="001F1E41" w:rsidRPr="003F2641" w14:paraId="5E10E7A9" w14:textId="77777777">
              <w:trPr>
                <w:trHeight w:val="308"/>
              </w:trPr>
              <w:tc>
                <w:tcPr>
                  <w:tcW w:w="3435" w:type="dxa"/>
                </w:tcPr>
                <w:p w14:paraId="583AAD22" w14:textId="77777777" w:rsidR="001F1E41" w:rsidRPr="003F2641" w:rsidRDefault="001F1E41" w:rsidP="001F1E41">
                  <w:pPr>
                    <w:pStyle w:val="TableText"/>
                  </w:pPr>
                </w:p>
              </w:tc>
            </w:tr>
            <w:tr w:rsidR="001F1E41" w:rsidRPr="003F2641" w14:paraId="561B71CC" w14:textId="77777777">
              <w:trPr>
                <w:trHeight w:val="308"/>
              </w:trPr>
              <w:tc>
                <w:tcPr>
                  <w:tcW w:w="3435" w:type="dxa"/>
                </w:tcPr>
                <w:p w14:paraId="49943754" w14:textId="77777777" w:rsidR="001F1E41" w:rsidRPr="003F2641" w:rsidRDefault="001F1E41" w:rsidP="001F1E41">
                  <w:pPr>
                    <w:pStyle w:val="TableText"/>
                  </w:pPr>
                </w:p>
              </w:tc>
            </w:tr>
            <w:tr w:rsidR="001F1E41" w:rsidRPr="003F2641" w14:paraId="1B2A98EC" w14:textId="77777777">
              <w:trPr>
                <w:trHeight w:val="308"/>
              </w:trPr>
              <w:tc>
                <w:tcPr>
                  <w:tcW w:w="3435" w:type="dxa"/>
                </w:tcPr>
                <w:p w14:paraId="75E9889B" w14:textId="77777777" w:rsidR="001F1E41" w:rsidRPr="003F2641" w:rsidRDefault="001F1E41" w:rsidP="001F1E41">
                  <w:pPr>
                    <w:pStyle w:val="TableText"/>
                  </w:pPr>
                </w:p>
              </w:tc>
            </w:tr>
            <w:tr w:rsidR="001F1E41" w:rsidRPr="003F2641" w14:paraId="4FD3CA98" w14:textId="77777777">
              <w:trPr>
                <w:trHeight w:val="308"/>
              </w:trPr>
              <w:tc>
                <w:tcPr>
                  <w:tcW w:w="3435" w:type="dxa"/>
                </w:tcPr>
                <w:p w14:paraId="4C395DE4" w14:textId="77777777" w:rsidR="001F1E41" w:rsidRPr="003F2641" w:rsidRDefault="001F1E41" w:rsidP="001F1E41">
                  <w:pPr>
                    <w:pStyle w:val="TableText"/>
                  </w:pPr>
                </w:p>
              </w:tc>
            </w:tr>
          </w:tbl>
          <w:p w14:paraId="0B101019" w14:textId="77777777" w:rsidR="001F1E41" w:rsidRPr="003F2641" w:rsidRDefault="001F1E41" w:rsidP="001F1E41">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5"/>
            </w:tblGrid>
            <w:tr w:rsidR="001F1E41" w:rsidRPr="003F2641" w14:paraId="5EB5FFA0" w14:textId="77777777">
              <w:trPr>
                <w:trHeight w:val="308"/>
              </w:trPr>
              <w:tc>
                <w:tcPr>
                  <w:tcW w:w="3435" w:type="dxa"/>
                  <w:shd w:val="solid" w:color="003300" w:fill="ECE8E1"/>
                </w:tcPr>
                <w:p w14:paraId="0246519F" w14:textId="77777777" w:rsidR="001A0A3C" w:rsidRDefault="00000000">
                  <w:pPr>
                    <w:pStyle w:val="TableText"/>
                    <w:spacing w:before="40"/>
                    <w:jc w:val="center"/>
                    <w:rPr>
                      <w:b/>
                      <w:color w:val="FFFFFF"/>
                    </w:rPr>
                  </w:pPr>
                  <w:r w:rsidRPr="008C29D8">
                    <w:rPr>
                      <w:b/>
                      <w:color w:val="FFFFFF"/>
                    </w:rPr>
                    <w:t>JUNIO</w:t>
                  </w:r>
                </w:p>
              </w:tc>
            </w:tr>
            <w:tr w:rsidR="001F1E41" w:rsidRPr="003F2641" w14:paraId="6C545026" w14:textId="77777777">
              <w:trPr>
                <w:trHeight w:val="308"/>
              </w:trPr>
              <w:tc>
                <w:tcPr>
                  <w:tcW w:w="3435" w:type="dxa"/>
                </w:tcPr>
                <w:p w14:paraId="071C862E" w14:textId="77777777" w:rsidR="001F1E41" w:rsidRPr="003F2641" w:rsidRDefault="001F1E41" w:rsidP="001F1E41">
                  <w:pPr>
                    <w:pStyle w:val="TableText"/>
                  </w:pPr>
                </w:p>
              </w:tc>
            </w:tr>
            <w:tr w:rsidR="001F1E41" w:rsidRPr="003F2641" w14:paraId="34361C18" w14:textId="77777777">
              <w:trPr>
                <w:trHeight w:val="308"/>
              </w:trPr>
              <w:tc>
                <w:tcPr>
                  <w:tcW w:w="3435" w:type="dxa"/>
                </w:tcPr>
                <w:p w14:paraId="7993BFE8" w14:textId="77777777" w:rsidR="001F1E41" w:rsidRPr="003F2641" w:rsidRDefault="001F1E41" w:rsidP="001F1E41">
                  <w:pPr>
                    <w:pStyle w:val="TableText"/>
                  </w:pPr>
                </w:p>
              </w:tc>
            </w:tr>
            <w:tr w:rsidR="001F1E41" w:rsidRPr="003F2641" w14:paraId="373819B9" w14:textId="77777777">
              <w:trPr>
                <w:trHeight w:val="308"/>
              </w:trPr>
              <w:tc>
                <w:tcPr>
                  <w:tcW w:w="3435" w:type="dxa"/>
                </w:tcPr>
                <w:p w14:paraId="1AE0A574" w14:textId="77777777" w:rsidR="001F1E41" w:rsidRPr="003F2641" w:rsidRDefault="001F1E41" w:rsidP="001F1E41">
                  <w:pPr>
                    <w:pStyle w:val="TableText"/>
                  </w:pPr>
                </w:p>
              </w:tc>
            </w:tr>
            <w:tr w:rsidR="001F1E41" w:rsidRPr="003F2641" w14:paraId="6BB9DF0C" w14:textId="77777777">
              <w:trPr>
                <w:trHeight w:val="308"/>
              </w:trPr>
              <w:tc>
                <w:tcPr>
                  <w:tcW w:w="3435" w:type="dxa"/>
                </w:tcPr>
                <w:p w14:paraId="7E3FAC17" w14:textId="77777777" w:rsidR="001F1E41" w:rsidRPr="003F2641" w:rsidRDefault="001F1E41" w:rsidP="001F1E41">
                  <w:pPr>
                    <w:pStyle w:val="TableText"/>
                  </w:pPr>
                </w:p>
              </w:tc>
            </w:tr>
            <w:tr w:rsidR="001F1E41" w:rsidRPr="003F2641" w14:paraId="4CB1CEDC" w14:textId="77777777">
              <w:trPr>
                <w:trHeight w:val="308"/>
              </w:trPr>
              <w:tc>
                <w:tcPr>
                  <w:tcW w:w="3435" w:type="dxa"/>
                </w:tcPr>
                <w:p w14:paraId="54AEB064" w14:textId="77777777" w:rsidR="001F1E41" w:rsidRPr="003F2641" w:rsidRDefault="001F1E41" w:rsidP="001F1E41">
                  <w:pPr>
                    <w:pStyle w:val="TableText"/>
                  </w:pPr>
                </w:p>
              </w:tc>
            </w:tr>
            <w:tr w:rsidR="001F1E41" w:rsidRPr="003F2641" w14:paraId="75B3DEF3" w14:textId="77777777">
              <w:trPr>
                <w:trHeight w:val="308"/>
              </w:trPr>
              <w:tc>
                <w:tcPr>
                  <w:tcW w:w="3435" w:type="dxa"/>
                </w:tcPr>
                <w:p w14:paraId="5C59A24A" w14:textId="77777777" w:rsidR="001F1E41" w:rsidRPr="003F2641" w:rsidRDefault="001F1E41" w:rsidP="001F1E41">
                  <w:pPr>
                    <w:pStyle w:val="TableText"/>
                  </w:pPr>
                </w:p>
              </w:tc>
            </w:tr>
            <w:tr w:rsidR="001F1E41" w:rsidRPr="003F2641" w14:paraId="27F3FB9C" w14:textId="77777777">
              <w:trPr>
                <w:trHeight w:val="308"/>
              </w:trPr>
              <w:tc>
                <w:tcPr>
                  <w:tcW w:w="3435" w:type="dxa"/>
                </w:tcPr>
                <w:p w14:paraId="107D09F7" w14:textId="77777777" w:rsidR="001F1E41" w:rsidRPr="003F2641" w:rsidRDefault="001F1E41" w:rsidP="001F1E41">
                  <w:pPr>
                    <w:pStyle w:val="TableText"/>
                  </w:pPr>
                </w:p>
              </w:tc>
            </w:tr>
          </w:tbl>
          <w:p w14:paraId="56084FF6" w14:textId="77777777" w:rsidR="001F1E41" w:rsidRPr="003F2641" w:rsidRDefault="001F1E41" w:rsidP="001F1E41">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5"/>
            </w:tblGrid>
            <w:tr w:rsidR="001F1E41" w:rsidRPr="003F2641" w14:paraId="7C470F03" w14:textId="77777777">
              <w:trPr>
                <w:trHeight w:val="308"/>
              </w:trPr>
              <w:tc>
                <w:tcPr>
                  <w:tcW w:w="3435" w:type="dxa"/>
                  <w:shd w:val="solid" w:color="003300" w:fill="ECE8E1"/>
                </w:tcPr>
                <w:p w14:paraId="17F0645D" w14:textId="77777777" w:rsidR="001A0A3C" w:rsidRDefault="00000000">
                  <w:pPr>
                    <w:pStyle w:val="TableText"/>
                    <w:spacing w:before="40"/>
                    <w:jc w:val="center"/>
                    <w:rPr>
                      <w:b/>
                      <w:color w:val="FFFFFF"/>
                    </w:rPr>
                  </w:pPr>
                  <w:r w:rsidRPr="008C29D8">
                    <w:rPr>
                      <w:b/>
                      <w:color w:val="FFFFFF"/>
                    </w:rPr>
                    <w:t>SEPTIEMBRE</w:t>
                  </w:r>
                </w:p>
              </w:tc>
            </w:tr>
            <w:tr w:rsidR="001F1E41" w:rsidRPr="003F2641" w14:paraId="254746E5" w14:textId="77777777">
              <w:trPr>
                <w:trHeight w:val="308"/>
              </w:trPr>
              <w:tc>
                <w:tcPr>
                  <w:tcW w:w="3435" w:type="dxa"/>
                </w:tcPr>
                <w:p w14:paraId="4D17CE04" w14:textId="77777777" w:rsidR="001F1E41" w:rsidRPr="003F2641" w:rsidRDefault="001F1E41" w:rsidP="001F1E41">
                  <w:pPr>
                    <w:pStyle w:val="TableText"/>
                  </w:pPr>
                </w:p>
              </w:tc>
            </w:tr>
            <w:tr w:rsidR="001F1E41" w:rsidRPr="003F2641" w14:paraId="19113B43" w14:textId="77777777">
              <w:trPr>
                <w:trHeight w:val="308"/>
              </w:trPr>
              <w:tc>
                <w:tcPr>
                  <w:tcW w:w="3435" w:type="dxa"/>
                </w:tcPr>
                <w:p w14:paraId="3A77980F" w14:textId="77777777" w:rsidR="001F1E41" w:rsidRPr="003F2641" w:rsidRDefault="001F1E41" w:rsidP="001F1E41">
                  <w:pPr>
                    <w:pStyle w:val="TableText"/>
                  </w:pPr>
                </w:p>
              </w:tc>
            </w:tr>
            <w:tr w:rsidR="001F1E41" w:rsidRPr="003F2641" w14:paraId="40C9661F" w14:textId="77777777">
              <w:trPr>
                <w:trHeight w:val="308"/>
              </w:trPr>
              <w:tc>
                <w:tcPr>
                  <w:tcW w:w="3435" w:type="dxa"/>
                </w:tcPr>
                <w:p w14:paraId="451B3B94" w14:textId="77777777" w:rsidR="001F1E41" w:rsidRPr="003F2641" w:rsidRDefault="001F1E41" w:rsidP="001F1E41">
                  <w:pPr>
                    <w:pStyle w:val="TableText"/>
                  </w:pPr>
                </w:p>
              </w:tc>
            </w:tr>
            <w:tr w:rsidR="001F1E41" w:rsidRPr="003F2641" w14:paraId="30B51BA1" w14:textId="77777777">
              <w:trPr>
                <w:trHeight w:val="308"/>
              </w:trPr>
              <w:tc>
                <w:tcPr>
                  <w:tcW w:w="3435" w:type="dxa"/>
                </w:tcPr>
                <w:p w14:paraId="095F8670" w14:textId="77777777" w:rsidR="001F1E41" w:rsidRPr="003F2641" w:rsidRDefault="001F1E41" w:rsidP="001F1E41">
                  <w:pPr>
                    <w:pStyle w:val="TableText"/>
                  </w:pPr>
                </w:p>
              </w:tc>
            </w:tr>
            <w:tr w:rsidR="001F1E41" w:rsidRPr="003F2641" w14:paraId="0A2D6B11" w14:textId="77777777">
              <w:trPr>
                <w:trHeight w:val="308"/>
              </w:trPr>
              <w:tc>
                <w:tcPr>
                  <w:tcW w:w="3435" w:type="dxa"/>
                </w:tcPr>
                <w:p w14:paraId="2EF1B805" w14:textId="77777777" w:rsidR="001F1E41" w:rsidRPr="003F2641" w:rsidRDefault="001F1E41" w:rsidP="001F1E41">
                  <w:pPr>
                    <w:pStyle w:val="TableText"/>
                  </w:pPr>
                </w:p>
              </w:tc>
            </w:tr>
            <w:tr w:rsidR="001F1E41" w:rsidRPr="003F2641" w14:paraId="0C8F6B68" w14:textId="77777777">
              <w:trPr>
                <w:trHeight w:val="308"/>
              </w:trPr>
              <w:tc>
                <w:tcPr>
                  <w:tcW w:w="3435" w:type="dxa"/>
                </w:tcPr>
                <w:p w14:paraId="0B711716" w14:textId="77777777" w:rsidR="001F1E41" w:rsidRPr="003F2641" w:rsidRDefault="001F1E41" w:rsidP="001F1E41">
                  <w:pPr>
                    <w:pStyle w:val="TableText"/>
                  </w:pPr>
                </w:p>
              </w:tc>
            </w:tr>
            <w:tr w:rsidR="001F1E41" w:rsidRPr="003F2641" w14:paraId="39DEA862" w14:textId="77777777">
              <w:trPr>
                <w:trHeight w:val="308"/>
              </w:trPr>
              <w:tc>
                <w:tcPr>
                  <w:tcW w:w="3435" w:type="dxa"/>
                </w:tcPr>
                <w:p w14:paraId="75182209" w14:textId="77777777" w:rsidR="001F1E41" w:rsidRPr="003F2641" w:rsidRDefault="001F1E41" w:rsidP="001F1E41">
                  <w:pPr>
                    <w:pStyle w:val="TableText"/>
                  </w:pPr>
                </w:p>
              </w:tc>
            </w:tr>
          </w:tbl>
          <w:p w14:paraId="2DEE8DD8" w14:textId="77777777" w:rsidR="001F1E41" w:rsidRPr="003F2641" w:rsidRDefault="001F1E41" w:rsidP="001F1E41">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5"/>
            </w:tblGrid>
            <w:tr w:rsidR="001F1E41" w:rsidRPr="003F2641" w14:paraId="12A050D9" w14:textId="77777777">
              <w:trPr>
                <w:trHeight w:val="308"/>
              </w:trPr>
              <w:tc>
                <w:tcPr>
                  <w:tcW w:w="3435" w:type="dxa"/>
                  <w:shd w:val="solid" w:color="003300" w:fill="ECE8E1"/>
                </w:tcPr>
                <w:p w14:paraId="33C473EE" w14:textId="77777777" w:rsidR="001A0A3C" w:rsidRDefault="00000000">
                  <w:pPr>
                    <w:pStyle w:val="TableText"/>
                    <w:spacing w:before="40"/>
                    <w:jc w:val="center"/>
                    <w:rPr>
                      <w:color w:val="FFFFFF"/>
                    </w:rPr>
                  </w:pPr>
                  <w:r w:rsidRPr="008C29D8">
                    <w:rPr>
                      <w:b/>
                      <w:color w:val="FFFFFF"/>
                    </w:rPr>
                    <w:t>DICIEMBRE</w:t>
                  </w:r>
                </w:p>
              </w:tc>
            </w:tr>
            <w:tr w:rsidR="001F1E41" w:rsidRPr="003F2641" w14:paraId="5D15213D" w14:textId="77777777">
              <w:trPr>
                <w:trHeight w:val="308"/>
              </w:trPr>
              <w:tc>
                <w:tcPr>
                  <w:tcW w:w="3435" w:type="dxa"/>
                </w:tcPr>
                <w:p w14:paraId="2B4A5113" w14:textId="77777777" w:rsidR="001F1E41" w:rsidRPr="003F2641" w:rsidRDefault="001F1E41" w:rsidP="001F1E41">
                  <w:pPr>
                    <w:pStyle w:val="TableText"/>
                  </w:pPr>
                </w:p>
              </w:tc>
            </w:tr>
            <w:tr w:rsidR="001F1E41" w:rsidRPr="003F2641" w14:paraId="061C04DF" w14:textId="77777777">
              <w:trPr>
                <w:trHeight w:val="308"/>
              </w:trPr>
              <w:tc>
                <w:tcPr>
                  <w:tcW w:w="3435" w:type="dxa"/>
                </w:tcPr>
                <w:p w14:paraId="0EA90B1D" w14:textId="77777777" w:rsidR="001F1E41" w:rsidRPr="003F2641" w:rsidRDefault="001F1E41" w:rsidP="001F1E41">
                  <w:pPr>
                    <w:pStyle w:val="TableText"/>
                  </w:pPr>
                </w:p>
              </w:tc>
            </w:tr>
            <w:tr w:rsidR="001F1E41" w:rsidRPr="003F2641" w14:paraId="49A97E32" w14:textId="77777777">
              <w:trPr>
                <w:trHeight w:val="308"/>
              </w:trPr>
              <w:tc>
                <w:tcPr>
                  <w:tcW w:w="3435" w:type="dxa"/>
                </w:tcPr>
                <w:p w14:paraId="7BF38E5D" w14:textId="77777777" w:rsidR="001F1E41" w:rsidRPr="003F2641" w:rsidRDefault="001F1E41" w:rsidP="001F1E41">
                  <w:pPr>
                    <w:pStyle w:val="TableText"/>
                  </w:pPr>
                </w:p>
              </w:tc>
            </w:tr>
            <w:tr w:rsidR="001F1E41" w:rsidRPr="003F2641" w14:paraId="700564C2" w14:textId="77777777">
              <w:trPr>
                <w:trHeight w:val="308"/>
              </w:trPr>
              <w:tc>
                <w:tcPr>
                  <w:tcW w:w="3435" w:type="dxa"/>
                </w:tcPr>
                <w:p w14:paraId="065B1A1C" w14:textId="77777777" w:rsidR="001F1E41" w:rsidRPr="003F2641" w:rsidRDefault="001F1E41" w:rsidP="001F1E41">
                  <w:pPr>
                    <w:pStyle w:val="TableText"/>
                  </w:pPr>
                </w:p>
              </w:tc>
            </w:tr>
            <w:tr w:rsidR="001F1E41" w:rsidRPr="003F2641" w14:paraId="40B84F27" w14:textId="77777777">
              <w:trPr>
                <w:trHeight w:val="308"/>
              </w:trPr>
              <w:tc>
                <w:tcPr>
                  <w:tcW w:w="3435" w:type="dxa"/>
                </w:tcPr>
                <w:p w14:paraId="19F75659" w14:textId="77777777" w:rsidR="001F1E41" w:rsidRPr="003F2641" w:rsidRDefault="001F1E41" w:rsidP="001F1E41">
                  <w:pPr>
                    <w:pStyle w:val="TableText"/>
                  </w:pPr>
                </w:p>
              </w:tc>
            </w:tr>
            <w:tr w:rsidR="001F1E41" w:rsidRPr="003F2641" w14:paraId="08EE4AB1" w14:textId="77777777">
              <w:trPr>
                <w:trHeight w:val="308"/>
              </w:trPr>
              <w:tc>
                <w:tcPr>
                  <w:tcW w:w="3435" w:type="dxa"/>
                </w:tcPr>
                <w:p w14:paraId="79C15532" w14:textId="77777777" w:rsidR="001F1E41" w:rsidRPr="003F2641" w:rsidRDefault="001F1E41" w:rsidP="001F1E41">
                  <w:pPr>
                    <w:pStyle w:val="TableText"/>
                  </w:pPr>
                </w:p>
              </w:tc>
            </w:tr>
            <w:tr w:rsidR="001F1E41" w:rsidRPr="003F2641" w14:paraId="6EA089B9" w14:textId="77777777">
              <w:trPr>
                <w:trHeight w:val="308"/>
              </w:trPr>
              <w:tc>
                <w:tcPr>
                  <w:tcW w:w="3435" w:type="dxa"/>
                </w:tcPr>
                <w:p w14:paraId="38B40E97" w14:textId="77777777" w:rsidR="001F1E41" w:rsidRPr="003F2641" w:rsidRDefault="001F1E41" w:rsidP="001F1E41">
                  <w:pPr>
                    <w:pStyle w:val="TableText"/>
                  </w:pPr>
                </w:p>
              </w:tc>
            </w:tr>
          </w:tbl>
          <w:p w14:paraId="1FD07A5E" w14:textId="77777777" w:rsidR="001F1E41" w:rsidRPr="003F2641" w:rsidRDefault="001F1E41" w:rsidP="001F1E41">
            <w:pPr>
              <w:spacing w:line="240" w:lineRule="auto"/>
            </w:pPr>
          </w:p>
          <w:p w14:paraId="1BF31AE1" w14:textId="77777777" w:rsidR="001F1E41" w:rsidRPr="003F2641" w:rsidRDefault="001F1E41" w:rsidP="001F1E41">
            <w:pPr>
              <w:spacing w:line="240" w:lineRule="auto"/>
            </w:pPr>
          </w:p>
        </w:tc>
      </w:tr>
    </w:tbl>
    <w:p w14:paraId="30BA3A98" w14:textId="77777777" w:rsidR="001A0A3C" w:rsidRDefault="00000000">
      <w:pPr>
        <w:pStyle w:val="Title"/>
      </w:pPr>
      <w:r>
        <w:lastRenderedPageBreak/>
        <w:t>PLANIFICADOR DE REGALOS</w:t>
      </w:r>
    </w:p>
    <w:p w14:paraId="43A2D2A2" w14:textId="77777777" w:rsidR="001A0A3C" w:rsidRDefault="00000000">
      <w:pPr>
        <w:pStyle w:val="Subtitle"/>
        <w:spacing w:after="0"/>
        <w:rPr>
          <w:sz w:val="24"/>
        </w:rPr>
      </w:pPr>
      <w:r w:rsidRPr="008C29D8">
        <w:rPr>
          <w:sz w:val="24"/>
        </w:rPr>
        <w:t>Lista de personas que puede incluir en esta página...</w:t>
      </w:r>
    </w:p>
    <w:p w14:paraId="58776B24" w14:textId="77777777" w:rsidR="001A0A3C" w:rsidRDefault="00000000">
      <w:pPr>
        <w:pStyle w:val="TableText"/>
        <w:jc w:val="center"/>
      </w:pPr>
      <w:r w:rsidRPr="008C29D8">
        <w:rPr>
          <w:color w:val="99CC00"/>
        </w:rPr>
        <w:sym w:font="Wingdings" w:char="F06E"/>
      </w:r>
      <w:r>
        <w:t xml:space="preserve"> Cónyuge</w:t>
      </w:r>
      <w:r w:rsidRPr="008C29D8">
        <w:rPr>
          <w:color w:val="99CC00"/>
        </w:rPr>
        <w:sym w:font="Wingdings" w:char="F06E"/>
      </w:r>
      <w:r>
        <w:t xml:space="preserve"> Hijos</w:t>
      </w:r>
      <w:r w:rsidRPr="008C29D8">
        <w:rPr>
          <w:color w:val="99CC00"/>
        </w:rPr>
        <w:sym w:font="Wingdings" w:char="F06E"/>
      </w:r>
      <w:r>
        <w:t xml:space="preserve"> Nietos</w:t>
      </w:r>
      <w:r w:rsidRPr="008C29D8">
        <w:rPr>
          <w:color w:val="99CC00"/>
        </w:rPr>
        <w:sym w:font="Wingdings" w:char="F06E"/>
      </w:r>
      <w:r>
        <w:t xml:space="preserve"> Padres</w:t>
      </w:r>
      <w:r w:rsidRPr="008C29D8">
        <w:rPr>
          <w:color w:val="99CC00"/>
        </w:rPr>
        <w:sym w:font="Wingdings" w:char="F06E"/>
      </w:r>
      <w:r>
        <w:t xml:space="preserve"> Abuelos</w:t>
      </w:r>
      <w:r w:rsidRPr="008C29D8">
        <w:rPr>
          <w:color w:val="99CC00"/>
        </w:rPr>
        <w:sym w:font="Wingdings" w:char="F06E"/>
      </w:r>
      <w:r>
        <w:t xml:space="preserve"> Hermanos</w:t>
      </w:r>
      <w:r w:rsidRPr="008C29D8">
        <w:rPr>
          <w:color w:val="99CC00"/>
        </w:rPr>
        <w:sym w:font="Wingdings" w:char="F06E"/>
      </w:r>
      <w:r>
        <w:t xml:space="preserve"> Tíos</w:t>
      </w:r>
      <w:r w:rsidRPr="008C29D8">
        <w:rPr>
          <w:color w:val="99CC00"/>
        </w:rPr>
        <w:sym w:font="Wingdings" w:char="F06E"/>
      </w:r>
      <w:r>
        <w:t xml:space="preserve"> Amigos</w:t>
      </w:r>
    </w:p>
    <w:p w14:paraId="78561932" w14:textId="77777777" w:rsidR="001A0A3C" w:rsidRDefault="00000000">
      <w:pPr>
        <w:pStyle w:val="TableText"/>
        <w:jc w:val="center"/>
      </w:pPr>
      <w:r w:rsidRPr="008C29D8">
        <w:rPr>
          <w:color w:val="99CC00"/>
        </w:rPr>
        <w:sym w:font="Wingdings" w:char="F06E"/>
      </w:r>
      <w:r>
        <w:t xml:space="preserve"> Sobrinas/sobrinos</w:t>
      </w:r>
      <w:r w:rsidRPr="008C29D8">
        <w:rPr>
          <w:color w:val="99CC00"/>
        </w:rPr>
        <w:sym w:font="Wingdings" w:char="F06E"/>
      </w:r>
      <w:r>
        <w:t xml:space="preserve"> Vecinos</w:t>
      </w:r>
      <w:r w:rsidRPr="008C29D8">
        <w:rPr>
          <w:color w:val="99CC00"/>
        </w:rPr>
        <w:sym w:font="Wingdings" w:char="F06E"/>
      </w:r>
      <w:r>
        <w:t xml:space="preserve"> Compañeros de trabajo</w:t>
      </w:r>
      <w:r w:rsidRPr="008C29D8">
        <w:rPr>
          <w:color w:val="99CC00"/>
        </w:rPr>
        <w:sym w:font="Wingdings" w:char="F06E"/>
      </w:r>
      <w:r>
        <w:t xml:space="preserve"> Hijos de amigos/familiares</w:t>
      </w:r>
      <w:r w:rsidRPr="008C29D8">
        <w:rPr>
          <w:color w:val="99CC00"/>
        </w:rPr>
        <w:sym w:font="Wingdings" w:char="F06E"/>
      </w:r>
      <w:r>
        <w:t xml:space="preserve"> Clérigos</w:t>
      </w:r>
      <w:r w:rsidRPr="008C29D8">
        <w:rPr>
          <w:color w:val="99CC00"/>
        </w:rPr>
        <w:sym w:font="Wingdings" w:char="F06E"/>
      </w:r>
      <w:r>
        <w:t xml:space="preserve"> Profesores</w:t>
      </w:r>
      <w:r w:rsidRPr="008C29D8">
        <w:rPr>
          <w:color w:val="99CC00"/>
        </w:rPr>
        <w:sym w:font="Wingdings" w:char="F06E"/>
      </w:r>
      <w:r>
        <w:t xml:space="preserve"> Entrenadores</w:t>
      </w:r>
    </w:p>
    <w:p w14:paraId="1A117A31" w14:textId="77777777" w:rsidR="001A0A3C" w:rsidRDefault="00000000">
      <w:pPr>
        <w:spacing w:before="60" w:after="60"/>
        <w:rPr>
          <w:rStyle w:val="SubtleEmphasis"/>
          <w:b/>
          <w:i w:val="0"/>
        </w:rPr>
      </w:pPr>
      <w:r w:rsidRPr="0082561A">
        <w:rPr>
          <w:b/>
          <w:i/>
        </w:rPr>
        <w:t>Para ayudarte a comprar GRANDES REGALOS, averigua (o haz que la gente rellene) algunos de sus</w:t>
      </w:r>
      <w:r w:rsidRPr="0082561A">
        <w:rPr>
          <w:rStyle w:val="SubtleEmphasis"/>
          <w:b/>
          <w:i w:val="0"/>
        </w:rPr>
        <w:t>...</w:t>
      </w:r>
    </w:p>
    <w:tbl>
      <w:tblPr>
        <w:tblW w:w="0" w:type="auto"/>
        <w:tblLook w:val="04A0" w:firstRow="1" w:lastRow="0" w:firstColumn="1" w:lastColumn="0" w:noHBand="0" w:noVBand="1"/>
      </w:tblPr>
      <w:tblGrid>
        <w:gridCol w:w="2203"/>
        <w:gridCol w:w="2203"/>
        <w:gridCol w:w="2203"/>
        <w:gridCol w:w="1869"/>
        <w:gridCol w:w="2538"/>
      </w:tblGrid>
      <w:tr w:rsidR="001F1E41" w:rsidRPr="003F2641" w14:paraId="3446DB6F" w14:textId="77777777" w:rsidTr="001F1E41">
        <w:tc>
          <w:tcPr>
            <w:tcW w:w="2203" w:type="dxa"/>
          </w:tcPr>
          <w:p w14:paraId="2B897A5A" w14:textId="77777777" w:rsidR="001A0A3C" w:rsidRDefault="00000000">
            <w:pPr>
              <w:pStyle w:val="TableText"/>
            </w:pPr>
            <w:r w:rsidRPr="003F2641">
              <w:rPr>
                <w:b/>
              </w:rPr>
              <w:t xml:space="preserve">A= </w:t>
            </w:r>
            <w:r w:rsidRPr="003F2641">
              <w:t xml:space="preserve">Equipos </w:t>
            </w:r>
            <w:r w:rsidRPr="00354D21">
              <w:rPr>
                <w:sz w:val="18"/>
                <w:szCs w:val="18"/>
              </w:rPr>
              <w:t>deportivos</w:t>
            </w:r>
          </w:p>
        </w:tc>
        <w:tc>
          <w:tcPr>
            <w:tcW w:w="2203" w:type="dxa"/>
          </w:tcPr>
          <w:p w14:paraId="54278C49" w14:textId="77777777" w:rsidR="001A0A3C" w:rsidRDefault="00000000">
            <w:pPr>
              <w:pStyle w:val="TableText"/>
            </w:pPr>
            <w:r w:rsidRPr="003F2641">
              <w:rPr>
                <w:b/>
              </w:rPr>
              <w:t xml:space="preserve">F= </w:t>
            </w:r>
            <w:r w:rsidRPr="003F2641">
              <w:t>Deportes</w:t>
            </w:r>
          </w:p>
        </w:tc>
        <w:tc>
          <w:tcPr>
            <w:tcW w:w="2203" w:type="dxa"/>
          </w:tcPr>
          <w:p w14:paraId="0C3DB233" w14:textId="77777777" w:rsidR="001A0A3C" w:rsidRDefault="00000000">
            <w:pPr>
              <w:pStyle w:val="TableText"/>
            </w:pPr>
            <w:r w:rsidRPr="003F2641">
              <w:rPr>
                <w:b/>
              </w:rPr>
              <w:t xml:space="preserve">K= </w:t>
            </w:r>
            <w:r w:rsidRPr="003F2641">
              <w:t>Artistas</w:t>
            </w:r>
          </w:p>
        </w:tc>
        <w:tc>
          <w:tcPr>
            <w:tcW w:w="1869" w:type="dxa"/>
          </w:tcPr>
          <w:p w14:paraId="35EA14A9" w14:textId="77777777" w:rsidR="001A0A3C" w:rsidRDefault="00000000">
            <w:pPr>
              <w:pStyle w:val="TableText"/>
            </w:pPr>
            <w:r w:rsidRPr="003F2641">
              <w:rPr>
                <w:b/>
              </w:rPr>
              <w:t>P=</w:t>
            </w:r>
            <w:r w:rsidRPr="00354D21">
              <w:rPr>
                <w:b/>
                <w:sz w:val="16"/>
                <w:szCs w:val="16"/>
              </w:rPr>
              <w:t xml:space="preserve"> </w:t>
            </w:r>
            <w:r w:rsidRPr="00354D21">
              <w:rPr>
                <w:sz w:val="16"/>
                <w:szCs w:val="16"/>
              </w:rPr>
              <w:t>Piedras preciosas</w:t>
            </w:r>
          </w:p>
        </w:tc>
        <w:tc>
          <w:tcPr>
            <w:tcW w:w="2538" w:type="dxa"/>
          </w:tcPr>
          <w:p w14:paraId="702771D5" w14:textId="77777777" w:rsidR="001A0A3C" w:rsidRDefault="00000000">
            <w:pPr>
              <w:pStyle w:val="TableText"/>
            </w:pPr>
            <w:r w:rsidRPr="003F2641">
              <w:rPr>
                <w:b/>
              </w:rPr>
              <w:t xml:space="preserve">U= </w:t>
            </w:r>
            <w:r w:rsidRPr="003F2641">
              <w:t>Alimentos</w:t>
            </w:r>
          </w:p>
        </w:tc>
      </w:tr>
      <w:tr w:rsidR="001F1E41" w:rsidRPr="003F2641" w14:paraId="5C67E886" w14:textId="77777777" w:rsidTr="001F1E41">
        <w:tc>
          <w:tcPr>
            <w:tcW w:w="2203" w:type="dxa"/>
          </w:tcPr>
          <w:p w14:paraId="1D5D1043" w14:textId="77777777" w:rsidR="001A0A3C" w:rsidRDefault="00000000">
            <w:pPr>
              <w:pStyle w:val="TableText"/>
            </w:pPr>
            <w:r w:rsidRPr="003F2641">
              <w:rPr>
                <w:b/>
              </w:rPr>
              <w:t xml:space="preserve">B= </w:t>
            </w:r>
            <w:r w:rsidRPr="003F2641">
              <w:t>Cantantes/bandas</w:t>
            </w:r>
          </w:p>
        </w:tc>
        <w:tc>
          <w:tcPr>
            <w:tcW w:w="2203" w:type="dxa"/>
          </w:tcPr>
          <w:p w14:paraId="16459323" w14:textId="77777777" w:rsidR="001A0A3C" w:rsidRDefault="00000000">
            <w:pPr>
              <w:pStyle w:val="TableText"/>
            </w:pPr>
            <w:r w:rsidRPr="003F2641">
              <w:rPr>
                <w:b/>
              </w:rPr>
              <w:t xml:space="preserve">G= </w:t>
            </w:r>
            <w:r w:rsidRPr="003F2641">
              <w:t>Entretenimiento</w:t>
            </w:r>
          </w:p>
        </w:tc>
        <w:tc>
          <w:tcPr>
            <w:tcW w:w="2203" w:type="dxa"/>
          </w:tcPr>
          <w:p w14:paraId="062A736B" w14:textId="77777777" w:rsidR="001A0A3C" w:rsidRDefault="00000000">
            <w:pPr>
              <w:pStyle w:val="TableText"/>
            </w:pPr>
            <w:r w:rsidRPr="003F2641">
              <w:rPr>
                <w:b/>
              </w:rPr>
              <w:t xml:space="preserve">L= </w:t>
            </w:r>
            <w:r w:rsidRPr="003F2641">
              <w:t>Coleccionables</w:t>
            </w:r>
          </w:p>
        </w:tc>
        <w:tc>
          <w:tcPr>
            <w:tcW w:w="1869" w:type="dxa"/>
          </w:tcPr>
          <w:p w14:paraId="259A9136" w14:textId="77777777" w:rsidR="001A0A3C" w:rsidRDefault="00000000">
            <w:pPr>
              <w:pStyle w:val="TableText"/>
            </w:pPr>
            <w:r w:rsidRPr="003F2641">
              <w:rPr>
                <w:b/>
              </w:rPr>
              <w:t xml:space="preserve">Q= </w:t>
            </w:r>
            <w:r w:rsidRPr="003F2641">
              <w:t>Joyas</w:t>
            </w:r>
          </w:p>
        </w:tc>
        <w:tc>
          <w:tcPr>
            <w:tcW w:w="2538" w:type="dxa"/>
          </w:tcPr>
          <w:p w14:paraId="35C18714" w14:textId="77777777" w:rsidR="001A0A3C" w:rsidRDefault="00000000">
            <w:pPr>
              <w:pStyle w:val="TableText"/>
            </w:pPr>
            <w:r w:rsidRPr="003F2641">
              <w:rPr>
                <w:b/>
              </w:rPr>
              <w:t xml:space="preserve">V= </w:t>
            </w:r>
            <w:r w:rsidRPr="003F2641">
              <w:t>Países</w:t>
            </w:r>
          </w:p>
        </w:tc>
      </w:tr>
      <w:tr w:rsidR="001F1E41" w:rsidRPr="003F2641" w14:paraId="7F1D8811" w14:textId="77777777" w:rsidTr="001F1E41">
        <w:tc>
          <w:tcPr>
            <w:tcW w:w="2203" w:type="dxa"/>
          </w:tcPr>
          <w:p w14:paraId="195049DA" w14:textId="77777777" w:rsidR="001A0A3C" w:rsidRDefault="00000000">
            <w:pPr>
              <w:pStyle w:val="TableText"/>
            </w:pPr>
            <w:r w:rsidRPr="003F2641">
              <w:rPr>
                <w:b/>
              </w:rPr>
              <w:t xml:space="preserve">C= </w:t>
            </w:r>
            <w:r w:rsidRPr="003F2641">
              <w:t>Autores</w:t>
            </w:r>
          </w:p>
        </w:tc>
        <w:tc>
          <w:tcPr>
            <w:tcW w:w="2203" w:type="dxa"/>
          </w:tcPr>
          <w:p w14:paraId="382DFC9F" w14:textId="77777777" w:rsidR="001A0A3C" w:rsidRDefault="00000000">
            <w:pPr>
              <w:pStyle w:val="TableText"/>
            </w:pPr>
            <w:r w:rsidRPr="003F2641">
              <w:rPr>
                <w:b/>
              </w:rPr>
              <w:t xml:space="preserve">H= </w:t>
            </w:r>
            <w:r w:rsidRPr="003F2641">
              <w:t>Aficiones</w:t>
            </w:r>
          </w:p>
        </w:tc>
        <w:tc>
          <w:tcPr>
            <w:tcW w:w="2203" w:type="dxa"/>
          </w:tcPr>
          <w:p w14:paraId="57414417" w14:textId="77777777" w:rsidR="001A0A3C" w:rsidRDefault="00000000">
            <w:pPr>
              <w:pStyle w:val="TableText"/>
            </w:pPr>
            <w:r w:rsidRPr="003F2641">
              <w:rPr>
                <w:b/>
              </w:rPr>
              <w:t xml:space="preserve">M= </w:t>
            </w:r>
            <w:r w:rsidRPr="003F2641">
              <w:t>Fragancias</w:t>
            </w:r>
          </w:p>
        </w:tc>
        <w:tc>
          <w:tcPr>
            <w:tcW w:w="1869" w:type="dxa"/>
          </w:tcPr>
          <w:p w14:paraId="7DDE0882" w14:textId="77777777" w:rsidR="001A0A3C" w:rsidRDefault="00000000">
            <w:pPr>
              <w:pStyle w:val="TableText"/>
            </w:pPr>
            <w:r w:rsidRPr="003F2641">
              <w:rPr>
                <w:b/>
              </w:rPr>
              <w:t xml:space="preserve">R= </w:t>
            </w:r>
            <w:r w:rsidRPr="003F2641">
              <w:t>Electrónica</w:t>
            </w:r>
          </w:p>
        </w:tc>
        <w:tc>
          <w:tcPr>
            <w:tcW w:w="2538" w:type="dxa"/>
          </w:tcPr>
          <w:p w14:paraId="49F9617B" w14:textId="77777777" w:rsidR="001A0A3C" w:rsidRDefault="00000000">
            <w:pPr>
              <w:pStyle w:val="TableText"/>
            </w:pPr>
            <w:r w:rsidRPr="003F2641">
              <w:rPr>
                <w:b/>
              </w:rPr>
              <w:t xml:space="preserve">W= </w:t>
            </w:r>
            <w:r w:rsidRPr="003F2641">
              <w:t>Colores</w:t>
            </w:r>
          </w:p>
        </w:tc>
      </w:tr>
      <w:tr w:rsidR="001F1E41" w:rsidRPr="003F2641" w14:paraId="11917796" w14:textId="77777777" w:rsidTr="001F1E41">
        <w:tc>
          <w:tcPr>
            <w:tcW w:w="2203" w:type="dxa"/>
          </w:tcPr>
          <w:p w14:paraId="2AF9F2F5" w14:textId="77777777" w:rsidR="001A0A3C" w:rsidRDefault="00000000">
            <w:pPr>
              <w:pStyle w:val="TableText"/>
            </w:pPr>
            <w:r w:rsidRPr="003F2641">
              <w:rPr>
                <w:b/>
              </w:rPr>
              <w:t xml:space="preserve">D= </w:t>
            </w:r>
            <w:r w:rsidRPr="003F2641">
              <w:t>Juguetes</w:t>
            </w:r>
          </w:p>
        </w:tc>
        <w:tc>
          <w:tcPr>
            <w:tcW w:w="2203" w:type="dxa"/>
          </w:tcPr>
          <w:p w14:paraId="51EA615E" w14:textId="77777777" w:rsidR="001A0A3C" w:rsidRDefault="00000000">
            <w:pPr>
              <w:pStyle w:val="TableText"/>
            </w:pPr>
            <w:r w:rsidRPr="003F2641">
              <w:rPr>
                <w:b/>
              </w:rPr>
              <w:t xml:space="preserve">I= </w:t>
            </w:r>
            <w:r w:rsidRPr="003F2641">
              <w:t>Películas</w:t>
            </w:r>
          </w:p>
        </w:tc>
        <w:tc>
          <w:tcPr>
            <w:tcW w:w="2203" w:type="dxa"/>
          </w:tcPr>
          <w:p w14:paraId="27A62E1D" w14:textId="77777777" w:rsidR="001A0A3C" w:rsidRDefault="00000000">
            <w:pPr>
              <w:pStyle w:val="TableText"/>
            </w:pPr>
            <w:r w:rsidRPr="003F2641">
              <w:t>N=Perfumes/colognes</w:t>
            </w:r>
          </w:p>
        </w:tc>
        <w:tc>
          <w:tcPr>
            <w:tcW w:w="1869" w:type="dxa"/>
          </w:tcPr>
          <w:p w14:paraId="2D43D5A5" w14:textId="77777777" w:rsidR="001A0A3C" w:rsidRDefault="00000000">
            <w:pPr>
              <w:pStyle w:val="TableText"/>
            </w:pPr>
            <w:r w:rsidRPr="003F2641">
              <w:rPr>
                <w:b/>
              </w:rPr>
              <w:t xml:space="preserve">S= </w:t>
            </w:r>
            <w:r w:rsidRPr="003F2641">
              <w:t>Videojuegos</w:t>
            </w:r>
          </w:p>
        </w:tc>
        <w:tc>
          <w:tcPr>
            <w:tcW w:w="2538" w:type="dxa"/>
          </w:tcPr>
          <w:p w14:paraId="1E67DCE1" w14:textId="77777777" w:rsidR="001A0A3C" w:rsidRDefault="00000000">
            <w:pPr>
              <w:pStyle w:val="TableText"/>
            </w:pPr>
            <w:r w:rsidRPr="003F2641">
              <w:t>X=Estilos de ropa/Marcas</w:t>
            </w:r>
          </w:p>
        </w:tc>
      </w:tr>
      <w:tr w:rsidR="001F1E41" w:rsidRPr="003F2641" w14:paraId="50787F57" w14:textId="77777777" w:rsidTr="001F1E41">
        <w:tc>
          <w:tcPr>
            <w:tcW w:w="2203" w:type="dxa"/>
          </w:tcPr>
          <w:p w14:paraId="14A572C9" w14:textId="77777777" w:rsidR="001A0A3C" w:rsidRDefault="00000000">
            <w:pPr>
              <w:pStyle w:val="TableText"/>
            </w:pPr>
            <w:r w:rsidRPr="003F2641">
              <w:rPr>
                <w:b/>
              </w:rPr>
              <w:t xml:space="preserve">E= </w:t>
            </w:r>
            <w:r w:rsidRPr="003F2641">
              <w:t>Recreación</w:t>
            </w:r>
          </w:p>
        </w:tc>
        <w:tc>
          <w:tcPr>
            <w:tcW w:w="2203" w:type="dxa"/>
          </w:tcPr>
          <w:p w14:paraId="2A3152D3" w14:textId="77777777" w:rsidR="001A0A3C" w:rsidRDefault="00000000">
            <w:pPr>
              <w:pStyle w:val="TableText"/>
            </w:pPr>
            <w:r w:rsidRPr="003F2641">
              <w:rPr>
                <w:b/>
              </w:rPr>
              <w:t xml:space="preserve">J= </w:t>
            </w:r>
            <w:r w:rsidRPr="003F2641">
              <w:t>Actores</w:t>
            </w:r>
          </w:p>
        </w:tc>
        <w:tc>
          <w:tcPr>
            <w:tcW w:w="2203" w:type="dxa"/>
          </w:tcPr>
          <w:p w14:paraId="41433F45" w14:textId="77777777" w:rsidR="001A0A3C" w:rsidRDefault="00000000">
            <w:pPr>
              <w:pStyle w:val="TableText"/>
            </w:pPr>
            <w:r w:rsidRPr="003F2641">
              <w:rPr>
                <w:b/>
              </w:rPr>
              <w:t xml:space="preserve">O= </w:t>
            </w:r>
            <w:r w:rsidRPr="003F2641">
              <w:t>Flores</w:t>
            </w:r>
          </w:p>
        </w:tc>
        <w:tc>
          <w:tcPr>
            <w:tcW w:w="1869" w:type="dxa"/>
          </w:tcPr>
          <w:p w14:paraId="4BDF1302" w14:textId="77777777" w:rsidR="001A0A3C" w:rsidRDefault="00000000">
            <w:pPr>
              <w:pStyle w:val="TableText"/>
            </w:pPr>
            <w:r w:rsidRPr="003F2641">
              <w:rPr>
                <w:b/>
              </w:rPr>
              <w:t xml:space="preserve">T= </w:t>
            </w:r>
            <w:r w:rsidRPr="003F2641">
              <w:t>Restaurantes</w:t>
            </w:r>
          </w:p>
        </w:tc>
        <w:tc>
          <w:tcPr>
            <w:tcW w:w="2538" w:type="dxa"/>
          </w:tcPr>
          <w:p w14:paraId="47E8FE81" w14:textId="77777777" w:rsidR="001F1E41" w:rsidRPr="003F2641" w:rsidRDefault="001F1E41" w:rsidP="001F1E41">
            <w:pPr>
              <w:pStyle w:val="TableText"/>
            </w:pPr>
          </w:p>
        </w:tc>
      </w:tr>
    </w:tbl>
    <w:p w14:paraId="39BA1CB3" w14:textId="77777777" w:rsidR="001F1E41" w:rsidRDefault="001F1E41" w:rsidP="001F1E41">
      <w:pPr>
        <w:pStyle w:val="Table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1F1E41" w:rsidRPr="003F2641" w14:paraId="78649FE8" w14:textId="77777777" w:rsidTr="001F1E41">
        <w:tc>
          <w:tcPr>
            <w:tcW w:w="11016" w:type="dxa"/>
          </w:tcPr>
          <w:p w14:paraId="33EBCEAD" w14:textId="77777777" w:rsidR="001A0A3C" w:rsidRDefault="00000000">
            <w:pPr>
              <w:pStyle w:val="TableText"/>
            </w:pPr>
            <w:r w:rsidRPr="003F2641">
              <w:rPr>
                <w:b/>
              </w:rPr>
              <w:t xml:space="preserve">NOMBRE </w:t>
            </w:r>
            <w:r w:rsidRPr="003F2641">
              <w:rPr>
                <w:b/>
              </w:rPr>
              <w:tab/>
            </w:r>
            <w:r w:rsidRPr="003F2641">
              <w:tab/>
            </w:r>
            <w:r w:rsidRPr="003F2641">
              <w:tab/>
              <w:t xml:space="preserve">Cumpleaños </w:t>
            </w:r>
            <w:r w:rsidRPr="003F2641">
              <w:tab/>
            </w:r>
            <w:r w:rsidRPr="003F2641">
              <w:tab/>
            </w:r>
            <w:r w:rsidRPr="003F2641">
              <w:tab/>
              <w:t xml:space="preserve">Aniversario: </w:t>
            </w:r>
            <w:r w:rsidRPr="003F2641">
              <w:tab/>
            </w:r>
            <w:r w:rsidRPr="003F2641">
              <w:tab/>
            </w:r>
            <w:r w:rsidRPr="003F2641">
              <w:tab/>
              <w:t>Tallas de ropa:</w:t>
            </w:r>
          </w:p>
        </w:tc>
      </w:tr>
      <w:tr w:rsidR="001F1E41" w:rsidRPr="003F2641" w14:paraId="01A54C70" w14:textId="77777777" w:rsidTr="001F1E41">
        <w:tc>
          <w:tcPr>
            <w:tcW w:w="11016" w:type="dxa"/>
          </w:tcPr>
          <w:p w14:paraId="4757780C" w14:textId="77777777" w:rsidR="001A0A3C" w:rsidRDefault="00000000">
            <w:pPr>
              <w:pStyle w:val="TableText"/>
            </w:pPr>
            <w:r w:rsidRPr="003F2641">
              <w:t>Favoritos (elija de la lista anterior)</w:t>
            </w:r>
          </w:p>
        </w:tc>
      </w:tr>
      <w:tr w:rsidR="001F1E41" w:rsidRPr="003F2641" w14:paraId="5ECDA124" w14:textId="77777777" w:rsidTr="001F1E41">
        <w:tc>
          <w:tcPr>
            <w:tcW w:w="11016" w:type="dxa"/>
          </w:tcPr>
          <w:p w14:paraId="3D7223A1" w14:textId="77777777" w:rsidR="001F1E41" w:rsidRPr="003F2641" w:rsidRDefault="001F1E41" w:rsidP="001F1E41">
            <w:pPr>
              <w:pStyle w:val="TableText"/>
            </w:pPr>
          </w:p>
        </w:tc>
      </w:tr>
      <w:tr w:rsidR="001F1E41" w:rsidRPr="003F2641" w14:paraId="093A3FA9" w14:textId="77777777" w:rsidTr="001F1E41">
        <w:tc>
          <w:tcPr>
            <w:tcW w:w="11016" w:type="dxa"/>
          </w:tcPr>
          <w:p w14:paraId="11ABDC97" w14:textId="77777777" w:rsidR="001A0A3C" w:rsidRDefault="00000000">
            <w:pPr>
              <w:pStyle w:val="TableText"/>
            </w:pPr>
            <w:r w:rsidRPr="003F2641">
              <w:t>Regalos comprados/fechas:</w:t>
            </w:r>
          </w:p>
        </w:tc>
      </w:tr>
    </w:tbl>
    <w:p w14:paraId="1AA8EFB8" w14:textId="77777777" w:rsidR="001F1E41" w:rsidRDefault="001F1E41" w:rsidP="001F1E41">
      <w:pPr>
        <w:pStyle w:val="Table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1F1E41" w:rsidRPr="003F2641" w14:paraId="6AF3136F" w14:textId="77777777" w:rsidTr="001F1E41">
        <w:tc>
          <w:tcPr>
            <w:tcW w:w="11016" w:type="dxa"/>
          </w:tcPr>
          <w:p w14:paraId="5E011798" w14:textId="77777777" w:rsidR="001A0A3C" w:rsidRDefault="00000000">
            <w:pPr>
              <w:pStyle w:val="TableText"/>
            </w:pPr>
            <w:r w:rsidRPr="003F2641">
              <w:rPr>
                <w:b/>
              </w:rPr>
              <w:t xml:space="preserve">NOMBRE </w:t>
            </w:r>
            <w:r w:rsidRPr="003F2641">
              <w:rPr>
                <w:b/>
              </w:rPr>
              <w:tab/>
            </w:r>
            <w:r w:rsidRPr="003F2641">
              <w:tab/>
            </w:r>
            <w:r w:rsidRPr="003F2641">
              <w:tab/>
              <w:t xml:space="preserve">Cumpleaños </w:t>
            </w:r>
            <w:r w:rsidRPr="003F2641">
              <w:tab/>
            </w:r>
            <w:r w:rsidRPr="003F2641">
              <w:tab/>
            </w:r>
            <w:r w:rsidRPr="003F2641">
              <w:tab/>
              <w:t xml:space="preserve">Aniversario: </w:t>
            </w:r>
            <w:r w:rsidRPr="003F2641">
              <w:tab/>
            </w:r>
            <w:r w:rsidRPr="003F2641">
              <w:tab/>
            </w:r>
            <w:r w:rsidRPr="003F2641">
              <w:tab/>
              <w:t>Tallas de ropa:</w:t>
            </w:r>
          </w:p>
        </w:tc>
      </w:tr>
      <w:tr w:rsidR="001F1E41" w:rsidRPr="003F2641" w14:paraId="72B595AF" w14:textId="77777777" w:rsidTr="001F1E41">
        <w:tc>
          <w:tcPr>
            <w:tcW w:w="11016" w:type="dxa"/>
          </w:tcPr>
          <w:p w14:paraId="0A3D74C6" w14:textId="77777777" w:rsidR="001A0A3C" w:rsidRDefault="00000000">
            <w:pPr>
              <w:pStyle w:val="TableText"/>
            </w:pPr>
            <w:r w:rsidRPr="003F2641">
              <w:t>Favoritos (elija de la lista anterior)</w:t>
            </w:r>
          </w:p>
        </w:tc>
      </w:tr>
      <w:tr w:rsidR="001F1E41" w:rsidRPr="003F2641" w14:paraId="16116F01" w14:textId="77777777" w:rsidTr="001F1E41">
        <w:tc>
          <w:tcPr>
            <w:tcW w:w="11016" w:type="dxa"/>
          </w:tcPr>
          <w:p w14:paraId="3B3C5EE6" w14:textId="77777777" w:rsidR="001F1E41" w:rsidRPr="003F2641" w:rsidRDefault="001F1E41" w:rsidP="001F1E41">
            <w:pPr>
              <w:pStyle w:val="TableText"/>
            </w:pPr>
          </w:p>
        </w:tc>
      </w:tr>
      <w:tr w:rsidR="001F1E41" w:rsidRPr="003F2641" w14:paraId="5D3D886B" w14:textId="77777777" w:rsidTr="001F1E41">
        <w:tc>
          <w:tcPr>
            <w:tcW w:w="11016" w:type="dxa"/>
          </w:tcPr>
          <w:p w14:paraId="35DC3DD9" w14:textId="77777777" w:rsidR="001A0A3C" w:rsidRDefault="00000000">
            <w:pPr>
              <w:pStyle w:val="TableText"/>
            </w:pPr>
            <w:r w:rsidRPr="003F2641">
              <w:t>Regalos comprados/fechas:</w:t>
            </w:r>
          </w:p>
        </w:tc>
      </w:tr>
    </w:tbl>
    <w:p w14:paraId="1CA761DE" w14:textId="77777777" w:rsidR="001F1E41" w:rsidRDefault="001F1E41" w:rsidP="001F1E41">
      <w:pPr>
        <w:pStyle w:val="Table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1F1E41" w:rsidRPr="003F2641" w14:paraId="3E1E63FD" w14:textId="77777777" w:rsidTr="001F1E41">
        <w:tc>
          <w:tcPr>
            <w:tcW w:w="11016" w:type="dxa"/>
          </w:tcPr>
          <w:p w14:paraId="5C6231D3" w14:textId="77777777" w:rsidR="001A0A3C" w:rsidRDefault="00000000">
            <w:pPr>
              <w:pStyle w:val="TableText"/>
            </w:pPr>
            <w:r w:rsidRPr="003F2641">
              <w:rPr>
                <w:b/>
              </w:rPr>
              <w:t xml:space="preserve">NOMBRE </w:t>
            </w:r>
            <w:r w:rsidRPr="003F2641">
              <w:rPr>
                <w:b/>
              </w:rPr>
              <w:tab/>
            </w:r>
            <w:r w:rsidRPr="003F2641">
              <w:tab/>
            </w:r>
            <w:r w:rsidRPr="003F2641">
              <w:tab/>
              <w:t xml:space="preserve">Cumpleaños </w:t>
            </w:r>
            <w:r w:rsidRPr="003F2641">
              <w:tab/>
            </w:r>
            <w:r w:rsidRPr="003F2641">
              <w:tab/>
            </w:r>
            <w:r w:rsidRPr="003F2641">
              <w:tab/>
              <w:t xml:space="preserve">Aniversario: </w:t>
            </w:r>
            <w:r w:rsidRPr="003F2641">
              <w:tab/>
            </w:r>
            <w:r w:rsidRPr="003F2641">
              <w:tab/>
            </w:r>
            <w:r w:rsidRPr="003F2641">
              <w:tab/>
              <w:t>Tallas de ropa:</w:t>
            </w:r>
          </w:p>
        </w:tc>
      </w:tr>
      <w:tr w:rsidR="001F1E41" w:rsidRPr="003F2641" w14:paraId="15DB7C4E" w14:textId="77777777" w:rsidTr="001F1E41">
        <w:tc>
          <w:tcPr>
            <w:tcW w:w="11016" w:type="dxa"/>
          </w:tcPr>
          <w:p w14:paraId="2EEEAFD0" w14:textId="77777777" w:rsidR="001A0A3C" w:rsidRDefault="00000000">
            <w:pPr>
              <w:pStyle w:val="TableText"/>
            </w:pPr>
            <w:r w:rsidRPr="003F2641">
              <w:t>Favoritos (elija de la lista anterior)</w:t>
            </w:r>
          </w:p>
        </w:tc>
      </w:tr>
      <w:tr w:rsidR="001F1E41" w:rsidRPr="003F2641" w14:paraId="4D7723BF" w14:textId="77777777" w:rsidTr="001F1E41">
        <w:tc>
          <w:tcPr>
            <w:tcW w:w="11016" w:type="dxa"/>
          </w:tcPr>
          <w:p w14:paraId="203C8997" w14:textId="77777777" w:rsidR="001F1E41" w:rsidRPr="003F2641" w:rsidRDefault="001F1E41" w:rsidP="001F1E41">
            <w:pPr>
              <w:pStyle w:val="TableText"/>
            </w:pPr>
          </w:p>
        </w:tc>
      </w:tr>
      <w:tr w:rsidR="001F1E41" w:rsidRPr="003F2641" w14:paraId="05B1B06B" w14:textId="77777777" w:rsidTr="001F1E41">
        <w:tc>
          <w:tcPr>
            <w:tcW w:w="11016" w:type="dxa"/>
          </w:tcPr>
          <w:p w14:paraId="6EA33192" w14:textId="77777777" w:rsidR="001A0A3C" w:rsidRDefault="00000000">
            <w:pPr>
              <w:pStyle w:val="TableText"/>
            </w:pPr>
            <w:r w:rsidRPr="003F2641">
              <w:t>Regalos comprados/fechas:</w:t>
            </w:r>
          </w:p>
        </w:tc>
      </w:tr>
    </w:tbl>
    <w:p w14:paraId="0CC9AE73" w14:textId="77777777" w:rsidR="001F1E41" w:rsidRDefault="001F1E41" w:rsidP="001F1E41">
      <w:pPr>
        <w:pStyle w:val="Table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1F1E41" w:rsidRPr="003F2641" w14:paraId="278528B1" w14:textId="77777777" w:rsidTr="001F1E41">
        <w:tc>
          <w:tcPr>
            <w:tcW w:w="11016" w:type="dxa"/>
          </w:tcPr>
          <w:p w14:paraId="30362062" w14:textId="77777777" w:rsidR="001A0A3C" w:rsidRDefault="00000000">
            <w:pPr>
              <w:pStyle w:val="TableText"/>
            </w:pPr>
            <w:r w:rsidRPr="003F2641">
              <w:rPr>
                <w:b/>
              </w:rPr>
              <w:t xml:space="preserve">NOMBRE </w:t>
            </w:r>
            <w:r w:rsidRPr="003F2641">
              <w:rPr>
                <w:b/>
              </w:rPr>
              <w:tab/>
            </w:r>
            <w:r w:rsidRPr="003F2641">
              <w:tab/>
            </w:r>
            <w:r w:rsidRPr="003F2641">
              <w:tab/>
              <w:t xml:space="preserve">Cumpleaños </w:t>
            </w:r>
            <w:r w:rsidRPr="003F2641">
              <w:tab/>
            </w:r>
            <w:r w:rsidRPr="003F2641">
              <w:tab/>
            </w:r>
            <w:r w:rsidRPr="003F2641">
              <w:tab/>
              <w:t xml:space="preserve">Aniversario: </w:t>
            </w:r>
            <w:r w:rsidRPr="003F2641">
              <w:tab/>
            </w:r>
            <w:r w:rsidRPr="003F2641">
              <w:tab/>
            </w:r>
            <w:r w:rsidRPr="003F2641">
              <w:tab/>
              <w:t>Tallas de ropa:</w:t>
            </w:r>
          </w:p>
        </w:tc>
      </w:tr>
      <w:tr w:rsidR="001F1E41" w:rsidRPr="003F2641" w14:paraId="7E8960B0" w14:textId="77777777" w:rsidTr="001F1E41">
        <w:tc>
          <w:tcPr>
            <w:tcW w:w="11016" w:type="dxa"/>
          </w:tcPr>
          <w:p w14:paraId="3A76E704" w14:textId="77777777" w:rsidR="001A0A3C" w:rsidRDefault="00000000">
            <w:pPr>
              <w:pStyle w:val="TableText"/>
            </w:pPr>
            <w:r w:rsidRPr="003F2641">
              <w:t>Favoritos (elija de la lista anterior)</w:t>
            </w:r>
          </w:p>
        </w:tc>
      </w:tr>
      <w:tr w:rsidR="001F1E41" w:rsidRPr="003F2641" w14:paraId="340F316A" w14:textId="77777777" w:rsidTr="001F1E41">
        <w:tc>
          <w:tcPr>
            <w:tcW w:w="11016" w:type="dxa"/>
          </w:tcPr>
          <w:p w14:paraId="774F30C7" w14:textId="77777777" w:rsidR="001F1E41" w:rsidRPr="003F2641" w:rsidRDefault="001F1E41" w:rsidP="001F1E41">
            <w:pPr>
              <w:pStyle w:val="TableText"/>
            </w:pPr>
          </w:p>
        </w:tc>
      </w:tr>
      <w:tr w:rsidR="001F1E41" w:rsidRPr="003F2641" w14:paraId="5AF51663" w14:textId="77777777" w:rsidTr="001F1E41">
        <w:tc>
          <w:tcPr>
            <w:tcW w:w="11016" w:type="dxa"/>
          </w:tcPr>
          <w:p w14:paraId="45E7715F" w14:textId="77777777" w:rsidR="001A0A3C" w:rsidRDefault="00000000">
            <w:pPr>
              <w:pStyle w:val="TableText"/>
            </w:pPr>
            <w:r w:rsidRPr="003F2641">
              <w:t>Regalos comprados/fechas:</w:t>
            </w:r>
          </w:p>
        </w:tc>
      </w:tr>
    </w:tbl>
    <w:p w14:paraId="0768BBBF" w14:textId="77777777" w:rsidR="001F1E41" w:rsidRDefault="001F1E41" w:rsidP="001F1E41">
      <w:pPr>
        <w:pStyle w:val="Table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1F1E41" w:rsidRPr="003F2641" w14:paraId="41310948" w14:textId="77777777" w:rsidTr="001F1E41">
        <w:tc>
          <w:tcPr>
            <w:tcW w:w="11016" w:type="dxa"/>
          </w:tcPr>
          <w:p w14:paraId="57F73174" w14:textId="77777777" w:rsidR="001A0A3C" w:rsidRDefault="00000000">
            <w:pPr>
              <w:pStyle w:val="TableText"/>
            </w:pPr>
            <w:r w:rsidRPr="003F2641">
              <w:rPr>
                <w:b/>
              </w:rPr>
              <w:t xml:space="preserve">NOMBRE </w:t>
            </w:r>
            <w:r w:rsidRPr="003F2641">
              <w:rPr>
                <w:b/>
              </w:rPr>
              <w:tab/>
            </w:r>
            <w:r w:rsidRPr="003F2641">
              <w:tab/>
            </w:r>
            <w:r w:rsidRPr="003F2641">
              <w:tab/>
              <w:t xml:space="preserve">Cumpleaños </w:t>
            </w:r>
            <w:r w:rsidRPr="003F2641">
              <w:tab/>
            </w:r>
            <w:r w:rsidRPr="003F2641">
              <w:tab/>
            </w:r>
            <w:r w:rsidRPr="003F2641">
              <w:tab/>
              <w:t xml:space="preserve">Aniversario: </w:t>
            </w:r>
            <w:r w:rsidRPr="003F2641">
              <w:tab/>
            </w:r>
            <w:r w:rsidRPr="003F2641">
              <w:tab/>
            </w:r>
            <w:r w:rsidRPr="003F2641">
              <w:tab/>
              <w:t>Tallas de ropa:</w:t>
            </w:r>
          </w:p>
        </w:tc>
      </w:tr>
      <w:tr w:rsidR="001F1E41" w:rsidRPr="003F2641" w14:paraId="0C549084" w14:textId="77777777" w:rsidTr="001F1E41">
        <w:tc>
          <w:tcPr>
            <w:tcW w:w="11016" w:type="dxa"/>
          </w:tcPr>
          <w:p w14:paraId="113DD657" w14:textId="77777777" w:rsidR="001A0A3C" w:rsidRDefault="00000000">
            <w:pPr>
              <w:pStyle w:val="TableText"/>
            </w:pPr>
            <w:r w:rsidRPr="003F2641">
              <w:t>Favoritos (elija de la lista anterior)</w:t>
            </w:r>
          </w:p>
        </w:tc>
      </w:tr>
      <w:tr w:rsidR="001F1E41" w:rsidRPr="003F2641" w14:paraId="535CFE17" w14:textId="77777777" w:rsidTr="001F1E41">
        <w:tc>
          <w:tcPr>
            <w:tcW w:w="11016" w:type="dxa"/>
          </w:tcPr>
          <w:p w14:paraId="2338C151" w14:textId="77777777" w:rsidR="001F1E41" w:rsidRPr="003F2641" w:rsidRDefault="001F1E41" w:rsidP="001F1E41">
            <w:pPr>
              <w:pStyle w:val="TableText"/>
            </w:pPr>
          </w:p>
        </w:tc>
      </w:tr>
      <w:tr w:rsidR="001F1E41" w:rsidRPr="003F2641" w14:paraId="7BA2D95F" w14:textId="77777777" w:rsidTr="001F1E41">
        <w:tc>
          <w:tcPr>
            <w:tcW w:w="11016" w:type="dxa"/>
          </w:tcPr>
          <w:p w14:paraId="318CA501" w14:textId="77777777" w:rsidR="001A0A3C" w:rsidRDefault="00000000">
            <w:pPr>
              <w:pStyle w:val="TableText"/>
            </w:pPr>
            <w:r w:rsidRPr="003F2641">
              <w:t>Regalos comprados/fechas:</w:t>
            </w:r>
          </w:p>
        </w:tc>
      </w:tr>
    </w:tbl>
    <w:p w14:paraId="317A12B0" w14:textId="77777777" w:rsidR="001F1E41" w:rsidRDefault="001F1E41" w:rsidP="001F1E41">
      <w:pPr>
        <w:pStyle w:val="Table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1F1E41" w:rsidRPr="003F2641" w14:paraId="31DCF123" w14:textId="77777777" w:rsidTr="001F1E41">
        <w:tc>
          <w:tcPr>
            <w:tcW w:w="11016" w:type="dxa"/>
          </w:tcPr>
          <w:p w14:paraId="332BC979" w14:textId="77777777" w:rsidR="001A0A3C" w:rsidRDefault="00000000">
            <w:pPr>
              <w:pStyle w:val="TableText"/>
            </w:pPr>
            <w:r w:rsidRPr="003F2641">
              <w:rPr>
                <w:b/>
              </w:rPr>
              <w:t xml:space="preserve">NOMBRE </w:t>
            </w:r>
            <w:r w:rsidRPr="003F2641">
              <w:rPr>
                <w:b/>
              </w:rPr>
              <w:tab/>
            </w:r>
            <w:r w:rsidRPr="003F2641">
              <w:tab/>
            </w:r>
            <w:r w:rsidRPr="003F2641">
              <w:tab/>
              <w:t xml:space="preserve">Cumpleaños </w:t>
            </w:r>
            <w:r w:rsidRPr="003F2641">
              <w:tab/>
            </w:r>
            <w:r w:rsidRPr="003F2641">
              <w:tab/>
            </w:r>
            <w:r w:rsidRPr="003F2641">
              <w:tab/>
              <w:t xml:space="preserve">Aniversario: </w:t>
            </w:r>
            <w:r w:rsidRPr="003F2641">
              <w:tab/>
            </w:r>
            <w:r w:rsidRPr="003F2641">
              <w:tab/>
            </w:r>
            <w:r w:rsidRPr="003F2641">
              <w:tab/>
              <w:t>Tallas de ropa:</w:t>
            </w:r>
          </w:p>
        </w:tc>
      </w:tr>
      <w:tr w:rsidR="001F1E41" w:rsidRPr="003F2641" w14:paraId="32A855E6" w14:textId="77777777" w:rsidTr="001F1E41">
        <w:tc>
          <w:tcPr>
            <w:tcW w:w="11016" w:type="dxa"/>
          </w:tcPr>
          <w:p w14:paraId="041B9ED0" w14:textId="77777777" w:rsidR="001A0A3C" w:rsidRDefault="00000000">
            <w:pPr>
              <w:pStyle w:val="TableText"/>
            </w:pPr>
            <w:r w:rsidRPr="003F2641">
              <w:t>Favoritos (elija de la lista anterior)</w:t>
            </w:r>
          </w:p>
        </w:tc>
      </w:tr>
      <w:tr w:rsidR="001F1E41" w:rsidRPr="003F2641" w14:paraId="7744351F" w14:textId="77777777" w:rsidTr="001F1E41">
        <w:tc>
          <w:tcPr>
            <w:tcW w:w="11016" w:type="dxa"/>
          </w:tcPr>
          <w:p w14:paraId="7EF42534" w14:textId="77777777" w:rsidR="001F1E41" w:rsidRPr="003F2641" w:rsidRDefault="001F1E41" w:rsidP="001F1E41">
            <w:pPr>
              <w:pStyle w:val="TableText"/>
            </w:pPr>
          </w:p>
        </w:tc>
      </w:tr>
      <w:tr w:rsidR="001F1E41" w:rsidRPr="003F2641" w14:paraId="191EBBB4" w14:textId="77777777" w:rsidTr="001F1E41">
        <w:tc>
          <w:tcPr>
            <w:tcW w:w="11016" w:type="dxa"/>
          </w:tcPr>
          <w:p w14:paraId="0EB6E292" w14:textId="77777777" w:rsidR="001A0A3C" w:rsidRDefault="00000000">
            <w:pPr>
              <w:pStyle w:val="TableText"/>
            </w:pPr>
            <w:r w:rsidRPr="003F2641">
              <w:t>Regalos comprados/fechas:</w:t>
            </w:r>
          </w:p>
        </w:tc>
      </w:tr>
    </w:tbl>
    <w:p w14:paraId="4B13B8DD" w14:textId="77777777" w:rsidR="001F1E41" w:rsidRDefault="001F1E41" w:rsidP="001F1E41">
      <w:pPr>
        <w:pStyle w:val="Table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1F1E41" w:rsidRPr="003F2641" w14:paraId="1760E7DE" w14:textId="77777777" w:rsidTr="001F1E41">
        <w:tc>
          <w:tcPr>
            <w:tcW w:w="11016" w:type="dxa"/>
          </w:tcPr>
          <w:p w14:paraId="4EA7D345" w14:textId="77777777" w:rsidR="001A0A3C" w:rsidRDefault="00000000">
            <w:pPr>
              <w:pStyle w:val="TableText"/>
            </w:pPr>
            <w:r w:rsidRPr="003F2641">
              <w:rPr>
                <w:b/>
              </w:rPr>
              <w:t xml:space="preserve">NOMBRE </w:t>
            </w:r>
            <w:r w:rsidRPr="003F2641">
              <w:rPr>
                <w:b/>
              </w:rPr>
              <w:tab/>
            </w:r>
            <w:r w:rsidRPr="003F2641">
              <w:tab/>
            </w:r>
            <w:r w:rsidRPr="003F2641">
              <w:tab/>
              <w:t xml:space="preserve">Cumpleaños </w:t>
            </w:r>
            <w:r w:rsidRPr="003F2641">
              <w:tab/>
            </w:r>
            <w:r w:rsidRPr="003F2641">
              <w:tab/>
            </w:r>
            <w:r w:rsidRPr="003F2641">
              <w:tab/>
              <w:t xml:space="preserve">Aniversario: </w:t>
            </w:r>
            <w:r w:rsidRPr="003F2641">
              <w:tab/>
            </w:r>
            <w:r w:rsidRPr="003F2641">
              <w:tab/>
            </w:r>
            <w:r w:rsidRPr="003F2641">
              <w:tab/>
              <w:t>Tallas de ropa:</w:t>
            </w:r>
          </w:p>
        </w:tc>
      </w:tr>
      <w:tr w:rsidR="001F1E41" w:rsidRPr="003F2641" w14:paraId="0EF274BF" w14:textId="77777777" w:rsidTr="001F1E41">
        <w:tc>
          <w:tcPr>
            <w:tcW w:w="11016" w:type="dxa"/>
          </w:tcPr>
          <w:p w14:paraId="7BABF567" w14:textId="77777777" w:rsidR="001A0A3C" w:rsidRDefault="00000000">
            <w:pPr>
              <w:pStyle w:val="TableText"/>
            </w:pPr>
            <w:r w:rsidRPr="003F2641">
              <w:t>Favoritos (elija de la lista anterior)</w:t>
            </w:r>
          </w:p>
        </w:tc>
      </w:tr>
      <w:tr w:rsidR="001F1E41" w:rsidRPr="003F2641" w14:paraId="621BDC71" w14:textId="77777777" w:rsidTr="001F1E41">
        <w:tc>
          <w:tcPr>
            <w:tcW w:w="11016" w:type="dxa"/>
          </w:tcPr>
          <w:p w14:paraId="06756E79" w14:textId="77777777" w:rsidR="001F1E41" w:rsidRPr="003F2641" w:rsidRDefault="001F1E41" w:rsidP="001F1E41">
            <w:pPr>
              <w:pStyle w:val="TableText"/>
            </w:pPr>
          </w:p>
        </w:tc>
      </w:tr>
      <w:tr w:rsidR="001F1E41" w:rsidRPr="003F2641" w14:paraId="1E191F36" w14:textId="77777777" w:rsidTr="001F1E41">
        <w:tc>
          <w:tcPr>
            <w:tcW w:w="11016" w:type="dxa"/>
          </w:tcPr>
          <w:p w14:paraId="61E4B5A3" w14:textId="77777777" w:rsidR="001A0A3C" w:rsidRDefault="00000000">
            <w:pPr>
              <w:pStyle w:val="TableText"/>
            </w:pPr>
            <w:r w:rsidRPr="003F2641">
              <w:t>Regalos comprados/fechas:</w:t>
            </w:r>
          </w:p>
        </w:tc>
      </w:tr>
    </w:tbl>
    <w:p w14:paraId="44CF0ACC" w14:textId="77777777" w:rsidR="001F1E41" w:rsidRDefault="001F1E41" w:rsidP="001F1E41">
      <w:pPr>
        <w:pStyle w:val="Table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1F1E41" w:rsidRPr="003F2641" w14:paraId="419C2287" w14:textId="77777777" w:rsidTr="001F1E41">
        <w:tc>
          <w:tcPr>
            <w:tcW w:w="11016" w:type="dxa"/>
          </w:tcPr>
          <w:p w14:paraId="55DE0614" w14:textId="77777777" w:rsidR="001A0A3C" w:rsidRDefault="00000000">
            <w:pPr>
              <w:pStyle w:val="TableText"/>
            </w:pPr>
            <w:r w:rsidRPr="003F2641">
              <w:rPr>
                <w:b/>
              </w:rPr>
              <w:t xml:space="preserve">NOMBRE </w:t>
            </w:r>
            <w:r w:rsidRPr="003F2641">
              <w:rPr>
                <w:b/>
              </w:rPr>
              <w:tab/>
            </w:r>
            <w:r w:rsidRPr="003F2641">
              <w:tab/>
            </w:r>
            <w:r w:rsidRPr="003F2641">
              <w:tab/>
              <w:t xml:space="preserve">Cumpleaños </w:t>
            </w:r>
            <w:r w:rsidRPr="003F2641">
              <w:tab/>
            </w:r>
            <w:r w:rsidRPr="003F2641">
              <w:tab/>
            </w:r>
            <w:r w:rsidRPr="003F2641">
              <w:tab/>
              <w:t xml:space="preserve">Aniversario: </w:t>
            </w:r>
            <w:r w:rsidRPr="003F2641">
              <w:tab/>
            </w:r>
            <w:r w:rsidRPr="003F2641">
              <w:tab/>
            </w:r>
            <w:r w:rsidRPr="003F2641">
              <w:tab/>
              <w:t>Tallas de ropa:</w:t>
            </w:r>
          </w:p>
        </w:tc>
      </w:tr>
      <w:tr w:rsidR="001F1E41" w:rsidRPr="003F2641" w14:paraId="0765740F" w14:textId="77777777" w:rsidTr="001F1E41">
        <w:tc>
          <w:tcPr>
            <w:tcW w:w="11016" w:type="dxa"/>
          </w:tcPr>
          <w:p w14:paraId="1DE57926" w14:textId="77777777" w:rsidR="001A0A3C" w:rsidRDefault="00000000">
            <w:pPr>
              <w:pStyle w:val="TableText"/>
            </w:pPr>
            <w:r w:rsidRPr="003F2641">
              <w:t>Favoritos (elija de la lista anterior)</w:t>
            </w:r>
          </w:p>
        </w:tc>
      </w:tr>
      <w:tr w:rsidR="001F1E41" w:rsidRPr="003F2641" w14:paraId="6A65E1CA" w14:textId="77777777" w:rsidTr="001F1E41">
        <w:tc>
          <w:tcPr>
            <w:tcW w:w="11016" w:type="dxa"/>
          </w:tcPr>
          <w:p w14:paraId="5A222157" w14:textId="77777777" w:rsidR="001F1E41" w:rsidRPr="003F2641" w:rsidRDefault="001F1E41" w:rsidP="001F1E41">
            <w:pPr>
              <w:pStyle w:val="TableText"/>
            </w:pPr>
          </w:p>
        </w:tc>
      </w:tr>
      <w:tr w:rsidR="001F1E41" w:rsidRPr="003F2641" w14:paraId="0687626B" w14:textId="77777777" w:rsidTr="001F1E41">
        <w:tc>
          <w:tcPr>
            <w:tcW w:w="11016" w:type="dxa"/>
          </w:tcPr>
          <w:p w14:paraId="619404C2" w14:textId="77777777" w:rsidR="001A0A3C" w:rsidRDefault="00000000">
            <w:pPr>
              <w:pStyle w:val="TableText"/>
            </w:pPr>
            <w:r w:rsidRPr="003F2641">
              <w:t>Regalos comprados/fechas:</w:t>
            </w:r>
          </w:p>
        </w:tc>
      </w:tr>
    </w:tbl>
    <w:p w14:paraId="12D7517B" w14:textId="77777777" w:rsidR="001A0A3C" w:rsidRDefault="00000000">
      <w:pPr>
        <w:spacing w:before="60" w:after="0"/>
        <w:jc w:val="center"/>
      </w:pPr>
      <w:r w:rsidRPr="00CB0314">
        <w:rPr>
          <w:sz w:val="20"/>
        </w:rPr>
        <w:t>Haga fotocopias de esta página para otras personas</w:t>
      </w:r>
      <w:r w:rsidRPr="00F274BC">
        <w:t>.</w:t>
      </w:r>
    </w:p>
    <w:p w14:paraId="695D8E68" w14:textId="77777777" w:rsidR="001A0A3C" w:rsidRDefault="00000000">
      <w:pPr>
        <w:pStyle w:val="Title"/>
      </w:pPr>
      <w:r>
        <w:lastRenderedPageBreak/>
        <w:t>LISTA DE CUENTAS</w:t>
      </w:r>
    </w:p>
    <w:p w14:paraId="70D21628" w14:textId="77777777" w:rsidR="001A0A3C" w:rsidRDefault="00000000">
      <w:pPr>
        <w:pStyle w:val="Heading1"/>
        <w:spacing w:after="240"/>
        <w:jc w:val="center"/>
        <w:rPr>
          <w:rFonts w:ascii="Tahoma" w:hAnsi="Tahoma"/>
          <w:color w:val="auto"/>
          <w:sz w:val="24"/>
        </w:rPr>
      </w:pPr>
      <w:proofErr w:type="spellStart"/>
      <w:r w:rsidRPr="00A83535">
        <w:rPr>
          <w:rFonts w:ascii="Tahoma" w:hAnsi="Tahoma"/>
          <w:color w:val="auto"/>
          <w:sz w:val="24"/>
        </w:rPr>
        <w:t>Proporcionar</w:t>
      </w:r>
      <w:proofErr w:type="spellEnd"/>
      <w:r w:rsidRPr="00A83535">
        <w:rPr>
          <w:rFonts w:ascii="Tahoma" w:hAnsi="Tahoma"/>
          <w:color w:val="auto"/>
          <w:sz w:val="24"/>
        </w:rPr>
        <w:t xml:space="preserve"> información </w:t>
      </w:r>
      <w:proofErr w:type="spellStart"/>
      <w:r w:rsidRPr="00A83535">
        <w:rPr>
          <w:rFonts w:ascii="Tahoma" w:hAnsi="Tahoma"/>
          <w:color w:val="auto"/>
          <w:sz w:val="24"/>
        </w:rPr>
        <w:t>importante</w:t>
      </w:r>
      <w:proofErr w:type="spellEnd"/>
      <w:r w:rsidRPr="00A83535">
        <w:rPr>
          <w:rFonts w:ascii="Tahoma" w:hAnsi="Tahoma"/>
          <w:color w:val="auto"/>
          <w:sz w:val="24"/>
        </w:rPr>
        <w:t xml:space="preserve"> y confidencial</w:t>
      </w:r>
      <w:r w:rsidRPr="00A83535">
        <w:rPr>
          <w:color w:val="auto"/>
          <w:sz w:val="24"/>
        </w:rPr>
        <w:br/>
      </w:r>
      <w:r w:rsidRPr="00A83535">
        <w:rPr>
          <w:rFonts w:ascii="Tahoma" w:hAnsi="Tahoma"/>
          <w:color w:val="auto"/>
          <w:sz w:val="24"/>
        </w:rPr>
        <w:t>para los siguientes tipos de cuentas:</w:t>
      </w:r>
    </w:p>
    <w:tbl>
      <w:tblPr>
        <w:tblW w:w="0" w:type="auto"/>
        <w:jc w:val="center"/>
        <w:tblLook w:val="04A0" w:firstRow="1" w:lastRow="0" w:firstColumn="1" w:lastColumn="0" w:noHBand="0" w:noVBand="1"/>
      </w:tblPr>
      <w:tblGrid>
        <w:gridCol w:w="4720"/>
        <w:gridCol w:w="6227"/>
        <w:gridCol w:w="52"/>
      </w:tblGrid>
      <w:tr w:rsidR="001F1E41" w:rsidRPr="003F2641" w14:paraId="0100BCA5" w14:textId="77777777" w:rsidTr="001F1E41">
        <w:trPr>
          <w:jc w:val="center"/>
        </w:trPr>
        <w:tc>
          <w:tcPr>
            <w:tcW w:w="0" w:type="auto"/>
          </w:tcPr>
          <w:p w14:paraId="46A8ED60" w14:textId="77777777" w:rsidR="001A0A3C" w:rsidRDefault="00000000">
            <w:pPr>
              <w:pStyle w:val="TableText"/>
              <w:numPr>
                <w:ilvl w:val="0"/>
                <w:numId w:val="67"/>
              </w:numPr>
            </w:pPr>
            <w:r w:rsidRPr="003F2641">
              <w:rPr>
                <w:b/>
              </w:rPr>
              <w:t xml:space="preserve">CK </w:t>
            </w:r>
            <w:r w:rsidRPr="003F2641">
              <w:t>(Cuenta corriente)</w:t>
            </w:r>
          </w:p>
        </w:tc>
        <w:tc>
          <w:tcPr>
            <w:tcW w:w="6279" w:type="dxa"/>
            <w:gridSpan w:val="2"/>
          </w:tcPr>
          <w:p w14:paraId="59A744A1" w14:textId="77777777" w:rsidR="001A0A3C" w:rsidRDefault="00000000">
            <w:pPr>
              <w:pStyle w:val="TableText"/>
              <w:numPr>
                <w:ilvl w:val="0"/>
                <w:numId w:val="67"/>
              </w:numPr>
              <w:tabs>
                <w:tab w:val="clear" w:pos="720"/>
                <w:tab w:val="num" w:pos="541"/>
              </w:tabs>
              <w:ind w:hanging="619"/>
            </w:pPr>
            <w:r w:rsidRPr="003F2641">
              <w:rPr>
                <w:b/>
              </w:rPr>
              <w:t xml:space="preserve">LO </w:t>
            </w:r>
            <w:r w:rsidRPr="003F2641">
              <w:t>(Préstamos y pagos)</w:t>
            </w:r>
          </w:p>
        </w:tc>
      </w:tr>
      <w:tr w:rsidR="001F1E41" w:rsidRPr="003F2641" w14:paraId="788E2578" w14:textId="77777777" w:rsidTr="001F1E41">
        <w:trPr>
          <w:jc w:val="center"/>
        </w:trPr>
        <w:tc>
          <w:tcPr>
            <w:tcW w:w="0" w:type="auto"/>
          </w:tcPr>
          <w:p w14:paraId="1451A57D" w14:textId="77777777" w:rsidR="001A0A3C" w:rsidRDefault="00000000">
            <w:pPr>
              <w:pStyle w:val="TableText"/>
              <w:numPr>
                <w:ilvl w:val="0"/>
                <w:numId w:val="67"/>
              </w:numPr>
            </w:pPr>
            <w:r w:rsidRPr="003F2641">
              <w:rPr>
                <w:b/>
              </w:rPr>
              <w:t xml:space="preserve"> SV </w:t>
            </w:r>
            <w:r w:rsidRPr="003F2641">
              <w:t>(Cuenta de ahorro)</w:t>
            </w:r>
          </w:p>
        </w:tc>
        <w:tc>
          <w:tcPr>
            <w:tcW w:w="6279" w:type="dxa"/>
            <w:gridSpan w:val="2"/>
          </w:tcPr>
          <w:p w14:paraId="1B4671F3" w14:textId="77777777" w:rsidR="001A0A3C" w:rsidRDefault="00000000">
            <w:pPr>
              <w:pStyle w:val="TableText"/>
              <w:numPr>
                <w:ilvl w:val="0"/>
                <w:numId w:val="67"/>
              </w:numPr>
              <w:tabs>
                <w:tab w:val="clear" w:pos="720"/>
                <w:tab w:val="num" w:pos="541"/>
              </w:tabs>
              <w:ind w:hanging="619"/>
            </w:pPr>
            <w:r w:rsidRPr="003F2641">
              <w:rPr>
                <w:b/>
              </w:rPr>
              <w:t xml:space="preserve">ATM </w:t>
            </w:r>
            <w:r w:rsidRPr="003F2641">
              <w:t>(Tarjeta ATM/Nº pin)</w:t>
            </w:r>
          </w:p>
        </w:tc>
      </w:tr>
      <w:tr w:rsidR="001F1E41" w:rsidRPr="003F2641" w14:paraId="62EB3302" w14:textId="77777777" w:rsidTr="001F1E41">
        <w:trPr>
          <w:jc w:val="center"/>
        </w:trPr>
        <w:tc>
          <w:tcPr>
            <w:tcW w:w="0" w:type="auto"/>
          </w:tcPr>
          <w:p w14:paraId="004058E8" w14:textId="77777777" w:rsidR="001A0A3C" w:rsidRDefault="00000000">
            <w:pPr>
              <w:pStyle w:val="TableText"/>
              <w:numPr>
                <w:ilvl w:val="0"/>
                <w:numId w:val="67"/>
              </w:numPr>
            </w:pPr>
            <w:r w:rsidRPr="003F2641">
              <w:rPr>
                <w:b/>
              </w:rPr>
              <w:t xml:space="preserve"> RF </w:t>
            </w:r>
            <w:r w:rsidRPr="003F2641">
              <w:t>(Fondo de Jubilaciones/Pensiones)</w:t>
            </w:r>
          </w:p>
        </w:tc>
        <w:tc>
          <w:tcPr>
            <w:tcW w:w="6279" w:type="dxa"/>
            <w:gridSpan w:val="2"/>
          </w:tcPr>
          <w:p w14:paraId="3F9F7228" w14:textId="77777777" w:rsidR="001A0A3C" w:rsidRDefault="00000000">
            <w:pPr>
              <w:pStyle w:val="TableText"/>
              <w:numPr>
                <w:ilvl w:val="0"/>
                <w:numId w:val="67"/>
              </w:numPr>
              <w:tabs>
                <w:tab w:val="clear" w:pos="720"/>
                <w:tab w:val="num" w:pos="541"/>
              </w:tabs>
              <w:ind w:hanging="619"/>
            </w:pPr>
            <w:r w:rsidRPr="003F2641">
              <w:rPr>
                <w:b/>
              </w:rPr>
              <w:t xml:space="preserve">WS </w:t>
            </w:r>
            <w:r w:rsidRPr="003F2641">
              <w:t>(Cuenta del sitio web)</w:t>
            </w:r>
          </w:p>
        </w:tc>
      </w:tr>
      <w:tr w:rsidR="001F1E41" w:rsidRPr="003F2641" w14:paraId="499FF0E5" w14:textId="77777777" w:rsidTr="001F1E41">
        <w:trPr>
          <w:jc w:val="center"/>
        </w:trPr>
        <w:tc>
          <w:tcPr>
            <w:tcW w:w="0" w:type="auto"/>
          </w:tcPr>
          <w:p w14:paraId="7410D114" w14:textId="77777777" w:rsidR="001A0A3C" w:rsidRDefault="00000000">
            <w:pPr>
              <w:pStyle w:val="TableText"/>
              <w:numPr>
                <w:ilvl w:val="0"/>
                <w:numId w:val="67"/>
              </w:numPr>
            </w:pPr>
            <w:r w:rsidRPr="003F2641">
              <w:rPr>
                <w:b/>
              </w:rPr>
              <w:t xml:space="preserve">ST </w:t>
            </w:r>
            <w:r w:rsidRPr="003F2641">
              <w:t>(Existencias)</w:t>
            </w:r>
          </w:p>
        </w:tc>
        <w:tc>
          <w:tcPr>
            <w:tcW w:w="6279" w:type="dxa"/>
            <w:gridSpan w:val="2"/>
          </w:tcPr>
          <w:p w14:paraId="4431E80C" w14:textId="77777777" w:rsidR="001A0A3C" w:rsidRDefault="00000000">
            <w:pPr>
              <w:pStyle w:val="TableText"/>
              <w:numPr>
                <w:ilvl w:val="0"/>
                <w:numId w:val="67"/>
              </w:numPr>
              <w:tabs>
                <w:tab w:val="clear" w:pos="720"/>
                <w:tab w:val="num" w:pos="541"/>
              </w:tabs>
              <w:ind w:hanging="619"/>
            </w:pPr>
            <w:r w:rsidRPr="003F2641">
              <w:rPr>
                <w:b/>
              </w:rPr>
              <w:t xml:space="preserve">EM </w:t>
            </w:r>
            <w:r w:rsidRPr="003F2641">
              <w:t>(Cuenta de correo electrónico)</w:t>
            </w:r>
          </w:p>
        </w:tc>
      </w:tr>
      <w:tr w:rsidR="001F1E41" w:rsidRPr="003F2641" w14:paraId="672901E5" w14:textId="77777777" w:rsidTr="001F1E41">
        <w:trPr>
          <w:jc w:val="center"/>
        </w:trPr>
        <w:tc>
          <w:tcPr>
            <w:tcW w:w="0" w:type="auto"/>
          </w:tcPr>
          <w:p w14:paraId="17E9678C" w14:textId="77777777" w:rsidR="001A0A3C" w:rsidRDefault="00000000">
            <w:pPr>
              <w:pStyle w:val="TableText"/>
              <w:numPr>
                <w:ilvl w:val="0"/>
                <w:numId w:val="67"/>
              </w:numPr>
            </w:pPr>
            <w:r w:rsidRPr="003F2641">
              <w:rPr>
                <w:b/>
              </w:rPr>
              <w:t xml:space="preserve">BD </w:t>
            </w:r>
            <w:r w:rsidRPr="003F2641">
              <w:t>(Bonos)</w:t>
            </w:r>
          </w:p>
        </w:tc>
        <w:tc>
          <w:tcPr>
            <w:tcW w:w="6279" w:type="dxa"/>
            <w:gridSpan w:val="2"/>
          </w:tcPr>
          <w:p w14:paraId="70361DFA" w14:textId="77777777" w:rsidR="001A0A3C" w:rsidRDefault="00000000">
            <w:pPr>
              <w:pStyle w:val="TableText"/>
              <w:numPr>
                <w:ilvl w:val="0"/>
                <w:numId w:val="67"/>
              </w:numPr>
              <w:tabs>
                <w:tab w:val="clear" w:pos="720"/>
                <w:tab w:val="num" w:pos="541"/>
              </w:tabs>
              <w:ind w:hanging="619"/>
            </w:pPr>
            <w:r w:rsidRPr="003F2641">
              <w:rPr>
                <w:b/>
              </w:rPr>
              <w:t xml:space="preserve">ON </w:t>
            </w:r>
            <w:r w:rsidRPr="003F2641">
              <w:t>(Cuentas de compras en línea Ebay Paypal, etc.)</w:t>
            </w:r>
          </w:p>
        </w:tc>
      </w:tr>
      <w:tr w:rsidR="001F1E41" w:rsidRPr="003F2641" w14:paraId="0164C0CA" w14:textId="77777777" w:rsidTr="001F1E41">
        <w:trPr>
          <w:jc w:val="center"/>
        </w:trPr>
        <w:tc>
          <w:tcPr>
            <w:tcW w:w="0" w:type="auto"/>
          </w:tcPr>
          <w:p w14:paraId="2B3A949F" w14:textId="77777777" w:rsidR="001A0A3C" w:rsidRDefault="00000000">
            <w:pPr>
              <w:pStyle w:val="TableText"/>
              <w:numPr>
                <w:ilvl w:val="0"/>
                <w:numId w:val="67"/>
              </w:numPr>
            </w:pPr>
            <w:r w:rsidRPr="003F2641">
              <w:rPr>
                <w:b/>
              </w:rPr>
              <w:t xml:space="preserve">CC </w:t>
            </w:r>
            <w:r w:rsidRPr="003F2641">
              <w:t>(Tarjeta de crédito)</w:t>
            </w:r>
          </w:p>
        </w:tc>
        <w:tc>
          <w:tcPr>
            <w:tcW w:w="6279" w:type="dxa"/>
            <w:gridSpan w:val="2"/>
          </w:tcPr>
          <w:p w14:paraId="016456DB" w14:textId="77777777" w:rsidR="001A0A3C" w:rsidRDefault="00000000">
            <w:pPr>
              <w:pStyle w:val="TableText"/>
              <w:numPr>
                <w:ilvl w:val="0"/>
                <w:numId w:val="67"/>
              </w:numPr>
              <w:tabs>
                <w:tab w:val="clear" w:pos="720"/>
                <w:tab w:val="num" w:pos="541"/>
              </w:tabs>
              <w:ind w:hanging="619"/>
            </w:pPr>
            <w:r w:rsidRPr="003F2641">
              <w:rPr>
                <w:b/>
              </w:rPr>
              <w:t xml:space="preserve">INS </w:t>
            </w:r>
            <w:r w:rsidRPr="003F2641">
              <w:t>(Seguro de vida, médico, de hogar, de vehículo, de invalidez, etc.)</w:t>
            </w:r>
          </w:p>
        </w:tc>
      </w:tr>
      <w:tr w:rsidR="001F1E41" w:rsidRPr="003F2641" w14:paraId="60B6D1D6" w14:textId="77777777" w:rsidTr="001F1E41">
        <w:trPr>
          <w:jc w:val="center"/>
        </w:trPr>
        <w:tc>
          <w:tcPr>
            <w:tcW w:w="0" w:type="auto"/>
          </w:tcPr>
          <w:p w14:paraId="1144C5D3" w14:textId="77777777" w:rsidR="001A0A3C" w:rsidRDefault="00000000">
            <w:pPr>
              <w:pStyle w:val="TableText"/>
              <w:numPr>
                <w:ilvl w:val="0"/>
                <w:numId w:val="67"/>
              </w:numPr>
            </w:pPr>
            <w:r w:rsidRPr="003F2641">
              <w:rPr>
                <w:b/>
              </w:rPr>
              <w:t xml:space="preserve">INV </w:t>
            </w:r>
            <w:r w:rsidRPr="003F2641">
              <w:t>(Inversión)</w:t>
            </w:r>
          </w:p>
        </w:tc>
        <w:tc>
          <w:tcPr>
            <w:tcW w:w="6279" w:type="dxa"/>
            <w:gridSpan w:val="2"/>
          </w:tcPr>
          <w:p w14:paraId="1665F6B9" w14:textId="77777777" w:rsidR="001A0A3C" w:rsidRDefault="00000000">
            <w:pPr>
              <w:pStyle w:val="TableText"/>
              <w:numPr>
                <w:ilvl w:val="0"/>
                <w:numId w:val="67"/>
              </w:numPr>
              <w:tabs>
                <w:tab w:val="clear" w:pos="720"/>
                <w:tab w:val="num" w:pos="541"/>
              </w:tabs>
              <w:ind w:hanging="619"/>
            </w:pPr>
            <w:r w:rsidRPr="003F2641">
              <w:rPr>
                <w:b/>
              </w:rPr>
              <w:t xml:space="preserve">CHR </w:t>
            </w:r>
            <w:r w:rsidRPr="003F2641">
              <w:t>(Cuenta de donaciones caritativas)</w:t>
            </w:r>
          </w:p>
        </w:tc>
      </w:tr>
      <w:tr w:rsidR="001F1E41" w:rsidRPr="003F2641" w14:paraId="454B6472" w14:textId="77777777" w:rsidTr="001F1E41">
        <w:trPr>
          <w:jc w:val="center"/>
        </w:trPr>
        <w:tc>
          <w:tcPr>
            <w:tcW w:w="0" w:type="auto"/>
          </w:tcPr>
          <w:p w14:paraId="609CF0E5" w14:textId="77777777" w:rsidR="001A0A3C" w:rsidRDefault="00000000">
            <w:pPr>
              <w:pStyle w:val="TableText"/>
              <w:numPr>
                <w:ilvl w:val="0"/>
                <w:numId w:val="67"/>
              </w:numPr>
            </w:pPr>
            <w:r w:rsidRPr="003F2641">
              <w:rPr>
                <w:b/>
              </w:rPr>
              <w:t xml:space="preserve">MO </w:t>
            </w:r>
            <w:r w:rsidRPr="003F2641">
              <w:t>(Hipoteca)</w:t>
            </w:r>
          </w:p>
        </w:tc>
        <w:tc>
          <w:tcPr>
            <w:tcW w:w="6279" w:type="dxa"/>
            <w:gridSpan w:val="2"/>
          </w:tcPr>
          <w:p w14:paraId="7FD263CB" w14:textId="77777777" w:rsidR="001A0A3C" w:rsidRDefault="00000000">
            <w:pPr>
              <w:pStyle w:val="TableText"/>
              <w:numPr>
                <w:ilvl w:val="0"/>
                <w:numId w:val="67"/>
              </w:numPr>
              <w:tabs>
                <w:tab w:val="clear" w:pos="720"/>
                <w:tab w:val="num" w:pos="541"/>
              </w:tabs>
              <w:ind w:hanging="619"/>
            </w:pPr>
            <w:r w:rsidRPr="003F2641">
              <w:rPr>
                <w:b/>
              </w:rPr>
              <w:t xml:space="preserve">FF </w:t>
            </w:r>
            <w:r w:rsidRPr="003F2641">
              <w:t>(Cuenta de Viajero Frecuente)</w:t>
            </w:r>
          </w:p>
        </w:tc>
      </w:tr>
      <w:tr w:rsidR="001F1E41" w:rsidRPr="003F2641" w14:paraId="3879B071" w14:textId="77777777" w:rsidTr="001F1E41">
        <w:trPr>
          <w:gridAfter w:val="1"/>
          <w:wAfter w:w="52" w:type="dxa"/>
          <w:jc w:val="center"/>
        </w:trPr>
        <w:tc>
          <w:tcPr>
            <w:tcW w:w="0" w:type="auto"/>
          </w:tcPr>
          <w:p w14:paraId="7859536F" w14:textId="77777777" w:rsidR="001A0A3C" w:rsidRDefault="00000000">
            <w:pPr>
              <w:pStyle w:val="TableText"/>
              <w:numPr>
                <w:ilvl w:val="0"/>
                <w:numId w:val="67"/>
              </w:numPr>
            </w:pPr>
            <w:r w:rsidRPr="003F2641">
              <w:rPr>
                <w:b/>
              </w:rPr>
              <w:t xml:space="preserve">VP </w:t>
            </w:r>
            <w:r w:rsidRPr="003F2641">
              <w:t>(Pago del vehículo)</w:t>
            </w:r>
          </w:p>
        </w:tc>
        <w:tc>
          <w:tcPr>
            <w:tcW w:w="6227" w:type="dxa"/>
          </w:tcPr>
          <w:p w14:paraId="15E2CA5B" w14:textId="77777777" w:rsidR="001F1E41" w:rsidRPr="003F2641" w:rsidRDefault="001F1E41" w:rsidP="001F1E41">
            <w:pPr>
              <w:pStyle w:val="TableText"/>
            </w:pPr>
          </w:p>
        </w:tc>
      </w:tr>
    </w:tbl>
    <w:p w14:paraId="2F72BF69" w14:textId="77777777" w:rsidR="001A0A3C" w:rsidRDefault="00000000">
      <w:pPr>
        <w:spacing w:before="240"/>
        <w:jc w:val="center"/>
        <w:rPr>
          <w:sz w:val="18"/>
        </w:rPr>
      </w:pPr>
      <w:r w:rsidRPr="001E5611">
        <w:rPr>
          <w:sz w:val="18"/>
        </w:rPr>
        <w:t>NOTA: Trate esta información con la MAYOR CONFIANZA. Désela únicamente a su cónyuge y/o a las personas que se ocupen de sus finanzas y su patrimonio.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8"/>
        <w:gridCol w:w="900"/>
        <w:gridCol w:w="1170"/>
        <w:gridCol w:w="1530"/>
        <w:gridCol w:w="2270"/>
        <w:gridCol w:w="1780"/>
        <w:gridCol w:w="1368"/>
      </w:tblGrid>
      <w:tr w:rsidR="001F1E41" w:rsidRPr="003F2641" w14:paraId="3C07843A" w14:textId="77777777" w:rsidTr="001F1E41">
        <w:tc>
          <w:tcPr>
            <w:tcW w:w="1998" w:type="dxa"/>
            <w:shd w:val="clear" w:color="auto" w:fill="ECE8E1"/>
          </w:tcPr>
          <w:p w14:paraId="6025E93F" w14:textId="77777777" w:rsidR="001A0A3C" w:rsidRDefault="00000000">
            <w:pPr>
              <w:pStyle w:val="TableText"/>
              <w:rPr>
                <w:b/>
              </w:rPr>
            </w:pPr>
            <w:r w:rsidRPr="003F2641">
              <w:rPr>
                <w:b/>
              </w:rPr>
              <w:t>Nombre de la empresa y/o cuenta:</w:t>
            </w:r>
          </w:p>
        </w:tc>
        <w:tc>
          <w:tcPr>
            <w:tcW w:w="900" w:type="dxa"/>
            <w:shd w:val="clear" w:color="auto" w:fill="ECE8E1"/>
          </w:tcPr>
          <w:p w14:paraId="29720861" w14:textId="77777777" w:rsidR="001A0A3C" w:rsidRDefault="00000000">
            <w:pPr>
              <w:pStyle w:val="TableText"/>
              <w:rPr>
                <w:b/>
              </w:rPr>
            </w:pPr>
            <w:r w:rsidRPr="003F2641">
              <w:rPr>
                <w:b/>
              </w:rPr>
              <w:t>Tipo:</w:t>
            </w:r>
          </w:p>
        </w:tc>
        <w:tc>
          <w:tcPr>
            <w:tcW w:w="1170" w:type="dxa"/>
            <w:shd w:val="clear" w:color="auto" w:fill="ECE8E1"/>
          </w:tcPr>
          <w:p w14:paraId="16B839B2" w14:textId="77777777" w:rsidR="001A0A3C" w:rsidRDefault="00000000">
            <w:pPr>
              <w:pStyle w:val="TableText"/>
              <w:rPr>
                <w:b/>
              </w:rPr>
            </w:pPr>
            <w:r w:rsidRPr="003F2641">
              <w:rPr>
                <w:b/>
              </w:rPr>
              <w:t>Cta:</w:t>
            </w:r>
          </w:p>
        </w:tc>
        <w:tc>
          <w:tcPr>
            <w:tcW w:w="1530" w:type="dxa"/>
            <w:shd w:val="clear" w:color="auto" w:fill="ECE8E1"/>
          </w:tcPr>
          <w:p w14:paraId="348A2DF1" w14:textId="77777777" w:rsidR="001A0A3C" w:rsidRDefault="00000000">
            <w:pPr>
              <w:pStyle w:val="TableText"/>
              <w:rPr>
                <w:b/>
              </w:rPr>
            </w:pPr>
            <w:r w:rsidRPr="003F2641">
              <w:rPr>
                <w:b/>
              </w:rPr>
              <w:t>Teléfono</w:t>
            </w:r>
          </w:p>
        </w:tc>
        <w:tc>
          <w:tcPr>
            <w:tcW w:w="2270" w:type="dxa"/>
            <w:shd w:val="clear" w:color="auto" w:fill="ECE8E1"/>
          </w:tcPr>
          <w:p w14:paraId="34114CF2" w14:textId="77777777" w:rsidR="001A0A3C" w:rsidRDefault="00000000">
            <w:pPr>
              <w:pStyle w:val="TableText"/>
              <w:rPr>
                <w:b/>
              </w:rPr>
            </w:pPr>
            <w:r w:rsidRPr="003F2641">
              <w:rPr>
                <w:b/>
              </w:rPr>
              <w:t>Sitio web e información de acceso:</w:t>
            </w:r>
          </w:p>
        </w:tc>
        <w:tc>
          <w:tcPr>
            <w:tcW w:w="1780" w:type="dxa"/>
            <w:shd w:val="clear" w:color="auto" w:fill="ECE8E1"/>
          </w:tcPr>
          <w:p w14:paraId="16C1A3F4" w14:textId="77777777" w:rsidR="001A0A3C" w:rsidRDefault="00000000">
            <w:pPr>
              <w:pStyle w:val="TableText"/>
            </w:pPr>
            <w:r w:rsidRPr="003F2641">
              <w:rPr>
                <w:b/>
              </w:rPr>
              <w:t>Persona de contacto</w:t>
            </w:r>
            <w:r w:rsidRPr="003F2641">
              <w:br/>
            </w:r>
            <w:r w:rsidRPr="003F2641">
              <w:rPr>
                <w:i/>
              </w:rPr>
              <w:t>(si procede):</w:t>
            </w:r>
          </w:p>
        </w:tc>
        <w:tc>
          <w:tcPr>
            <w:tcW w:w="1368" w:type="dxa"/>
            <w:shd w:val="clear" w:color="auto" w:fill="ECE8E1"/>
          </w:tcPr>
          <w:p w14:paraId="1DBB786C" w14:textId="77777777" w:rsidR="001A0A3C" w:rsidRDefault="00000000">
            <w:pPr>
              <w:pStyle w:val="TableText"/>
              <w:rPr>
                <w:b/>
              </w:rPr>
            </w:pPr>
            <w:r w:rsidRPr="003F2641">
              <w:rPr>
                <w:b/>
              </w:rPr>
              <w:t>Valor y fecha:</w:t>
            </w:r>
          </w:p>
        </w:tc>
      </w:tr>
      <w:tr w:rsidR="001F1E41" w:rsidRPr="003F2641" w14:paraId="4E04CBE3" w14:textId="77777777" w:rsidTr="001F1E41">
        <w:tc>
          <w:tcPr>
            <w:tcW w:w="11016" w:type="dxa"/>
            <w:gridSpan w:val="7"/>
          </w:tcPr>
          <w:p w14:paraId="0768795E" w14:textId="77777777" w:rsidR="001F1E41" w:rsidRPr="003F2641" w:rsidRDefault="001F1E41" w:rsidP="001F1E41">
            <w:pPr>
              <w:pStyle w:val="TableText"/>
            </w:pPr>
          </w:p>
        </w:tc>
      </w:tr>
      <w:tr w:rsidR="001F1E41" w:rsidRPr="003F2641" w14:paraId="30598F26" w14:textId="77777777" w:rsidTr="001F1E41">
        <w:tc>
          <w:tcPr>
            <w:tcW w:w="11016" w:type="dxa"/>
            <w:gridSpan w:val="7"/>
          </w:tcPr>
          <w:p w14:paraId="290E9AE8" w14:textId="77777777" w:rsidR="001F1E41" w:rsidRPr="003F2641" w:rsidRDefault="001F1E41" w:rsidP="001F1E41">
            <w:pPr>
              <w:pStyle w:val="TableText"/>
            </w:pPr>
          </w:p>
        </w:tc>
      </w:tr>
      <w:tr w:rsidR="001F1E41" w:rsidRPr="003F2641" w14:paraId="741B37A2" w14:textId="77777777" w:rsidTr="001F1E41">
        <w:tc>
          <w:tcPr>
            <w:tcW w:w="11016" w:type="dxa"/>
            <w:gridSpan w:val="7"/>
          </w:tcPr>
          <w:p w14:paraId="76D5689D" w14:textId="77777777" w:rsidR="001F1E41" w:rsidRPr="003F2641" w:rsidRDefault="001F1E41" w:rsidP="001F1E41">
            <w:pPr>
              <w:pStyle w:val="TableText"/>
            </w:pPr>
          </w:p>
        </w:tc>
      </w:tr>
      <w:tr w:rsidR="001F1E41" w:rsidRPr="003F2641" w14:paraId="47A48149" w14:textId="77777777" w:rsidTr="001F1E41">
        <w:tc>
          <w:tcPr>
            <w:tcW w:w="11016" w:type="dxa"/>
            <w:gridSpan w:val="7"/>
          </w:tcPr>
          <w:p w14:paraId="53323192" w14:textId="77777777" w:rsidR="001F1E41" w:rsidRPr="003F2641" w:rsidRDefault="001F1E41" w:rsidP="001F1E41">
            <w:pPr>
              <w:pStyle w:val="TableText"/>
            </w:pPr>
          </w:p>
        </w:tc>
      </w:tr>
      <w:tr w:rsidR="001F1E41" w:rsidRPr="003F2641" w14:paraId="6BFEF327" w14:textId="77777777" w:rsidTr="001F1E41">
        <w:tc>
          <w:tcPr>
            <w:tcW w:w="11016" w:type="dxa"/>
            <w:gridSpan w:val="7"/>
          </w:tcPr>
          <w:p w14:paraId="0D009FCB" w14:textId="77777777" w:rsidR="001F1E41" w:rsidRPr="003F2641" w:rsidRDefault="001F1E41" w:rsidP="001F1E41">
            <w:pPr>
              <w:pStyle w:val="TableText"/>
            </w:pPr>
          </w:p>
        </w:tc>
      </w:tr>
      <w:tr w:rsidR="001F1E41" w:rsidRPr="003F2641" w14:paraId="0DA8BBEC" w14:textId="77777777" w:rsidTr="001F1E41">
        <w:tc>
          <w:tcPr>
            <w:tcW w:w="11016" w:type="dxa"/>
            <w:gridSpan w:val="7"/>
          </w:tcPr>
          <w:p w14:paraId="2EC31927" w14:textId="77777777" w:rsidR="001F1E41" w:rsidRPr="003F2641" w:rsidRDefault="001F1E41" w:rsidP="001F1E41">
            <w:pPr>
              <w:pStyle w:val="TableText"/>
            </w:pPr>
          </w:p>
        </w:tc>
      </w:tr>
      <w:tr w:rsidR="001F1E41" w:rsidRPr="003F2641" w14:paraId="6E0E0FA0" w14:textId="77777777" w:rsidTr="001F1E41">
        <w:tc>
          <w:tcPr>
            <w:tcW w:w="11016" w:type="dxa"/>
            <w:gridSpan w:val="7"/>
          </w:tcPr>
          <w:p w14:paraId="1D3DFC8B" w14:textId="77777777" w:rsidR="001F1E41" w:rsidRPr="003F2641" w:rsidRDefault="001F1E41" w:rsidP="001F1E41">
            <w:pPr>
              <w:pStyle w:val="TableText"/>
            </w:pPr>
          </w:p>
        </w:tc>
      </w:tr>
      <w:tr w:rsidR="001F1E41" w:rsidRPr="003F2641" w14:paraId="6B7412B8" w14:textId="77777777" w:rsidTr="001F1E41">
        <w:tc>
          <w:tcPr>
            <w:tcW w:w="11016" w:type="dxa"/>
            <w:gridSpan w:val="7"/>
          </w:tcPr>
          <w:p w14:paraId="2C7A50A2" w14:textId="77777777" w:rsidR="001F1E41" w:rsidRPr="003F2641" w:rsidRDefault="001F1E41" w:rsidP="001F1E41">
            <w:pPr>
              <w:pStyle w:val="TableText"/>
            </w:pPr>
          </w:p>
        </w:tc>
      </w:tr>
      <w:tr w:rsidR="001F1E41" w:rsidRPr="003F2641" w14:paraId="770B00BA" w14:textId="77777777" w:rsidTr="001F1E41">
        <w:tc>
          <w:tcPr>
            <w:tcW w:w="11016" w:type="dxa"/>
            <w:gridSpan w:val="7"/>
          </w:tcPr>
          <w:p w14:paraId="5EFEFBB4" w14:textId="77777777" w:rsidR="001F1E41" w:rsidRPr="003F2641" w:rsidRDefault="001F1E41" w:rsidP="001F1E41">
            <w:pPr>
              <w:pStyle w:val="TableText"/>
            </w:pPr>
          </w:p>
        </w:tc>
      </w:tr>
      <w:tr w:rsidR="001F1E41" w:rsidRPr="003F2641" w14:paraId="21A39689" w14:textId="77777777" w:rsidTr="001F1E41">
        <w:tc>
          <w:tcPr>
            <w:tcW w:w="11016" w:type="dxa"/>
            <w:gridSpan w:val="7"/>
          </w:tcPr>
          <w:p w14:paraId="7C27E5B0" w14:textId="77777777" w:rsidR="001F1E41" w:rsidRPr="003F2641" w:rsidRDefault="001F1E41" w:rsidP="001F1E41">
            <w:pPr>
              <w:pStyle w:val="TableText"/>
            </w:pPr>
          </w:p>
        </w:tc>
      </w:tr>
      <w:tr w:rsidR="001F1E41" w:rsidRPr="003F2641" w14:paraId="0315BE24" w14:textId="77777777" w:rsidTr="001F1E41">
        <w:tc>
          <w:tcPr>
            <w:tcW w:w="11016" w:type="dxa"/>
            <w:gridSpan w:val="7"/>
          </w:tcPr>
          <w:p w14:paraId="1BD2DA84" w14:textId="77777777" w:rsidR="001F1E41" w:rsidRPr="003F2641" w:rsidRDefault="001F1E41" w:rsidP="001F1E41">
            <w:pPr>
              <w:pStyle w:val="TableText"/>
            </w:pPr>
          </w:p>
        </w:tc>
      </w:tr>
      <w:tr w:rsidR="001F1E41" w:rsidRPr="003F2641" w14:paraId="5D4C2BDC" w14:textId="77777777" w:rsidTr="001F1E41">
        <w:tc>
          <w:tcPr>
            <w:tcW w:w="11016" w:type="dxa"/>
            <w:gridSpan w:val="7"/>
          </w:tcPr>
          <w:p w14:paraId="742C29CA" w14:textId="77777777" w:rsidR="001F1E41" w:rsidRPr="003F2641" w:rsidRDefault="001F1E41" w:rsidP="001F1E41">
            <w:pPr>
              <w:pStyle w:val="TableText"/>
            </w:pPr>
          </w:p>
        </w:tc>
      </w:tr>
      <w:tr w:rsidR="001F1E41" w:rsidRPr="003F2641" w14:paraId="5C1F1AF4" w14:textId="77777777" w:rsidTr="001F1E41">
        <w:tc>
          <w:tcPr>
            <w:tcW w:w="11016" w:type="dxa"/>
            <w:gridSpan w:val="7"/>
          </w:tcPr>
          <w:p w14:paraId="4E3B830B" w14:textId="77777777" w:rsidR="001F1E41" w:rsidRPr="003F2641" w:rsidRDefault="001F1E41" w:rsidP="001F1E41">
            <w:pPr>
              <w:pStyle w:val="TableText"/>
            </w:pPr>
          </w:p>
        </w:tc>
      </w:tr>
      <w:tr w:rsidR="001F1E41" w:rsidRPr="003F2641" w14:paraId="06E438E3" w14:textId="77777777" w:rsidTr="001F1E41">
        <w:tc>
          <w:tcPr>
            <w:tcW w:w="11016" w:type="dxa"/>
            <w:gridSpan w:val="7"/>
          </w:tcPr>
          <w:p w14:paraId="3059FA4D" w14:textId="77777777" w:rsidR="001F1E41" w:rsidRPr="003F2641" w:rsidRDefault="001F1E41" w:rsidP="001F1E41">
            <w:pPr>
              <w:pStyle w:val="TableText"/>
            </w:pPr>
          </w:p>
        </w:tc>
      </w:tr>
      <w:tr w:rsidR="001F1E41" w:rsidRPr="003F2641" w14:paraId="1A3452B5" w14:textId="77777777" w:rsidTr="001F1E41">
        <w:tc>
          <w:tcPr>
            <w:tcW w:w="11016" w:type="dxa"/>
            <w:gridSpan w:val="7"/>
          </w:tcPr>
          <w:p w14:paraId="7C6718EE" w14:textId="77777777" w:rsidR="001F1E41" w:rsidRPr="003F2641" w:rsidRDefault="001F1E41" w:rsidP="001F1E41">
            <w:pPr>
              <w:pStyle w:val="TableText"/>
            </w:pPr>
          </w:p>
        </w:tc>
      </w:tr>
      <w:tr w:rsidR="001F1E41" w:rsidRPr="003F2641" w14:paraId="44132B61" w14:textId="77777777" w:rsidTr="001F1E41">
        <w:tc>
          <w:tcPr>
            <w:tcW w:w="11016" w:type="dxa"/>
            <w:gridSpan w:val="7"/>
          </w:tcPr>
          <w:p w14:paraId="6455A120" w14:textId="77777777" w:rsidR="001F1E41" w:rsidRPr="003F2641" w:rsidRDefault="001F1E41" w:rsidP="001F1E41">
            <w:pPr>
              <w:pStyle w:val="TableText"/>
            </w:pPr>
          </w:p>
        </w:tc>
      </w:tr>
      <w:tr w:rsidR="001F1E41" w:rsidRPr="003F2641" w14:paraId="35D0B04C" w14:textId="77777777" w:rsidTr="001F1E41">
        <w:tc>
          <w:tcPr>
            <w:tcW w:w="11016" w:type="dxa"/>
            <w:gridSpan w:val="7"/>
          </w:tcPr>
          <w:p w14:paraId="2E741184" w14:textId="77777777" w:rsidR="001F1E41" w:rsidRPr="003F2641" w:rsidRDefault="001F1E41" w:rsidP="001F1E41">
            <w:pPr>
              <w:pStyle w:val="TableText"/>
            </w:pPr>
          </w:p>
        </w:tc>
      </w:tr>
      <w:tr w:rsidR="001F1E41" w:rsidRPr="003F2641" w14:paraId="2DF56FC3" w14:textId="77777777" w:rsidTr="001F1E41">
        <w:tc>
          <w:tcPr>
            <w:tcW w:w="11016" w:type="dxa"/>
            <w:gridSpan w:val="7"/>
          </w:tcPr>
          <w:p w14:paraId="2208280E" w14:textId="77777777" w:rsidR="001F1E41" w:rsidRPr="003F2641" w:rsidRDefault="001F1E41" w:rsidP="001F1E41">
            <w:pPr>
              <w:pStyle w:val="TableText"/>
            </w:pPr>
          </w:p>
        </w:tc>
      </w:tr>
      <w:tr w:rsidR="001F1E41" w:rsidRPr="003F2641" w14:paraId="502A683F" w14:textId="77777777" w:rsidTr="001F1E41">
        <w:tc>
          <w:tcPr>
            <w:tcW w:w="11016" w:type="dxa"/>
            <w:gridSpan w:val="7"/>
          </w:tcPr>
          <w:p w14:paraId="3BCD5B0A" w14:textId="77777777" w:rsidR="001F1E41" w:rsidRPr="003F2641" w:rsidRDefault="001F1E41" w:rsidP="001F1E41">
            <w:pPr>
              <w:pStyle w:val="TableText"/>
            </w:pPr>
          </w:p>
        </w:tc>
      </w:tr>
      <w:tr w:rsidR="001F1E41" w:rsidRPr="003F2641" w14:paraId="1AB5AB35" w14:textId="77777777" w:rsidTr="001F1E41">
        <w:tc>
          <w:tcPr>
            <w:tcW w:w="11016" w:type="dxa"/>
            <w:gridSpan w:val="7"/>
          </w:tcPr>
          <w:p w14:paraId="05EE1C05" w14:textId="77777777" w:rsidR="001F1E41" w:rsidRPr="003F2641" w:rsidRDefault="001F1E41" w:rsidP="001F1E41">
            <w:pPr>
              <w:pStyle w:val="TableText"/>
            </w:pPr>
          </w:p>
        </w:tc>
      </w:tr>
      <w:tr w:rsidR="001F1E41" w:rsidRPr="003F2641" w14:paraId="32B9C261" w14:textId="77777777" w:rsidTr="001F1E41">
        <w:tc>
          <w:tcPr>
            <w:tcW w:w="11016" w:type="dxa"/>
            <w:gridSpan w:val="7"/>
          </w:tcPr>
          <w:p w14:paraId="4675DD5B" w14:textId="77777777" w:rsidR="001F1E41" w:rsidRPr="003F2641" w:rsidRDefault="001F1E41" w:rsidP="001F1E41">
            <w:pPr>
              <w:pStyle w:val="TableText"/>
            </w:pPr>
          </w:p>
        </w:tc>
      </w:tr>
      <w:tr w:rsidR="001F1E41" w:rsidRPr="003F2641" w14:paraId="36784B99" w14:textId="77777777" w:rsidTr="001F1E41">
        <w:tc>
          <w:tcPr>
            <w:tcW w:w="11016" w:type="dxa"/>
            <w:gridSpan w:val="7"/>
          </w:tcPr>
          <w:p w14:paraId="1B62C04F" w14:textId="77777777" w:rsidR="001F1E41" w:rsidRPr="003F2641" w:rsidRDefault="001F1E41" w:rsidP="001F1E41">
            <w:pPr>
              <w:pStyle w:val="TableText"/>
            </w:pPr>
          </w:p>
        </w:tc>
      </w:tr>
      <w:tr w:rsidR="001F1E41" w:rsidRPr="003F2641" w14:paraId="50D6DF21" w14:textId="77777777" w:rsidTr="001F1E41">
        <w:tc>
          <w:tcPr>
            <w:tcW w:w="11016" w:type="dxa"/>
            <w:gridSpan w:val="7"/>
          </w:tcPr>
          <w:p w14:paraId="3FF90F90" w14:textId="77777777" w:rsidR="001F1E41" w:rsidRPr="003F2641" w:rsidRDefault="001F1E41" w:rsidP="001F1E41">
            <w:pPr>
              <w:pStyle w:val="TableText"/>
            </w:pPr>
          </w:p>
        </w:tc>
      </w:tr>
      <w:tr w:rsidR="001F1E41" w:rsidRPr="003F2641" w14:paraId="1070F473" w14:textId="77777777" w:rsidTr="001F1E41">
        <w:tc>
          <w:tcPr>
            <w:tcW w:w="11016" w:type="dxa"/>
            <w:gridSpan w:val="7"/>
          </w:tcPr>
          <w:p w14:paraId="5E3ACA55" w14:textId="77777777" w:rsidR="001F1E41" w:rsidRPr="003F2641" w:rsidRDefault="001F1E41" w:rsidP="001F1E41">
            <w:pPr>
              <w:pStyle w:val="TableText"/>
            </w:pPr>
          </w:p>
        </w:tc>
      </w:tr>
      <w:tr w:rsidR="001F1E41" w:rsidRPr="003F2641" w14:paraId="41C21993" w14:textId="77777777" w:rsidTr="001F1E41">
        <w:tc>
          <w:tcPr>
            <w:tcW w:w="11016" w:type="dxa"/>
            <w:gridSpan w:val="7"/>
          </w:tcPr>
          <w:p w14:paraId="585EA3E3" w14:textId="77777777" w:rsidR="001F1E41" w:rsidRPr="003F2641" w:rsidRDefault="001F1E41" w:rsidP="001F1E41">
            <w:pPr>
              <w:pStyle w:val="TableText"/>
            </w:pPr>
          </w:p>
        </w:tc>
      </w:tr>
      <w:tr w:rsidR="001F1E41" w:rsidRPr="003F2641" w14:paraId="39D170E2" w14:textId="77777777" w:rsidTr="001F1E41">
        <w:tc>
          <w:tcPr>
            <w:tcW w:w="11016" w:type="dxa"/>
            <w:gridSpan w:val="7"/>
          </w:tcPr>
          <w:p w14:paraId="4E5BFBA3" w14:textId="77777777" w:rsidR="001F1E41" w:rsidRPr="003F2641" w:rsidRDefault="001F1E41" w:rsidP="001F1E41">
            <w:pPr>
              <w:pStyle w:val="TableText"/>
            </w:pPr>
          </w:p>
        </w:tc>
      </w:tr>
      <w:tr w:rsidR="001F1E41" w:rsidRPr="003F2641" w14:paraId="00EA096A" w14:textId="77777777" w:rsidTr="001F1E41">
        <w:tc>
          <w:tcPr>
            <w:tcW w:w="11016" w:type="dxa"/>
            <w:gridSpan w:val="7"/>
          </w:tcPr>
          <w:p w14:paraId="32E471AF" w14:textId="77777777" w:rsidR="001F1E41" w:rsidRPr="003F2641" w:rsidRDefault="001F1E41" w:rsidP="001F1E41">
            <w:pPr>
              <w:pStyle w:val="TableText"/>
            </w:pPr>
          </w:p>
        </w:tc>
      </w:tr>
      <w:tr w:rsidR="001F1E41" w:rsidRPr="003F2641" w14:paraId="6A3B45AA" w14:textId="77777777" w:rsidTr="001F1E41">
        <w:tc>
          <w:tcPr>
            <w:tcW w:w="11016" w:type="dxa"/>
            <w:gridSpan w:val="7"/>
          </w:tcPr>
          <w:p w14:paraId="2D77DBE2" w14:textId="77777777" w:rsidR="001F1E41" w:rsidRPr="003F2641" w:rsidRDefault="001F1E41" w:rsidP="001F1E41">
            <w:pPr>
              <w:pStyle w:val="TableText"/>
            </w:pPr>
          </w:p>
        </w:tc>
      </w:tr>
      <w:tr w:rsidR="001F1E41" w:rsidRPr="003F2641" w14:paraId="539A6124" w14:textId="77777777" w:rsidTr="001F1E41">
        <w:tc>
          <w:tcPr>
            <w:tcW w:w="11016" w:type="dxa"/>
            <w:gridSpan w:val="7"/>
          </w:tcPr>
          <w:p w14:paraId="7EEC8AEB" w14:textId="77777777" w:rsidR="001F1E41" w:rsidRPr="003F2641" w:rsidRDefault="001F1E41" w:rsidP="001F1E41">
            <w:pPr>
              <w:pStyle w:val="TableText"/>
            </w:pPr>
          </w:p>
        </w:tc>
      </w:tr>
      <w:tr w:rsidR="001F1E41" w:rsidRPr="003F2641" w14:paraId="239B2F40" w14:textId="77777777" w:rsidTr="001F1E41">
        <w:tc>
          <w:tcPr>
            <w:tcW w:w="11016" w:type="dxa"/>
            <w:gridSpan w:val="7"/>
          </w:tcPr>
          <w:p w14:paraId="648D8103" w14:textId="77777777" w:rsidR="001F1E41" w:rsidRPr="003F2641" w:rsidRDefault="001F1E41" w:rsidP="001F1E41">
            <w:pPr>
              <w:pStyle w:val="TableText"/>
            </w:pPr>
          </w:p>
        </w:tc>
      </w:tr>
      <w:tr w:rsidR="001F1E41" w:rsidRPr="003F2641" w14:paraId="5CB68CFA" w14:textId="77777777" w:rsidTr="001F1E41">
        <w:tc>
          <w:tcPr>
            <w:tcW w:w="11016" w:type="dxa"/>
            <w:gridSpan w:val="7"/>
          </w:tcPr>
          <w:p w14:paraId="137077F4" w14:textId="77777777" w:rsidR="001F1E41" w:rsidRPr="003F2641" w:rsidRDefault="001F1E41" w:rsidP="001F1E41">
            <w:pPr>
              <w:pStyle w:val="TableText"/>
            </w:pPr>
          </w:p>
        </w:tc>
      </w:tr>
    </w:tbl>
    <w:p w14:paraId="624B3BA5" w14:textId="77777777" w:rsidR="001A0A3C" w:rsidRDefault="00000000">
      <w:pPr>
        <w:spacing w:before="120"/>
        <w:jc w:val="center"/>
      </w:pPr>
      <w:r w:rsidRPr="007F6983">
        <w:t xml:space="preserve">Para averiguar si su familia tiene dinero no reclamado en compañías de seguros, bancos, </w:t>
      </w:r>
      <w:r w:rsidRPr="007F6983">
        <w:br/>
        <w:t>empresas de servicios públicos, acciones, etc., visite: www.missingmoney.com.</w:t>
      </w:r>
    </w:p>
    <w:p w14:paraId="7B3C0733" w14:textId="77777777" w:rsidR="001A0A3C" w:rsidRDefault="00000000">
      <w:pPr>
        <w:pStyle w:val="Title"/>
      </w:pPr>
      <w:r w:rsidRPr="00375235">
        <w:lastRenderedPageBreak/>
        <w:t>FUENTES DE INGRESOS</w:t>
      </w:r>
    </w:p>
    <w:p w14:paraId="48ED1CB3" w14:textId="77777777" w:rsidR="001A0A3C" w:rsidRDefault="00000000">
      <w:pPr>
        <w:pStyle w:val="Subtitle"/>
        <w:spacing w:after="0"/>
        <w:rPr>
          <w:b w:val="0"/>
          <w:sz w:val="24"/>
        </w:rPr>
      </w:pPr>
      <w:r w:rsidRPr="00A83535">
        <w:rPr>
          <w:b w:val="0"/>
          <w:i/>
          <w:sz w:val="24"/>
        </w:rPr>
        <w:t>"Honra al Señor dándole la primera parte de todos tus ingresos".</w:t>
      </w:r>
      <w:r w:rsidRPr="00A83535">
        <w:rPr>
          <w:b w:val="0"/>
          <w:sz w:val="24"/>
        </w:rPr>
        <w:t xml:space="preserve"> Proverbios 3:9</w:t>
      </w:r>
    </w:p>
    <w:p w14:paraId="4B72CB87" w14:textId="77777777" w:rsidR="001A0A3C" w:rsidRDefault="00000000">
      <w:pPr>
        <w:pStyle w:val="Subtitle"/>
        <w:spacing w:after="0"/>
        <w:rPr>
          <w:b w:val="0"/>
        </w:rPr>
      </w:pPr>
      <w:r w:rsidRPr="00A83535">
        <w:rPr>
          <w:b w:val="0"/>
          <w:i/>
          <w:sz w:val="24"/>
        </w:rPr>
        <w:t xml:space="preserve">"Todo viene de ti, (Oh Yahveh) y sólo te hemos dado </w:t>
      </w:r>
      <w:r w:rsidRPr="00A83535">
        <w:rPr>
          <w:b w:val="0"/>
          <w:i/>
          <w:sz w:val="24"/>
        </w:rPr>
        <w:br/>
        <w:t>lo que viene de tu mano".</w:t>
      </w:r>
      <w:r w:rsidRPr="00A83535">
        <w:rPr>
          <w:b w:val="0"/>
          <w:sz w:val="24"/>
        </w:rPr>
        <w:t xml:space="preserve"> 1 Crónicas 29:14-15</w:t>
      </w:r>
    </w:p>
    <w:p w14:paraId="0DF6E558" w14:textId="77777777" w:rsidR="001A0A3C" w:rsidRDefault="00000000">
      <w:pPr>
        <w:spacing w:before="120" w:after="240" w:line="240" w:lineRule="auto"/>
        <w:jc w:val="center"/>
        <w:rPr>
          <w:sz w:val="24"/>
        </w:rPr>
      </w:pPr>
      <w:r w:rsidRPr="00A83535">
        <w:rPr>
          <w:sz w:val="24"/>
        </w:rPr>
        <w:t xml:space="preserve">Este formulario le ayudará a usted y a su cónyuge a conocer sus fuentes de ingresos anuales. </w:t>
      </w:r>
      <w:r w:rsidRPr="00A83535">
        <w:rPr>
          <w:sz w:val="24"/>
        </w:rPr>
        <w:br/>
        <w:t xml:space="preserve">También les ayudará a evaluar cuánto pueden querer dar de sus diversas fuentes de ingresos </w:t>
      </w:r>
      <w:r w:rsidRPr="00A83535">
        <w:rPr>
          <w:sz w:val="24"/>
        </w:rPr>
        <w:br/>
        <w:t>si quieren ser más fieles y generosos en sus donaciones cristianas y caritativas.</w:t>
      </w:r>
    </w:p>
    <w:tbl>
      <w:tblPr>
        <w:tblW w:w="0" w:type="auto"/>
        <w:tblLook w:val="04A0" w:firstRow="1" w:lastRow="0" w:firstColumn="1" w:lastColumn="0" w:noHBand="0" w:noVBand="1"/>
      </w:tblPr>
      <w:tblGrid>
        <w:gridCol w:w="4068"/>
        <w:gridCol w:w="6948"/>
      </w:tblGrid>
      <w:tr w:rsidR="001F1E41" w:rsidRPr="003F2641" w14:paraId="5DF7C78B" w14:textId="77777777" w:rsidTr="001F1E41">
        <w:tc>
          <w:tcPr>
            <w:tcW w:w="4068" w:type="dxa"/>
            <w:vAlign w:val="center"/>
          </w:tcPr>
          <w:p w14:paraId="53C918A4" w14:textId="77777777" w:rsidR="001A0A3C" w:rsidRDefault="00000000">
            <w:pPr>
              <w:pStyle w:val="NoteLevel2"/>
              <w:jc w:val="left"/>
              <w:rPr>
                <w:b/>
                <w:i/>
                <w:sz w:val="28"/>
              </w:rPr>
            </w:pPr>
            <w:r w:rsidRPr="003F2641">
              <w:rPr>
                <w:b/>
                <w:i/>
                <w:sz w:val="28"/>
              </w:rPr>
              <w:t>Primer paso</w:t>
            </w:r>
          </w:p>
          <w:p w14:paraId="64C323D7" w14:textId="77777777" w:rsidR="001A0A3C" w:rsidRDefault="00000000">
            <w:pPr>
              <w:pStyle w:val="NoteLevel2"/>
              <w:jc w:val="left"/>
            </w:pPr>
            <w:r w:rsidRPr="003F2641">
              <w:sym w:font="Wingdings" w:char="F0FE"/>
            </w:r>
            <w:r w:rsidRPr="003F2641">
              <w:t xml:space="preserve"> Marque cualquier elemento que sea una fuente de flujo de efectivo o ingresos que Dios le ha dado y que normalmente recibe durante un período de 12 meses.</w:t>
            </w:r>
          </w:p>
          <w:p w14:paraId="2D42EE43" w14:textId="77777777" w:rsidR="001F1E41" w:rsidRPr="003F2641" w:rsidRDefault="001F1E41" w:rsidP="001F1E41">
            <w:pPr>
              <w:pStyle w:val="NoteLevel2"/>
              <w:jc w:val="left"/>
            </w:pPr>
          </w:p>
          <w:p w14:paraId="7BBB3D2E" w14:textId="77777777" w:rsidR="001A0A3C" w:rsidRDefault="00000000">
            <w:pPr>
              <w:pStyle w:val="NoteLevel2"/>
              <w:jc w:val="left"/>
              <w:rPr>
                <w:b/>
                <w:i/>
                <w:sz w:val="28"/>
              </w:rPr>
            </w:pPr>
            <w:r w:rsidRPr="003F2641">
              <w:rPr>
                <w:b/>
                <w:i/>
                <w:sz w:val="28"/>
              </w:rPr>
              <w:t>Paso 2</w:t>
            </w:r>
          </w:p>
          <w:p w14:paraId="5926FA6E" w14:textId="77777777" w:rsidR="001A0A3C" w:rsidRDefault="00000000">
            <w:pPr>
              <w:pStyle w:val="NoteLevel2"/>
              <w:jc w:val="left"/>
            </w:pPr>
            <w:r w:rsidRPr="003F2641">
              <w:t>Determine un "valor financiero" aproximado (cantidad en $) que este objeto representa en su vida.</w:t>
            </w:r>
          </w:p>
          <w:p w14:paraId="47623D61" w14:textId="77777777" w:rsidR="001A0A3C" w:rsidRDefault="00000000">
            <w:pPr>
              <w:pStyle w:val="NoteLevel2"/>
              <w:jc w:val="left"/>
            </w:pPr>
            <w:r w:rsidRPr="003F2641">
              <w:t>Indique la frecuencia con la que recibe estos fondos:</w:t>
            </w:r>
          </w:p>
          <w:p w14:paraId="1ED98FE7" w14:textId="77777777" w:rsidR="001F1E41" w:rsidRPr="003F2641" w:rsidRDefault="001F1E41" w:rsidP="001F1E41">
            <w:pPr>
              <w:pStyle w:val="NoteLevel2"/>
              <w:jc w:val="left"/>
            </w:pPr>
          </w:p>
          <w:p w14:paraId="1B724658" w14:textId="77777777" w:rsidR="001A0A3C" w:rsidRDefault="00000000">
            <w:pPr>
              <w:pStyle w:val="NoteLevel2"/>
              <w:jc w:val="left"/>
            </w:pPr>
            <w:r w:rsidRPr="003F2641">
              <w:t>W (Semanal)</w:t>
            </w:r>
          </w:p>
          <w:p w14:paraId="0A016501" w14:textId="77777777" w:rsidR="001A0A3C" w:rsidRDefault="00000000">
            <w:pPr>
              <w:pStyle w:val="NoteLevel2"/>
              <w:jc w:val="left"/>
            </w:pPr>
            <w:r w:rsidRPr="003F2641">
              <w:t>B (Quincenal o 2 veces al mes)</w:t>
            </w:r>
          </w:p>
          <w:p w14:paraId="728C9254" w14:textId="77777777" w:rsidR="001A0A3C" w:rsidRDefault="00000000">
            <w:pPr>
              <w:pStyle w:val="NoteLevel2"/>
              <w:jc w:val="left"/>
            </w:pPr>
            <w:r w:rsidRPr="003F2641">
              <w:t>M (Mensual)</w:t>
            </w:r>
          </w:p>
          <w:p w14:paraId="15D69ED9" w14:textId="77777777" w:rsidR="001A0A3C" w:rsidRDefault="00000000">
            <w:pPr>
              <w:pStyle w:val="NoteLevel2"/>
              <w:jc w:val="left"/>
            </w:pPr>
            <w:r w:rsidRPr="003F2641">
              <w:t>Q (Trimestral)</w:t>
            </w:r>
          </w:p>
          <w:p w14:paraId="6598A7E6" w14:textId="77777777" w:rsidR="001A0A3C" w:rsidRDefault="00000000">
            <w:pPr>
              <w:pStyle w:val="NoteLevel2"/>
              <w:jc w:val="left"/>
            </w:pPr>
            <w:r w:rsidRPr="003F2641">
              <w:t>Y (anualmente)</w:t>
            </w:r>
          </w:p>
          <w:p w14:paraId="2C6DFDD2" w14:textId="77777777" w:rsidR="001A0A3C" w:rsidRDefault="00000000">
            <w:pPr>
              <w:pStyle w:val="NoteLevel2"/>
              <w:jc w:val="left"/>
            </w:pPr>
            <w:r w:rsidRPr="003F2641">
              <w:t>S (Esporádicamente)</w:t>
            </w:r>
          </w:p>
          <w:p w14:paraId="12AF1DE9" w14:textId="77777777" w:rsidR="001A0A3C" w:rsidRDefault="00000000">
            <w:pPr>
              <w:pStyle w:val="NoteLevel2"/>
              <w:jc w:val="left"/>
            </w:pPr>
            <w:r w:rsidRPr="003F2641">
              <w:t>O (importe único)</w:t>
            </w:r>
          </w:p>
          <w:p w14:paraId="631B2518" w14:textId="77777777" w:rsidR="001F1E41" w:rsidRPr="003F2641" w:rsidRDefault="001F1E41" w:rsidP="001F1E41">
            <w:pPr>
              <w:pStyle w:val="NoteLevel2"/>
              <w:jc w:val="left"/>
            </w:pPr>
          </w:p>
          <w:p w14:paraId="236B056D" w14:textId="77777777" w:rsidR="001A0A3C" w:rsidRDefault="00000000">
            <w:pPr>
              <w:pStyle w:val="NoteLevel2"/>
              <w:jc w:val="left"/>
              <w:rPr>
                <w:b/>
                <w:i/>
                <w:sz w:val="28"/>
              </w:rPr>
            </w:pPr>
            <w:r w:rsidRPr="003F2641">
              <w:rPr>
                <w:b/>
                <w:i/>
                <w:sz w:val="28"/>
              </w:rPr>
              <w:t>Paso 3</w:t>
            </w:r>
          </w:p>
          <w:p w14:paraId="5BBBFC2A" w14:textId="77777777" w:rsidR="001A0A3C" w:rsidRDefault="00000000">
            <w:pPr>
              <w:pStyle w:val="NoteLevel2"/>
              <w:jc w:val="left"/>
            </w:pPr>
            <w:r w:rsidRPr="003F2641">
              <w:t>Indique el porcentaje</w:t>
            </w:r>
          </w:p>
          <w:p w14:paraId="55C5C1BB" w14:textId="77777777" w:rsidR="001A0A3C" w:rsidRDefault="00000000">
            <w:pPr>
              <w:pStyle w:val="NoteLevel2"/>
              <w:jc w:val="left"/>
            </w:pPr>
            <w:r w:rsidRPr="003F2641">
              <w:t>(%) que ha rezado</w:t>
            </w:r>
          </w:p>
          <w:p w14:paraId="1EA6010C" w14:textId="77777777" w:rsidR="001A0A3C" w:rsidRDefault="00000000">
            <w:pPr>
              <w:pStyle w:val="NoteLevel2"/>
              <w:jc w:val="left"/>
            </w:pPr>
            <w:r w:rsidRPr="003F2641">
              <w:t>decidió que</w:t>
            </w:r>
          </w:p>
          <w:p w14:paraId="6182E23A" w14:textId="77777777" w:rsidR="001A0A3C" w:rsidRDefault="00000000">
            <w:pPr>
              <w:pStyle w:val="NoteLevel2"/>
              <w:jc w:val="left"/>
            </w:pPr>
            <w:r w:rsidRPr="003F2641">
              <w:t>normalmente dan para honrar</w:t>
            </w:r>
          </w:p>
          <w:p w14:paraId="752DC61A" w14:textId="77777777" w:rsidR="001A0A3C" w:rsidRDefault="00000000">
            <w:pPr>
              <w:pStyle w:val="NoteLevel2"/>
              <w:jc w:val="left"/>
            </w:pPr>
            <w:r w:rsidRPr="003F2641">
              <w:t>al Señor de cualquier</w:t>
            </w:r>
          </w:p>
          <w:p w14:paraId="7815B706" w14:textId="77777777" w:rsidR="001A0A3C" w:rsidRDefault="00000000">
            <w:pPr>
              <w:pStyle w:val="NoteLevel2"/>
              <w:jc w:val="left"/>
            </w:pPr>
            <w:r w:rsidRPr="003F2641">
              <w:t>Recursos dados por Dios Él</w:t>
            </w:r>
          </w:p>
          <w:p w14:paraId="741B4A73" w14:textId="77777777" w:rsidR="001A0A3C" w:rsidRDefault="00000000">
            <w:pPr>
              <w:pStyle w:val="NoteLevel2"/>
              <w:jc w:val="left"/>
            </w:pPr>
            <w:r w:rsidRPr="003F2641">
              <w:t>te ha proporcionado.</w:t>
            </w:r>
          </w:p>
        </w:tc>
        <w:tc>
          <w:tcPr>
            <w:tcW w:w="6948" w:type="dxa"/>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
              <w:gridCol w:w="3805"/>
              <w:gridCol w:w="1025"/>
              <w:gridCol w:w="666"/>
              <w:gridCol w:w="849"/>
            </w:tblGrid>
            <w:tr w:rsidR="001F1E41" w:rsidRPr="00A83535" w14:paraId="21C295D5" w14:textId="77777777" w:rsidTr="001F1E41">
              <w:trPr>
                <w:trHeight w:val="413"/>
                <w:jc w:val="center"/>
              </w:trPr>
              <w:tc>
                <w:tcPr>
                  <w:tcW w:w="0" w:type="auto"/>
                  <w:shd w:val="solid" w:color="003300" w:fill="ECE8E1"/>
                  <w:vAlign w:val="center"/>
                </w:tcPr>
                <w:p w14:paraId="560425EC" w14:textId="77777777" w:rsidR="001F1E41" w:rsidRPr="00A83535" w:rsidRDefault="001F1E41" w:rsidP="001F1E41">
                  <w:pPr>
                    <w:pStyle w:val="TableText"/>
                    <w:rPr>
                      <w:b/>
                      <w:color w:val="FFFFFF"/>
                      <w:sz w:val="18"/>
                    </w:rPr>
                  </w:pPr>
                  <w:r w:rsidRPr="00A83535">
                    <w:rPr>
                      <w:b/>
                      <w:color w:val="FFFFFF"/>
                      <w:sz w:val="18"/>
                    </w:rPr>
                    <w:sym w:font="Wingdings" w:char="F0FE"/>
                  </w:r>
                </w:p>
              </w:tc>
              <w:tc>
                <w:tcPr>
                  <w:tcW w:w="0" w:type="auto"/>
                  <w:shd w:val="solid" w:color="003300" w:fill="ECE8E1"/>
                  <w:vAlign w:val="center"/>
                </w:tcPr>
                <w:p w14:paraId="782FAA38" w14:textId="77777777" w:rsidR="001A0A3C" w:rsidRDefault="00000000">
                  <w:pPr>
                    <w:pStyle w:val="TableText"/>
                    <w:jc w:val="center"/>
                    <w:rPr>
                      <w:b/>
                      <w:color w:val="FFFFFF"/>
                      <w:sz w:val="18"/>
                    </w:rPr>
                  </w:pPr>
                  <w:r w:rsidRPr="00A83535">
                    <w:rPr>
                      <w:b/>
                      <w:color w:val="FFFFFF"/>
                      <w:sz w:val="18"/>
                    </w:rPr>
                    <w:t>Efectivo e ingresos normales en 12 meses</w:t>
                  </w:r>
                </w:p>
              </w:tc>
              <w:tc>
                <w:tcPr>
                  <w:tcW w:w="0" w:type="auto"/>
                  <w:shd w:val="solid" w:color="003300" w:fill="ECE8E1"/>
                  <w:vAlign w:val="center"/>
                </w:tcPr>
                <w:p w14:paraId="57A21E3A" w14:textId="77777777" w:rsidR="001A0A3C" w:rsidRDefault="00000000">
                  <w:pPr>
                    <w:pStyle w:val="TableText"/>
                    <w:jc w:val="center"/>
                    <w:rPr>
                      <w:b/>
                      <w:color w:val="FFFFFF"/>
                      <w:sz w:val="18"/>
                    </w:rPr>
                  </w:pPr>
                  <w:r w:rsidRPr="00A83535">
                    <w:rPr>
                      <w:b/>
                      <w:color w:val="FFFFFF"/>
                      <w:sz w:val="18"/>
                    </w:rPr>
                    <w:t>Importe:</w:t>
                  </w:r>
                </w:p>
              </w:tc>
              <w:tc>
                <w:tcPr>
                  <w:tcW w:w="0" w:type="auto"/>
                  <w:shd w:val="solid" w:color="003300" w:fill="ECE8E1"/>
                  <w:vAlign w:val="center"/>
                </w:tcPr>
                <w:p w14:paraId="016E88E4" w14:textId="77777777" w:rsidR="001A0A3C" w:rsidRDefault="00000000">
                  <w:pPr>
                    <w:pStyle w:val="TableText"/>
                    <w:jc w:val="center"/>
                    <w:rPr>
                      <w:b/>
                      <w:color w:val="FFFFFF"/>
                      <w:sz w:val="18"/>
                    </w:rPr>
                  </w:pPr>
                  <w:r w:rsidRPr="00A83535">
                    <w:rPr>
                      <w:b/>
                      <w:color w:val="FFFFFF"/>
                      <w:sz w:val="18"/>
                    </w:rPr>
                    <w:t>Frec:</w:t>
                  </w:r>
                </w:p>
              </w:tc>
              <w:tc>
                <w:tcPr>
                  <w:tcW w:w="0" w:type="auto"/>
                  <w:shd w:val="solid" w:color="003300" w:fill="ECE8E1"/>
                  <w:vAlign w:val="center"/>
                </w:tcPr>
                <w:p w14:paraId="088642F0" w14:textId="77777777" w:rsidR="001A0A3C" w:rsidRDefault="00000000">
                  <w:pPr>
                    <w:pStyle w:val="TableText"/>
                    <w:jc w:val="center"/>
                    <w:rPr>
                      <w:b/>
                      <w:color w:val="FFFFFF"/>
                    </w:rPr>
                  </w:pPr>
                  <w:r w:rsidRPr="00A83535">
                    <w:rPr>
                      <w:b/>
                      <w:color w:val="FFFFFF"/>
                      <w:sz w:val="18"/>
                    </w:rPr>
                    <w:t>__% =</w:t>
                  </w:r>
                </w:p>
              </w:tc>
            </w:tr>
            <w:tr w:rsidR="001F1E41" w:rsidRPr="003F2641" w14:paraId="51EFB907" w14:textId="77777777" w:rsidTr="001F1E41">
              <w:trPr>
                <w:jc w:val="center"/>
              </w:trPr>
              <w:tc>
                <w:tcPr>
                  <w:tcW w:w="0" w:type="auto"/>
                </w:tcPr>
                <w:p w14:paraId="40FAC48A" w14:textId="77777777" w:rsidR="001F1E41" w:rsidRPr="00A83535" w:rsidRDefault="001F1E41" w:rsidP="001F1E41">
                  <w:pPr>
                    <w:pStyle w:val="TableText"/>
                    <w:rPr>
                      <w:color w:val="99CC00"/>
                    </w:rPr>
                  </w:pPr>
                  <w:r w:rsidRPr="00A83535">
                    <w:rPr>
                      <w:color w:val="99CC00"/>
                    </w:rPr>
                    <w:sym w:font="Wingdings" w:char="F06E"/>
                  </w:r>
                </w:p>
              </w:tc>
              <w:tc>
                <w:tcPr>
                  <w:tcW w:w="0" w:type="auto"/>
                  <w:gridSpan w:val="4"/>
                </w:tcPr>
                <w:p w14:paraId="6F52AE25" w14:textId="77777777" w:rsidR="001A0A3C" w:rsidRDefault="00000000">
                  <w:pPr>
                    <w:pStyle w:val="TableText"/>
                  </w:pPr>
                  <w:r w:rsidRPr="003F2641">
                    <w:t>Renta, sueldo o salario de:</w:t>
                  </w:r>
                </w:p>
              </w:tc>
            </w:tr>
            <w:tr w:rsidR="001F1E41" w:rsidRPr="003F2641" w14:paraId="1ADBE4A8" w14:textId="77777777" w:rsidTr="001F1E41">
              <w:trPr>
                <w:jc w:val="center"/>
              </w:trPr>
              <w:tc>
                <w:tcPr>
                  <w:tcW w:w="0" w:type="auto"/>
                </w:tcPr>
                <w:p w14:paraId="749A177C" w14:textId="77777777" w:rsidR="001F1E41" w:rsidRPr="003F2641" w:rsidRDefault="001F1E41" w:rsidP="001F1E41">
                  <w:pPr>
                    <w:pStyle w:val="TableText"/>
                  </w:pPr>
                  <w:r w:rsidRPr="00A83535">
                    <w:rPr>
                      <w:color w:val="99CC00"/>
                    </w:rPr>
                    <w:sym w:font="Wingdings" w:char="F06E"/>
                  </w:r>
                </w:p>
              </w:tc>
              <w:tc>
                <w:tcPr>
                  <w:tcW w:w="0" w:type="auto"/>
                  <w:gridSpan w:val="4"/>
                </w:tcPr>
                <w:p w14:paraId="5683D6FF" w14:textId="77777777" w:rsidR="001A0A3C" w:rsidRDefault="00000000">
                  <w:pPr>
                    <w:pStyle w:val="TableText"/>
                  </w:pPr>
                  <w:r w:rsidRPr="003F2641">
                    <w:t>Renta, sueldo o salario de:</w:t>
                  </w:r>
                </w:p>
              </w:tc>
            </w:tr>
            <w:tr w:rsidR="001F1E41" w:rsidRPr="003F2641" w14:paraId="4C925001" w14:textId="77777777" w:rsidTr="001F1E41">
              <w:trPr>
                <w:jc w:val="center"/>
              </w:trPr>
              <w:tc>
                <w:tcPr>
                  <w:tcW w:w="0" w:type="auto"/>
                </w:tcPr>
                <w:p w14:paraId="00DFC9B7" w14:textId="77777777" w:rsidR="001F1E41" w:rsidRPr="003F2641" w:rsidRDefault="001F1E41" w:rsidP="001F1E41">
                  <w:pPr>
                    <w:pStyle w:val="TableText"/>
                  </w:pPr>
                  <w:r w:rsidRPr="00A83535">
                    <w:rPr>
                      <w:color w:val="99CC00"/>
                    </w:rPr>
                    <w:sym w:font="Wingdings" w:char="F06E"/>
                  </w:r>
                </w:p>
              </w:tc>
              <w:tc>
                <w:tcPr>
                  <w:tcW w:w="0" w:type="auto"/>
                  <w:gridSpan w:val="4"/>
                </w:tcPr>
                <w:p w14:paraId="244A2C4D" w14:textId="77777777" w:rsidR="001A0A3C" w:rsidRDefault="00000000">
                  <w:pPr>
                    <w:pStyle w:val="TableText"/>
                  </w:pPr>
                  <w:r w:rsidRPr="003F2641">
                    <w:t>Renta, sueldo o salario de:</w:t>
                  </w:r>
                </w:p>
              </w:tc>
            </w:tr>
            <w:tr w:rsidR="001F1E41" w:rsidRPr="003F2641" w14:paraId="4FA76E08" w14:textId="77777777" w:rsidTr="001F1E41">
              <w:trPr>
                <w:jc w:val="center"/>
              </w:trPr>
              <w:tc>
                <w:tcPr>
                  <w:tcW w:w="0" w:type="auto"/>
                </w:tcPr>
                <w:p w14:paraId="24140707" w14:textId="77777777" w:rsidR="001F1E41" w:rsidRPr="003F2641" w:rsidRDefault="001F1E41" w:rsidP="001F1E41">
                  <w:pPr>
                    <w:pStyle w:val="TableText"/>
                  </w:pPr>
                  <w:r w:rsidRPr="00A83535">
                    <w:rPr>
                      <w:color w:val="99CC00"/>
                    </w:rPr>
                    <w:sym w:font="Wingdings" w:char="F06E"/>
                  </w:r>
                </w:p>
              </w:tc>
              <w:tc>
                <w:tcPr>
                  <w:tcW w:w="0" w:type="auto"/>
                  <w:gridSpan w:val="4"/>
                </w:tcPr>
                <w:p w14:paraId="2F5E4C72" w14:textId="77777777" w:rsidR="001A0A3C" w:rsidRDefault="00000000">
                  <w:pPr>
                    <w:pStyle w:val="TableText"/>
                  </w:pPr>
                  <w:r w:rsidRPr="003F2641">
                    <w:t>Pago de horas extraordinarias</w:t>
                  </w:r>
                </w:p>
              </w:tc>
            </w:tr>
            <w:tr w:rsidR="001F1E41" w:rsidRPr="003F2641" w14:paraId="158E8CCB" w14:textId="77777777" w:rsidTr="001F1E41">
              <w:trPr>
                <w:jc w:val="center"/>
              </w:trPr>
              <w:tc>
                <w:tcPr>
                  <w:tcW w:w="0" w:type="auto"/>
                </w:tcPr>
                <w:p w14:paraId="653500B8" w14:textId="77777777" w:rsidR="001F1E41" w:rsidRPr="003F2641" w:rsidRDefault="001F1E41" w:rsidP="001F1E41">
                  <w:pPr>
                    <w:pStyle w:val="TableText"/>
                  </w:pPr>
                  <w:r w:rsidRPr="00A83535">
                    <w:rPr>
                      <w:color w:val="99CC00"/>
                    </w:rPr>
                    <w:sym w:font="Wingdings" w:char="F06E"/>
                  </w:r>
                </w:p>
              </w:tc>
              <w:tc>
                <w:tcPr>
                  <w:tcW w:w="0" w:type="auto"/>
                  <w:gridSpan w:val="4"/>
                </w:tcPr>
                <w:p w14:paraId="3D698E8D" w14:textId="77777777" w:rsidR="001A0A3C" w:rsidRDefault="00000000">
                  <w:pPr>
                    <w:pStyle w:val="TableText"/>
                  </w:pPr>
                  <w:r w:rsidRPr="003F2641">
                    <w:t>Bonificaciones</w:t>
                  </w:r>
                </w:p>
              </w:tc>
            </w:tr>
            <w:tr w:rsidR="001F1E41" w:rsidRPr="003F2641" w14:paraId="377CB55B" w14:textId="77777777" w:rsidTr="001F1E41">
              <w:trPr>
                <w:jc w:val="center"/>
              </w:trPr>
              <w:tc>
                <w:tcPr>
                  <w:tcW w:w="0" w:type="auto"/>
                </w:tcPr>
                <w:p w14:paraId="18BC0BDC" w14:textId="77777777" w:rsidR="001F1E41" w:rsidRPr="003F2641" w:rsidRDefault="001F1E41" w:rsidP="001F1E41">
                  <w:pPr>
                    <w:pStyle w:val="TableText"/>
                  </w:pPr>
                  <w:r w:rsidRPr="00A83535">
                    <w:rPr>
                      <w:color w:val="99CC00"/>
                    </w:rPr>
                    <w:sym w:font="Wingdings" w:char="F06E"/>
                  </w:r>
                </w:p>
              </w:tc>
              <w:tc>
                <w:tcPr>
                  <w:tcW w:w="0" w:type="auto"/>
                  <w:gridSpan w:val="4"/>
                </w:tcPr>
                <w:p w14:paraId="011FAEAC" w14:textId="77777777" w:rsidR="001A0A3C" w:rsidRDefault="00000000">
                  <w:pPr>
                    <w:pStyle w:val="TableText"/>
                  </w:pPr>
                  <w:r w:rsidRPr="003F2641">
                    <w:t>Devoluciones de impuestos</w:t>
                  </w:r>
                </w:p>
              </w:tc>
            </w:tr>
            <w:tr w:rsidR="001F1E41" w:rsidRPr="003F2641" w14:paraId="54053637" w14:textId="77777777" w:rsidTr="001F1E41">
              <w:trPr>
                <w:jc w:val="center"/>
              </w:trPr>
              <w:tc>
                <w:tcPr>
                  <w:tcW w:w="0" w:type="auto"/>
                </w:tcPr>
                <w:p w14:paraId="464638BB" w14:textId="77777777" w:rsidR="001F1E41" w:rsidRPr="003F2641" w:rsidRDefault="001F1E41" w:rsidP="001F1E41">
                  <w:pPr>
                    <w:pStyle w:val="TableText"/>
                  </w:pPr>
                  <w:r w:rsidRPr="00A83535">
                    <w:rPr>
                      <w:color w:val="99CC00"/>
                    </w:rPr>
                    <w:sym w:font="Wingdings" w:char="F06E"/>
                  </w:r>
                </w:p>
              </w:tc>
              <w:tc>
                <w:tcPr>
                  <w:tcW w:w="0" w:type="auto"/>
                  <w:gridSpan w:val="4"/>
                </w:tcPr>
                <w:p w14:paraId="0EFB269E" w14:textId="77777777" w:rsidR="001A0A3C" w:rsidRDefault="00000000">
                  <w:pPr>
                    <w:pStyle w:val="TableText"/>
                  </w:pPr>
                  <w:r w:rsidRPr="003F2641">
                    <w:t>Comisiones</w:t>
                  </w:r>
                </w:p>
              </w:tc>
            </w:tr>
            <w:tr w:rsidR="001F1E41" w:rsidRPr="003F2641" w14:paraId="6CBCD9D8" w14:textId="77777777" w:rsidTr="001F1E41">
              <w:trPr>
                <w:jc w:val="center"/>
              </w:trPr>
              <w:tc>
                <w:tcPr>
                  <w:tcW w:w="0" w:type="auto"/>
                </w:tcPr>
                <w:p w14:paraId="66FDCC5F" w14:textId="77777777" w:rsidR="001F1E41" w:rsidRPr="003F2641" w:rsidRDefault="001F1E41" w:rsidP="001F1E41">
                  <w:pPr>
                    <w:pStyle w:val="TableText"/>
                  </w:pPr>
                  <w:r w:rsidRPr="00A83535">
                    <w:rPr>
                      <w:color w:val="99CC00"/>
                    </w:rPr>
                    <w:sym w:font="Wingdings" w:char="F06E"/>
                  </w:r>
                </w:p>
              </w:tc>
              <w:tc>
                <w:tcPr>
                  <w:tcW w:w="0" w:type="auto"/>
                  <w:gridSpan w:val="4"/>
                </w:tcPr>
                <w:p w14:paraId="31964409" w14:textId="77777777" w:rsidR="001A0A3C" w:rsidRDefault="00000000">
                  <w:pPr>
                    <w:pStyle w:val="TableText"/>
                  </w:pPr>
                  <w:r w:rsidRPr="003F2641">
                    <w:t>Ingresos empresariales</w:t>
                  </w:r>
                </w:p>
              </w:tc>
            </w:tr>
            <w:tr w:rsidR="001F1E41" w:rsidRPr="003F2641" w14:paraId="0EBF0B22" w14:textId="77777777" w:rsidTr="001F1E41">
              <w:trPr>
                <w:jc w:val="center"/>
              </w:trPr>
              <w:tc>
                <w:tcPr>
                  <w:tcW w:w="0" w:type="auto"/>
                </w:tcPr>
                <w:p w14:paraId="23FE25BD" w14:textId="77777777" w:rsidR="001F1E41" w:rsidRPr="003F2641" w:rsidRDefault="001F1E41" w:rsidP="001F1E41">
                  <w:pPr>
                    <w:pStyle w:val="TableText"/>
                  </w:pPr>
                  <w:r w:rsidRPr="00A83535">
                    <w:rPr>
                      <w:color w:val="99CC00"/>
                    </w:rPr>
                    <w:sym w:font="Wingdings" w:char="F06E"/>
                  </w:r>
                </w:p>
              </w:tc>
              <w:tc>
                <w:tcPr>
                  <w:tcW w:w="0" w:type="auto"/>
                  <w:gridSpan w:val="4"/>
                </w:tcPr>
                <w:p w14:paraId="67FA7749" w14:textId="77777777" w:rsidR="001A0A3C" w:rsidRDefault="00000000">
                  <w:pPr>
                    <w:pStyle w:val="TableText"/>
                  </w:pPr>
                  <w:r w:rsidRPr="003F2641">
                    <w:t>Indemnización por despido</w:t>
                  </w:r>
                </w:p>
              </w:tc>
            </w:tr>
            <w:tr w:rsidR="001F1E41" w:rsidRPr="003F2641" w14:paraId="14E05603" w14:textId="77777777" w:rsidTr="001F1E41">
              <w:trPr>
                <w:jc w:val="center"/>
              </w:trPr>
              <w:tc>
                <w:tcPr>
                  <w:tcW w:w="0" w:type="auto"/>
                </w:tcPr>
                <w:p w14:paraId="521AC223" w14:textId="77777777" w:rsidR="001F1E41" w:rsidRPr="003F2641" w:rsidRDefault="001F1E41" w:rsidP="001F1E41">
                  <w:pPr>
                    <w:pStyle w:val="TableText"/>
                  </w:pPr>
                  <w:r w:rsidRPr="00A83535">
                    <w:rPr>
                      <w:color w:val="99CC00"/>
                    </w:rPr>
                    <w:sym w:font="Wingdings" w:char="F06E"/>
                  </w:r>
                </w:p>
              </w:tc>
              <w:tc>
                <w:tcPr>
                  <w:tcW w:w="0" w:type="auto"/>
                  <w:gridSpan w:val="4"/>
                </w:tcPr>
                <w:p w14:paraId="679687B0" w14:textId="77777777" w:rsidR="001A0A3C" w:rsidRDefault="00000000">
                  <w:pPr>
                    <w:pStyle w:val="TableText"/>
                  </w:pPr>
                  <w:r w:rsidRPr="003F2641">
                    <w:t>Trabajo a tiempo parcial o pluriempleo</w:t>
                  </w:r>
                </w:p>
              </w:tc>
            </w:tr>
            <w:tr w:rsidR="001F1E41" w:rsidRPr="003F2641" w14:paraId="6EDF1A32" w14:textId="77777777" w:rsidTr="001F1E41">
              <w:trPr>
                <w:jc w:val="center"/>
              </w:trPr>
              <w:tc>
                <w:tcPr>
                  <w:tcW w:w="0" w:type="auto"/>
                </w:tcPr>
                <w:p w14:paraId="7D507A37" w14:textId="77777777" w:rsidR="001F1E41" w:rsidRPr="003F2641" w:rsidRDefault="001F1E41" w:rsidP="001F1E41">
                  <w:pPr>
                    <w:pStyle w:val="TableText"/>
                  </w:pPr>
                  <w:r w:rsidRPr="00A83535">
                    <w:rPr>
                      <w:color w:val="99CC00"/>
                    </w:rPr>
                    <w:sym w:font="Wingdings" w:char="F06E"/>
                  </w:r>
                </w:p>
              </w:tc>
              <w:tc>
                <w:tcPr>
                  <w:tcW w:w="0" w:type="auto"/>
                  <w:gridSpan w:val="4"/>
                </w:tcPr>
                <w:p w14:paraId="136D9AFA" w14:textId="77777777" w:rsidR="001A0A3C" w:rsidRDefault="00000000">
                  <w:pPr>
                    <w:pStyle w:val="TableText"/>
                  </w:pPr>
                  <w:r w:rsidRPr="003F2641">
                    <w:t>Honorarios de consultoría</w:t>
                  </w:r>
                </w:p>
              </w:tc>
            </w:tr>
            <w:tr w:rsidR="001F1E41" w:rsidRPr="003F2641" w14:paraId="54F52339" w14:textId="77777777" w:rsidTr="001F1E41">
              <w:trPr>
                <w:jc w:val="center"/>
              </w:trPr>
              <w:tc>
                <w:tcPr>
                  <w:tcW w:w="0" w:type="auto"/>
                </w:tcPr>
                <w:p w14:paraId="7FFCE4E6" w14:textId="77777777" w:rsidR="001F1E41" w:rsidRPr="003F2641" w:rsidRDefault="001F1E41" w:rsidP="001F1E41">
                  <w:pPr>
                    <w:pStyle w:val="TableText"/>
                  </w:pPr>
                  <w:r w:rsidRPr="00A83535">
                    <w:rPr>
                      <w:color w:val="99CC00"/>
                    </w:rPr>
                    <w:sym w:font="Wingdings" w:char="F06E"/>
                  </w:r>
                </w:p>
              </w:tc>
              <w:tc>
                <w:tcPr>
                  <w:tcW w:w="0" w:type="auto"/>
                  <w:gridSpan w:val="4"/>
                </w:tcPr>
                <w:p w14:paraId="23E64BC2" w14:textId="77777777" w:rsidR="001A0A3C" w:rsidRDefault="00000000">
                  <w:pPr>
                    <w:pStyle w:val="TableText"/>
                  </w:pPr>
                  <w:r w:rsidRPr="003F2641">
                    <w:t>Venta de productos o activos</w:t>
                  </w:r>
                </w:p>
              </w:tc>
            </w:tr>
            <w:tr w:rsidR="001F1E41" w:rsidRPr="003F2641" w14:paraId="245F8649" w14:textId="77777777" w:rsidTr="001F1E41">
              <w:trPr>
                <w:jc w:val="center"/>
              </w:trPr>
              <w:tc>
                <w:tcPr>
                  <w:tcW w:w="0" w:type="auto"/>
                </w:tcPr>
                <w:p w14:paraId="5B552210" w14:textId="77777777" w:rsidR="001F1E41" w:rsidRPr="003F2641" w:rsidRDefault="001F1E41" w:rsidP="001F1E41">
                  <w:pPr>
                    <w:pStyle w:val="TableText"/>
                  </w:pPr>
                  <w:r w:rsidRPr="00A83535">
                    <w:rPr>
                      <w:color w:val="99CC00"/>
                    </w:rPr>
                    <w:sym w:font="Wingdings" w:char="F06E"/>
                  </w:r>
                </w:p>
              </w:tc>
              <w:tc>
                <w:tcPr>
                  <w:tcW w:w="0" w:type="auto"/>
                  <w:gridSpan w:val="4"/>
                </w:tcPr>
                <w:p w14:paraId="6C08B047" w14:textId="77777777" w:rsidR="001A0A3C" w:rsidRDefault="00000000">
                  <w:pPr>
                    <w:pStyle w:val="TableText"/>
                  </w:pPr>
                  <w:r w:rsidRPr="003F2641">
                    <w:t>Negocios o servicios a domicilio</w:t>
                  </w:r>
                </w:p>
              </w:tc>
            </w:tr>
            <w:tr w:rsidR="001F1E41" w:rsidRPr="003F2641" w14:paraId="4B4A02A0" w14:textId="77777777" w:rsidTr="001F1E41">
              <w:trPr>
                <w:jc w:val="center"/>
              </w:trPr>
              <w:tc>
                <w:tcPr>
                  <w:tcW w:w="0" w:type="auto"/>
                </w:tcPr>
                <w:p w14:paraId="7FAF66F9" w14:textId="77777777" w:rsidR="001F1E41" w:rsidRPr="003F2641" w:rsidRDefault="001F1E41" w:rsidP="001F1E41">
                  <w:pPr>
                    <w:pStyle w:val="TableText"/>
                  </w:pPr>
                  <w:r w:rsidRPr="00A83535">
                    <w:rPr>
                      <w:color w:val="99CC00"/>
                    </w:rPr>
                    <w:sym w:font="Wingdings" w:char="F06E"/>
                  </w:r>
                </w:p>
              </w:tc>
              <w:tc>
                <w:tcPr>
                  <w:tcW w:w="0" w:type="auto"/>
                  <w:gridSpan w:val="4"/>
                </w:tcPr>
                <w:p w14:paraId="070E511A" w14:textId="77777777" w:rsidR="001A0A3C" w:rsidRDefault="00000000">
                  <w:pPr>
                    <w:pStyle w:val="TableText"/>
                  </w:pPr>
                  <w:r w:rsidRPr="003F2641">
                    <w:t>Venta de cosas que poseo/poseemos</w:t>
                  </w:r>
                </w:p>
              </w:tc>
            </w:tr>
            <w:tr w:rsidR="001F1E41" w:rsidRPr="003F2641" w14:paraId="03A5F05E" w14:textId="77777777" w:rsidTr="001F1E41">
              <w:trPr>
                <w:jc w:val="center"/>
              </w:trPr>
              <w:tc>
                <w:tcPr>
                  <w:tcW w:w="0" w:type="auto"/>
                </w:tcPr>
                <w:p w14:paraId="71538618" w14:textId="77777777" w:rsidR="001F1E41" w:rsidRPr="003F2641" w:rsidRDefault="001F1E41" w:rsidP="001F1E41">
                  <w:pPr>
                    <w:pStyle w:val="TableText"/>
                  </w:pPr>
                  <w:r w:rsidRPr="00A83535">
                    <w:rPr>
                      <w:color w:val="99CC00"/>
                    </w:rPr>
                    <w:sym w:font="Wingdings" w:char="F06E"/>
                  </w:r>
                </w:p>
              </w:tc>
              <w:tc>
                <w:tcPr>
                  <w:tcW w:w="0" w:type="auto"/>
                  <w:gridSpan w:val="4"/>
                </w:tcPr>
                <w:p w14:paraId="2C4C3BFC" w14:textId="77777777" w:rsidR="001A0A3C" w:rsidRDefault="00000000">
                  <w:pPr>
                    <w:pStyle w:val="TableText"/>
                  </w:pPr>
                  <w:r w:rsidRPr="003F2641">
                    <w:t>Indemnización por accidente laboral</w:t>
                  </w:r>
                </w:p>
              </w:tc>
            </w:tr>
            <w:tr w:rsidR="001F1E41" w:rsidRPr="003F2641" w14:paraId="2A34A5B3" w14:textId="77777777" w:rsidTr="001F1E41">
              <w:trPr>
                <w:jc w:val="center"/>
              </w:trPr>
              <w:tc>
                <w:tcPr>
                  <w:tcW w:w="0" w:type="auto"/>
                </w:tcPr>
                <w:p w14:paraId="1002F402" w14:textId="77777777" w:rsidR="001F1E41" w:rsidRPr="003F2641" w:rsidRDefault="001F1E41" w:rsidP="001F1E41">
                  <w:pPr>
                    <w:pStyle w:val="TableText"/>
                  </w:pPr>
                  <w:r w:rsidRPr="00A83535">
                    <w:rPr>
                      <w:color w:val="99CC00"/>
                    </w:rPr>
                    <w:sym w:font="Wingdings" w:char="F06E"/>
                  </w:r>
                </w:p>
              </w:tc>
              <w:tc>
                <w:tcPr>
                  <w:tcW w:w="0" w:type="auto"/>
                  <w:gridSpan w:val="4"/>
                </w:tcPr>
                <w:p w14:paraId="5C57AA7F" w14:textId="77777777" w:rsidR="001A0A3C" w:rsidRDefault="00000000">
                  <w:pPr>
                    <w:pStyle w:val="TableText"/>
                  </w:pPr>
                  <w:r w:rsidRPr="003F2641">
                    <w:t>Honorarios</w:t>
                  </w:r>
                </w:p>
              </w:tc>
            </w:tr>
            <w:tr w:rsidR="001F1E41" w:rsidRPr="003F2641" w14:paraId="7438F425" w14:textId="77777777" w:rsidTr="001F1E41">
              <w:trPr>
                <w:jc w:val="center"/>
              </w:trPr>
              <w:tc>
                <w:tcPr>
                  <w:tcW w:w="0" w:type="auto"/>
                </w:tcPr>
                <w:p w14:paraId="40C59C85" w14:textId="77777777" w:rsidR="001F1E41" w:rsidRPr="003F2641" w:rsidRDefault="001F1E41" w:rsidP="001F1E41">
                  <w:pPr>
                    <w:pStyle w:val="TableText"/>
                  </w:pPr>
                  <w:r w:rsidRPr="00A83535">
                    <w:rPr>
                      <w:color w:val="99CC00"/>
                    </w:rPr>
                    <w:sym w:font="Wingdings" w:char="F06E"/>
                  </w:r>
                </w:p>
              </w:tc>
              <w:tc>
                <w:tcPr>
                  <w:tcW w:w="0" w:type="auto"/>
                  <w:gridSpan w:val="4"/>
                </w:tcPr>
                <w:p w14:paraId="781261A5" w14:textId="77777777" w:rsidR="001A0A3C" w:rsidRDefault="00000000">
                  <w:pPr>
                    <w:pStyle w:val="TableText"/>
                  </w:pPr>
                  <w:r w:rsidRPr="003F2641">
                    <w:t>Seguridad Social</w:t>
                  </w:r>
                </w:p>
              </w:tc>
            </w:tr>
            <w:tr w:rsidR="001F1E41" w:rsidRPr="003F2641" w14:paraId="763AB8F8" w14:textId="77777777" w:rsidTr="001F1E41">
              <w:trPr>
                <w:jc w:val="center"/>
              </w:trPr>
              <w:tc>
                <w:tcPr>
                  <w:tcW w:w="0" w:type="auto"/>
                </w:tcPr>
                <w:p w14:paraId="47FB1D5C" w14:textId="77777777" w:rsidR="001F1E41" w:rsidRPr="003F2641" w:rsidRDefault="001F1E41" w:rsidP="001F1E41">
                  <w:pPr>
                    <w:pStyle w:val="TableText"/>
                  </w:pPr>
                  <w:r w:rsidRPr="00A83535">
                    <w:rPr>
                      <w:color w:val="99CC00"/>
                    </w:rPr>
                    <w:sym w:font="Wingdings" w:char="F06E"/>
                  </w:r>
                </w:p>
              </w:tc>
              <w:tc>
                <w:tcPr>
                  <w:tcW w:w="0" w:type="auto"/>
                  <w:gridSpan w:val="4"/>
                </w:tcPr>
                <w:p w14:paraId="07A23E3F" w14:textId="77777777" w:rsidR="001A0A3C" w:rsidRDefault="00000000">
                  <w:pPr>
                    <w:pStyle w:val="TableText"/>
                  </w:pPr>
                  <w:r w:rsidRPr="003F2641">
                    <w:t>Ingresos por pensiones</w:t>
                  </w:r>
                </w:p>
              </w:tc>
            </w:tr>
            <w:tr w:rsidR="001F1E41" w:rsidRPr="003F2641" w14:paraId="44362ED4" w14:textId="77777777" w:rsidTr="001F1E41">
              <w:trPr>
                <w:jc w:val="center"/>
              </w:trPr>
              <w:tc>
                <w:tcPr>
                  <w:tcW w:w="0" w:type="auto"/>
                </w:tcPr>
                <w:p w14:paraId="45D70A3D" w14:textId="77777777" w:rsidR="001F1E41" w:rsidRPr="003F2641" w:rsidRDefault="001F1E41" w:rsidP="001F1E41">
                  <w:pPr>
                    <w:pStyle w:val="TableText"/>
                  </w:pPr>
                  <w:r w:rsidRPr="00A83535">
                    <w:rPr>
                      <w:color w:val="99CC00"/>
                    </w:rPr>
                    <w:sym w:font="Wingdings" w:char="F06E"/>
                  </w:r>
                </w:p>
              </w:tc>
              <w:tc>
                <w:tcPr>
                  <w:tcW w:w="0" w:type="auto"/>
                  <w:gridSpan w:val="4"/>
                </w:tcPr>
                <w:p w14:paraId="65B0A1A5" w14:textId="77777777" w:rsidR="001A0A3C" w:rsidRDefault="00000000">
                  <w:pPr>
                    <w:pStyle w:val="TableText"/>
                  </w:pPr>
                  <w:r w:rsidRPr="003F2641">
                    <w:t>Paga o pensión militar</w:t>
                  </w:r>
                </w:p>
              </w:tc>
            </w:tr>
            <w:tr w:rsidR="001F1E41" w:rsidRPr="003F2641" w14:paraId="47B970F7" w14:textId="77777777" w:rsidTr="001F1E41">
              <w:trPr>
                <w:jc w:val="center"/>
              </w:trPr>
              <w:tc>
                <w:tcPr>
                  <w:tcW w:w="0" w:type="auto"/>
                </w:tcPr>
                <w:p w14:paraId="6DAF4677" w14:textId="77777777" w:rsidR="001F1E41" w:rsidRPr="003F2641" w:rsidRDefault="001F1E41" w:rsidP="001F1E41">
                  <w:pPr>
                    <w:pStyle w:val="TableText"/>
                  </w:pPr>
                  <w:r w:rsidRPr="00A83535">
                    <w:rPr>
                      <w:color w:val="99CC00"/>
                    </w:rPr>
                    <w:sym w:font="Wingdings" w:char="F06E"/>
                  </w:r>
                </w:p>
              </w:tc>
              <w:tc>
                <w:tcPr>
                  <w:tcW w:w="0" w:type="auto"/>
                  <w:gridSpan w:val="4"/>
                </w:tcPr>
                <w:p w14:paraId="782F400F" w14:textId="77777777" w:rsidR="001A0A3C" w:rsidRDefault="00000000">
                  <w:pPr>
                    <w:pStyle w:val="TableText"/>
                  </w:pPr>
                  <w:r w:rsidRPr="003F2641">
                    <w:t>Anualidad</w:t>
                  </w:r>
                </w:p>
              </w:tc>
            </w:tr>
            <w:tr w:rsidR="001F1E41" w:rsidRPr="003F2641" w14:paraId="1B053403" w14:textId="77777777" w:rsidTr="001F1E41">
              <w:trPr>
                <w:jc w:val="center"/>
              </w:trPr>
              <w:tc>
                <w:tcPr>
                  <w:tcW w:w="0" w:type="auto"/>
                </w:tcPr>
                <w:p w14:paraId="302F94C4" w14:textId="77777777" w:rsidR="001F1E41" w:rsidRPr="003F2641" w:rsidRDefault="001F1E41" w:rsidP="001F1E41">
                  <w:pPr>
                    <w:pStyle w:val="TableText"/>
                  </w:pPr>
                  <w:r w:rsidRPr="00A83535">
                    <w:rPr>
                      <w:color w:val="99CC00"/>
                    </w:rPr>
                    <w:sym w:font="Wingdings" w:char="F06E"/>
                  </w:r>
                </w:p>
              </w:tc>
              <w:tc>
                <w:tcPr>
                  <w:tcW w:w="0" w:type="auto"/>
                  <w:gridSpan w:val="4"/>
                </w:tcPr>
                <w:p w14:paraId="2C6ADF4C" w14:textId="77777777" w:rsidR="001A0A3C" w:rsidRDefault="00000000">
                  <w:pPr>
                    <w:pStyle w:val="TableText"/>
                  </w:pPr>
                  <w:r w:rsidRPr="003F2641">
                    <w:t>Salario o pensión sindical</w:t>
                  </w:r>
                </w:p>
              </w:tc>
            </w:tr>
            <w:tr w:rsidR="001F1E41" w:rsidRPr="003F2641" w14:paraId="56EE5430" w14:textId="77777777" w:rsidTr="001F1E41">
              <w:trPr>
                <w:jc w:val="center"/>
              </w:trPr>
              <w:tc>
                <w:tcPr>
                  <w:tcW w:w="0" w:type="auto"/>
                </w:tcPr>
                <w:p w14:paraId="31A922EB" w14:textId="77777777" w:rsidR="001F1E41" w:rsidRPr="003F2641" w:rsidRDefault="001F1E41" w:rsidP="001F1E41">
                  <w:pPr>
                    <w:pStyle w:val="TableText"/>
                  </w:pPr>
                  <w:r w:rsidRPr="00A83535">
                    <w:rPr>
                      <w:color w:val="99CC00"/>
                    </w:rPr>
                    <w:sym w:font="Wingdings" w:char="F06E"/>
                  </w:r>
                </w:p>
              </w:tc>
              <w:tc>
                <w:tcPr>
                  <w:tcW w:w="0" w:type="auto"/>
                  <w:gridSpan w:val="4"/>
                </w:tcPr>
                <w:p w14:paraId="40AD6451" w14:textId="77777777" w:rsidR="001A0A3C" w:rsidRDefault="00000000">
                  <w:pPr>
                    <w:pStyle w:val="TableText"/>
                  </w:pPr>
                  <w:r w:rsidRPr="003F2641">
                    <w:t>Renta de invalidez</w:t>
                  </w:r>
                </w:p>
              </w:tc>
            </w:tr>
            <w:tr w:rsidR="001F1E41" w:rsidRPr="003F2641" w14:paraId="63FE29D6" w14:textId="77777777" w:rsidTr="001F1E41">
              <w:trPr>
                <w:jc w:val="center"/>
              </w:trPr>
              <w:tc>
                <w:tcPr>
                  <w:tcW w:w="0" w:type="auto"/>
                </w:tcPr>
                <w:p w14:paraId="10208A56" w14:textId="77777777" w:rsidR="001F1E41" w:rsidRPr="003F2641" w:rsidRDefault="001F1E41" w:rsidP="001F1E41">
                  <w:pPr>
                    <w:pStyle w:val="TableText"/>
                  </w:pPr>
                  <w:r w:rsidRPr="00A83535">
                    <w:rPr>
                      <w:color w:val="99CC00"/>
                    </w:rPr>
                    <w:sym w:font="Wingdings" w:char="F06E"/>
                  </w:r>
                </w:p>
              </w:tc>
              <w:tc>
                <w:tcPr>
                  <w:tcW w:w="0" w:type="auto"/>
                  <w:gridSpan w:val="4"/>
                </w:tcPr>
                <w:p w14:paraId="4B67B100" w14:textId="77777777" w:rsidR="001A0A3C" w:rsidRDefault="00000000">
                  <w:pPr>
                    <w:pStyle w:val="TableText"/>
                  </w:pPr>
                  <w:r w:rsidRPr="003F2641">
                    <w:t>Desempleo o indemnización por accidente laboral</w:t>
                  </w:r>
                </w:p>
              </w:tc>
            </w:tr>
            <w:tr w:rsidR="001F1E41" w:rsidRPr="003F2641" w14:paraId="739D7DE8" w14:textId="77777777" w:rsidTr="001F1E41">
              <w:trPr>
                <w:jc w:val="center"/>
              </w:trPr>
              <w:tc>
                <w:tcPr>
                  <w:tcW w:w="0" w:type="auto"/>
                </w:tcPr>
                <w:p w14:paraId="2897D29B" w14:textId="77777777" w:rsidR="001F1E41" w:rsidRPr="003F2641" w:rsidRDefault="001F1E41" w:rsidP="001F1E41">
                  <w:pPr>
                    <w:pStyle w:val="TableText"/>
                  </w:pPr>
                  <w:r w:rsidRPr="00A83535">
                    <w:rPr>
                      <w:color w:val="99CC00"/>
                    </w:rPr>
                    <w:sym w:font="Wingdings" w:char="F06E"/>
                  </w:r>
                </w:p>
              </w:tc>
              <w:tc>
                <w:tcPr>
                  <w:tcW w:w="0" w:type="auto"/>
                  <w:gridSpan w:val="4"/>
                </w:tcPr>
                <w:p w14:paraId="6377524F" w14:textId="77777777" w:rsidR="001A0A3C" w:rsidRDefault="00000000">
                  <w:pPr>
                    <w:pStyle w:val="TableText"/>
                  </w:pPr>
                  <w:r w:rsidRPr="003F2641">
                    <w:t>Manutención del cónyuge o de los hijos</w:t>
                  </w:r>
                </w:p>
              </w:tc>
            </w:tr>
            <w:tr w:rsidR="001F1E41" w:rsidRPr="003F2641" w14:paraId="2C27695E" w14:textId="77777777" w:rsidTr="001F1E41">
              <w:trPr>
                <w:jc w:val="center"/>
              </w:trPr>
              <w:tc>
                <w:tcPr>
                  <w:tcW w:w="0" w:type="auto"/>
                </w:tcPr>
                <w:p w14:paraId="7BF42BFB" w14:textId="77777777" w:rsidR="001F1E41" w:rsidRPr="003F2641" w:rsidRDefault="001F1E41" w:rsidP="001F1E41">
                  <w:pPr>
                    <w:pStyle w:val="TableText"/>
                  </w:pPr>
                  <w:r w:rsidRPr="00A83535">
                    <w:rPr>
                      <w:color w:val="99CC00"/>
                    </w:rPr>
                    <w:sym w:font="Wingdings" w:char="F06E"/>
                  </w:r>
                </w:p>
              </w:tc>
              <w:tc>
                <w:tcPr>
                  <w:tcW w:w="0" w:type="auto"/>
                  <w:gridSpan w:val="4"/>
                </w:tcPr>
                <w:p w14:paraId="61484261" w14:textId="77777777" w:rsidR="001A0A3C" w:rsidRDefault="00000000">
                  <w:pPr>
                    <w:pStyle w:val="TableText"/>
                  </w:pPr>
                  <w:r w:rsidRPr="003F2641">
                    <w:t>Fondo fiduciario</w:t>
                  </w:r>
                </w:p>
              </w:tc>
            </w:tr>
            <w:tr w:rsidR="001F1E41" w:rsidRPr="003F2641" w14:paraId="38090E52" w14:textId="77777777" w:rsidTr="001F1E41">
              <w:trPr>
                <w:jc w:val="center"/>
              </w:trPr>
              <w:tc>
                <w:tcPr>
                  <w:tcW w:w="0" w:type="auto"/>
                </w:tcPr>
                <w:p w14:paraId="7F0204B9" w14:textId="77777777" w:rsidR="001F1E41" w:rsidRPr="003F2641" w:rsidRDefault="001F1E41" w:rsidP="001F1E41">
                  <w:pPr>
                    <w:pStyle w:val="TableText"/>
                  </w:pPr>
                  <w:r w:rsidRPr="00A83535">
                    <w:rPr>
                      <w:color w:val="99CC00"/>
                    </w:rPr>
                    <w:sym w:font="Wingdings" w:char="F06E"/>
                  </w:r>
                </w:p>
              </w:tc>
              <w:tc>
                <w:tcPr>
                  <w:tcW w:w="0" w:type="auto"/>
                  <w:gridSpan w:val="4"/>
                </w:tcPr>
                <w:p w14:paraId="0B7C3BA6" w14:textId="77777777" w:rsidR="001A0A3C" w:rsidRDefault="00000000">
                  <w:pPr>
                    <w:pStyle w:val="TableText"/>
                  </w:pPr>
                  <w:r w:rsidRPr="003F2641">
                    <w:t>Dinero de la herencia</w:t>
                  </w:r>
                </w:p>
              </w:tc>
            </w:tr>
            <w:tr w:rsidR="001F1E41" w:rsidRPr="003F2641" w14:paraId="1F46C8BC" w14:textId="77777777" w:rsidTr="001F1E41">
              <w:trPr>
                <w:jc w:val="center"/>
              </w:trPr>
              <w:tc>
                <w:tcPr>
                  <w:tcW w:w="0" w:type="auto"/>
                </w:tcPr>
                <w:p w14:paraId="4E773069" w14:textId="77777777" w:rsidR="001F1E41" w:rsidRPr="003F2641" w:rsidRDefault="001F1E41" w:rsidP="001F1E41">
                  <w:pPr>
                    <w:pStyle w:val="TableText"/>
                  </w:pPr>
                  <w:r w:rsidRPr="00A83535">
                    <w:rPr>
                      <w:color w:val="99CC00"/>
                    </w:rPr>
                    <w:sym w:font="Wingdings" w:char="F06E"/>
                  </w:r>
                </w:p>
              </w:tc>
              <w:tc>
                <w:tcPr>
                  <w:tcW w:w="0" w:type="auto"/>
                  <w:gridSpan w:val="4"/>
                </w:tcPr>
                <w:p w14:paraId="4D891711" w14:textId="77777777" w:rsidR="001A0A3C" w:rsidRDefault="00000000">
                  <w:pPr>
                    <w:pStyle w:val="TableText"/>
                  </w:pPr>
                  <w:r w:rsidRPr="003F2641">
                    <w:t>Liquidación del seguro</w:t>
                  </w:r>
                </w:p>
              </w:tc>
            </w:tr>
            <w:tr w:rsidR="001F1E41" w:rsidRPr="003F2641" w14:paraId="535A6590" w14:textId="77777777" w:rsidTr="001F1E41">
              <w:trPr>
                <w:jc w:val="center"/>
              </w:trPr>
              <w:tc>
                <w:tcPr>
                  <w:tcW w:w="0" w:type="auto"/>
                </w:tcPr>
                <w:p w14:paraId="798F9ACD" w14:textId="77777777" w:rsidR="001F1E41" w:rsidRPr="003F2641" w:rsidRDefault="001F1E41" w:rsidP="001F1E41">
                  <w:pPr>
                    <w:pStyle w:val="TableText"/>
                  </w:pPr>
                  <w:r w:rsidRPr="00A83535">
                    <w:rPr>
                      <w:color w:val="99CC00"/>
                    </w:rPr>
                    <w:sym w:font="Wingdings" w:char="F06E"/>
                  </w:r>
                </w:p>
              </w:tc>
              <w:tc>
                <w:tcPr>
                  <w:tcW w:w="0" w:type="auto"/>
                  <w:gridSpan w:val="4"/>
                </w:tcPr>
                <w:p w14:paraId="1532A7C1" w14:textId="77777777" w:rsidR="001A0A3C" w:rsidRDefault="00000000">
                  <w:pPr>
                    <w:pStyle w:val="TableText"/>
                  </w:pPr>
                  <w:r w:rsidRPr="003F2641">
                    <w:t>Acuerdo judicial</w:t>
                  </w:r>
                </w:p>
              </w:tc>
            </w:tr>
            <w:tr w:rsidR="001F1E41" w:rsidRPr="003F2641" w14:paraId="32FC718C" w14:textId="77777777" w:rsidTr="001F1E41">
              <w:trPr>
                <w:jc w:val="center"/>
              </w:trPr>
              <w:tc>
                <w:tcPr>
                  <w:tcW w:w="0" w:type="auto"/>
                </w:tcPr>
                <w:p w14:paraId="4DF725F8" w14:textId="77777777" w:rsidR="001F1E41" w:rsidRPr="003F2641" w:rsidRDefault="001F1E41" w:rsidP="001F1E41">
                  <w:pPr>
                    <w:pStyle w:val="TableText"/>
                  </w:pPr>
                  <w:r w:rsidRPr="00A83535">
                    <w:rPr>
                      <w:color w:val="99CC00"/>
                    </w:rPr>
                    <w:sym w:font="Wingdings" w:char="F06E"/>
                  </w:r>
                </w:p>
              </w:tc>
              <w:tc>
                <w:tcPr>
                  <w:tcW w:w="0" w:type="auto"/>
                  <w:gridSpan w:val="4"/>
                </w:tcPr>
                <w:p w14:paraId="1D788113" w14:textId="77777777" w:rsidR="001A0A3C" w:rsidRDefault="00000000">
                  <w:pPr>
                    <w:pStyle w:val="TableText"/>
                  </w:pPr>
                  <w:r w:rsidRPr="003F2641">
                    <w:t>Ingresos por alquiler o arrendamiento de inmuebles</w:t>
                  </w:r>
                </w:p>
              </w:tc>
            </w:tr>
            <w:tr w:rsidR="001F1E41" w:rsidRPr="003F2641" w14:paraId="55E03898" w14:textId="77777777" w:rsidTr="001F1E41">
              <w:trPr>
                <w:jc w:val="center"/>
              </w:trPr>
              <w:tc>
                <w:tcPr>
                  <w:tcW w:w="0" w:type="auto"/>
                </w:tcPr>
                <w:p w14:paraId="199CD1D1" w14:textId="77777777" w:rsidR="001F1E41" w:rsidRPr="003F2641" w:rsidRDefault="001F1E41" w:rsidP="001F1E41">
                  <w:pPr>
                    <w:pStyle w:val="TableText"/>
                  </w:pPr>
                  <w:r w:rsidRPr="00A83535">
                    <w:rPr>
                      <w:color w:val="99CC00"/>
                    </w:rPr>
                    <w:sym w:font="Wingdings" w:char="F06E"/>
                  </w:r>
                </w:p>
              </w:tc>
              <w:tc>
                <w:tcPr>
                  <w:tcW w:w="0" w:type="auto"/>
                  <w:gridSpan w:val="4"/>
                </w:tcPr>
                <w:p w14:paraId="3029FD1E" w14:textId="77777777" w:rsidR="001A0A3C" w:rsidRDefault="00000000">
                  <w:pPr>
                    <w:pStyle w:val="TableText"/>
                  </w:pPr>
                  <w:r w:rsidRPr="003F2641">
                    <w:t>Intereses y/o dividendos</w:t>
                  </w:r>
                </w:p>
              </w:tc>
            </w:tr>
            <w:tr w:rsidR="001F1E41" w:rsidRPr="003F2641" w14:paraId="2F52F38E" w14:textId="77777777" w:rsidTr="001F1E41">
              <w:trPr>
                <w:jc w:val="center"/>
              </w:trPr>
              <w:tc>
                <w:tcPr>
                  <w:tcW w:w="0" w:type="auto"/>
                </w:tcPr>
                <w:p w14:paraId="15E8111D" w14:textId="77777777" w:rsidR="001F1E41" w:rsidRPr="003F2641" w:rsidRDefault="001F1E41" w:rsidP="001F1E41">
                  <w:pPr>
                    <w:pStyle w:val="TableText"/>
                  </w:pPr>
                  <w:r w:rsidRPr="00A83535">
                    <w:rPr>
                      <w:color w:val="99CC00"/>
                    </w:rPr>
                    <w:sym w:font="Wingdings" w:char="F06E"/>
                  </w:r>
                </w:p>
              </w:tc>
              <w:tc>
                <w:tcPr>
                  <w:tcW w:w="0" w:type="auto"/>
                  <w:gridSpan w:val="4"/>
                </w:tcPr>
                <w:p w14:paraId="02E53C9D" w14:textId="77777777" w:rsidR="001A0A3C" w:rsidRDefault="00000000">
                  <w:pPr>
                    <w:pStyle w:val="TableText"/>
                  </w:pPr>
                  <w:r w:rsidRPr="003F2641">
                    <w:t>Reembolso de préstamos personales</w:t>
                  </w:r>
                </w:p>
              </w:tc>
            </w:tr>
            <w:tr w:rsidR="001F1E41" w:rsidRPr="003F2641" w14:paraId="62E2E927" w14:textId="77777777" w:rsidTr="001F1E41">
              <w:trPr>
                <w:jc w:val="center"/>
              </w:trPr>
              <w:tc>
                <w:tcPr>
                  <w:tcW w:w="0" w:type="auto"/>
                </w:tcPr>
                <w:p w14:paraId="1C5661FC" w14:textId="77777777" w:rsidR="001F1E41" w:rsidRPr="003F2641" w:rsidRDefault="001F1E41" w:rsidP="001F1E41">
                  <w:pPr>
                    <w:pStyle w:val="TableText"/>
                  </w:pPr>
                  <w:r w:rsidRPr="00A83535">
                    <w:rPr>
                      <w:color w:val="99CC00"/>
                    </w:rPr>
                    <w:sym w:font="Wingdings" w:char="F06E"/>
                  </w:r>
                </w:p>
              </w:tc>
              <w:tc>
                <w:tcPr>
                  <w:tcW w:w="0" w:type="auto"/>
                  <w:gridSpan w:val="4"/>
                </w:tcPr>
                <w:p w14:paraId="38F9D165" w14:textId="77777777" w:rsidR="001A0A3C" w:rsidRDefault="00000000">
                  <w:pPr>
                    <w:pStyle w:val="TableText"/>
                  </w:pPr>
                  <w:r w:rsidRPr="003F2641">
                    <w:t>Derechos de autor/patentes</w:t>
                  </w:r>
                </w:p>
              </w:tc>
            </w:tr>
            <w:tr w:rsidR="001F1E41" w:rsidRPr="003F2641" w14:paraId="55A87A3E" w14:textId="77777777" w:rsidTr="001F1E41">
              <w:trPr>
                <w:jc w:val="center"/>
              </w:trPr>
              <w:tc>
                <w:tcPr>
                  <w:tcW w:w="0" w:type="auto"/>
                </w:tcPr>
                <w:p w14:paraId="361778BA" w14:textId="77777777" w:rsidR="001F1E41" w:rsidRPr="003F2641" w:rsidRDefault="001F1E41" w:rsidP="001F1E41">
                  <w:pPr>
                    <w:pStyle w:val="TableText"/>
                  </w:pPr>
                  <w:r w:rsidRPr="00A83535">
                    <w:rPr>
                      <w:color w:val="99CC00"/>
                    </w:rPr>
                    <w:sym w:font="Wingdings" w:char="F06E"/>
                  </w:r>
                </w:p>
              </w:tc>
              <w:tc>
                <w:tcPr>
                  <w:tcW w:w="0" w:type="auto"/>
                  <w:gridSpan w:val="4"/>
                </w:tcPr>
                <w:p w14:paraId="3D7F3F34" w14:textId="77777777" w:rsidR="001A0A3C" w:rsidRDefault="00000000">
                  <w:pPr>
                    <w:pStyle w:val="TableText"/>
                  </w:pPr>
                  <w:r w:rsidRPr="003F2641">
                    <w:t>Reembolsos/Devoluciones/Cupones</w:t>
                  </w:r>
                </w:p>
              </w:tc>
            </w:tr>
            <w:tr w:rsidR="001F1E41" w:rsidRPr="003F2641" w14:paraId="7DFA95C0" w14:textId="77777777" w:rsidTr="001F1E41">
              <w:trPr>
                <w:jc w:val="center"/>
              </w:trPr>
              <w:tc>
                <w:tcPr>
                  <w:tcW w:w="0" w:type="auto"/>
                </w:tcPr>
                <w:p w14:paraId="3B6679E2" w14:textId="77777777" w:rsidR="001F1E41" w:rsidRPr="003F2641" w:rsidRDefault="001F1E41" w:rsidP="001F1E41">
                  <w:pPr>
                    <w:pStyle w:val="TableText"/>
                  </w:pPr>
                  <w:r w:rsidRPr="00A83535">
                    <w:rPr>
                      <w:color w:val="99CC00"/>
                    </w:rPr>
                    <w:sym w:font="Wingdings" w:char="F06E"/>
                  </w:r>
                </w:p>
              </w:tc>
              <w:tc>
                <w:tcPr>
                  <w:tcW w:w="0" w:type="auto"/>
                  <w:gridSpan w:val="4"/>
                </w:tcPr>
                <w:p w14:paraId="655EB960" w14:textId="77777777" w:rsidR="001A0A3C" w:rsidRDefault="00000000">
                  <w:pPr>
                    <w:pStyle w:val="TableText"/>
                  </w:pPr>
                  <w:r w:rsidRPr="003F2641">
                    <w:t>Bienestar público, vales de comida, etc.</w:t>
                  </w:r>
                </w:p>
              </w:tc>
            </w:tr>
            <w:tr w:rsidR="001F1E41" w:rsidRPr="003F2641" w14:paraId="7522FD93" w14:textId="77777777" w:rsidTr="001F1E41">
              <w:trPr>
                <w:jc w:val="center"/>
              </w:trPr>
              <w:tc>
                <w:tcPr>
                  <w:tcW w:w="0" w:type="auto"/>
                </w:tcPr>
                <w:p w14:paraId="114FECF3" w14:textId="77777777" w:rsidR="001F1E41" w:rsidRPr="003F2641" w:rsidRDefault="001F1E41" w:rsidP="001F1E41">
                  <w:pPr>
                    <w:pStyle w:val="TableText"/>
                  </w:pPr>
                  <w:r w:rsidRPr="00A83535">
                    <w:rPr>
                      <w:color w:val="99CC00"/>
                    </w:rPr>
                    <w:sym w:font="Wingdings" w:char="F06E"/>
                  </w:r>
                </w:p>
              </w:tc>
              <w:tc>
                <w:tcPr>
                  <w:tcW w:w="0" w:type="auto"/>
                  <w:gridSpan w:val="4"/>
                </w:tcPr>
                <w:p w14:paraId="4241E60B" w14:textId="77777777" w:rsidR="001A0A3C" w:rsidRDefault="00000000">
                  <w:pPr>
                    <w:pStyle w:val="TableText"/>
                  </w:pPr>
                  <w:r w:rsidRPr="003F2641">
                    <w:t>Otros:</w:t>
                  </w:r>
                </w:p>
              </w:tc>
            </w:tr>
            <w:tr w:rsidR="001F1E41" w:rsidRPr="003F2641" w14:paraId="266094A7" w14:textId="77777777" w:rsidTr="001F1E41">
              <w:trPr>
                <w:jc w:val="center"/>
              </w:trPr>
              <w:tc>
                <w:tcPr>
                  <w:tcW w:w="0" w:type="auto"/>
                </w:tcPr>
                <w:p w14:paraId="5A66D87A" w14:textId="77777777" w:rsidR="001F1E41" w:rsidRPr="003F2641" w:rsidRDefault="001F1E41" w:rsidP="001F1E41">
                  <w:pPr>
                    <w:pStyle w:val="TableText"/>
                  </w:pPr>
                  <w:r w:rsidRPr="00A83535">
                    <w:rPr>
                      <w:color w:val="99CC00"/>
                    </w:rPr>
                    <w:sym w:font="Wingdings" w:char="F06E"/>
                  </w:r>
                </w:p>
              </w:tc>
              <w:tc>
                <w:tcPr>
                  <w:tcW w:w="0" w:type="auto"/>
                  <w:gridSpan w:val="4"/>
                </w:tcPr>
                <w:p w14:paraId="368BA5B3" w14:textId="77777777" w:rsidR="001A0A3C" w:rsidRDefault="00000000">
                  <w:pPr>
                    <w:pStyle w:val="TableText"/>
                  </w:pPr>
                  <w:r w:rsidRPr="003F2641">
                    <w:t>Otros:</w:t>
                  </w:r>
                </w:p>
              </w:tc>
            </w:tr>
            <w:tr w:rsidR="001F1E41" w:rsidRPr="003F2641" w14:paraId="01B53800" w14:textId="77777777" w:rsidTr="001F1E41">
              <w:trPr>
                <w:jc w:val="center"/>
              </w:trPr>
              <w:tc>
                <w:tcPr>
                  <w:tcW w:w="0" w:type="auto"/>
                  <w:shd w:val="clear" w:color="auto" w:fill="ECE8E1"/>
                </w:tcPr>
                <w:p w14:paraId="62338F3A" w14:textId="77777777" w:rsidR="001F1E41" w:rsidRPr="003F2641" w:rsidRDefault="001F1E41" w:rsidP="001F1E41">
                  <w:pPr>
                    <w:pStyle w:val="TableText"/>
                  </w:pPr>
                </w:p>
              </w:tc>
              <w:tc>
                <w:tcPr>
                  <w:tcW w:w="0" w:type="auto"/>
                  <w:gridSpan w:val="4"/>
                  <w:shd w:val="clear" w:color="auto" w:fill="ECE8E1"/>
                </w:tcPr>
                <w:p w14:paraId="6F0A85A0" w14:textId="77777777" w:rsidR="001A0A3C" w:rsidRDefault="00000000">
                  <w:pPr>
                    <w:pStyle w:val="TableText"/>
                  </w:pPr>
                  <w:r w:rsidRPr="003F2641">
                    <w:rPr>
                      <w:b/>
                    </w:rPr>
                    <w:t xml:space="preserve">NIÑOS </w:t>
                  </w:r>
                  <w:r w:rsidRPr="003F2641">
                    <w:rPr>
                      <w:b/>
                      <w:i/>
                    </w:rPr>
                    <w:t>(si procede)</w:t>
                  </w:r>
                </w:p>
              </w:tc>
            </w:tr>
            <w:tr w:rsidR="001F1E41" w:rsidRPr="003F2641" w14:paraId="232B00D3" w14:textId="77777777" w:rsidTr="001F1E41">
              <w:trPr>
                <w:jc w:val="center"/>
              </w:trPr>
              <w:tc>
                <w:tcPr>
                  <w:tcW w:w="0" w:type="auto"/>
                </w:tcPr>
                <w:p w14:paraId="203208A1" w14:textId="77777777" w:rsidR="001F1E41" w:rsidRPr="003F2641" w:rsidRDefault="001F1E41" w:rsidP="001F1E41">
                  <w:pPr>
                    <w:pStyle w:val="TableText"/>
                  </w:pPr>
                  <w:r w:rsidRPr="00A83535">
                    <w:rPr>
                      <w:color w:val="99CC00"/>
                    </w:rPr>
                    <w:sym w:font="Wingdings" w:char="F06E"/>
                  </w:r>
                </w:p>
              </w:tc>
              <w:tc>
                <w:tcPr>
                  <w:tcW w:w="0" w:type="auto"/>
                  <w:gridSpan w:val="4"/>
                </w:tcPr>
                <w:p w14:paraId="3A81DDE9" w14:textId="77777777" w:rsidR="001A0A3C" w:rsidRDefault="00000000">
                  <w:pPr>
                    <w:pStyle w:val="TableText"/>
                  </w:pPr>
                  <w:r w:rsidRPr="003F2641">
                    <w:t>Proyectos de trabajo</w:t>
                  </w:r>
                </w:p>
              </w:tc>
            </w:tr>
            <w:tr w:rsidR="001F1E41" w:rsidRPr="003F2641" w14:paraId="68606CC1" w14:textId="77777777" w:rsidTr="001F1E41">
              <w:trPr>
                <w:jc w:val="center"/>
              </w:trPr>
              <w:tc>
                <w:tcPr>
                  <w:tcW w:w="0" w:type="auto"/>
                </w:tcPr>
                <w:p w14:paraId="43CB5593" w14:textId="77777777" w:rsidR="001F1E41" w:rsidRPr="003F2641" w:rsidRDefault="001F1E41" w:rsidP="001F1E41">
                  <w:pPr>
                    <w:pStyle w:val="TableText"/>
                  </w:pPr>
                  <w:r w:rsidRPr="00A83535">
                    <w:rPr>
                      <w:color w:val="99CC00"/>
                    </w:rPr>
                    <w:sym w:font="Wingdings" w:char="F06E"/>
                  </w:r>
                </w:p>
              </w:tc>
              <w:tc>
                <w:tcPr>
                  <w:tcW w:w="0" w:type="auto"/>
                  <w:gridSpan w:val="4"/>
                </w:tcPr>
                <w:p w14:paraId="6A9EC7B5" w14:textId="77777777" w:rsidR="001A0A3C" w:rsidRDefault="00000000">
                  <w:pPr>
                    <w:pStyle w:val="TableText"/>
                  </w:pPr>
                  <w:r w:rsidRPr="003F2641">
                    <w:t>Indemnizaciones</w:t>
                  </w:r>
                </w:p>
              </w:tc>
            </w:tr>
            <w:tr w:rsidR="001F1E41" w:rsidRPr="003F2641" w14:paraId="26B53F41" w14:textId="77777777" w:rsidTr="001F1E41">
              <w:trPr>
                <w:jc w:val="center"/>
              </w:trPr>
              <w:tc>
                <w:tcPr>
                  <w:tcW w:w="0" w:type="auto"/>
                </w:tcPr>
                <w:p w14:paraId="56390792" w14:textId="77777777" w:rsidR="001F1E41" w:rsidRPr="003F2641" w:rsidRDefault="001F1E41" w:rsidP="001F1E41">
                  <w:pPr>
                    <w:pStyle w:val="TableText"/>
                  </w:pPr>
                  <w:r w:rsidRPr="00A83535">
                    <w:rPr>
                      <w:color w:val="99CC00"/>
                    </w:rPr>
                    <w:sym w:font="Wingdings" w:char="F06E"/>
                  </w:r>
                </w:p>
              </w:tc>
              <w:tc>
                <w:tcPr>
                  <w:tcW w:w="0" w:type="auto"/>
                  <w:gridSpan w:val="4"/>
                </w:tcPr>
                <w:p w14:paraId="64E4559C" w14:textId="77777777" w:rsidR="001A0A3C" w:rsidRDefault="00000000">
                  <w:pPr>
                    <w:pStyle w:val="TableText"/>
                  </w:pPr>
                  <w:r w:rsidRPr="003F2641">
                    <w:t>Regalos en metálico (cumpleaños, Navidad, etc.)</w:t>
                  </w:r>
                </w:p>
              </w:tc>
            </w:tr>
            <w:tr w:rsidR="001F1E41" w:rsidRPr="003F2641" w14:paraId="0B5F8DE2" w14:textId="77777777" w:rsidTr="001F1E41">
              <w:trPr>
                <w:jc w:val="center"/>
              </w:trPr>
              <w:tc>
                <w:tcPr>
                  <w:tcW w:w="0" w:type="auto"/>
                </w:tcPr>
                <w:p w14:paraId="12486494" w14:textId="77777777" w:rsidR="001F1E41" w:rsidRPr="003F2641" w:rsidRDefault="001F1E41" w:rsidP="001F1E41">
                  <w:pPr>
                    <w:pStyle w:val="TableText"/>
                  </w:pPr>
                  <w:r w:rsidRPr="00A83535">
                    <w:rPr>
                      <w:color w:val="99CC00"/>
                    </w:rPr>
                    <w:sym w:font="Wingdings" w:char="F06E"/>
                  </w:r>
                </w:p>
              </w:tc>
              <w:tc>
                <w:tcPr>
                  <w:tcW w:w="0" w:type="auto"/>
                  <w:gridSpan w:val="4"/>
                </w:tcPr>
                <w:p w14:paraId="7E472B92" w14:textId="77777777" w:rsidR="001A0A3C" w:rsidRDefault="00000000">
                  <w:pPr>
                    <w:pStyle w:val="TableText"/>
                  </w:pPr>
                  <w:r w:rsidRPr="003F2641">
                    <w:t>Trabajos a tiempo parcial o negocios desde casa</w:t>
                  </w:r>
                </w:p>
              </w:tc>
            </w:tr>
            <w:tr w:rsidR="001F1E41" w:rsidRPr="003F2641" w14:paraId="0CDC9B9C" w14:textId="77777777" w:rsidTr="001F1E41">
              <w:trPr>
                <w:jc w:val="center"/>
              </w:trPr>
              <w:tc>
                <w:tcPr>
                  <w:tcW w:w="0" w:type="auto"/>
                </w:tcPr>
                <w:p w14:paraId="6BD2C4BB" w14:textId="77777777" w:rsidR="001F1E41" w:rsidRPr="003F2641" w:rsidRDefault="001F1E41" w:rsidP="001F1E41">
                  <w:pPr>
                    <w:pStyle w:val="TableText"/>
                  </w:pPr>
                  <w:r w:rsidRPr="00A83535">
                    <w:rPr>
                      <w:color w:val="99CC00"/>
                    </w:rPr>
                    <w:sym w:font="Wingdings" w:char="F06E"/>
                  </w:r>
                </w:p>
              </w:tc>
              <w:tc>
                <w:tcPr>
                  <w:tcW w:w="0" w:type="auto"/>
                  <w:gridSpan w:val="4"/>
                </w:tcPr>
                <w:p w14:paraId="0FD22B87" w14:textId="77777777" w:rsidR="001A0A3C" w:rsidRDefault="00000000">
                  <w:pPr>
                    <w:pStyle w:val="TableText"/>
                  </w:pPr>
                  <w:r w:rsidRPr="003F2641">
                    <w:t>Cuidar niños, cortar el césped, etc.</w:t>
                  </w:r>
                </w:p>
              </w:tc>
            </w:tr>
            <w:tr w:rsidR="001F1E41" w:rsidRPr="003F2641" w14:paraId="31B5CD52" w14:textId="77777777" w:rsidTr="001F1E41">
              <w:trPr>
                <w:jc w:val="center"/>
              </w:trPr>
              <w:tc>
                <w:tcPr>
                  <w:tcW w:w="0" w:type="auto"/>
                </w:tcPr>
                <w:p w14:paraId="064A60AE" w14:textId="77777777" w:rsidR="001F1E41" w:rsidRPr="003F2641" w:rsidRDefault="001F1E41" w:rsidP="001F1E41">
                  <w:pPr>
                    <w:pStyle w:val="TableText"/>
                  </w:pPr>
                  <w:r w:rsidRPr="00A83535">
                    <w:rPr>
                      <w:color w:val="99CC00"/>
                    </w:rPr>
                    <w:sym w:font="Wingdings" w:char="F06E"/>
                  </w:r>
                </w:p>
              </w:tc>
              <w:tc>
                <w:tcPr>
                  <w:tcW w:w="0" w:type="auto"/>
                  <w:gridSpan w:val="4"/>
                </w:tcPr>
                <w:p w14:paraId="6E6B9EBE" w14:textId="77777777" w:rsidR="001A0A3C" w:rsidRDefault="00000000">
                  <w:pPr>
                    <w:pStyle w:val="TableText"/>
                  </w:pPr>
                  <w:r w:rsidRPr="003F2641">
                    <w:t>Otros:</w:t>
                  </w:r>
                </w:p>
              </w:tc>
            </w:tr>
          </w:tbl>
          <w:p w14:paraId="269284A7" w14:textId="77777777" w:rsidR="001F1E41" w:rsidRPr="003F2641" w:rsidRDefault="001F1E41" w:rsidP="001F1E41">
            <w:pPr>
              <w:spacing w:line="240" w:lineRule="auto"/>
              <w:jc w:val="center"/>
            </w:pPr>
          </w:p>
        </w:tc>
      </w:tr>
    </w:tbl>
    <w:p w14:paraId="26B6D1DC" w14:textId="77777777" w:rsidR="001A0A3C" w:rsidRDefault="00000000">
      <w:pPr>
        <w:pStyle w:val="Title"/>
      </w:pPr>
      <w:r w:rsidRPr="00632927">
        <w:lastRenderedPageBreak/>
        <w:t>GASTOS DE ESTILO DE VIDA</w:t>
      </w:r>
    </w:p>
    <w:p w14:paraId="4E9DBF0F" w14:textId="77777777" w:rsidR="001A0A3C" w:rsidRDefault="00000000" w:rsidP="00554C0B">
      <w:pPr>
        <w:pStyle w:val="Subtitle"/>
        <w:spacing w:after="0"/>
      </w:pPr>
      <w:r w:rsidRPr="00574B49">
        <w:t>El dinero habla: Dice: "¡Adiós!" ¿Adónde va tu dinero?</w:t>
      </w:r>
    </w:p>
    <w:p w14:paraId="611BF28A" w14:textId="34521F38" w:rsidR="001A0A3C" w:rsidRPr="00354D21" w:rsidRDefault="00000000" w:rsidP="00554C0B">
      <w:pPr>
        <w:spacing w:after="0" w:line="240" w:lineRule="auto"/>
        <w:rPr>
          <w:sz w:val="20"/>
          <w:szCs w:val="18"/>
        </w:rPr>
      </w:pPr>
      <w:r w:rsidRPr="00354D21">
        <w:rPr>
          <w:rStyle w:val="IntenseEmphasis"/>
          <w:sz w:val="20"/>
          <w:szCs w:val="18"/>
        </w:rPr>
        <w:t xml:space="preserve">Paso 1 </w:t>
      </w:r>
      <w:r w:rsidRPr="00354D21">
        <w:rPr>
          <w:sz w:val="20"/>
          <w:szCs w:val="18"/>
        </w:rPr>
        <w:t xml:space="preserve">Lo mejor que pueda, calcule cuánto dinero está gastando "mensualmente" en cada una de las áreas enumeradas en la página siguiente (Sugerencia útil: tome TODOS los gastos trimestrales, anuales, ocasionales y </w:t>
      </w:r>
      <w:proofErr w:type="spellStart"/>
      <w:r w:rsidRPr="00354D21">
        <w:rPr>
          <w:sz w:val="20"/>
          <w:szCs w:val="18"/>
        </w:rPr>
        <w:t>únicos</w:t>
      </w:r>
      <w:proofErr w:type="spellEnd"/>
      <w:r w:rsidRPr="00354D21">
        <w:rPr>
          <w:sz w:val="20"/>
          <w:szCs w:val="18"/>
        </w:rPr>
        <w:t xml:space="preserve"> y </w:t>
      </w:r>
      <w:proofErr w:type="spellStart"/>
      <w:r w:rsidRPr="00354D21">
        <w:rPr>
          <w:sz w:val="20"/>
          <w:szCs w:val="18"/>
        </w:rPr>
        <w:t>prorratee</w:t>
      </w:r>
      <w:proofErr w:type="spellEnd"/>
      <w:r w:rsidRPr="00354D21">
        <w:rPr>
          <w:sz w:val="20"/>
          <w:szCs w:val="18"/>
        </w:rPr>
        <w:t xml:space="preserve"> </w:t>
      </w:r>
      <w:proofErr w:type="spellStart"/>
      <w:r w:rsidRPr="00354D21">
        <w:rPr>
          <w:sz w:val="20"/>
          <w:szCs w:val="18"/>
        </w:rPr>
        <w:t>esta</w:t>
      </w:r>
      <w:proofErr w:type="spellEnd"/>
      <w:r w:rsidRPr="00354D21">
        <w:rPr>
          <w:sz w:val="20"/>
          <w:szCs w:val="18"/>
        </w:rPr>
        <w:t xml:space="preserve"> </w:t>
      </w:r>
      <w:proofErr w:type="spellStart"/>
      <w:r w:rsidRPr="00354D21">
        <w:rPr>
          <w:sz w:val="20"/>
          <w:szCs w:val="18"/>
        </w:rPr>
        <w:t>cantidad</w:t>
      </w:r>
      <w:proofErr w:type="spellEnd"/>
      <w:r w:rsidRPr="00354D21">
        <w:rPr>
          <w:sz w:val="20"/>
          <w:szCs w:val="18"/>
        </w:rPr>
        <w:t xml:space="preserve"> </w:t>
      </w:r>
      <w:proofErr w:type="spellStart"/>
      <w:r w:rsidRPr="00354D21">
        <w:rPr>
          <w:sz w:val="20"/>
          <w:szCs w:val="18"/>
        </w:rPr>
        <w:t>mensualmente</w:t>
      </w:r>
      <w:proofErr w:type="spellEnd"/>
      <w:r w:rsidRPr="00354D21">
        <w:rPr>
          <w:sz w:val="20"/>
          <w:szCs w:val="18"/>
        </w:rPr>
        <w:t>).</w:t>
      </w:r>
      <w:r w:rsidR="00354D21">
        <w:rPr>
          <w:sz w:val="20"/>
          <w:szCs w:val="18"/>
        </w:rPr>
        <w:t xml:space="preserve">  </w:t>
      </w:r>
      <w:r w:rsidRPr="00354D21">
        <w:rPr>
          <w:rStyle w:val="IntenseEmphasis"/>
          <w:sz w:val="20"/>
          <w:szCs w:val="18"/>
        </w:rPr>
        <w:t xml:space="preserve">Nota </w:t>
      </w:r>
      <w:proofErr w:type="spellStart"/>
      <w:r w:rsidRPr="00354D21">
        <w:rPr>
          <w:rStyle w:val="IntenseEmphasis"/>
          <w:sz w:val="20"/>
          <w:szCs w:val="18"/>
        </w:rPr>
        <w:t>útil</w:t>
      </w:r>
      <w:proofErr w:type="spellEnd"/>
      <w:r w:rsidRPr="00354D21">
        <w:rPr>
          <w:rStyle w:val="IntenseEmphasis"/>
          <w:sz w:val="20"/>
          <w:szCs w:val="18"/>
        </w:rPr>
        <w:t xml:space="preserve">: </w:t>
      </w:r>
      <w:r w:rsidRPr="00354D21">
        <w:rPr>
          <w:sz w:val="20"/>
          <w:szCs w:val="18"/>
        </w:rPr>
        <w:t xml:space="preserve">Si </w:t>
      </w:r>
      <w:proofErr w:type="spellStart"/>
      <w:r w:rsidRPr="00354D21">
        <w:rPr>
          <w:sz w:val="20"/>
          <w:szCs w:val="18"/>
        </w:rPr>
        <w:t>desea</w:t>
      </w:r>
      <w:proofErr w:type="spellEnd"/>
      <w:r w:rsidRPr="00354D21">
        <w:rPr>
          <w:sz w:val="20"/>
          <w:szCs w:val="18"/>
        </w:rPr>
        <w:t xml:space="preserve"> </w:t>
      </w:r>
      <w:proofErr w:type="spellStart"/>
      <w:r w:rsidRPr="00354D21">
        <w:rPr>
          <w:sz w:val="20"/>
          <w:szCs w:val="18"/>
        </w:rPr>
        <w:t>averiguar</w:t>
      </w:r>
      <w:proofErr w:type="spellEnd"/>
      <w:r w:rsidRPr="00354D21">
        <w:rPr>
          <w:sz w:val="20"/>
          <w:szCs w:val="18"/>
        </w:rPr>
        <w:t xml:space="preserve"> cómo se compara su gasto con las medias presupuestarias nacionales recomendadas, visite: www.crown.org y haga clic en herramientas y en su calculadora de guía presupuestaria.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10098"/>
      </w:tblGrid>
      <w:tr w:rsidR="001F1E41" w:rsidRPr="00A83535" w14:paraId="4A9FCF28" w14:textId="77777777" w:rsidTr="001F1E41">
        <w:tc>
          <w:tcPr>
            <w:tcW w:w="918" w:type="dxa"/>
            <w:shd w:val="solid" w:color="003300" w:fill="ECE8E1"/>
          </w:tcPr>
          <w:p w14:paraId="08348E39" w14:textId="77777777" w:rsidR="001A0A3C" w:rsidRDefault="00000000">
            <w:pPr>
              <w:pStyle w:val="TableText"/>
              <w:spacing w:before="40" w:after="40"/>
              <w:rPr>
                <w:b/>
                <w:color w:val="FFFFFF"/>
              </w:rPr>
            </w:pPr>
            <w:r w:rsidRPr="00A83535">
              <w:rPr>
                <w:b/>
                <w:color w:val="FFFFFF"/>
              </w:rPr>
              <w:t>AVG:</w:t>
            </w:r>
          </w:p>
        </w:tc>
        <w:tc>
          <w:tcPr>
            <w:tcW w:w="10098" w:type="dxa"/>
            <w:shd w:val="solid" w:color="003300" w:fill="ECE8E1"/>
          </w:tcPr>
          <w:p w14:paraId="6340DE5F" w14:textId="77777777" w:rsidR="001A0A3C" w:rsidRDefault="00000000">
            <w:pPr>
              <w:pStyle w:val="TableText"/>
              <w:spacing w:before="40" w:after="40"/>
              <w:rPr>
                <w:b/>
                <w:color w:val="FFFFFF"/>
              </w:rPr>
            </w:pPr>
            <w:r w:rsidRPr="00A83535">
              <w:rPr>
                <w:b/>
                <w:color w:val="FFFFFF"/>
              </w:rPr>
              <w:t>"MEDIAS MENSUALES" DEL DESTINO DE SU DINERO A ___/___/2____</w:t>
            </w:r>
          </w:p>
        </w:tc>
      </w:tr>
      <w:tr w:rsidR="001F1E41" w:rsidRPr="003F2641" w14:paraId="4872DC41" w14:textId="77777777" w:rsidTr="001F1E41">
        <w:tc>
          <w:tcPr>
            <w:tcW w:w="918" w:type="dxa"/>
          </w:tcPr>
          <w:p w14:paraId="6FDB19E7" w14:textId="77777777" w:rsidR="001A0A3C" w:rsidRDefault="00000000">
            <w:pPr>
              <w:pStyle w:val="TableText"/>
              <w:spacing w:before="40" w:after="40"/>
            </w:pPr>
            <w:r w:rsidRPr="003F2641">
              <w:t>$</w:t>
            </w:r>
          </w:p>
        </w:tc>
        <w:tc>
          <w:tcPr>
            <w:tcW w:w="10098" w:type="dxa"/>
          </w:tcPr>
          <w:p w14:paraId="437DB418" w14:textId="76B9A99A" w:rsidR="001A0A3C" w:rsidRDefault="00000000">
            <w:pPr>
              <w:pStyle w:val="TableText"/>
              <w:spacing w:before="40" w:after="40"/>
            </w:pPr>
            <w:r w:rsidRPr="003F2641">
              <w:rPr>
                <w:b/>
              </w:rPr>
              <w:t xml:space="preserve">DONACIONES: Iglesia: </w:t>
            </w:r>
            <w:r w:rsidRPr="003F2641">
              <w:t xml:space="preserve">$____ </w:t>
            </w:r>
            <w:proofErr w:type="spellStart"/>
            <w:r w:rsidRPr="003F2641">
              <w:t>Edificio</w:t>
            </w:r>
            <w:proofErr w:type="spellEnd"/>
            <w:r w:rsidRPr="003F2641">
              <w:t xml:space="preserve">: $___ </w:t>
            </w:r>
            <w:proofErr w:type="spellStart"/>
            <w:r w:rsidRPr="003F2641">
              <w:t>Necesitados</w:t>
            </w:r>
            <w:proofErr w:type="spellEnd"/>
            <w:r w:rsidRPr="003F2641">
              <w:t>: $____ Misiones: $____ Otros: $____ Otros: $___</w:t>
            </w:r>
          </w:p>
        </w:tc>
      </w:tr>
      <w:tr w:rsidR="001F1E41" w:rsidRPr="003F2641" w14:paraId="738BD25B" w14:textId="77777777" w:rsidTr="001F1E41">
        <w:tc>
          <w:tcPr>
            <w:tcW w:w="918" w:type="dxa"/>
          </w:tcPr>
          <w:p w14:paraId="797873CA" w14:textId="77777777" w:rsidR="001A0A3C" w:rsidRDefault="00000000">
            <w:pPr>
              <w:pStyle w:val="TableText"/>
              <w:spacing w:before="40" w:after="40"/>
            </w:pPr>
            <w:r w:rsidRPr="003F2641">
              <w:t>$</w:t>
            </w:r>
          </w:p>
        </w:tc>
        <w:tc>
          <w:tcPr>
            <w:tcW w:w="10098" w:type="dxa"/>
          </w:tcPr>
          <w:p w14:paraId="7E8FF3E0" w14:textId="4CCAC0C7" w:rsidR="001A0A3C" w:rsidRDefault="00000000" w:rsidP="00554C0B">
            <w:pPr>
              <w:pStyle w:val="TableText"/>
              <w:spacing w:before="40" w:after="40"/>
            </w:pPr>
            <w:r w:rsidRPr="003F2641">
              <w:rPr>
                <w:b/>
              </w:rPr>
              <w:t xml:space="preserve">VIVIENDA: </w:t>
            </w:r>
            <w:r w:rsidRPr="003F2641">
              <w:t xml:space="preserve">Alquiler/Hipoteca: $____ Servicios públicos: $____ </w:t>
            </w:r>
            <w:proofErr w:type="spellStart"/>
            <w:r w:rsidRPr="003F2641">
              <w:t>Basura</w:t>
            </w:r>
            <w:proofErr w:type="spellEnd"/>
            <w:r w:rsidRPr="003F2641">
              <w:t xml:space="preserve">: $____ </w:t>
            </w:r>
            <w:proofErr w:type="spellStart"/>
            <w:r w:rsidRPr="003F2641">
              <w:t>Césped</w:t>
            </w:r>
            <w:proofErr w:type="spellEnd"/>
            <w:r w:rsidRPr="003F2641">
              <w:t>: $___</w:t>
            </w:r>
            <w:proofErr w:type="gramStart"/>
            <w:r w:rsidRPr="003F2641">
              <w:t xml:space="preserve">_ </w:t>
            </w:r>
            <w:r w:rsidR="00554C0B">
              <w:t xml:space="preserve"> </w:t>
            </w:r>
            <w:proofErr w:type="spellStart"/>
            <w:r w:rsidR="00554C0B" w:rsidRPr="003F2641">
              <w:t>Otros</w:t>
            </w:r>
            <w:proofErr w:type="spellEnd"/>
            <w:proofErr w:type="gramEnd"/>
            <w:r w:rsidR="00554C0B" w:rsidRPr="003F2641">
              <w:t>: $____</w:t>
            </w:r>
            <w:r w:rsidR="00554C0B">
              <w:t xml:space="preserve"> </w:t>
            </w:r>
            <w:proofErr w:type="spellStart"/>
            <w:r w:rsidRPr="003F2641">
              <w:t>Mantenimiento</w:t>
            </w:r>
            <w:proofErr w:type="spellEnd"/>
            <w:r w:rsidRPr="003F2641">
              <w:t>/</w:t>
            </w:r>
            <w:proofErr w:type="spellStart"/>
            <w:r w:rsidRPr="003F2641">
              <w:t>Reparaciones</w:t>
            </w:r>
            <w:proofErr w:type="spellEnd"/>
            <w:r w:rsidRPr="003F2641">
              <w:t>: $____</w:t>
            </w:r>
            <w:r w:rsidR="00554C0B">
              <w:t xml:space="preserve"> </w:t>
            </w:r>
            <w:proofErr w:type="spellStart"/>
            <w:r w:rsidRPr="003F2641">
              <w:t>Mobiliario</w:t>
            </w:r>
            <w:proofErr w:type="spellEnd"/>
            <w:r w:rsidRPr="003F2641">
              <w:t>/</w:t>
            </w:r>
            <w:proofErr w:type="spellStart"/>
            <w:r w:rsidRPr="003F2641">
              <w:t>Decoración</w:t>
            </w:r>
            <w:proofErr w:type="spellEnd"/>
            <w:r w:rsidRPr="003F2641">
              <w:t xml:space="preserve">: $____ Proyectos Especiales/Compras: $____ </w:t>
            </w:r>
          </w:p>
        </w:tc>
      </w:tr>
      <w:tr w:rsidR="001F1E41" w:rsidRPr="003F2641" w14:paraId="395CF588" w14:textId="77777777" w:rsidTr="001F1E41">
        <w:tc>
          <w:tcPr>
            <w:tcW w:w="918" w:type="dxa"/>
          </w:tcPr>
          <w:p w14:paraId="5611E22C" w14:textId="77777777" w:rsidR="001A0A3C" w:rsidRDefault="00000000">
            <w:pPr>
              <w:pStyle w:val="TableText"/>
              <w:spacing w:before="40" w:after="40"/>
            </w:pPr>
            <w:r w:rsidRPr="003F2641">
              <w:t>$</w:t>
            </w:r>
          </w:p>
        </w:tc>
        <w:tc>
          <w:tcPr>
            <w:tcW w:w="10098" w:type="dxa"/>
          </w:tcPr>
          <w:p w14:paraId="071E883B" w14:textId="77777777" w:rsidR="001A0A3C" w:rsidRDefault="00000000">
            <w:pPr>
              <w:pStyle w:val="TableText"/>
              <w:spacing w:before="40" w:after="40"/>
            </w:pPr>
            <w:r w:rsidRPr="003F2641">
              <w:rPr>
                <w:b/>
              </w:rPr>
              <w:t>TELECOMUNICACIONES:</w:t>
            </w:r>
            <w:r w:rsidRPr="003F2641">
              <w:t xml:space="preserve"> Teléfono: $____ Lg Distancia: $____ Celular/s $____ Internet: $___ Texto: $____</w:t>
            </w:r>
          </w:p>
        </w:tc>
      </w:tr>
      <w:tr w:rsidR="001F1E41" w:rsidRPr="003F2641" w14:paraId="283DF940" w14:textId="77777777" w:rsidTr="001F1E41">
        <w:tc>
          <w:tcPr>
            <w:tcW w:w="918" w:type="dxa"/>
          </w:tcPr>
          <w:p w14:paraId="3E4441CA" w14:textId="77777777" w:rsidR="001A0A3C" w:rsidRDefault="00000000">
            <w:pPr>
              <w:pStyle w:val="TableText"/>
              <w:spacing w:before="40" w:after="40"/>
            </w:pPr>
            <w:r w:rsidRPr="003F2641">
              <w:t>$</w:t>
            </w:r>
          </w:p>
        </w:tc>
        <w:tc>
          <w:tcPr>
            <w:tcW w:w="10098" w:type="dxa"/>
          </w:tcPr>
          <w:p w14:paraId="5B9CC4FD" w14:textId="197E6DD4" w:rsidR="001A0A3C" w:rsidRDefault="00000000">
            <w:pPr>
              <w:pStyle w:val="TableText"/>
              <w:spacing w:before="40" w:after="40"/>
            </w:pPr>
            <w:r w:rsidRPr="003F2641">
              <w:rPr>
                <w:b/>
              </w:rPr>
              <w:t xml:space="preserve">VEHÍCULOS: </w:t>
            </w:r>
            <w:r w:rsidRPr="00554C0B">
              <w:rPr>
                <w:bCs/>
              </w:rPr>
              <w:t>Pagos: $___</w:t>
            </w:r>
            <w:r w:rsidRPr="003F2641">
              <w:rPr>
                <w:b/>
              </w:rPr>
              <w:t xml:space="preserve"> </w:t>
            </w:r>
            <w:r w:rsidRPr="003F2641">
              <w:t xml:space="preserve">Gasolina: $___ Seguro: $___ Mantenimiento/Reparación: $___ Licencia: $____ </w:t>
            </w:r>
          </w:p>
        </w:tc>
      </w:tr>
      <w:tr w:rsidR="001F1E41" w:rsidRPr="003F2641" w14:paraId="7E27567A" w14:textId="77777777" w:rsidTr="001F1E41">
        <w:tc>
          <w:tcPr>
            <w:tcW w:w="918" w:type="dxa"/>
          </w:tcPr>
          <w:p w14:paraId="6C8FCFD5" w14:textId="77777777" w:rsidR="001A0A3C" w:rsidRDefault="00000000">
            <w:pPr>
              <w:pStyle w:val="TableText"/>
              <w:spacing w:before="40" w:after="40"/>
            </w:pPr>
            <w:r w:rsidRPr="003F2641">
              <w:t>$</w:t>
            </w:r>
          </w:p>
        </w:tc>
        <w:tc>
          <w:tcPr>
            <w:tcW w:w="10098" w:type="dxa"/>
          </w:tcPr>
          <w:p w14:paraId="6425186F" w14:textId="77777777" w:rsidR="001A0A3C" w:rsidRDefault="00000000">
            <w:pPr>
              <w:pStyle w:val="TableText"/>
              <w:spacing w:before="40" w:after="40"/>
            </w:pPr>
            <w:r w:rsidRPr="003F2641">
              <w:rPr>
                <w:b/>
              </w:rPr>
              <w:t>COMESTIBILIDAD Y HOGAR</w:t>
            </w:r>
            <w:r w:rsidRPr="003F2641">
              <w:t>: Comestibles: $____ Suministros: $____ Varios: $____</w:t>
            </w:r>
          </w:p>
        </w:tc>
      </w:tr>
      <w:tr w:rsidR="001F1E41" w:rsidRPr="003F2641" w14:paraId="654BC9A1" w14:textId="77777777" w:rsidTr="001F1E41">
        <w:tc>
          <w:tcPr>
            <w:tcW w:w="918" w:type="dxa"/>
          </w:tcPr>
          <w:p w14:paraId="462D85B3" w14:textId="77777777" w:rsidR="001A0A3C" w:rsidRDefault="00000000">
            <w:pPr>
              <w:pStyle w:val="TableText"/>
              <w:spacing w:before="40" w:after="40"/>
            </w:pPr>
            <w:r w:rsidRPr="003F2641">
              <w:t>$</w:t>
            </w:r>
          </w:p>
        </w:tc>
        <w:tc>
          <w:tcPr>
            <w:tcW w:w="10098" w:type="dxa"/>
          </w:tcPr>
          <w:p w14:paraId="604DDE33" w14:textId="77777777" w:rsidR="00554C0B" w:rsidRDefault="00000000">
            <w:pPr>
              <w:pStyle w:val="TableText"/>
              <w:spacing w:before="40" w:after="40"/>
            </w:pPr>
            <w:r w:rsidRPr="003F2641">
              <w:rPr>
                <w:b/>
              </w:rPr>
              <w:t xml:space="preserve">ENTRETENIMIENTO/RECREACIÓN: </w:t>
            </w:r>
            <w:r w:rsidRPr="003F2641">
              <w:t xml:space="preserve">Cable: $____ Videos/Películas: $____ Lecciones: $____ </w:t>
            </w:r>
          </w:p>
          <w:p w14:paraId="1CFB0717" w14:textId="7547504E" w:rsidR="001A0A3C" w:rsidRDefault="00000000" w:rsidP="00554C0B">
            <w:pPr>
              <w:pStyle w:val="TableText"/>
              <w:spacing w:before="40" w:after="40"/>
              <w:rPr>
                <w:i/>
              </w:rPr>
            </w:pPr>
            <w:r w:rsidRPr="003F2641">
              <w:t>Club de Salud: $____</w:t>
            </w:r>
            <w:r w:rsidR="00554C0B">
              <w:t xml:space="preserve">  </w:t>
            </w:r>
            <w:proofErr w:type="spellStart"/>
            <w:r w:rsidRPr="003F2641">
              <w:t>Artesanía</w:t>
            </w:r>
            <w:proofErr w:type="spellEnd"/>
            <w:r w:rsidRPr="003F2641">
              <w:t>/</w:t>
            </w:r>
            <w:proofErr w:type="spellStart"/>
            <w:r w:rsidRPr="003F2641">
              <w:t>Pasatiempos</w:t>
            </w:r>
            <w:proofErr w:type="spellEnd"/>
            <w:r w:rsidRPr="003F2641">
              <w:t xml:space="preserve">: $____ </w:t>
            </w:r>
            <w:proofErr w:type="spellStart"/>
            <w:r w:rsidRPr="003F2641">
              <w:t>Deportes</w:t>
            </w:r>
            <w:proofErr w:type="spellEnd"/>
            <w:r w:rsidRPr="003F2641">
              <w:t xml:space="preserve">: $___ Eventos/Conciertos: $___ Música: $___ </w:t>
            </w:r>
            <w:proofErr w:type="spellStart"/>
            <w:r w:rsidRPr="003F2641">
              <w:t>Vacaciones</w:t>
            </w:r>
            <w:proofErr w:type="spellEnd"/>
            <w:r w:rsidRPr="003F2641">
              <w:t xml:space="preserve">: $____ </w:t>
            </w:r>
            <w:proofErr w:type="spellStart"/>
            <w:r w:rsidRPr="003F2641">
              <w:t>Viajes</w:t>
            </w:r>
            <w:proofErr w:type="spellEnd"/>
            <w:r w:rsidRPr="003F2641">
              <w:t>: $____</w:t>
            </w:r>
            <w:r w:rsidR="00554C0B">
              <w:t xml:space="preserve">  </w:t>
            </w:r>
            <w:r w:rsidRPr="003F2641">
              <w:t xml:space="preserve">Camping: $____ Casa de </w:t>
            </w:r>
            <w:proofErr w:type="spellStart"/>
            <w:r w:rsidRPr="003F2641">
              <w:t>vacaciones</w:t>
            </w:r>
            <w:proofErr w:type="spellEnd"/>
            <w:r w:rsidRPr="003F2641">
              <w:t>: $____ Caza/</w:t>
            </w:r>
            <w:proofErr w:type="spellStart"/>
            <w:r w:rsidRPr="003F2641">
              <w:t>Pesca</w:t>
            </w:r>
            <w:proofErr w:type="spellEnd"/>
            <w:r w:rsidRPr="003F2641">
              <w:t>: $____ Escuela/Scout/</w:t>
            </w:r>
            <w:proofErr w:type="spellStart"/>
            <w:r w:rsidRPr="003F2641">
              <w:t>Cívico</w:t>
            </w:r>
            <w:proofErr w:type="spellEnd"/>
            <w:r w:rsidRPr="003F2641">
              <w:t>: $____</w:t>
            </w:r>
            <w:r w:rsidR="00554C0B">
              <w:t xml:space="preserve"> </w:t>
            </w:r>
            <w:proofErr w:type="spellStart"/>
            <w:r w:rsidRPr="003F2641">
              <w:t>Cenas</w:t>
            </w:r>
            <w:proofErr w:type="spellEnd"/>
            <w:r w:rsidRPr="003F2641">
              <w:t xml:space="preserve"> </w:t>
            </w:r>
            <w:proofErr w:type="spellStart"/>
            <w:r w:rsidRPr="003F2641">
              <w:t>fuera</w:t>
            </w:r>
            <w:proofErr w:type="spellEnd"/>
            <w:r w:rsidRPr="003F2641">
              <w:t xml:space="preserve">: $____ </w:t>
            </w:r>
            <w:proofErr w:type="spellStart"/>
            <w:r w:rsidRPr="003F2641">
              <w:t>Otros</w:t>
            </w:r>
            <w:proofErr w:type="spellEnd"/>
            <w:r w:rsidRPr="003F2641">
              <w:t xml:space="preserve">: $____ Otros: $____ Alcohol*: $____ Tabaco*: $____ </w:t>
            </w:r>
            <w:proofErr w:type="spellStart"/>
            <w:r w:rsidRPr="003F2641">
              <w:t>Juegos</w:t>
            </w:r>
            <w:proofErr w:type="spellEnd"/>
            <w:r w:rsidRPr="003F2641">
              <w:t xml:space="preserve"> de azar*: $____</w:t>
            </w:r>
            <w:r w:rsidR="00554C0B">
              <w:t xml:space="preserve"> </w:t>
            </w:r>
            <w:r w:rsidRPr="003F2641">
              <w:rPr>
                <w:i/>
              </w:rPr>
              <w:t>*No se recomiendan estos usos, sino que se enumeran para ayudar a alguien a determinar cuánto dinero puede estar gastando imprudentemente en estos artículos.</w:t>
            </w:r>
          </w:p>
        </w:tc>
      </w:tr>
      <w:tr w:rsidR="001F1E41" w:rsidRPr="003F2641" w14:paraId="7208CAE0" w14:textId="77777777" w:rsidTr="001F1E41">
        <w:tc>
          <w:tcPr>
            <w:tcW w:w="918" w:type="dxa"/>
          </w:tcPr>
          <w:p w14:paraId="2783223F" w14:textId="77777777" w:rsidR="001A0A3C" w:rsidRDefault="00000000">
            <w:pPr>
              <w:pStyle w:val="TableText"/>
              <w:spacing w:before="40" w:after="40"/>
            </w:pPr>
            <w:r w:rsidRPr="003F2641">
              <w:t>$</w:t>
            </w:r>
          </w:p>
        </w:tc>
        <w:tc>
          <w:tcPr>
            <w:tcW w:w="10098" w:type="dxa"/>
          </w:tcPr>
          <w:p w14:paraId="6CC58EEB" w14:textId="77777777" w:rsidR="001A0A3C" w:rsidRDefault="00000000">
            <w:pPr>
              <w:pStyle w:val="TableText"/>
              <w:spacing w:before="40" w:after="40"/>
            </w:pPr>
            <w:r w:rsidRPr="003F2641">
              <w:rPr>
                <w:b/>
              </w:rPr>
              <w:t>SEGUROS:</w:t>
            </w:r>
            <w:r w:rsidRPr="003F2641">
              <w:t xml:space="preserve"> Médico: $____ Vida: $____ Incapacidad: $____ Otros: $____</w:t>
            </w:r>
          </w:p>
        </w:tc>
      </w:tr>
      <w:tr w:rsidR="001F1E41" w:rsidRPr="003F2641" w14:paraId="3CAB19EF" w14:textId="77777777" w:rsidTr="001F1E41">
        <w:tc>
          <w:tcPr>
            <w:tcW w:w="918" w:type="dxa"/>
          </w:tcPr>
          <w:p w14:paraId="565BD6CE" w14:textId="77777777" w:rsidR="001A0A3C" w:rsidRDefault="00000000">
            <w:pPr>
              <w:pStyle w:val="TableText"/>
              <w:spacing w:before="40" w:after="40"/>
            </w:pPr>
            <w:r w:rsidRPr="003F2641">
              <w:t>$</w:t>
            </w:r>
          </w:p>
        </w:tc>
        <w:tc>
          <w:tcPr>
            <w:tcW w:w="10098" w:type="dxa"/>
          </w:tcPr>
          <w:p w14:paraId="1C4C782D" w14:textId="77777777" w:rsidR="001A0A3C" w:rsidRDefault="00000000">
            <w:pPr>
              <w:pStyle w:val="TableText"/>
              <w:spacing w:before="40" w:after="40"/>
            </w:pPr>
            <w:r w:rsidRPr="003F2641">
              <w:rPr>
                <w:b/>
              </w:rPr>
              <w:t xml:space="preserve">ROPA: </w:t>
            </w:r>
            <w:r w:rsidRPr="003F2641">
              <w:t>Hombre: $____ Mujer: $____ Niños: $____</w:t>
            </w:r>
          </w:p>
        </w:tc>
      </w:tr>
      <w:tr w:rsidR="001F1E41" w:rsidRPr="003F2641" w14:paraId="75E0194A" w14:textId="77777777" w:rsidTr="001F1E41">
        <w:tc>
          <w:tcPr>
            <w:tcW w:w="918" w:type="dxa"/>
          </w:tcPr>
          <w:p w14:paraId="0B0EB986" w14:textId="77777777" w:rsidR="001A0A3C" w:rsidRDefault="00000000">
            <w:pPr>
              <w:pStyle w:val="TableText"/>
              <w:spacing w:before="40" w:after="40"/>
            </w:pPr>
            <w:r w:rsidRPr="003F2641">
              <w:t>$</w:t>
            </w:r>
          </w:p>
        </w:tc>
        <w:tc>
          <w:tcPr>
            <w:tcW w:w="10098" w:type="dxa"/>
          </w:tcPr>
          <w:p w14:paraId="6731A050" w14:textId="08DF98F4" w:rsidR="001A0A3C" w:rsidRDefault="00000000" w:rsidP="00554C0B">
            <w:pPr>
              <w:pStyle w:val="TableText"/>
              <w:spacing w:before="40" w:after="40"/>
            </w:pPr>
            <w:r w:rsidRPr="003F2641">
              <w:rPr>
                <w:b/>
              </w:rPr>
              <w:t xml:space="preserve">VARIOS: </w:t>
            </w:r>
            <w:r w:rsidRPr="003F2641">
              <w:t xml:space="preserve">Comida rápida/restaurantes: $____ Comidas fuera del trabajo: $____ Cuidado de </w:t>
            </w:r>
            <w:proofErr w:type="spellStart"/>
            <w:r w:rsidRPr="003F2641">
              <w:t>niños</w:t>
            </w:r>
            <w:proofErr w:type="spellEnd"/>
            <w:r w:rsidRPr="003F2641">
              <w:t xml:space="preserve">: $____ </w:t>
            </w:r>
            <w:proofErr w:type="spellStart"/>
            <w:r w:rsidRPr="003F2641">
              <w:t>Artículos</w:t>
            </w:r>
            <w:proofErr w:type="spellEnd"/>
            <w:r w:rsidRPr="003F2641">
              <w:t xml:space="preserve"> de </w:t>
            </w:r>
            <w:proofErr w:type="spellStart"/>
            <w:r w:rsidRPr="003F2641">
              <w:t>aseo</w:t>
            </w:r>
            <w:proofErr w:type="spellEnd"/>
            <w:r w:rsidRPr="003F2641">
              <w:t>: $___</w:t>
            </w:r>
            <w:r w:rsidR="00554C0B">
              <w:t xml:space="preserve"> </w:t>
            </w:r>
            <w:r w:rsidRPr="003F2641">
              <w:t xml:space="preserve">Cabello: $____ Mascotas: $____ Veterinario: $____ Suscripciones: $____ </w:t>
            </w:r>
            <w:proofErr w:type="gramStart"/>
            <w:r w:rsidRPr="003F2641">
              <w:t>Café:$</w:t>
            </w:r>
            <w:proofErr w:type="gramEnd"/>
            <w:r w:rsidRPr="003F2641">
              <w:t>_____ Máquina expendedora:$_____ Otros: $____</w:t>
            </w:r>
          </w:p>
        </w:tc>
      </w:tr>
      <w:tr w:rsidR="001F1E41" w:rsidRPr="003F2641" w14:paraId="418C628C" w14:textId="77777777" w:rsidTr="001F1E41">
        <w:tc>
          <w:tcPr>
            <w:tcW w:w="918" w:type="dxa"/>
          </w:tcPr>
          <w:p w14:paraId="3137323B" w14:textId="77777777" w:rsidR="001A0A3C" w:rsidRDefault="00000000">
            <w:pPr>
              <w:pStyle w:val="TableText"/>
              <w:spacing w:before="40" w:after="40"/>
            </w:pPr>
            <w:r w:rsidRPr="003F2641">
              <w:t>$</w:t>
            </w:r>
          </w:p>
        </w:tc>
        <w:tc>
          <w:tcPr>
            <w:tcW w:w="10098" w:type="dxa"/>
          </w:tcPr>
          <w:p w14:paraId="2D8ECF23" w14:textId="77777777" w:rsidR="001A0A3C" w:rsidRDefault="00000000">
            <w:pPr>
              <w:pStyle w:val="TableText"/>
              <w:spacing w:before="40" w:after="40"/>
            </w:pPr>
            <w:r w:rsidRPr="003F2641">
              <w:rPr>
                <w:b/>
              </w:rPr>
              <w:t>REGALOS Y CELEBRACIONES:</w:t>
            </w:r>
            <w:r w:rsidRPr="003F2641">
              <w:t xml:space="preserve"> Aniversarios: $___ Cumpleaños: $___ Bodas/Bebés/Graduaciones: $___</w:t>
            </w:r>
          </w:p>
          <w:p w14:paraId="5AAD330D" w14:textId="0ECB66CF" w:rsidR="001A0A3C" w:rsidRDefault="00000000">
            <w:pPr>
              <w:pStyle w:val="TableText"/>
              <w:spacing w:before="40" w:after="40"/>
            </w:pPr>
            <w:r w:rsidRPr="003F2641">
              <w:rPr>
                <w:b/>
              </w:rPr>
              <w:t xml:space="preserve">Fiestas Navideñas: </w:t>
            </w:r>
            <w:r w:rsidRPr="003F2641">
              <w:t xml:space="preserve">$___ Fiestas de Cumpleaños Infantiles (pastel/actividad/favoritos/etc.): $____ </w:t>
            </w:r>
            <w:proofErr w:type="spellStart"/>
            <w:r w:rsidRPr="003F2641">
              <w:t>Otros</w:t>
            </w:r>
            <w:proofErr w:type="spellEnd"/>
            <w:r w:rsidRPr="003F2641">
              <w:t>: $__</w:t>
            </w:r>
          </w:p>
        </w:tc>
      </w:tr>
      <w:tr w:rsidR="001F1E41" w:rsidRPr="003F2641" w14:paraId="728205F7" w14:textId="77777777" w:rsidTr="001F1E41">
        <w:tc>
          <w:tcPr>
            <w:tcW w:w="918" w:type="dxa"/>
          </w:tcPr>
          <w:p w14:paraId="41AD731F" w14:textId="77777777" w:rsidR="001A0A3C" w:rsidRDefault="00000000">
            <w:pPr>
              <w:pStyle w:val="TableText"/>
              <w:spacing w:before="40" w:after="40"/>
            </w:pPr>
            <w:r w:rsidRPr="003F2641">
              <w:t>$</w:t>
            </w:r>
          </w:p>
        </w:tc>
        <w:tc>
          <w:tcPr>
            <w:tcW w:w="10098" w:type="dxa"/>
          </w:tcPr>
          <w:p w14:paraId="36263312" w14:textId="77777777" w:rsidR="001A0A3C" w:rsidRDefault="00000000">
            <w:pPr>
              <w:pStyle w:val="TableText"/>
              <w:spacing w:before="40" w:after="40"/>
            </w:pPr>
            <w:r w:rsidRPr="003F2641">
              <w:rPr>
                <w:b/>
              </w:rPr>
              <w:t>MÉDICOS: Médicos:</w:t>
            </w:r>
            <w:r w:rsidRPr="003F2641">
              <w:t xml:space="preserve"> $____ Hospitales: $____ Dental: $____ Recetas: $____ Otros: $____</w:t>
            </w:r>
          </w:p>
        </w:tc>
      </w:tr>
      <w:tr w:rsidR="001F1E41" w:rsidRPr="003F2641" w14:paraId="68753012" w14:textId="77777777" w:rsidTr="001F1E41">
        <w:tc>
          <w:tcPr>
            <w:tcW w:w="918" w:type="dxa"/>
          </w:tcPr>
          <w:p w14:paraId="012BB910" w14:textId="77777777" w:rsidR="001A0A3C" w:rsidRDefault="00000000">
            <w:pPr>
              <w:pStyle w:val="TableText"/>
              <w:spacing w:before="40" w:after="40"/>
            </w:pPr>
            <w:r w:rsidRPr="003F2641">
              <w:t>$</w:t>
            </w:r>
          </w:p>
        </w:tc>
        <w:tc>
          <w:tcPr>
            <w:tcW w:w="10098" w:type="dxa"/>
          </w:tcPr>
          <w:p w14:paraId="056756AF" w14:textId="58095BA6" w:rsidR="001A0A3C" w:rsidRDefault="00000000">
            <w:pPr>
              <w:pStyle w:val="TableText"/>
              <w:spacing w:before="40" w:after="40"/>
            </w:pPr>
            <w:r w:rsidRPr="003F2641">
              <w:rPr>
                <w:b/>
              </w:rPr>
              <w:t>AHORROS/INVERSIONES:</w:t>
            </w:r>
            <w:r w:rsidRPr="003F2641">
              <w:t xml:space="preserve"> </w:t>
            </w:r>
            <w:proofErr w:type="spellStart"/>
            <w:r w:rsidRPr="003F2641">
              <w:t>Ahorros</w:t>
            </w:r>
            <w:proofErr w:type="spellEnd"/>
            <w:r w:rsidRPr="003F2641">
              <w:t xml:space="preserve">: $___ </w:t>
            </w:r>
            <w:proofErr w:type="spellStart"/>
            <w:r w:rsidRPr="003F2641">
              <w:t>Pensión</w:t>
            </w:r>
            <w:proofErr w:type="spellEnd"/>
            <w:r w:rsidRPr="003F2641">
              <w:t xml:space="preserve">: $___ Universidad: $____ </w:t>
            </w:r>
            <w:proofErr w:type="spellStart"/>
            <w:r w:rsidRPr="003F2641">
              <w:t>Inversión</w:t>
            </w:r>
            <w:proofErr w:type="spellEnd"/>
            <w:r w:rsidRPr="003F2641">
              <w:t xml:space="preserve">: $____ </w:t>
            </w:r>
            <w:proofErr w:type="spellStart"/>
            <w:r w:rsidRPr="003F2641">
              <w:t>Otros</w:t>
            </w:r>
            <w:proofErr w:type="spellEnd"/>
            <w:r w:rsidRPr="003F2641">
              <w:t>: $____</w:t>
            </w:r>
          </w:p>
        </w:tc>
      </w:tr>
      <w:tr w:rsidR="001F1E41" w:rsidRPr="003F2641" w14:paraId="771E3625" w14:textId="77777777" w:rsidTr="001F1E41">
        <w:tc>
          <w:tcPr>
            <w:tcW w:w="918" w:type="dxa"/>
          </w:tcPr>
          <w:p w14:paraId="72C20639" w14:textId="77777777" w:rsidR="001A0A3C" w:rsidRDefault="00000000">
            <w:pPr>
              <w:pStyle w:val="TableText"/>
              <w:spacing w:before="40" w:after="40"/>
            </w:pPr>
            <w:r w:rsidRPr="003F2641">
              <w:t>$</w:t>
            </w:r>
          </w:p>
        </w:tc>
        <w:tc>
          <w:tcPr>
            <w:tcW w:w="10098" w:type="dxa"/>
          </w:tcPr>
          <w:p w14:paraId="1875B7F0" w14:textId="77777777" w:rsidR="001A0A3C" w:rsidRDefault="00000000">
            <w:pPr>
              <w:pStyle w:val="TableText"/>
              <w:spacing w:before="40" w:after="40"/>
            </w:pPr>
            <w:r w:rsidRPr="003F2641">
              <w:rPr>
                <w:b/>
              </w:rPr>
              <w:t xml:space="preserve">EDUCACIÓN: </w:t>
            </w:r>
            <w:r w:rsidRPr="003F2641">
              <w:t>Matrícula: $____ Libros: $____ Tasas/Actividades: $____ Alojamiento y manutención: $____ Otros: $____</w:t>
            </w:r>
          </w:p>
        </w:tc>
      </w:tr>
      <w:tr w:rsidR="001F1E41" w:rsidRPr="003F2641" w14:paraId="0FE97446" w14:textId="77777777" w:rsidTr="001F1E41">
        <w:tc>
          <w:tcPr>
            <w:tcW w:w="918" w:type="dxa"/>
          </w:tcPr>
          <w:p w14:paraId="5D101FFA" w14:textId="77777777" w:rsidR="001A0A3C" w:rsidRDefault="00000000">
            <w:pPr>
              <w:pStyle w:val="TableText"/>
              <w:spacing w:before="40" w:after="40"/>
            </w:pPr>
            <w:r w:rsidRPr="003F2641">
              <w:t>$</w:t>
            </w:r>
          </w:p>
        </w:tc>
        <w:tc>
          <w:tcPr>
            <w:tcW w:w="10098" w:type="dxa"/>
          </w:tcPr>
          <w:p w14:paraId="4EA7A172" w14:textId="77777777" w:rsidR="001A0A3C" w:rsidRDefault="00000000">
            <w:pPr>
              <w:pStyle w:val="TableText"/>
              <w:spacing w:before="40" w:after="40"/>
            </w:pPr>
            <w:r w:rsidRPr="003F2641">
              <w:rPr>
                <w:b/>
              </w:rPr>
              <w:t xml:space="preserve">DEUDAS: </w:t>
            </w:r>
            <w:r w:rsidRPr="003F2641">
              <w:t>Cred Cd Pymts: $____ Préstamos Personales: $____ Préstamos Estudiantiles: $____ Facturas Médicas: $____ Otros: $___</w:t>
            </w:r>
          </w:p>
        </w:tc>
      </w:tr>
    </w:tbl>
    <w:p w14:paraId="0A1E5D73" w14:textId="77777777" w:rsidR="001A0A3C" w:rsidRDefault="00000000">
      <w:pPr>
        <w:spacing w:before="120" w:after="0"/>
      </w:pPr>
      <w:r w:rsidRPr="006F6BF8">
        <w:rPr>
          <w:rStyle w:val="IntenseEmphasis"/>
        </w:rPr>
        <w:t xml:space="preserve">Paso 2 </w:t>
      </w:r>
      <w:r>
        <w:t>Revise la lista en oración.  ¿Hay algún elemento que el Señor le esté mostrando que podría eliminar o modificar para ser más generoso y/o eliminar cualquier endeudamiento?</w:t>
      </w:r>
    </w:p>
    <w:p w14:paraId="49F3CB36" w14:textId="77777777" w:rsidR="001A0A3C" w:rsidRDefault="00000000">
      <w:pPr>
        <w:pStyle w:val="ListParagraph"/>
        <w:numPr>
          <w:ilvl w:val="0"/>
          <w:numId w:val="68"/>
        </w:numPr>
      </w:pPr>
      <w:r>
        <w:t>¿Realmente no las "necesita" y podría eliminarlas de sus gastos?</w:t>
      </w:r>
    </w:p>
    <w:p w14:paraId="28C7A691" w14:textId="77777777" w:rsidR="001A0A3C" w:rsidRDefault="00000000">
      <w:pPr>
        <w:pStyle w:val="ListParagraph"/>
        <w:numPr>
          <w:ilvl w:val="0"/>
          <w:numId w:val="68"/>
        </w:numPr>
      </w:pPr>
      <w:r>
        <w:t>¿Podría satisfacer esta necesidad de forma más asequible buscando en otros sitios o rebajando sus expectativas?</w:t>
      </w:r>
    </w:p>
    <w:p w14:paraId="0E4DDB40" w14:textId="77777777" w:rsidR="001A0A3C" w:rsidRDefault="00000000">
      <w:pPr>
        <w:pStyle w:val="ListParagraph"/>
        <w:numPr>
          <w:ilvl w:val="0"/>
          <w:numId w:val="68"/>
        </w:numPr>
      </w:pPr>
      <w:r>
        <w:t xml:space="preserve">¿Debe disminuir o eliminar porque se da cuenta de que este gasto es perjudicial para su salud personal O para su crecimiento espiritual y su servicio? </w:t>
      </w:r>
    </w:p>
    <w:p w14:paraId="5BE0E02B" w14:textId="77777777" w:rsidR="001A0A3C" w:rsidRDefault="00000000">
      <w:pPr>
        <w:pStyle w:val="ListParagraph"/>
        <w:numPr>
          <w:ilvl w:val="0"/>
          <w:numId w:val="68"/>
        </w:numPr>
      </w:pPr>
      <w:r>
        <w:t>¿Podrías posponerlo o confiar en que Dios satisfaga esta necesidad de otra manera?</w:t>
      </w:r>
    </w:p>
    <w:p w14:paraId="5D04BB1E" w14:textId="77777777" w:rsidR="001A0A3C" w:rsidRDefault="00000000">
      <w:r w:rsidRPr="006F6BF8">
        <w:rPr>
          <w:rStyle w:val="IntenseEmphasis"/>
        </w:rPr>
        <w:t xml:space="preserve">Paso 3 </w:t>
      </w:r>
      <w:r>
        <w:t>Basado en los artículos que identificó en el paso 2, determine cualquier cantidad aumentada que podría dar al Señor mensualmente para satisfacer una necesidad especial u oportunidad de dar ($________/mes para aumentar la ofrenda) y/o para eliminar cualquier deuda ($________/mes para pagar la deuda).</w:t>
      </w:r>
    </w:p>
    <w:p w14:paraId="198B6483" w14:textId="77777777" w:rsidR="001A0A3C" w:rsidRDefault="00000000">
      <w:pPr>
        <w:pStyle w:val="Title"/>
      </w:pPr>
      <w:r w:rsidRPr="00E3133B">
        <w:lastRenderedPageBreak/>
        <w:t>PASIVOS Y DEUDAS</w:t>
      </w:r>
    </w:p>
    <w:p w14:paraId="139BBDAD" w14:textId="77777777" w:rsidR="001A0A3C" w:rsidRDefault="00000000">
      <w:pPr>
        <w:pStyle w:val="Subtitle"/>
        <w:spacing w:before="120" w:after="0"/>
        <w:rPr>
          <w:b w:val="0"/>
          <w:i/>
          <w:sz w:val="22"/>
          <w:szCs w:val="26"/>
        </w:rPr>
      </w:pPr>
      <w:r w:rsidRPr="00A83535">
        <w:rPr>
          <w:b w:val="0"/>
          <w:i/>
          <w:sz w:val="22"/>
          <w:szCs w:val="26"/>
        </w:rPr>
        <w:t xml:space="preserve">"El prestatario es siervo del prestamista". </w:t>
      </w:r>
      <w:r w:rsidRPr="00A83535">
        <w:rPr>
          <w:b w:val="0"/>
          <w:sz w:val="22"/>
          <w:szCs w:val="26"/>
        </w:rPr>
        <w:t>Proverbios 22:7</w:t>
      </w:r>
    </w:p>
    <w:p w14:paraId="58C83F48" w14:textId="77777777" w:rsidR="001A0A3C" w:rsidRDefault="00000000">
      <w:pPr>
        <w:pStyle w:val="Subtitle"/>
        <w:spacing w:after="0"/>
        <w:rPr>
          <w:b w:val="0"/>
          <w:i/>
          <w:sz w:val="22"/>
          <w:szCs w:val="26"/>
        </w:rPr>
      </w:pPr>
      <w:r w:rsidRPr="00A83535">
        <w:rPr>
          <w:b w:val="0"/>
          <w:i/>
          <w:sz w:val="22"/>
          <w:szCs w:val="26"/>
        </w:rPr>
        <w:t xml:space="preserve">"Los malvados piden prestado y no lo devuelven, pero los justos dan generosamente". </w:t>
      </w:r>
      <w:r w:rsidRPr="00A83535">
        <w:rPr>
          <w:b w:val="0"/>
          <w:sz w:val="22"/>
          <w:szCs w:val="26"/>
        </w:rPr>
        <w:t>Salmo 37:21</w:t>
      </w:r>
    </w:p>
    <w:p w14:paraId="15309828" w14:textId="77777777" w:rsidR="001A0A3C" w:rsidRDefault="00000000">
      <w:pPr>
        <w:pStyle w:val="Subtitle"/>
        <w:spacing w:after="120"/>
        <w:rPr>
          <w:b w:val="0"/>
          <w:i/>
          <w:sz w:val="22"/>
          <w:szCs w:val="26"/>
        </w:rPr>
      </w:pPr>
      <w:r w:rsidRPr="00A83535">
        <w:rPr>
          <w:b w:val="0"/>
          <w:i/>
          <w:sz w:val="22"/>
          <w:szCs w:val="26"/>
        </w:rPr>
        <w:t>"Paga todas tus deudas excepto la deuda del amor a los demás: ¡nunca termines de pagar esa</w:t>
      </w:r>
      <w:r w:rsidRPr="00A83535">
        <w:rPr>
          <w:b w:val="0"/>
          <w:sz w:val="22"/>
          <w:szCs w:val="26"/>
        </w:rPr>
        <w:t>!". Romanos 13:8</w:t>
      </w:r>
    </w:p>
    <w:p w14:paraId="0449F8B2" w14:textId="77777777" w:rsidR="001A0A3C" w:rsidRDefault="00000000">
      <w:pPr>
        <w:spacing w:before="240" w:after="0"/>
        <w:jc w:val="center"/>
      </w:pPr>
      <w:r w:rsidRPr="00CC2F4E">
        <w:t>Hay clases cristianas y consejeros en todo el país disponibles para ayudarle a salir de la deuda:</w:t>
      </w:r>
    </w:p>
    <w:p w14:paraId="24D6870D" w14:textId="12CF2765" w:rsidR="001A0A3C" w:rsidRDefault="00000000">
      <w:pPr>
        <w:spacing w:after="0"/>
        <w:jc w:val="center"/>
        <w:rPr>
          <w:color w:val="800000"/>
        </w:rPr>
      </w:pPr>
      <w:r w:rsidRPr="00A83535">
        <w:rPr>
          <w:color w:val="800000"/>
        </w:rPr>
        <w:sym w:font="Wingdings 2" w:char="F097"/>
      </w:r>
      <w:r w:rsidRPr="00A83535">
        <w:rPr>
          <w:color w:val="800000"/>
        </w:rPr>
        <w:t xml:space="preserve">  Crown.or</w:t>
      </w:r>
      <w:r w:rsidR="00554C0B">
        <w:rPr>
          <w:color w:val="800000"/>
        </w:rPr>
        <w:t xml:space="preserve">g </w:t>
      </w:r>
      <w:r w:rsidR="00554C0B" w:rsidRPr="00A83535">
        <w:rPr>
          <w:color w:val="800000"/>
        </w:rPr>
        <w:sym w:font="Wingdings 2" w:char="F097"/>
      </w:r>
      <w:r w:rsidR="00554C0B" w:rsidRPr="00A83535">
        <w:rPr>
          <w:color w:val="800000"/>
        </w:rPr>
        <w:t xml:space="preserve">  </w:t>
      </w:r>
      <w:r w:rsidRPr="00A83535">
        <w:rPr>
          <w:color w:val="800000"/>
        </w:rPr>
        <w:t>DaveRamsey.com</w:t>
      </w:r>
      <w:r w:rsidRPr="00A83535">
        <w:rPr>
          <w:color w:val="800000"/>
        </w:rPr>
        <w:sym w:font="Wingdings 2" w:char="F097"/>
      </w:r>
      <w:r w:rsidRPr="00A83535">
        <w:rPr>
          <w:color w:val="800000"/>
        </w:rPr>
        <w:t xml:space="preserve"> goodsenseministry.com</w:t>
      </w:r>
      <w:r w:rsidR="00554C0B">
        <w:rPr>
          <w:color w:val="800000"/>
        </w:rPr>
        <w:t xml:space="preserve"> </w:t>
      </w:r>
      <w:r w:rsidR="00554C0B" w:rsidRPr="00A83535">
        <w:rPr>
          <w:color w:val="800000"/>
        </w:rPr>
        <w:sym w:font="Wingdings 2" w:char="F097"/>
      </w:r>
      <w:r w:rsidR="00554C0B" w:rsidRPr="00A83535">
        <w:rPr>
          <w:color w:val="800000"/>
        </w:rPr>
        <w:t xml:space="preserve">  </w:t>
      </w:r>
      <w:r w:rsidR="00554C0B">
        <w:rPr>
          <w:color w:val="800000"/>
        </w:rPr>
        <w:t>Compass1.org</w:t>
      </w:r>
    </w:p>
    <w:p w14:paraId="5507D503" w14:textId="75F2A81C" w:rsidR="001A0A3C" w:rsidRDefault="00554C0B">
      <w:pPr>
        <w:spacing w:after="240"/>
        <w:jc w:val="center"/>
        <w:rPr>
          <w:sz w:val="20"/>
        </w:rPr>
      </w:pPr>
      <w:r>
        <w:rPr>
          <w:color w:val="800000"/>
        </w:rPr>
        <w:t>C</w:t>
      </w:r>
      <w:r w:rsidRPr="00A83535">
        <w:rPr>
          <w:color w:val="800000"/>
        </w:rPr>
        <w:t xml:space="preserve">heapskatemonthly.com </w:t>
      </w:r>
      <w:r w:rsidRPr="00554C0B">
        <w:t xml:space="preserve">Plan de </w:t>
      </w:r>
      <w:proofErr w:type="spellStart"/>
      <w:r w:rsidRPr="00554C0B">
        <w:t>reembolso</w:t>
      </w:r>
      <w:proofErr w:type="spellEnd"/>
      <w:r w:rsidRPr="00554C0B">
        <w:t xml:space="preserve"> </w:t>
      </w:r>
      <w:proofErr w:type="spellStart"/>
      <w:r w:rsidRPr="00554C0B">
        <w:t>rápido</w:t>
      </w:r>
      <w:proofErr w:type="spellEnd"/>
      <w:r w:rsidRPr="00554C0B">
        <w:t xml:space="preserve"> de la </w:t>
      </w:r>
      <w:proofErr w:type="spellStart"/>
      <w:proofErr w:type="gramStart"/>
      <w:r w:rsidRPr="00554C0B">
        <w:t>deuda</w:t>
      </w:r>
      <w:proofErr w:type="spellEnd"/>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1620"/>
        <w:gridCol w:w="2244"/>
        <w:gridCol w:w="2150"/>
        <w:gridCol w:w="1006"/>
        <w:gridCol w:w="1170"/>
        <w:gridCol w:w="738"/>
      </w:tblGrid>
      <w:tr w:rsidR="001F1E41" w:rsidRPr="00A83535" w14:paraId="4DD65E60" w14:textId="77777777" w:rsidTr="001F1E41">
        <w:trPr>
          <w:trHeight w:val="611"/>
        </w:trPr>
        <w:tc>
          <w:tcPr>
            <w:tcW w:w="2088" w:type="dxa"/>
            <w:shd w:val="solid" w:color="003300" w:fill="ECE8E1"/>
          </w:tcPr>
          <w:p w14:paraId="2883C562" w14:textId="77777777" w:rsidR="001A0A3C" w:rsidRDefault="00000000">
            <w:pPr>
              <w:pStyle w:val="TableText"/>
              <w:spacing w:before="40"/>
              <w:jc w:val="center"/>
              <w:rPr>
                <w:b/>
                <w:color w:val="FFFFFF"/>
              </w:rPr>
            </w:pPr>
            <w:r w:rsidRPr="00A83535">
              <w:rPr>
                <w:b/>
                <w:color w:val="FFFFFF"/>
              </w:rPr>
              <w:t>La fecha de hoy:</w:t>
            </w:r>
          </w:p>
          <w:p w14:paraId="62380CA7" w14:textId="77777777" w:rsidR="001A0A3C" w:rsidRDefault="00000000">
            <w:pPr>
              <w:pStyle w:val="TableText"/>
              <w:spacing w:before="40"/>
              <w:jc w:val="center"/>
              <w:rPr>
                <w:b/>
                <w:color w:val="FFFFFF"/>
              </w:rPr>
            </w:pPr>
            <w:r w:rsidRPr="00A83535">
              <w:rPr>
                <w:b/>
                <w:color w:val="FFFFFF"/>
              </w:rPr>
              <w:t>___/___/20___</w:t>
            </w:r>
          </w:p>
        </w:tc>
        <w:tc>
          <w:tcPr>
            <w:tcW w:w="1620" w:type="dxa"/>
            <w:shd w:val="solid" w:color="003300" w:fill="ECE8E1"/>
          </w:tcPr>
          <w:p w14:paraId="1B4A4A85" w14:textId="77777777" w:rsidR="001A0A3C" w:rsidRDefault="00000000">
            <w:pPr>
              <w:pStyle w:val="TableText"/>
              <w:spacing w:before="40"/>
              <w:jc w:val="center"/>
              <w:rPr>
                <w:b/>
                <w:color w:val="FFFFFF"/>
              </w:rPr>
            </w:pPr>
            <w:r w:rsidRPr="00A83535">
              <w:rPr>
                <w:b/>
                <w:color w:val="FFFFFF"/>
              </w:rPr>
              <w:t>Prestamista</w:t>
            </w:r>
          </w:p>
        </w:tc>
        <w:tc>
          <w:tcPr>
            <w:tcW w:w="2244" w:type="dxa"/>
            <w:shd w:val="solid" w:color="003300" w:fill="ECE8E1"/>
          </w:tcPr>
          <w:p w14:paraId="0C19A0B8" w14:textId="77777777" w:rsidR="001A0A3C" w:rsidRDefault="00000000">
            <w:pPr>
              <w:pStyle w:val="TableText"/>
              <w:spacing w:before="40"/>
              <w:jc w:val="center"/>
              <w:rPr>
                <w:b/>
                <w:color w:val="FFFFFF"/>
              </w:rPr>
            </w:pPr>
            <w:r w:rsidRPr="00A83535">
              <w:rPr>
                <w:b/>
                <w:color w:val="FFFFFF"/>
              </w:rPr>
              <w:t>Cuenta #</w:t>
            </w:r>
          </w:p>
        </w:tc>
        <w:tc>
          <w:tcPr>
            <w:tcW w:w="2150" w:type="dxa"/>
            <w:shd w:val="solid" w:color="003300" w:fill="ECE8E1"/>
          </w:tcPr>
          <w:p w14:paraId="4E37627F" w14:textId="77777777" w:rsidR="001A0A3C" w:rsidRDefault="00000000">
            <w:pPr>
              <w:pStyle w:val="TableText"/>
              <w:spacing w:before="40"/>
              <w:jc w:val="center"/>
              <w:rPr>
                <w:b/>
                <w:color w:val="FFFFFF"/>
              </w:rPr>
            </w:pPr>
            <w:r w:rsidRPr="00A83535">
              <w:rPr>
                <w:b/>
                <w:color w:val="FFFFFF"/>
              </w:rPr>
              <w:t>Teléfono</w:t>
            </w:r>
          </w:p>
        </w:tc>
        <w:tc>
          <w:tcPr>
            <w:tcW w:w="1006" w:type="dxa"/>
            <w:shd w:val="solid" w:color="003300" w:fill="ECE8E1"/>
          </w:tcPr>
          <w:p w14:paraId="3DCA900F" w14:textId="77777777" w:rsidR="001A0A3C" w:rsidRDefault="00000000">
            <w:pPr>
              <w:pStyle w:val="TableText"/>
              <w:spacing w:before="40"/>
              <w:jc w:val="center"/>
              <w:rPr>
                <w:b/>
                <w:color w:val="FFFFFF"/>
              </w:rPr>
            </w:pPr>
            <w:r w:rsidRPr="00A83535">
              <w:rPr>
                <w:b/>
                <w:color w:val="FFFFFF"/>
              </w:rPr>
              <w:t>Total</w:t>
            </w:r>
          </w:p>
          <w:p w14:paraId="1F0554D6" w14:textId="77777777" w:rsidR="001A0A3C" w:rsidRDefault="00000000">
            <w:pPr>
              <w:pStyle w:val="TableText"/>
              <w:spacing w:before="40"/>
              <w:jc w:val="center"/>
              <w:rPr>
                <w:b/>
                <w:color w:val="FFFFFF"/>
              </w:rPr>
            </w:pPr>
            <w:r w:rsidRPr="00A83535">
              <w:rPr>
                <w:b/>
                <w:color w:val="FFFFFF"/>
              </w:rPr>
              <w:t>Saldo</w:t>
            </w:r>
          </w:p>
        </w:tc>
        <w:tc>
          <w:tcPr>
            <w:tcW w:w="1170" w:type="dxa"/>
            <w:shd w:val="solid" w:color="003300" w:fill="ECE8E1"/>
          </w:tcPr>
          <w:p w14:paraId="2A9450DD" w14:textId="77777777" w:rsidR="001A0A3C" w:rsidRDefault="00000000">
            <w:pPr>
              <w:pStyle w:val="TableText"/>
              <w:spacing w:before="40"/>
              <w:jc w:val="center"/>
              <w:rPr>
                <w:b/>
                <w:color w:val="FFFFFF"/>
              </w:rPr>
            </w:pPr>
            <w:r w:rsidRPr="00A83535">
              <w:rPr>
                <w:b/>
                <w:color w:val="FFFFFF"/>
              </w:rPr>
              <w:t>Mínimo</w:t>
            </w:r>
          </w:p>
          <w:p w14:paraId="16EEEDD4" w14:textId="77777777" w:rsidR="001A0A3C" w:rsidRDefault="00000000">
            <w:pPr>
              <w:pStyle w:val="TableText"/>
              <w:spacing w:before="40"/>
              <w:jc w:val="center"/>
              <w:rPr>
                <w:b/>
                <w:color w:val="FFFFFF"/>
              </w:rPr>
            </w:pPr>
            <w:r w:rsidRPr="00A83535">
              <w:rPr>
                <w:b/>
                <w:color w:val="FFFFFF"/>
              </w:rPr>
              <w:t>Pago</w:t>
            </w:r>
          </w:p>
        </w:tc>
        <w:tc>
          <w:tcPr>
            <w:tcW w:w="738" w:type="dxa"/>
            <w:shd w:val="solid" w:color="003300" w:fill="ECE8E1"/>
          </w:tcPr>
          <w:p w14:paraId="672692B0" w14:textId="77777777" w:rsidR="001A0A3C" w:rsidRDefault="00000000">
            <w:pPr>
              <w:pStyle w:val="TableText"/>
              <w:spacing w:before="40"/>
              <w:jc w:val="center"/>
              <w:rPr>
                <w:b/>
                <w:color w:val="FFFFFF"/>
              </w:rPr>
            </w:pPr>
            <w:r w:rsidRPr="00A83535">
              <w:rPr>
                <w:b/>
                <w:color w:val="FFFFFF"/>
              </w:rPr>
              <w:t>% Tasa</w:t>
            </w:r>
          </w:p>
        </w:tc>
      </w:tr>
      <w:tr w:rsidR="001F1E41" w:rsidRPr="003F2641" w14:paraId="4EDEF855" w14:textId="77777777" w:rsidTr="001F1E41">
        <w:tc>
          <w:tcPr>
            <w:tcW w:w="2088" w:type="dxa"/>
            <w:tcBorders>
              <w:bottom w:val="single" w:sz="4" w:space="0" w:color="000000"/>
            </w:tcBorders>
            <w:shd w:val="solid" w:color="CCFFCC" w:fill="E9E6E6"/>
          </w:tcPr>
          <w:p w14:paraId="33EF6D0E" w14:textId="77777777" w:rsidR="001A0A3C" w:rsidRDefault="00000000">
            <w:pPr>
              <w:pStyle w:val="TableText"/>
              <w:jc w:val="center"/>
              <w:rPr>
                <w:b/>
              </w:rPr>
            </w:pPr>
            <w:r w:rsidRPr="003F2641">
              <w:rPr>
                <w:b/>
              </w:rPr>
              <w:t>Muestra</w:t>
            </w:r>
          </w:p>
        </w:tc>
        <w:tc>
          <w:tcPr>
            <w:tcW w:w="1620" w:type="dxa"/>
            <w:tcBorders>
              <w:bottom w:val="single" w:sz="4" w:space="0" w:color="000000"/>
            </w:tcBorders>
            <w:shd w:val="solid" w:color="CCFFCC" w:fill="E9E6E6"/>
          </w:tcPr>
          <w:p w14:paraId="0337864F" w14:textId="77777777" w:rsidR="001A0A3C" w:rsidRDefault="00000000">
            <w:pPr>
              <w:pStyle w:val="TableText"/>
              <w:jc w:val="center"/>
            </w:pPr>
            <w:r w:rsidRPr="003F2641">
              <w:t>First Bank VISA</w:t>
            </w:r>
          </w:p>
        </w:tc>
        <w:tc>
          <w:tcPr>
            <w:tcW w:w="2244" w:type="dxa"/>
            <w:tcBorders>
              <w:bottom w:val="single" w:sz="4" w:space="0" w:color="000000"/>
            </w:tcBorders>
            <w:shd w:val="solid" w:color="CCFFCC" w:fill="E9E6E6"/>
          </w:tcPr>
          <w:p w14:paraId="04283E79" w14:textId="77777777" w:rsidR="001A0A3C" w:rsidRDefault="00000000">
            <w:pPr>
              <w:pStyle w:val="TableText"/>
              <w:jc w:val="center"/>
            </w:pPr>
            <w:r w:rsidRPr="003F2641">
              <w:t>3456-7891-0123-4567</w:t>
            </w:r>
          </w:p>
        </w:tc>
        <w:tc>
          <w:tcPr>
            <w:tcW w:w="2150" w:type="dxa"/>
            <w:tcBorders>
              <w:bottom w:val="single" w:sz="4" w:space="0" w:color="000000"/>
            </w:tcBorders>
            <w:shd w:val="solid" w:color="CCFFCC" w:fill="E9E6E6"/>
          </w:tcPr>
          <w:p w14:paraId="16F15D29" w14:textId="77777777" w:rsidR="001A0A3C" w:rsidRDefault="00000000">
            <w:pPr>
              <w:pStyle w:val="TableText"/>
              <w:jc w:val="center"/>
            </w:pPr>
            <w:r w:rsidRPr="003F2641">
              <w:t>303-555-1234</w:t>
            </w:r>
          </w:p>
        </w:tc>
        <w:tc>
          <w:tcPr>
            <w:tcW w:w="1006" w:type="dxa"/>
            <w:tcBorders>
              <w:bottom w:val="single" w:sz="4" w:space="0" w:color="000000"/>
            </w:tcBorders>
            <w:shd w:val="solid" w:color="CCFFCC" w:fill="E9E6E6"/>
          </w:tcPr>
          <w:p w14:paraId="448FB704" w14:textId="77777777" w:rsidR="001A0A3C" w:rsidRDefault="00000000">
            <w:pPr>
              <w:pStyle w:val="TableText"/>
              <w:jc w:val="right"/>
            </w:pPr>
            <w:r w:rsidRPr="003F2641">
              <w:t>$3211</w:t>
            </w:r>
          </w:p>
        </w:tc>
        <w:tc>
          <w:tcPr>
            <w:tcW w:w="1170" w:type="dxa"/>
            <w:tcBorders>
              <w:bottom w:val="single" w:sz="4" w:space="0" w:color="000000"/>
            </w:tcBorders>
            <w:shd w:val="solid" w:color="CCFFCC" w:fill="E9E6E6"/>
          </w:tcPr>
          <w:p w14:paraId="586CE9D5" w14:textId="77777777" w:rsidR="001A0A3C" w:rsidRDefault="00000000">
            <w:pPr>
              <w:pStyle w:val="TableText"/>
              <w:jc w:val="right"/>
            </w:pPr>
            <w:r w:rsidRPr="003F2641">
              <w:t>$125</w:t>
            </w:r>
          </w:p>
        </w:tc>
        <w:tc>
          <w:tcPr>
            <w:tcW w:w="738" w:type="dxa"/>
            <w:tcBorders>
              <w:bottom w:val="single" w:sz="4" w:space="0" w:color="000000"/>
            </w:tcBorders>
            <w:shd w:val="solid" w:color="CCFFCC" w:fill="E9E6E6"/>
          </w:tcPr>
          <w:p w14:paraId="65537C93" w14:textId="77777777" w:rsidR="001A0A3C" w:rsidRDefault="00000000">
            <w:pPr>
              <w:pStyle w:val="TableText"/>
              <w:jc w:val="center"/>
            </w:pPr>
            <w:r w:rsidRPr="003F2641">
              <w:t>18%</w:t>
            </w:r>
          </w:p>
        </w:tc>
      </w:tr>
      <w:tr w:rsidR="001F1E41" w:rsidRPr="003F2641" w14:paraId="4FFAD05F" w14:textId="77777777" w:rsidTr="001F1E41">
        <w:trPr>
          <w:trHeight w:val="274"/>
        </w:trPr>
        <w:tc>
          <w:tcPr>
            <w:tcW w:w="11016" w:type="dxa"/>
            <w:gridSpan w:val="7"/>
          </w:tcPr>
          <w:p w14:paraId="5AE9A20E" w14:textId="77777777" w:rsidR="001A0A3C" w:rsidRDefault="00000000">
            <w:pPr>
              <w:pStyle w:val="TableText"/>
            </w:pPr>
            <w:r w:rsidRPr="003F2641">
              <w:t>Hipoteca 1</w:t>
            </w:r>
          </w:p>
        </w:tc>
      </w:tr>
      <w:tr w:rsidR="001F1E41" w:rsidRPr="003F2641" w14:paraId="218472EE" w14:textId="77777777" w:rsidTr="001F1E41">
        <w:trPr>
          <w:trHeight w:val="274"/>
        </w:trPr>
        <w:tc>
          <w:tcPr>
            <w:tcW w:w="11016" w:type="dxa"/>
            <w:gridSpan w:val="7"/>
          </w:tcPr>
          <w:p w14:paraId="6418ABD2" w14:textId="77777777" w:rsidR="001A0A3C" w:rsidRDefault="00000000">
            <w:pPr>
              <w:pStyle w:val="TableText"/>
            </w:pPr>
            <w:r w:rsidRPr="003F2641">
              <w:t>Hipoteca 2</w:t>
            </w:r>
          </w:p>
        </w:tc>
      </w:tr>
      <w:tr w:rsidR="001F1E41" w:rsidRPr="003F2641" w14:paraId="518FAA29" w14:textId="77777777" w:rsidTr="001F1E41">
        <w:trPr>
          <w:trHeight w:val="274"/>
        </w:trPr>
        <w:tc>
          <w:tcPr>
            <w:tcW w:w="11016" w:type="dxa"/>
            <w:gridSpan w:val="7"/>
          </w:tcPr>
          <w:p w14:paraId="7139CD8E" w14:textId="77777777" w:rsidR="001A0A3C" w:rsidRDefault="00000000">
            <w:pPr>
              <w:pStyle w:val="TableText"/>
            </w:pPr>
            <w:r w:rsidRPr="003F2641">
              <w:t>Capital inmobiliario</w:t>
            </w:r>
          </w:p>
        </w:tc>
      </w:tr>
      <w:tr w:rsidR="001F1E41" w:rsidRPr="003F2641" w14:paraId="32B0025E" w14:textId="77777777" w:rsidTr="001F1E41">
        <w:trPr>
          <w:trHeight w:val="274"/>
        </w:trPr>
        <w:tc>
          <w:tcPr>
            <w:tcW w:w="11016" w:type="dxa"/>
            <w:gridSpan w:val="7"/>
          </w:tcPr>
          <w:p w14:paraId="0F7FBE30" w14:textId="77777777" w:rsidR="001A0A3C" w:rsidRDefault="00000000">
            <w:pPr>
              <w:pStyle w:val="TableText"/>
            </w:pPr>
            <w:r w:rsidRPr="003F2641">
              <w:t>Préstamo coche</w:t>
            </w:r>
          </w:p>
        </w:tc>
      </w:tr>
      <w:tr w:rsidR="001F1E41" w:rsidRPr="003F2641" w14:paraId="2D103861" w14:textId="77777777" w:rsidTr="001F1E41">
        <w:trPr>
          <w:trHeight w:val="274"/>
        </w:trPr>
        <w:tc>
          <w:tcPr>
            <w:tcW w:w="11016" w:type="dxa"/>
            <w:gridSpan w:val="7"/>
          </w:tcPr>
          <w:p w14:paraId="25579C34" w14:textId="77777777" w:rsidR="001A0A3C" w:rsidRDefault="00000000">
            <w:pPr>
              <w:pStyle w:val="TableText"/>
            </w:pPr>
            <w:r w:rsidRPr="003F2641">
              <w:t>Préstamo coche</w:t>
            </w:r>
          </w:p>
        </w:tc>
      </w:tr>
      <w:tr w:rsidR="001F1E41" w:rsidRPr="003F2641" w14:paraId="265E903C" w14:textId="77777777" w:rsidTr="001F1E41">
        <w:trPr>
          <w:trHeight w:val="274"/>
        </w:trPr>
        <w:tc>
          <w:tcPr>
            <w:tcW w:w="11016" w:type="dxa"/>
            <w:gridSpan w:val="7"/>
          </w:tcPr>
          <w:p w14:paraId="624FB1A2" w14:textId="77777777" w:rsidR="001A0A3C" w:rsidRDefault="00000000">
            <w:pPr>
              <w:pStyle w:val="TableText"/>
            </w:pPr>
            <w:r w:rsidRPr="003F2641">
              <w:t>Mobiliario/Electrodomésticos</w:t>
            </w:r>
          </w:p>
        </w:tc>
      </w:tr>
      <w:tr w:rsidR="001F1E41" w:rsidRPr="003F2641" w14:paraId="0DD00972" w14:textId="77777777" w:rsidTr="001F1E41">
        <w:trPr>
          <w:trHeight w:val="274"/>
        </w:trPr>
        <w:tc>
          <w:tcPr>
            <w:tcW w:w="11016" w:type="dxa"/>
            <w:gridSpan w:val="7"/>
          </w:tcPr>
          <w:p w14:paraId="14D0155B" w14:textId="77777777" w:rsidR="001A0A3C" w:rsidRDefault="00000000">
            <w:pPr>
              <w:pStyle w:val="TableText"/>
            </w:pPr>
            <w:r w:rsidRPr="003F2641">
              <w:t>Mobiliario/Electrodomésticos</w:t>
            </w:r>
          </w:p>
        </w:tc>
      </w:tr>
      <w:tr w:rsidR="001F1E41" w:rsidRPr="003F2641" w14:paraId="07D1E850" w14:textId="77777777" w:rsidTr="001F1E41">
        <w:trPr>
          <w:trHeight w:val="274"/>
        </w:trPr>
        <w:tc>
          <w:tcPr>
            <w:tcW w:w="11016" w:type="dxa"/>
            <w:gridSpan w:val="7"/>
          </w:tcPr>
          <w:p w14:paraId="01071589" w14:textId="77777777" w:rsidR="001A0A3C" w:rsidRDefault="00000000">
            <w:pPr>
              <w:pStyle w:val="TableText"/>
            </w:pPr>
            <w:r w:rsidRPr="003F2641">
              <w:t>Rec Equip/Veh</w:t>
            </w:r>
          </w:p>
        </w:tc>
      </w:tr>
      <w:tr w:rsidR="001F1E41" w:rsidRPr="003F2641" w14:paraId="517EA13C" w14:textId="77777777" w:rsidTr="001F1E41">
        <w:trPr>
          <w:trHeight w:val="274"/>
        </w:trPr>
        <w:tc>
          <w:tcPr>
            <w:tcW w:w="11016" w:type="dxa"/>
            <w:gridSpan w:val="7"/>
          </w:tcPr>
          <w:p w14:paraId="1AC9F9BE" w14:textId="77777777" w:rsidR="001A0A3C" w:rsidRDefault="00000000">
            <w:pPr>
              <w:pStyle w:val="TableText"/>
            </w:pPr>
            <w:r w:rsidRPr="003F2641">
              <w:t>Rec Equip/Veh</w:t>
            </w:r>
          </w:p>
        </w:tc>
      </w:tr>
      <w:tr w:rsidR="001F1E41" w:rsidRPr="003F2641" w14:paraId="4C0667CB" w14:textId="77777777" w:rsidTr="001F1E41">
        <w:trPr>
          <w:trHeight w:val="274"/>
        </w:trPr>
        <w:tc>
          <w:tcPr>
            <w:tcW w:w="11016" w:type="dxa"/>
            <w:gridSpan w:val="7"/>
          </w:tcPr>
          <w:p w14:paraId="01FC6DA1" w14:textId="77777777" w:rsidR="001A0A3C" w:rsidRDefault="00000000">
            <w:pPr>
              <w:pStyle w:val="TableText"/>
            </w:pPr>
            <w:r w:rsidRPr="003F2641">
              <w:t>Electrónica</w:t>
            </w:r>
          </w:p>
        </w:tc>
      </w:tr>
      <w:tr w:rsidR="001F1E41" w:rsidRPr="003F2641" w14:paraId="2BA1025B" w14:textId="77777777" w:rsidTr="001F1E41">
        <w:trPr>
          <w:trHeight w:val="274"/>
        </w:trPr>
        <w:tc>
          <w:tcPr>
            <w:tcW w:w="11016" w:type="dxa"/>
            <w:gridSpan w:val="7"/>
          </w:tcPr>
          <w:p w14:paraId="2CC8BA54" w14:textId="77777777" w:rsidR="001A0A3C" w:rsidRDefault="00000000">
            <w:pPr>
              <w:pStyle w:val="TableText"/>
            </w:pPr>
            <w:r w:rsidRPr="003F2641">
              <w:t>Electrónica</w:t>
            </w:r>
          </w:p>
        </w:tc>
      </w:tr>
      <w:tr w:rsidR="001F1E41" w:rsidRPr="003F2641" w14:paraId="7EE19552" w14:textId="77777777" w:rsidTr="001F1E41">
        <w:trPr>
          <w:trHeight w:val="274"/>
        </w:trPr>
        <w:tc>
          <w:tcPr>
            <w:tcW w:w="11016" w:type="dxa"/>
            <w:gridSpan w:val="7"/>
          </w:tcPr>
          <w:p w14:paraId="5AE42EBB" w14:textId="77777777" w:rsidR="001A0A3C" w:rsidRDefault="00000000">
            <w:pPr>
              <w:pStyle w:val="TableText"/>
            </w:pPr>
            <w:r w:rsidRPr="003F2641">
              <w:t>Tarjeta de crédito 1</w:t>
            </w:r>
          </w:p>
        </w:tc>
      </w:tr>
      <w:tr w:rsidR="001F1E41" w:rsidRPr="003F2641" w14:paraId="0799D7FF" w14:textId="77777777" w:rsidTr="001F1E41">
        <w:trPr>
          <w:trHeight w:val="274"/>
        </w:trPr>
        <w:tc>
          <w:tcPr>
            <w:tcW w:w="11016" w:type="dxa"/>
            <w:gridSpan w:val="7"/>
          </w:tcPr>
          <w:p w14:paraId="2F2A5F61" w14:textId="77777777" w:rsidR="001A0A3C" w:rsidRDefault="00000000">
            <w:pPr>
              <w:pStyle w:val="TableText"/>
            </w:pPr>
            <w:r w:rsidRPr="003F2641">
              <w:t>Tarjeta de crédito 2</w:t>
            </w:r>
          </w:p>
        </w:tc>
      </w:tr>
      <w:tr w:rsidR="001F1E41" w:rsidRPr="003F2641" w14:paraId="7DBD3321" w14:textId="77777777" w:rsidTr="001F1E41">
        <w:trPr>
          <w:trHeight w:val="274"/>
        </w:trPr>
        <w:tc>
          <w:tcPr>
            <w:tcW w:w="11016" w:type="dxa"/>
            <w:gridSpan w:val="7"/>
          </w:tcPr>
          <w:p w14:paraId="33FFF740" w14:textId="77777777" w:rsidR="001A0A3C" w:rsidRDefault="00000000">
            <w:pPr>
              <w:pStyle w:val="TableText"/>
            </w:pPr>
            <w:r w:rsidRPr="003F2641">
              <w:t>Tarjeta de crédito 3</w:t>
            </w:r>
          </w:p>
        </w:tc>
      </w:tr>
      <w:tr w:rsidR="001F1E41" w:rsidRPr="003F2641" w14:paraId="0EED07A8" w14:textId="77777777" w:rsidTr="001F1E41">
        <w:trPr>
          <w:trHeight w:val="274"/>
        </w:trPr>
        <w:tc>
          <w:tcPr>
            <w:tcW w:w="11016" w:type="dxa"/>
            <w:gridSpan w:val="7"/>
          </w:tcPr>
          <w:p w14:paraId="5E5F73DF" w14:textId="77777777" w:rsidR="001A0A3C" w:rsidRDefault="00000000">
            <w:pPr>
              <w:pStyle w:val="TableText"/>
            </w:pPr>
            <w:r w:rsidRPr="003F2641">
              <w:t>Tarjeta de crédito 4</w:t>
            </w:r>
          </w:p>
        </w:tc>
      </w:tr>
      <w:tr w:rsidR="001F1E41" w:rsidRPr="003F2641" w14:paraId="09F1A32A" w14:textId="77777777" w:rsidTr="001F1E41">
        <w:trPr>
          <w:trHeight w:val="274"/>
        </w:trPr>
        <w:tc>
          <w:tcPr>
            <w:tcW w:w="11016" w:type="dxa"/>
            <w:gridSpan w:val="7"/>
          </w:tcPr>
          <w:p w14:paraId="364B831C" w14:textId="77777777" w:rsidR="001A0A3C" w:rsidRDefault="00000000">
            <w:pPr>
              <w:pStyle w:val="TableText"/>
            </w:pPr>
            <w:r w:rsidRPr="003F2641">
              <w:t>Tarjeta de crédito 5</w:t>
            </w:r>
          </w:p>
        </w:tc>
      </w:tr>
      <w:tr w:rsidR="001F1E41" w:rsidRPr="003F2641" w14:paraId="14B09503" w14:textId="77777777" w:rsidTr="001F1E41">
        <w:trPr>
          <w:trHeight w:val="274"/>
        </w:trPr>
        <w:tc>
          <w:tcPr>
            <w:tcW w:w="11016" w:type="dxa"/>
            <w:gridSpan w:val="7"/>
          </w:tcPr>
          <w:p w14:paraId="160D3B82" w14:textId="77777777" w:rsidR="001A0A3C" w:rsidRDefault="00000000">
            <w:pPr>
              <w:pStyle w:val="TableText"/>
            </w:pPr>
            <w:r w:rsidRPr="003F2641">
              <w:t>Médico 1</w:t>
            </w:r>
          </w:p>
        </w:tc>
      </w:tr>
      <w:tr w:rsidR="001F1E41" w:rsidRPr="003F2641" w14:paraId="2E5247E3" w14:textId="77777777" w:rsidTr="001F1E41">
        <w:trPr>
          <w:trHeight w:val="274"/>
        </w:trPr>
        <w:tc>
          <w:tcPr>
            <w:tcW w:w="11016" w:type="dxa"/>
            <w:gridSpan w:val="7"/>
          </w:tcPr>
          <w:p w14:paraId="55516310" w14:textId="77777777" w:rsidR="001A0A3C" w:rsidRDefault="00000000">
            <w:pPr>
              <w:pStyle w:val="TableText"/>
            </w:pPr>
            <w:r w:rsidRPr="003F2641">
              <w:t>Médico 2</w:t>
            </w:r>
          </w:p>
        </w:tc>
      </w:tr>
      <w:tr w:rsidR="001F1E41" w:rsidRPr="003F2641" w14:paraId="0396E3DA" w14:textId="77777777" w:rsidTr="001F1E41">
        <w:trPr>
          <w:trHeight w:val="274"/>
        </w:trPr>
        <w:tc>
          <w:tcPr>
            <w:tcW w:w="11016" w:type="dxa"/>
            <w:gridSpan w:val="7"/>
          </w:tcPr>
          <w:p w14:paraId="259C9899" w14:textId="77777777" w:rsidR="001A0A3C" w:rsidRDefault="00000000">
            <w:pPr>
              <w:pStyle w:val="TableText"/>
            </w:pPr>
            <w:r w:rsidRPr="003F2641">
              <w:t>Médico 3</w:t>
            </w:r>
          </w:p>
        </w:tc>
      </w:tr>
      <w:tr w:rsidR="001F1E41" w:rsidRPr="003F2641" w14:paraId="4A519CE8" w14:textId="77777777" w:rsidTr="001F1E41">
        <w:trPr>
          <w:trHeight w:val="274"/>
        </w:trPr>
        <w:tc>
          <w:tcPr>
            <w:tcW w:w="11016" w:type="dxa"/>
            <w:gridSpan w:val="7"/>
          </w:tcPr>
          <w:p w14:paraId="4EAFD37F" w14:textId="77777777" w:rsidR="001A0A3C" w:rsidRDefault="00000000">
            <w:pPr>
              <w:pStyle w:val="TableText"/>
            </w:pPr>
            <w:r w:rsidRPr="003F2641">
              <w:t>Médico 4</w:t>
            </w:r>
          </w:p>
        </w:tc>
      </w:tr>
      <w:tr w:rsidR="001F1E41" w:rsidRPr="003F2641" w14:paraId="0BA9B215" w14:textId="77777777" w:rsidTr="001F1E41">
        <w:trPr>
          <w:trHeight w:val="274"/>
        </w:trPr>
        <w:tc>
          <w:tcPr>
            <w:tcW w:w="11016" w:type="dxa"/>
            <w:gridSpan w:val="7"/>
          </w:tcPr>
          <w:p w14:paraId="37FD4E18" w14:textId="77777777" w:rsidR="001A0A3C" w:rsidRDefault="00000000">
            <w:pPr>
              <w:pStyle w:val="TableText"/>
            </w:pPr>
            <w:r w:rsidRPr="003F2641">
              <w:t>Médico 5</w:t>
            </w:r>
          </w:p>
        </w:tc>
      </w:tr>
      <w:tr w:rsidR="001F1E41" w:rsidRPr="003F2641" w14:paraId="0A6180F5" w14:textId="77777777" w:rsidTr="001F1E41">
        <w:trPr>
          <w:trHeight w:val="274"/>
        </w:trPr>
        <w:tc>
          <w:tcPr>
            <w:tcW w:w="11016" w:type="dxa"/>
            <w:gridSpan w:val="7"/>
          </w:tcPr>
          <w:p w14:paraId="08218E6C" w14:textId="77777777" w:rsidR="001A0A3C" w:rsidRDefault="00000000">
            <w:pPr>
              <w:pStyle w:val="TableText"/>
            </w:pPr>
            <w:r w:rsidRPr="003F2641">
              <w:t>Médico 6</w:t>
            </w:r>
          </w:p>
        </w:tc>
      </w:tr>
      <w:tr w:rsidR="001F1E41" w:rsidRPr="003F2641" w14:paraId="728631BE" w14:textId="77777777" w:rsidTr="001F1E41">
        <w:trPr>
          <w:trHeight w:val="274"/>
        </w:trPr>
        <w:tc>
          <w:tcPr>
            <w:tcW w:w="11016" w:type="dxa"/>
            <w:gridSpan w:val="7"/>
          </w:tcPr>
          <w:p w14:paraId="599CE190" w14:textId="77777777" w:rsidR="001A0A3C" w:rsidRDefault="00000000">
            <w:pPr>
              <w:pStyle w:val="TableText"/>
            </w:pPr>
            <w:r w:rsidRPr="003F2641">
              <w:t>Préstamo para estudiantes</w:t>
            </w:r>
          </w:p>
        </w:tc>
      </w:tr>
      <w:tr w:rsidR="001F1E41" w:rsidRPr="003F2641" w14:paraId="2C55A006" w14:textId="77777777" w:rsidTr="001F1E41">
        <w:trPr>
          <w:trHeight w:val="274"/>
        </w:trPr>
        <w:tc>
          <w:tcPr>
            <w:tcW w:w="11016" w:type="dxa"/>
            <w:gridSpan w:val="7"/>
          </w:tcPr>
          <w:p w14:paraId="212F3D76" w14:textId="77777777" w:rsidR="001A0A3C" w:rsidRDefault="00000000">
            <w:pPr>
              <w:pStyle w:val="TableText"/>
            </w:pPr>
            <w:r w:rsidRPr="003F2641">
              <w:t>Préstamo para estudiantes</w:t>
            </w:r>
          </w:p>
        </w:tc>
      </w:tr>
      <w:tr w:rsidR="001F1E41" w:rsidRPr="003F2641" w14:paraId="5F7116CA" w14:textId="77777777" w:rsidTr="001F1E41">
        <w:trPr>
          <w:trHeight w:val="274"/>
        </w:trPr>
        <w:tc>
          <w:tcPr>
            <w:tcW w:w="11016" w:type="dxa"/>
            <w:gridSpan w:val="7"/>
          </w:tcPr>
          <w:p w14:paraId="6BE8DCF2" w14:textId="77777777" w:rsidR="001A0A3C" w:rsidRDefault="00000000">
            <w:pPr>
              <w:pStyle w:val="TableText"/>
            </w:pPr>
            <w:r w:rsidRPr="003F2641">
              <w:t>Préstamo personal</w:t>
            </w:r>
          </w:p>
        </w:tc>
      </w:tr>
      <w:tr w:rsidR="001F1E41" w:rsidRPr="003F2641" w14:paraId="39A68B41" w14:textId="77777777" w:rsidTr="001F1E41">
        <w:trPr>
          <w:trHeight w:val="274"/>
        </w:trPr>
        <w:tc>
          <w:tcPr>
            <w:tcW w:w="11016" w:type="dxa"/>
            <w:gridSpan w:val="7"/>
          </w:tcPr>
          <w:p w14:paraId="10842C5C" w14:textId="77777777" w:rsidR="001A0A3C" w:rsidRDefault="00000000">
            <w:pPr>
              <w:pStyle w:val="TableText"/>
            </w:pPr>
            <w:r w:rsidRPr="003F2641">
              <w:t>Préstamo personal</w:t>
            </w:r>
          </w:p>
        </w:tc>
      </w:tr>
      <w:tr w:rsidR="001F1E41" w:rsidRPr="003F2641" w14:paraId="3BC89EAC" w14:textId="77777777" w:rsidTr="001F1E41">
        <w:trPr>
          <w:trHeight w:val="274"/>
        </w:trPr>
        <w:tc>
          <w:tcPr>
            <w:tcW w:w="11016" w:type="dxa"/>
            <w:gridSpan w:val="7"/>
          </w:tcPr>
          <w:p w14:paraId="4539218B" w14:textId="77777777" w:rsidR="001A0A3C" w:rsidRDefault="00000000">
            <w:pPr>
              <w:pStyle w:val="TableText"/>
            </w:pPr>
            <w:r w:rsidRPr="003F2641">
              <w:t>Préstamo para empresas</w:t>
            </w:r>
          </w:p>
        </w:tc>
      </w:tr>
      <w:tr w:rsidR="001F1E41" w:rsidRPr="003F2641" w14:paraId="238FA9E1" w14:textId="77777777" w:rsidTr="001F1E41">
        <w:trPr>
          <w:trHeight w:val="274"/>
        </w:trPr>
        <w:tc>
          <w:tcPr>
            <w:tcW w:w="11016" w:type="dxa"/>
            <w:gridSpan w:val="7"/>
          </w:tcPr>
          <w:p w14:paraId="1A7C09C6" w14:textId="77777777" w:rsidR="001A0A3C" w:rsidRDefault="00000000">
            <w:pPr>
              <w:pStyle w:val="TableText"/>
            </w:pPr>
            <w:r w:rsidRPr="003F2641">
              <w:t>Préstamo para empresas</w:t>
            </w:r>
          </w:p>
        </w:tc>
      </w:tr>
      <w:tr w:rsidR="001F1E41" w:rsidRPr="003F2641" w14:paraId="71A99C8C" w14:textId="77777777" w:rsidTr="001F1E41">
        <w:trPr>
          <w:trHeight w:val="274"/>
        </w:trPr>
        <w:tc>
          <w:tcPr>
            <w:tcW w:w="11016" w:type="dxa"/>
            <w:gridSpan w:val="7"/>
          </w:tcPr>
          <w:p w14:paraId="5974D203" w14:textId="77777777" w:rsidR="001A0A3C" w:rsidRDefault="00000000">
            <w:pPr>
              <w:pStyle w:val="TableText"/>
            </w:pPr>
            <w:r w:rsidRPr="003F2641">
              <w:t>Hacienda/Impuestos</w:t>
            </w:r>
          </w:p>
        </w:tc>
      </w:tr>
      <w:tr w:rsidR="001F1E41" w:rsidRPr="003F2641" w14:paraId="589CC99D" w14:textId="77777777" w:rsidTr="001F1E41">
        <w:trPr>
          <w:trHeight w:val="274"/>
        </w:trPr>
        <w:tc>
          <w:tcPr>
            <w:tcW w:w="11016" w:type="dxa"/>
            <w:gridSpan w:val="7"/>
          </w:tcPr>
          <w:p w14:paraId="12E79070" w14:textId="77777777" w:rsidR="001A0A3C" w:rsidRDefault="00000000">
            <w:pPr>
              <w:pStyle w:val="TableText"/>
            </w:pPr>
            <w:r w:rsidRPr="003F2641">
              <w:t>Otros</w:t>
            </w:r>
          </w:p>
        </w:tc>
      </w:tr>
      <w:tr w:rsidR="001F1E41" w:rsidRPr="003F2641" w14:paraId="2BA7CB92" w14:textId="77777777" w:rsidTr="001F1E41">
        <w:trPr>
          <w:trHeight w:val="274"/>
        </w:trPr>
        <w:tc>
          <w:tcPr>
            <w:tcW w:w="11016" w:type="dxa"/>
            <w:gridSpan w:val="7"/>
          </w:tcPr>
          <w:p w14:paraId="11EF7D54" w14:textId="77777777" w:rsidR="001A0A3C" w:rsidRDefault="00000000">
            <w:pPr>
              <w:pStyle w:val="TableText"/>
            </w:pPr>
            <w:r w:rsidRPr="003F2641">
              <w:t>Otros</w:t>
            </w:r>
          </w:p>
        </w:tc>
      </w:tr>
      <w:tr w:rsidR="001F1E41" w:rsidRPr="00A83535" w14:paraId="375F4871" w14:textId="77777777" w:rsidTr="001F1E41">
        <w:trPr>
          <w:trHeight w:val="274"/>
        </w:trPr>
        <w:tc>
          <w:tcPr>
            <w:tcW w:w="11016" w:type="dxa"/>
            <w:gridSpan w:val="7"/>
            <w:shd w:val="solid" w:color="003300" w:fill="ECE8E1"/>
          </w:tcPr>
          <w:p w14:paraId="5F396186" w14:textId="77777777" w:rsidR="001A0A3C" w:rsidRDefault="00000000">
            <w:pPr>
              <w:pStyle w:val="TableText"/>
              <w:spacing w:before="40"/>
              <w:jc w:val="center"/>
              <w:rPr>
                <w:b/>
                <w:color w:val="FFFFFF"/>
              </w:rPr>
            </w:pPr>
            <w:r w:rsidRPr="00A83535">
              <w:rPr>
                <w:b/>
                <w:color w:val="FFFFFF"/>
              </w:rPr>
              <w:t>Personas que me/nos deben dinero:</w:t>
            </w:r>
          </w:p>
        </w:tc>
      </w:tr>
      <w:tr w:rsidR="001F1E41" w:rsidRPr="003F2641" w14:paraId="6A159318" w14:textId="77777777" w:rsidTr="001F1E41">
        <w:trPr>
          <w:trHeight w:val="274"/>
        </w:trPr>
        <w:tc>
          <w:tcPr>
            <w:tcW w:w="11016" w:type="dxa"/>
            <w:gridSpan w:val="7"/>
          </w:tcPr>
          <w:p w14:paraId="5D6AED11" w14:textId="77777777" w:rsidR="001F1E41" w:rsidRPr="003F2641" w:rsidRDefault="001F1E41" w:rsidP="001F1E41">
            <w:pPr>
              <w:pStyle w:val="TableText"/>
            </w:pPr>
          </w:p>
        </w:tc>
      </w:tr>
      <w:tr w:rsidR="001F1E41" w:rsidRPr="003F2641" w14:paraId="492E15B6" w14:textId="77777777" w:rsidTr="001F1E41">
        <w:trPr>
          <w:trHeight w:val="274"/>
        </w:trPr>
        <w:tc>
          <w:tcPr>
            <w:tcW w:w="11016" w:type="dxa"/>
            <w:gridSpan w:val="7"/>
          </w:tcPr>
          <w:p w14:paraId="58B8EB77" w14:textId="77777777" w:rsidR="001F1E41" w:rsidRPr="003F2641" w:rsidRDefault="001F1E41" w:rsidP="001F1E41">
            <w:pPr>
              <w:pStyle w:val="TableText"/>
            </w:pPr>
          </w:p>
        </w:tc>
      </w:tr>
      <w:tr w:rsidR="001F1E41" w:rsidRPr="003F2641" w14:paraId="14DD13DB" w14:textId="77777777" w:rsidTr="001F1E41">
        <w:trPr>
          <w:trHeight w:val="274"/>
        </w:trPr>
        <w:tc>
          <w:tcPr>
            <w:tcW w:w="11016" w:type="dxa"/>
            <w:gridSpan w:val="7"/>
          </w:tcPr>
          <w:p w14:paraId="0803CD06" w14:textId="77777777" w:rsidR="001F1E41" w:rsidRPr="003F2641" w:rsidRDefault="001F1E41" w:rsidP="001F1E41">
            <w:pPr>
              <w:pStyle w:val="TableText"/>
            </w:pPr>
          </w:p>
        </w:tc>
      </w:tr>
      <w:tr w:rsidR="001F1E41" w:rsidRPr="003F2641" w14:paraId="05ECD909" w14:textId="77777777" w:rsidTr="001F1E41">
        <w:trPr>
          <w:trHeight w:val="274"/>
        </w:trPr>
        <w:tc>
          <w:tcPr>
            <w:tcW w:w="11016" w:type="dxa"/>
            <w:gridSpan w:val="7"/>
          </w:tcPr>
          <w:p w14:paraId="004F86A3" w14:textId="77777777" w:rsidR="001F1E41" w:rsidRPr="003F2641" w:rsidRDefault="001F1E41" w:rsidP="001F1E41">
            <w:pPr>
              <w:pStyle w:val="TableText"/>
            </w:pPr>
          </w:p>
        </w:tc>
      </w:tr>
    </w:tbl>
    <w:p w14:paraId="6A4EDC20" w14:textId="77777777" w:rsidR="001A0A3C" w:rsidRDefault="00000000">
      <w:pPr>
        <w:pStyle w:val="Title"/>
      </w:pPr>
      <w:r w:rsidRPr="00E3133B">
        <w:lastRenderedPageBreak/>
        <w:t>ACTIVOS Y POSESIONES</w:t>
      </w:r>
    </w:p>
    <w:tbl>
      <w:tblPr>
        <w:tblW w:w="0" w:type="auto"/>
        <w:tblLook w:val="04A0" w:firstRow="1" w:lastRow="0" w:firstColumn="1" w:lastColumn="0" w:noHBand="0" w:noVBand="1"/>
      </w:tblPr>
      <w:tblGrid>
        <w:gridCol w:w="648"/>
        <w:gridCol w:w="3960"/>
        <w:gridCol w:w="900"/>
        <w:gridCol w:w="720"/>
        <w:gridCol w:w="4788"/>
      </w:tblGrid>
      <w:tr w:rsidR="001F1E41" w:rsidRPr="003F2641" w14:paraId="697B921D" w14:textId="77777777" w:rsidTr="001F1E41">
        <w:tc>
          <w:tcPr>
            <w:tcW w:w="5508" w:type="dxa"/>
            <w:gridSpan w:val="3"/>
          </w:tcPr>
          <w:p w14:paraId="6E5FA621" w14:textId="77777777" w:rsidR="001A0A3C" w:rsidRPr="002E7E64" w:rsidRDefault="00000000">
            <w:pPr>
              <w:pStyle w:val="TableText"/>
              <w:rPr>
                <w:rFonts w:ascii="Arial Narrow" w:hAnsi="Arial Narrow"/>
              </w:rPr>
            </w:pPr>
            <w:r w:rsidRPr="002E7E64">
              <w:rPr>
                <w:rFonts w:ascii="Arial Narrow" w:hAnsi="Arial Narrow"/>
              </w:rPr>
              <w:t>Periódicamente, es prudente considerar en oración lo que Dios ha</w:t>
            </w:r>
          </w:p>
          <w:p w14:paraId="66752643" w14:textId="77777777" w:rsidR="001A0A3C" w:rsidRPr="002E7E64" w:rsidRDefault="00000000">
            <w:pPr>
              <w:pStyle w:val="TableText"/>
              <w:rPr>
                <w:rFonts w:ascii="Arial Narrow" w:hAnsi="Arial Narrow"/>
              </w:rPr>
            </w:pPr>
            <w:r w:rsidRPr="002E7E64">
              <w:rPr>
                <w:rFonts w:ascii="Arial Narrow" w:hAnsi="Arial Narrow"/>
              </w:rPr>
              <w:t>que le han confiado:</w:t>
            </w:r>
          </w:p>
          <w:p w14:paraId="3749D64C" w14:textId="77777777" w:rsidR="001A0A3C" w:rsidRPr="002E7E64" w:rsidRDefault="00000000">
            <w:pPr>
              <w:pStyle w:val="TableText"/>
              <w:ind w:left="330" w:hanging="330"/>
              <w:rPr>
                <w:rFonts w:ascii="Arial Narrow" w:hAnsi="Arial Narrow"/>
              </w:rPr>
            </w:pPr>
            <w:r w:rsidRPr="002E7E64">
              <w:rPr>
                <w:rFonts w:ascii="Arial Narrow" w:hAnsi="Arial Narrow"/>
              </w:rPr>
              <w:t xml:space="preserve">1.  </w:t>
            </w:r>
            <w:r w:rsidRPr="002E7E64">
              <w:rPr>
                <w:rFonts w:ascii="Arial Narrow" w:hAnsi="Arial Narrow"/>
                <w:b/>
                <w:sz w:val="18"/>
              </w:rPr>
              <w:sym w:font="Wingdings" w:char="F0FE"/>
            </w:r>
            <w:r w:rsidRPr="002E7E64">
              <w:rPr>
                <w:rFonts w:ascii="Arial Narrow" w:hAnsi="Arial Narrow"/>
              </w:rPr>
              <w:t xml:space="preserve"> Determine los artículos (y el valor de mercado o de reventa) que tiene en su poder.</w:t>
            </w:r>
          </w:p>
          <w:p w14:paraId="26AEE20D" w14:textId="77777777" w:rsidR="001A0A3C" w:rsidRPr="002E7E64" w:rsidRDefault="00000000">
            <w:pPr>
              <w:pStyle w:val="TableText"/>
              <w:ind w:left="330" w:hanging="330"/>
              <w:rPr>
                <w:rFonts w:ascii="Arial Narrow" w:hAnsi="Arial Narrow"/>
              </w:rPr>
            </w:pPr>
            <w:r w:rsidRPr="002E7E64">
              <w:rPr>
                <w:rFonts w:ascii="Arial Narrow" w:hAnsi="Arial Narrow"/>
              </w:rPr>
              <w:t>2.  En oración y con honestidad, determine cuáles de estos artículos necesita y utiliza realmente.</w:t>
            </w:r>
          </w:p>
          <w:p w14:paraId="1E22C84B" w14:textId="77777777" w:rsidR="001A0A3C" w:rsidRPr="002E7E64" w:rsidRDefault="00000000">
            <w:pPr>
              <w:pStyle w:val="TableText"/>
              <w:ind w:left="330" w:hanging="330"/>
              <w:rPr>
                <w:rFonts w:ascii="Arial Narrow" w:hAnsi="Arial Narrow"/>
              </w:rPr>
            </w:pPr>
            <w:r w:rsidRPr="002E7E64">
              <w:rPr>
                <w:rFonts w:ascii="Arial Narrow" w:hAnsi="Arial Narrow"/>
              </w:rPr>
              <w:t>3.  ¿Hay algún artículo que pueda pasar a alguien que conozcas y que pueda beneficiarse de su uso?</w:t>
            </w:r>
          </w:p>
          <w:p w14:paraId="376AA83C" w14:textId="77777777" w:rsidR="001A0A3C" w:rsidRPr="002E7E64" w:rsidRDefault="00000000">
            <w:pPr>
              <w:pStyle w:val="TableText"/>
              <w:ind w:left="330" w:hanging="330"/>
              <w:rPr>
                <w:rFonts w:ascii="Arial Narrow" w:hAnsi="Arial Narrow"/>
              </w:rPr>
            </w:pPr>
            <w:r w:rsidRPr="002E7E64">
              <w:rPr>
                <w:rFonts w:ascii="Arial Narrow" w:hAnsi="Arial Narrow"/>
              </w:rPr>
              <w:t>4.  ¿Hay artículos que deberían venderse?</w:t>
            </w:r>
          </w:p>
          <w:p w14:paraId="11C4C81D" w14:textId="77777777" w:rsidR="001A0A3C" w:rsidRPr="002E7E64" w:rsidRDefault="00000000">
            <w:pPr>
              <w:pStyle w:val="TableText"/>
              <w:ind w:left="330" w:hanging="330"/>
              <w:rPr>
                <w:rFonts w:ascii="Arial Narrow" w:hAnsi="Arial Narrow"/>
              </w:rPr>
            </w:pPr>
            <w:r w:rsidRPr="002E7E64">
              <w:rPr>
                <w:rFonts w:ascii="Arial Narrow" w:hAnsi="Arial Narrow"/>
              </w:rPr>
              <w:t>5.  ¿Hay algún objeto (en un futuro próximo o después de su funeral) que podría donarse en beneficio de su iglesia, un ministerio cristiano o una organización benéfica?</w:t>
            </w:r>
          </w:p>
        </w:tc>
        <w:tc>
          <w:tcPr>
            <w:tcW w:w="5508" w:type="dxa"/>
            <w:gridSpan w:val="2"/>
          </w:tcPr>
          <w:p w14:paraId="453DAA7F" w14:textId="77777777" w:rsidR="001A0A3C" w:rsidRPr="002E7E64" w:rsidRDefault="00000000">
            <w:pPr>
              <w:pStyle w:val="TableText"/>
              <w:rPr>
                <w:rFonts w:ascii="Arial Narrow" w:hAnsi="Arial Narrow"/>
              </w:rPr>
            </w:pPr>
            <w:r w:rsidRPr="002E7E64">
              <w:rPr>
                <w:rFonts w:ascii="Arial Narrow" w:hAnsi="Arial Narrow"/>
              </w:rPr>
              <w:t>Visite www.idonate.com si desea donar algunos de estos bienes a una iglesia, organización benéfica o cristiana.</w:t>
            </w:r>
          </w:p>
          <w:p w14:paraId="69C2992F" w14:textId="77777777" w:rsidR="001A0A3C" w:rsidRPr="002E7E64" w:rsidRDefault="00000000">
            <w:pPr>
              <w:pStyle w:val="TableText"/>
              <w:rPr>
                <w:rFonts w:ascii="Arial Narrow" w:hAnsi="Arial Narrow"/>
              </w:rPr>
            </w:pPr>
            <w:r w:rsidRPr="002E7E64">
              <w:rPr>
                <w:rFonts w:ascii="Arial Narrow" w:hAnsi="Arial Narrow"/>
                <w:b/>
              </w:rPr>
              <w:t xml:space="preserve">Nota importante: </w:t>
            </w:r>
            <w:r w:rsidRPr="002E7E64">
              <w:rPr>
                <w:rFonts w:ascii="Arial Narrow" w:hAnsi="Arial Narrow"/>
              </w:rPr>
              <w:t>Es aconsejable discutir con su organización benéfica, iglesia o ministerio la mejor manera de donar un activo. Dependiendo del valor y del tipo de activo, puede ser conveniente que la organización le ayude a obtener la ayuda de un profesional con experiencia en planificación patrimonial para determinar la forma más eficaz y asequible de "transferir" un activo. Una planificación cuidadosa con un asesor profesional experimentado y versado en la evaluación de cuestiones fiscales y de planificación patrimonial maximizará el valor de esta donación a una organización sin ánimo de lucro, a usted mismo y a su familia.</w:t>
            </w:r>
          </w:p>
        </w:tc>
      </w:tr>
      <w:tr w:rsidR="001F1E41" w:rsidRPr="003F2641" w14:paraId="7B36A248" w14:textId="77777777" w:rsidTr="001F1E41">
        <w:tc>
          <w:tcPr>
            <w:tcW w:w="11016" w:type="dxa"/>
            <w:gridSpan w:val="5"/>
          </w:tcPr>
          <w:p w14:paraId="44A14DE8" w14:textId="77777777" w:rsidR="001A0A3C" w:rsidRDefault="00000000">
            <w:pPr>
              <w:pStyle w:val="TableText"/>
              <w:spacing w:before="120" w:after="120"/>
              <w:jc w:val="center"/>
            </w:pPr>
            <w:r w:rsidRPr="00A83535">
              <w:rPr>
                <w:i/>
              </w:rPr>
              <w:t>"De lo que tengan, tomen una ofrenda para el SEÑOR.  Todo el que quiera traerá para el SEÑOR".</w:t>
            </w:r>
            <w:r w:rsidRPr="003F2641">
              <w:t xml:space="preserve"> Ex 35:4-5</w:t>
            </w:r>
          </w:p>
        </w:tc>
      </w:tr>
      <w:tr w:rsidR="001F1E41" w:rsidRPr="00A83535" w14:paraId="570033F8"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87"/>
        </w:trPr>
        <w:tc>
          <w:tcPr>
            <w:tcW w:w="648" w:type="dxa"/>
            <w:shd w:val="solid" w:color="003300" w:fill="ECE8E1"/>
            <w:vAlign w:val="center"/>
          </w:tcPr>
          <w:p w14:paraId="79FC9EA9" w14:textId="77777777" w:rsidR="001F1E41" w:rsidRPr="00A83535" w:rsidRDefault="001F1E41" w:rsidP="001F1E41">
            <w:pPr>
              <w:pStyle w:val="TableText"/>
              <w:jc w:val="center"/>
              <w:rPr>
                <w:color w:val="FFFFFF"/>
              </w:rPr>
            </w:pPr>
            <w:r w:rsidRPr="00A83535">
              <w:rPr>
                <w:b/>
                <w:color w:val="FFFFFF"/>
                <w:sz w:val="18"/>
              </w:rPr>
              <w:sym w:font="Wingdings" w:char="F0FE"/>
            </w:r>
          </w:p>
        </w:tc>
        <w:tc>
          <w:tcPr>
            <w:tcW w:w="3960" w:type="dxa"/>
            <w:shd w:val="solid" w:color="003300" w:fill="ECE8E1"/>
            <w:vAlign w:val="center"/>
          </w:tcPr>
          <w:p w14:paraId="6B5FB8FF" w14:textId="77777777" w:rsidR="001A0A3C" w:rsidRPr="002E7E64" w:rsidRDefault="00000000">
            <w:pPr>
              <w:pStyle w:val="TableText"/>
              <w:jc w:val="center"/>
              <w:rPr>
                <w:rFonts w:ascii="Arial Narrow" w:hAnsi="Arial Narrow"/>
                <w:b/>
                <w:color w:val="FFFFFF"/>
              </w:rPr>
            </w:pPr>
            <w:r w:rsidRPr="002E7E64">
              <w:rPr>
                <w:rFonts w:ascii="Arial Narrow" w:hAnsi="Arial Narrow"/>
                <w:b/>
                <w:color w:val="FFFFFF"/>
              </w:rPr>
              <w:t>Lista de activos que</w:t>
            </w:r>
          </w:p>
          <w:p w14:paraId="5248F55D" w14:textId="77777777" w:rsidR="001A0A3C" w:rsidRPr="002E7E64" w:rsidRDefault="00000000">
            <w:pPr>
              <w:pStyle w:val="TableText"/>
              <w:jc w:val="center"/>
              <w:rPr>
                <w:rFonts w:ascii="Arial Narrow" w:hAnsi="Arial Narrow"/>
                <w:color w:val="FFFFFF"/>
              </w:rPr>
            </w:pPr>
            <w:r w:rsidRPr="002E7E64">
              <w:rPr>
                <w:rFonts w:ascii="Arial Narrow" w:hAnsi="Arial Narrow"/>
                <w:b/>
                <w:color w:val="FFFFFF"/>
              </w:rPr>
              <w:t>Tenga en su poder</w:t>
            </w:r>
          </w:p>
        </w:tc>
        <w:tc>
          <w:tcPr>
            <w:tcW w:w="1620" w:type="dxa"/>
            <w:gridSpan w:val="2"/>
            <w:shd w:val="solid" w:color="003300" w:fill="ECE8E1"/>
            <w:vAlign w:val="center"/>
          </w:tcPr>
          <w:p w14:paraId="53F9CBD2" w14:textId="77777777" w:rsidR="001A0A3C" w:rsidRPr="002E7E64" w:rsidRDefault="00000000">
            <w:pPr>
              <w:pStyle w:val="TableText"/>
              <w:jc w:val="center"/>
              <w:rPr>
                <w:rFonts w:ascii="Arial Narrow" w:hAnsi="Arial Narrow"/>
                <w:b/>
                <w:color w:val="FFFFFF"/>
              </w:rPr>
            </w:pPr>
            <w:r w:rsidRPr="002E7E64">
              <w:rPr>
                <w:rFonts w:ascii="Arial Narrow" w:hAnsi="Arial Narrow"/>
                <w:b/>
                <w:color w:val="FFFFFF"/>
              </w:rPr>
              <w:t>Valor estimado a partir de:</w:t>
            </w:r>
          </w:p>
          <w:p w14:paraId="310D2BBB" w14:textId="77777777" w:rsidR="001A0A3C" w:rsidRPr="002E7E64" w:rsidRDefault="00000000">
            <w:pPr>
              <w:pStyle w:val="TableText"/>
              <w:jc w:val="center"/>
              <w:rPr>
                <w:rFonts w:ascii="Arial Narrow" w:hAnsi="Arial Narrow"/>
                <w:color w:val="FFFFFF"/>
              </w:rPr>
            </w:pPr>
            <w:r w:rsidRPr="002E7E64">
              <w:rPr>
                <w:rFonts w:ascii="Arial Narrow" w:hAnsi="Arial Narrow"/>
                <w:b/>
                <w:color w:val="FFFFFF"/>
              </w:rPr>
              <w:t>________</w:t>
            </w:r>
          </w:p>
        </w:tc>
        <w:tc>
          <w:tcPr>
            <w:tcW w:w="4788" w:type="dxa"/>
            <w:shd w:val="solid" w:color="003300" w:fill="ECE8E1"/>
            <w:vAlign w:val="center"/>
          </w:tcPr>
          <w:p w14:paraId="615362BF" w14:textId="77777777" w:rsidR="001A0A3C" w:rsidRPr="002E7E64" w:rsidRDefault="00000000">
            <w:pPr>
              <w:pStyle w:val="TableText"/>
              <w:jc w:val="center"/>
              <w:rPr>
                <w:rFonts w:ascii="Arial Narrow" w:hAnsi="Arial Narrow"/>
                <w:color w:val="FFFFFF"/>
              </w:rPr>
            </w:pPr>
            <w:r w:rsidRPr="002E7E64">
              <w:rPr>
                <w:rFonts w:ascii="Arial Narrow" w:hAnsi="Arial Narrow"/>
                <w:b/>
                <w:color w:val="FFFFFF"/>
              </w:rPr>
              <w:t xml:space="preserve">Detalles, descripciones o deseos específicos para estos artículos. </w:t>
            </w:r>
            <w:r w:rsidRPr="002E7E64">
              <w:rPr>
                <w:rFonts w:ascii="Arial Narrow" w:hAnsi="Arial Narrow"/>
                <w:color w:val="FFFFFF"/>
                <w:sz w:val="16"/>
              </w:rPr>
              <w:t>Si aplica, identifique cualquier artículo(s) que usted sienta que Dios quiere que usted dé a un ministerio ahora o en el futuro (por ejemplo, vender el artículo y dar las ganancias en efectivo O donar el artículo específico a un ministerio para su uso o venta).</w:t>
            </w:r>
          </w:p>
        </w:tc>
      </w:tr>
      <w:tr w:rsidR="001F1E41" w:rsidRPr="003F2641" w14:paraId="588B6FAF"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3DD6913A" w14:textId="77777777" w:rsidR="001F1E41" w:rsidRPr="003F2641" w:rsidRDefault="001F1E41" w:rsidP="001F1E41">
            <w:pPr>
              <w:pStyle w:val="TableText"/>
              <w:numPr>
                <w:ilvl w:val="0"/>
                <w:numId w:val="69"/>
              </w:numPr>
              <w:ind w:left="504"/>
              <w:jc w:val="center"/>
            </w:pPr>
          </w:p>
        </w:tc>
        <w:tc>
          <w:tcPr>
            <w:tcW w:w="3960" w:type="dxa"/>
          </w:tcPr>
          <w:p w14:paraId="6B8E39A1" w14:textId="77777777" w:rsidR="001A0A3C" w:rsidRPr="002E7E64" w:rsidRDefault="00000000">
            <w:pPr>
              <w:pStyle w:val="TableText"/>
              <w:rPr>
                <w:rFonts w:ascii="Arial Narrow" w:hAnsi="Arial Narrow"/>
              </w:rPr>
            </w:pPr>
            <w:r w:rsidRPr="002E7E64">
              <w:rPr>
                <w:rFonts w:ascii="Arial Narrow" w:hAnsi="Arial Narrow"/>
              </w:rPr>
              <w:t xml:space="preserve"> Vehículo:</w:t>
            </w:r>
          </w:p>
        </w:tc>
        <w:tc>
          <w:tcPr>
            <w:tcW w:w="1620" w:type="dxa"/>
            <w:gridSpan w:val="2"/>
          </w:tcPr>
          <w:p w14:paraId="4A45D457" w14:textId="77777777" w:rsidR="001F1E41" w:rsidRPr="003F2641" w:rsidRDefault="001F1E41" w:rsidP="001F1E41">
            <w:pPr>
              <w:pStyle w:val="TableText"/>
            </w:pPr>
          </w:p>
        </w:tc>
        <w:tc>
          <w:tcPr>
            <w:tcW w:w="4788" w:type="dxa"/>
          </w:tcPr>
          <w:p w14:paraId="73EFFB5F" w14:textId="77777777" w:rsidR="001F1E41" w:rsidRPr="003F2641" w:rsidRDefault="001F1E41" w:rsidP="001F1E41">
            <w:pPr>
              <w:pStyle w:val="TableText"/>
            </w:pPr>
          </w:p>
        </w:tc>
      </w:tr>
      <w:tr w:rsidR="001F1E41" w:rsidRPr="003F2641" w14:paraId="40A3BF3F"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7848764C" w14:textId="77777777" w:rsidR="001F1E41" w:rsidRPr="003F2641" w:rsidRDefault="001F1E41" w:rsidP="001F1E41">
            <w:pPr>
              <w:pStyle w:val="TableText"/>
              <w:numPr>
                <w:ilvl w:val="0"/>
                <w:numId w:val="69"/>
              </w:numPr>
              <w:ind w:left="504"/>
              <w:jc w:val="center"/>
            </w:pPr>
          </w:p>
        </w:tc>
        <w:tc>
          <w:tcPr>
            <w:tcW w:w="3960" w:type="dxa"/>
          </w:tcPr>
          <w:p w14:paraId="0EEF26C4" w14:textId="77777777" w:rsidR="001A0A3C" w:rsidRPr="002E7E64" w:rsidRDefault="00000000">
            <w:pPr>
              <w:pStyle w:val="TableText"/>
              <w:rPr>
                <w:rFonts w:ascii="Arial Narrow" w:hAnsi="Arial Narrow"/>
              </w:rPr>
            </w:pPr>
            <w:r w:rsidRPr="002E7E64">
              <w:rPr>
                <w:rFonts w:ascii="Arial Narrow" w:hAnsi="Arial Narrow"/>
              </w:rPr>
              <w:t xml:space="preserve"> Vehículo:</w:t>
            </w:r>
          </w:p>
        </w:tc>
        <w:tc>
          <w:tcPr>
            <w:tcW w:w="1620" w:type="dxa"/>
            <w:gridSpan w:val="2"/>
          </w:tcPr>
          <w:p w14:paraId="07AEE913" w14:textId="77777777" w:rsidR="001F1E41" w:rsidRPr="003F2641" w:rsidRDefault="001F1E41" w:rsidP="001F1E41">
            <w:pPr>
              <w:pStyle w:val="TableText"/>
            </w:pPr>
          </w:p>
        </w:tc>
        <w:tc>
          <w:tcPr>
            <w:tcW w:w="4788" w:type="dxa"/>
          </w:tcPr>
          <w:p w14:paraId="5C303666" w14:textId="77777777" w:rsidR="001F1E41" w:rsidRPr="003F2641" w:rsidRDefault="001F1E41" w:rsidP="001F1E41">
            <w:pPr>
              <w:pStyle w:val="TableText"/>
            </w:pPr>
          </w:p>
        </w:tc>
      </w:tr>
      <w:tr w:rsidR="001F1E41" w:rsidRPr="003F2641" w14:paraId="7E79F523"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2"/>
        </w:trPr>
        <w:tc>
          <w:tcPr>
            <w:tcW w:w="648" w:type="dxa"/>
          </w:tcPr>
          <w:p w14:paraId="64ECA5B5" w14:textId="77777777" w:rsidR="001F1E41" w:rsidRPr="003F2641" w:rsidRDefault="001F1E41" w:rsidP="001F1E41">
            <w:pPr>
              <w:pStyle w:val="TableText"/>
              <w:numPr>
                <w:ilvl w:val="0"/>
                <w:numId w:val="69"/>
              </w:numPr>
              <w:ind w:left="504"/>
              <w:jc w:val="center"/>
            </w:pPr>
          </w:p>
        </w:tc>
        <w:tc>
          <w:tcPr>
            <w:tcW w:w="3960" w:type="dxa"/>
          </w:tcPr>
          <w:p w14:paraId="659DF814" w14:textId="77777777" w:rsidR="001A0A3C" w:rsidRPr="002E7E64" w:rsidRDefault="00000000">
            <w:pPr>
              <w:pStyle w:val="TableText"/>
              <w:rPr>
                <w:rFonts w:ascii="Arial Narrow" w:hAnsi="Arial Narrow"/>
              </w:rPr>
            </w:pPr>
            <w:r w:rsidRPr="002E7E64">
              <w:rPr>
                <w:rFonts w:ascii="Arial Narrow" w:hAnsi="Arial Narrow"/>
              </w:rPr>
              <w:t xml:space="preserve"> Cuenta(s) corriente(s) y efectivo</w:t>
            </w:r>
          </w:p>
        </w:tc>
        <w:tc>
          <w:tcPr>
            <w:tcW w:w="1620" w:type="dxa"/>
            <w:gridSpan w:val="2"/>
          </w:tcPr>
          <w:p w14:paraId="7843039C" w14:textId="77777777" w:rsidR="001F1E41" w:rsidRPr="003F2641" w:rsidRDefault="001F1E41" w:rsidP="001F1E41">
            <w:pPr>
              <w:pStyle w:val="TableText"/>
            </w:pPr>
          </w:p>
        </w:tc>
        <w:tc>
          <w:tcPr>
            <w:tcW w:w="4788" w:type="dxa"/>
          </w:tcPr>
          <w:p w14:paraId="3DEE6A8A" w14:textId="77777777" w:rsidR="001F1E41" w:rsidRPr="003F2641" w:rsidRDefault="001F1E41" w:rsidP="001F1E41">
            <w:pPr>
              <w:pStyle w:val="TableText"/>
            </w:pPr>
          </w:p>
        </w:tc>
      </w:tr>
      <w:tr w:rsidR="001F1E41" w:rsidRPr="003F2641" w14:paraId="74DB649B"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27BE4B15" w14:textId="77777777" w:rsidR="001F1E41" w:rsidRPr="003F2641" w:rsidRDefault="001F1E41" w:rsidP="001F1E41">
            <w:pPr>
              <w:pStyle w:val="TableText"/>
              <w:numPr>
                <w:ilvl w:val="0"/>
                <w:numId w:val="69"/>
              </w:numPr>
              <w:ind w:left="504"/>
              <w:jc w:val="center"/>
            </w:pPr>
          </w:p>
        </w:tc>
        <w:tc>
          <w:tcPr>
            <w:tcW w:w="3960" w:type="dxa"/>
          </w:tcPr>
          <w:p w14:paraId="4A5338C6" w14:textId="77777777" w:rsidR="001A0A3C" w:rsidRPr="002E7E64" w:rsidRDefault="00000000">
            <w:pPr>
              <w:pStyle w:val="TableText"/>
              <w:rPr>
                <w:rFonts w:ascii="Arial Narrow" w:hAnsi="Arial Narrow"/>
              </w:rPr>
            </w:pPr>
            <w:r w:rsidRPr="002E7E64">
              <w:rPr>
                <w:rFonts w:ascii="Arial Narrow" w:hAnsi="Arial Narrow"/>
              </w:rPr>
              <w:t xml:space="preserve"> CD o cuentas de ahorro</w:t>
            </w:r>
          </w:p>
        </w:tc>
        <w:tc>
          <w:tcPr>
            <w:tcW w:w="1620" w:type="dxa"/>
            <w:gridSpan w:val="2"/>
          </w:tcPr>
          <w:p w14:paraId="75B5DD17" w14:textId="77777777" w:rsidR="001F1E41" w:rsidRPr="003F2641" w:rsidRDefault="001F1E41" w:rsidP="001F1E41">
            <w:pPr>
              <w:pStyle w:val="TableText"/>
            </w:pPr>
          </w:p>
        </w:tc>
        <w:tc>
          <w:tcPr>
            <w:tcW w:w="4788" w:type="dxa"/>
          </w:tcPr>
          <w:p w14:paraId="5CEFC167" w14:textId="77777777" w:rsidR="001F1E41" w:rsidRPr="003F2641" w:rsidRDefault="001F1E41" w:rsidP="001F1E41">
            <w:pPr>
              <w:pStyle w:val="TableText"/>
            </w:pPr>
          </w:p>
        </w:tc>
      </w:tr>
      <w:tr w:rsidR="001F1E41" w:rsidRPr="003F2641" w14:paraId="35A4582A"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1FAF867F" w14:textId="77777777" w:rsidR="001F1E41" w:rsidRPr="003F2641" w:rsidRDefault="001F1E41" w:rsidP="001F1E41">
            <w:pPr>
              <w:pStyle w:val="TableText"/>
              <w:numPr>
                <w:ilvl w:val="0"/>
                <w:numId w:val="69"/>
              </w:numPr>
              <w:ind w:left="504"/>
              <w:jc w:val="center"/>
            </w:pPr>
          </w:p>
        </w:tc>
        <w:tc>
          <w:tcPr>
            <w:tcW w:w="3960" w:type="dxa"/>
          </w:tcPr>
          <w:p w14:paraId="2BC7771A" w14:textId="77777777" w:rsidR="001A0A3C" w:rsidRPr="002E7E64" w:rsidRDefault="00000000">
            <w:pPr>
              <w:pStyle w:val="TableText"/>
              <w:rPr>
                <w:rFonts w:ascii="Arial Narrow" w:hAnsi="Arial Narrow"/>
              </w:rPr>
            </w:pPr>
            <w:r w:rsidRPr="002E7E64">
              <w:rPr>
                <w:rFonts w:ascii="Arial Narrow" w:hAnsi="Arial Narrow"/>
              </w:rPr>
              <w:t xml:space="preserve"> Motocicletas/Vehículos recreativos</w:t>
            </w:r>
          </w:p>
        </w:tc>
        <w:tc>
          <w:tcPr>
            <w:tcW w:w="1620" w:type="dxa"/>
            <w:gridSpan w:val="2"/>
          </w:tcPr>
          <w:p w14:paraId="1E30E66E" w14:textId="77777777" w:rsidR="001F1E41" w:rsidRPr="003F2641" w:rsidRDefault="001F1E41" w:rsidP="001F1E41">
            <w:pPr>
              <w:pStyle w:val="TableText"/>
            </w:pPr>
          </w:p>
        </w:tc>
        <w:tc>
          <w:tcPr>
            <w:tcW w:w="4788" w:type="dxa"/>
          </w:tcPr>
          <w:p w14:paraId="5504D676" w14:textId="77777777" w:rsidR="001F1E41" w:rsidRPr="003F2641" w:rsidRDefault="001F1E41" w:rsidP="001F1E41">
            <w:pPr>
              <w:pStyle w:val="TableText"/>
            </w:pPr>
          </w:p>
        </w:tc>
      </w:tr>
      <w:tr w:rsidR="001F1E41" w:rsidRPr="003F2641" w14:paraId="70040FB3"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7CD7214A" w14:textId="77777777" w:rsidR="001F1E41" w:rsidRPr="003F2641" w:rsidRDefault="001F1E41" w:rsidP="001F1E41">
            <w:pPr>
              <w:pStyle w:val="TableText"/>
              <w:numPr>
                <w:ilvl w:val="0"/>
                <w:numId w:val="69"/>
              </w:numPr>
              <w:ind w:left="504"/>
              <w:jc w:val="center"/>
            </w:pPr>
          </w:p>
        </w:tc>
        <w:tc>
          <w:tcPr>
            <w:tcW w:w="3960" w:type="dxa"/>
          </w:tcPr>
          <w:p w14:paraId="64251282" w14:textId="77777777" w:rsidR="001A0A3C" w:rsidRPr="002E7E64" w:rsidRDefault="00000000">
            <w:pPr>
              <w:pStyle w:val="TableText"/>
              <w:rPr>
                <w:rFonts w:ascii="Arial Narrow" w:hAnsi="Arial Narrow"/>
              </w:rPr>
            </w:pPr>
            <w:r w:rsidRPr="002E7E64">
              <w:rPr>
                <w:rFonts w:ascii="Arial Narrow" w:hAnsi="Arial Narrow"/>
              </w:rPr>
              <w:t xml:space="preserve"> Autocaravana/Remolque/Camper</w:t>
            </w:r>
          </w:p>
        </w:tc>
        <w:tc>
          <w:tcPr>
            <w:tcW w:w="1620" w:type="dxa"/>
            <w:gridSpan w:val="2"/>
          </w:tcPr>
          <w:p w14:paraId="7D440487" w14:textId="77777777" w:rsidR="001F1E41" w:rsidRPr="003F2641" w:rsidRDefault="001F1E41" w:rsidP="001F1E41">
            <w:pPr>
              <w:pStyle w:val="TableText"/>
            </w:pPr>
          </w:p>
        </w:tc>
        <w:tc>
          <w:tcPr>
            <w:tcW w:w="4788" w:type="dxa"/>
          </w:tcPr>
          <w:p w14:paraId="356EA030" w14:textId="77777777" w:rsidR="001F1E41" w:rsidRPr="003F2641" w:rsidRDefault="001F1E41" w:rsidP="001F1E41">
            <w:pPr>
              <w:pStyle w:val="TableText"/>
            </w:pPr>
          </w:p>
        </w:tc>
      </w:tr>
      <w:tr w:rsidR="001F1E41" w:rsidRPr="003F2641" w14:paraId="05DA9C93"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66DB440E" w14:textId="77777777" w:rsidR="001F1E41" w:rsidRPr="003F2641" w:rsidRDefault="001F1E41" w:rsidP="001F1E41">
            <w:pPr>
              <w:pStyle w:val="TableText"/>
              <w:numPr>
                <w:ilvl w:val="0"/>
                <w:numId w:val="69"/>
              </w:numPr>
              <w:ind w:left="504"/>
              <w:jc w:val="center"/>
            </w:pPr>
          </w:p>
        </w:tc>
        <w:tc>
          <w:tcPr>
            <w:tcW w:w="3960" w:type="dxa"/>
          </w:tcPr>
          <w:p w14:paraId="04CEBB02" w14:textId="77777777" w:rsidR="001A0A3C" w:rsidRPr="002E7E64" w:rsidRDefault="00000000">
            <w:pPr>
              <w:pStyle w:val="TableText"/>
              <w:rPr>
                <w:rFonts w:ascii="Arial Narrow" w:hAnsi="Arial Narrow"/>
              </w:rPr>
            </w:pPr>
            <w:r w:rsidRPr="002E7E64">
              <w:rPr>
                <w:rFonts w:ascii="Arial Narrow" w:hAnsi="Arial Narrow"/>
              </w:rPr>
              <w:t xml:space="preserve"> Embarcaciones, motos acuáticas y equipamiento</w:t>
            </w:r>
          </w:p>
        </w:tc>
        <w:tc>
          <w:tcPr>
            <w:tcW w:w="1620" w:type="dxa"/>
            <w:gridSpan w:val="2"/>
          </w:tcPr>
          <w:p w14:paraId="09E9011D" w14:textId="77777777" w:rsidR="001F1E41" w:rsidRPr="003F2641" w:rsidRDefault="001F1E41" w:rsidP="001F1E41">
            <w:pPr>
              <w:pStyle w:val="TableText"/>
            </w:pPr>
          </w:p>
        </w:tc>
        <w:tc>
          <w:tcPr>
            <w:tcW w:w="4788" w:type="dxa"/>
          </w:tcPr>
          <w:p w14:paraId="4ADC70A7" w14:textId="77777777" w:rsidR="001F1E41" w:rsidRPr="003F2641" w:rsidRDefault="001F1E41" w:rsidP="001F1E41">
            <w:pPr>
              <w:pStyle w:val="TableText"/>
            </w:pPr>
          </w:p>
        </w:tc>
      </w:tr>
      <w:tr w:rsidR="001F1E41" w:rsidRPr="003F2641" w14:paraId="0D7F57AF"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2EB56814" w14:textId="77777777" w:rsidR="001F1E41" w:rsidRPr="003F2641" w:rsidRDefault="001F1E41" w:rsidP="001F1E41">
            <w:pPr>
              <w:pStyle w:val="TableText"/>
              <w:numPr>
                <w:ilvl w:val="0"/>
                <w:numId w:val="69"/>
              </w:numPr>
              <w:ind w:left="504"/>
              <w:jc w:val="center"/>
            </w:pPr>
          </w:p>
        </w:tc>
        <w:tc>
          <w:tcPr>
            <w:tcW w:w="3960" w:type="dxa"/>
          </w:tcPr>
          <w:p w14:paraId="00669558" w14:textId="77777777" w:rsidR="001A0A3C" w:rsidRPr="002E7E64" w:rsidRDefault="00000000">
            <w:pPr>
              <w:pStyle w:val="TableText"/>
              <w:rPr>
                <w:rFonts w:ascii="Arial Narrow" w:hAnsi="Arial Narrow"/>
              </w:rPr>
            </w:pPr>
            <w:r w:rsidRPr="002E7E64">
              <w:rPr>
                <w:rFonts w:ascii="Arial Narrow" w:hAnsi="Arial Narrow"/>
              </w:rPr>
              <w:t xml:space="preserve"> Inicio</w:t>
            </w:r>
          </w:p>
        </w:tc>
        <w:tc>
          <w:tcPr>
            <w:tcW w:w="1620" w:type="dxa"/>
            <w:gridSpan w:val="2"/>
          </w:tcPr>
          <w:p w14:paraId="7A7C0EC8" w14:textId="77777777" w:rsidR="001F1E41" w:rsidRPr="003F2641" w:rsidRDefault="001F1E41" w:rsidP="001F1E41">
            <w:pPr>
              <w:pStyle w:val="TableText"/>
            </w:pPr>
          </w:p>
        </w:tc>
        <w:tc>
          <w:tcPr>
            <w:tcW w:w="4788" w:type="dxa"/>
          </w:tcPr>
          <w:p w14:paraId="0450093F" w14:textId="77777777" w:rsidR="001F1E41" w:rsidRPr="003F2641" w:rsidRDefault="001F1E41" w:rsidP="001F1E41">
            <w:pPr>
              <w:pStyle w:val="TableText"/>
            </w:pPr>
          </w:p>
        </w:tc>
      </w:tr>
      <w:tr w:rsidR="001F1E41" w:rsidRPr="003F2641" w14:paraId="69A11E2E"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695384FA" w14:textId="77777777" w:rsidR="001F1E41" w:rsidRPr="003F2641" w:rsidRDefault="001F1E41" w:rsidP="001F1E41">
            <w:pPr>
              <w:pStyle w:val="TableText"/>
              <w:numPr>
                <w:ilvl w:val="0"/>
                <w:numId w:val="69"/>
              </w:numPr>
              <w:ind w:left="504"/>
              <w:jc w:val="center"/>
            </w:pPr>
          </w:p>
        </w:tc>
        <w:tc>
          <w:tcPr>
            <w:tcW w:w="3960" w:type="dxa"/>
          </w:tcPr>
          <w:p w14:paraId="442151B2" w14:textId="77777777" w:rsidR="001A0A3C" w:rsidRPr="002E7E64" w:rsidRDefault="00000000">
            <w:pPr>
              <w:pStyle w:val="TableText"/>
              <w:rPr>
                <w:rFonts w:ascii="Arial Narrow" w:hAnsi="Arial Narrow"/>
              </w:rPr>
            </w:pPr>
            <w:r w:rsidRPr="002E7E64">
              <w:rPr>
                <w:rFonts w:ascii="Arial Narrow" w:hAnsi="Arial Narrow"/>
              </w:rPr>
              <w:t xml:space="preserve"> Tiempo compartido, Condominio, Propiedad vacacional</w:t>
            </w:r>
          </w:p>
        </w:tc>
        <w:tc>
          <w:tcPr>
            <w:tcW w:w="1620" w:type="dxa"/>
            <w:gridSpan w:val="2"/>
          </w:tcPr>
          <w:p w14:paraId="4D480290" w14:textId="77777777" w:rsidR="001F1E41" w:rsidRPr="003F2641" w:rsidRDefault="001F1E41" w:rsidP="001F1E41">
            <w:pPr>
              <w:pStyle w:val="TableText"/>
            </w:pPr>
          </w:p>
        </w:tc>
        <w:tc>
          <w:tcPr>
            <w:tcW w:w="4788" w:type="dxa"/>
          </w:tcPr>
          <w:p w14:paraId="5E97338A" w14:textId="77777777" w:rsidR="001F1E41" w:rsidRPr="003F2641" w:rsidRDefault="001F1E41" w:rsidP="001F1E41">
            <w:pPr>
              <w:pStyle w:val="TableText"/>
            </w:pPr>
          </w:p>
        </w:tc>
      </w:tr>
      <w:tr w:rsidR="001F1E41" w:rsidRPr="003F2641" w14:paraId="3DCABB88"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650FBDE0" w14:textId="77777777" w:rsidR="001F1E41" w:rsidRPr="003F2641" w:rsidRDefault="001F1E41" w:rsidP="001F1E41">
            <w:pPr>
              <w:pStyle w:val="TableText"/>
              <w:numPr>
                <w:ilvl w:val="0"/>
                <w:numId w:val="69"/>
              </w:numPr>
              <w:ind w:left="504"/>
              <w:jc w:val="center"/>
            </w:pPr>
          </w:p>
        </w:tc>
        <w:tc>
          <w:tcPr>
            <w:tcW w:w="3960" w:type="dxa"/>
          </w:tcPr>
          <w:p w14:paraId="27F41B2F" w14:textId="77777777" w:rsidR="001A0A3C" w:rsidRPr="002E7E64" w:rsidRDefault="00000000">
            <w:pPr>
              <w:pStyle w:val="TableText"/>
              <w:rPr>
                <w:rFonts w:ascii="Arial Narrow" w:hAnsi="Arial Narrow"/>
              </w:rPr>
            </w:pPr>
            <w:r w:rsidRPr="002E7E64">
              <w:rPr>
                <w:rFonts w:ascii="Arial Narrow" w:hAnsi="Arial Narrow"/>
              </w:rPr>
              <w:t xml:space="preserve"> Deportes, Ejercicio, Caza</w:t>
            </w:r>
          </w:p>
        </w:tc>
        <w:tc>
          <w:tcPr>
            <w:tcW w:w="1620" w:type="dxa"/>
            <w:gridSpan w:val="2"/>
          </w:tcPr>
          <w:p w14:paraId="5AC3A7A0" w14:textId="77777777" w:rsidR="001F1E41" w:rsidRPr="003F2641" w:rsidRDefault="001F1E41" w:rsidP="001F1E41">
            <w:pPr>
              <w:pStyle w:val="TableText"/>
            </w:pPr>
          </w:p>
        </w:tc>
        <w:tc>
          <w:tcPr>
            <w:tcW w:w="4788" w:type="dxa"/>
          </w:tcPr>
          <w:p w14:paraId="1F027EE4" w14:textId="77777777" w:rsidR="001F1E41" w:rsidRPr="003F2641" w:rsidRDefault="001F1E41" w:rsidP="001F1E41">
            <w:pPr>
              <w:pStyle w:val="TableText"/>
            </w:pPr>
          </w:p>
        </w:tc>
      </w:tr>
      <w:tr w:rsidR="001F1E41" w:rsidRPr="003F2641" w14:paraId="09785E4A"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25892DEB" w14:textId="77777777" w:rsidR="001F1E41" w:rsidRPr="003F2641" w:rsidRDefault="001F1E41" w:rsidP="001F1E41">
            <w:pPr>
              <w:pStyle w:val="TableText"/>
              <w:numPr>
                <w:ilvl w:val="0"/>
                <w:numId w:val="69"/>
              </w:numPr>
              <w:ind w:left="504"/>
              <w:jc w:val="center"/>
            </w:pPr>
          </w:p>
        </w:tc>
        <w:tc>
          <w:tcPr>
            <w:tcW w:w="3960" w:type="dxa"/>
          </w:tcPr>
          <w:p w14:paraId="1AB35E39" w14:textId="77777777" w:rsidR="001A0A3C" w:rsidRPr="002E7E64" w:rsidRDefault="00000000">
            <w:pPr>
              <w:pStyle w:val="TableText"/>
              <w:rPr>
                <w:rFonts w:ascii="Arial Narrow" w:hAnsi="Arial Narrow"/>
              </w:rPr>
            </w:pPr>
            <w:r w:rsidRPr="002E7E64">
              <w:rPr>
                <w:rFonts w:ascii="Arial Narrow" w:hAnsi="Arial Narrow"/>
              </w:rPr>
              <w:t xml:space="preserve"> Taller o Garaje Herramientas/Equipos</w:t>
            </w:r>
          </w:p>
        </w:tc>
        <w:tc>
          <w:tcPr>
            <w:tcW w:w="1620" w:type="dxa"/>
            <w:gridSpan w:val="2"/>
          </w:tcPr>
          <w:p w14:paraId="6E327FFB" w14:textId="77777777" w:rsidR="001F1E41" w:rsidRPr="003F2641" w:rsidRDefault="001F1E41" w:rsidP="001F1E41">
            <w:pPr>
              <w:pStyle w:val="TableText"/>
            </w:pPr>
          </w:p>
        </w:tc>
        <w:tc>
          <w:tcPr>
            <w:tcW w:w="4788" w:type="dxa"/>
          </w:tcPr>
          <w:p w14:paraId="2264A0C5" w14:textId="77777777" w:rsidR="001F1E41" w:rsidRPr="003F2641" w:rsidRDefault="001F1E41" w:rsidP="001F1E41">
            <w:pPr>
              <w:pStyle w:val="TableText"/>
            </w:pPr>
          </w:p>
        </w:tc>
      </w:tr>
      <w:tr w:rsidR="001F1E41" w:rsidRPr="003F2641" w14:paraId="1FA08362"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69C6039D" w14:textId="77777777" w:rsidR="001F1E41" w:rsidRPr="003F2641" w:rsidRDefault="001F1E41" w:rsidP="001F1E41">
            <w:pPr>
              <w:pStyle w:val="TableText"/>
              <w:numPr>
                <w:ilvl w:val="0"/>
                <w:numId w:val="69"/>
              </w:numPr>
              <w:ind w:left="504"/>
              <w:jc w:val="center"/>
            </w:pPr>
          </w:p>
        </w:tc>
        <w:tc>
          <w:tcPr>
            <w:tcW w:w="3960" w:type="dxa"/>
          </w:tcPr>
          <w:p w14:paraId="6C8589DB" w14:textId="77777777" w:rsidR="001A0A3C" w:rsidRPr="002E7E64" w:rsidRDefault="00000000">
            <w:pPr>
              <w:pStyle w:val="TableText"/>
              <w:rPr>
                <w:rFonts w:ascii="Arial Narrow" w:hAnsi="Arial Narrow"/>
              </w:rPr>
            </w:pPr>
            <w:r w:rsidRPr="002E7E64">
              <w:rPr>
                <w:rFonts w:ascii="Arial Narrow" w:hAnsi="Arial Narrow"/>
              </w:rPr>
              <w:t xml:space="preserve"> Artesanía o equipo/suministros de cámara</w:t>
            </w:r>
          </w:p>
        </w:tc>
        <w:tc>
          <w:tcPr>
            <w:tcW w:w="1620" w:type="dxa"/>
            <w:gridSpan w:val="2"/>
          </w:tcPr>
          <w:p w14:paraId="5A067F02" w14:textId="77777777" w:rsidR="001F1E41" w:rsidRPr="003F2641" w:rsidRDefault="001F1E41" w:rsidP="001F1E41">
            <w:pPr>
              <w:pStyle w:val="TableText"/>
            </w:pPr>
          </w:p>
        </w:tc>
        <w:tc>
          <w:tcPr>
            <w:tcW w:w="4788" w:type="dxa"/>
          </w:tcPr>
          <w:p w14:paraId="464351A8" w14:textId="77777777" w:rsidR="001F1E41" w:rsidRPr="003F2641" w:rsidRDefault="001F1E41" w:rsidP="001F1E41">
            <w:pPr>
              <w:pStyle w:val="TableText"/>
            </w:pPr>
          </w:p>
        </w:tc>
      </w:tr>
      <w:tr w:rsidR="001F1E41" w:rsidRPr="003F2641" w14:paraId="6541183C"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6BDD08E9" w14:textId="77777777" w:rsidR="001F1E41" w:rsidRPr="003F2641" w:rsidRDefault="001F1E41" w:rsidP="001F1E41">
            <w:pPr>
              <w:pStyle w:val="TableText"/>
              <w:numPr>
                <w:ilvl w:val="0"/>
                <w:numId w:val="69"/>
              </w:numPr>
              <w:ind w:left="504"/>
              <w:jc w:val="center"/>
            </w:pPr>
          </w:p>
        </w:tc>
        <w:tc>
          <w:tcPr>
            <w:tcW w:w="3960" w:type="dxa"/>
          </w:tcPr>
          <w:p w14:paraId="19ABC955" w14:textId="77777777" w:rsidR="001A0A3C" w:rsidRPr="002E7E64" w:rsidRDefault="00000000">
            <w:pPr>
              <w:pStyle w:val="TableText"/>
              <w:rPr>
                <w:rFonts w:ascii="Arial Narrow" w:hAnsi="Arial Narrow"/>
              </w:rPr>
            </w:pPr>
            <w:r w:rsidRPr="002E7E64">
              <w:rPr>
                <w:rFonts w:ascii="Arial Narrow" w:hAnsi="Arial Narrow"/>
              </w:rPr>
              <w:t xml:space="preserve"> Instrumentos musicales</w:t>
            </w:r>
          </w:p>
        </w:tc>
        <w:tc>
          <w:tcPr>
            <w:tcW w:w="1620" w:type="dxa"/>
            <w:gridSpan w:val="2"/>
          </w:tcPr>
          <w:p w14:paraId="6E5790ED" w14:textId="77777777" w:rsidR="001F1E41" w:rsidRPr="003F2641" w:rsidRDefault="001F1E41" w:rsidP="001F1E41">
            <w:pPr>
              <w:pStyle w:val="TableText"/>
            </w:pPr>
          </w:p>
        </w:tc>
        <w:tc>
          <w:tcPr>
            <w:tcW w:w="4788" w:type="dxa"/>
          </w:tcPr>
          <w:p w14:paraId="305FC624" w14:textId="77777777" w:rsidR="001F1E41" w:rsidRPr="003F2641" w:rsidRDefault="001F1E41" w:rsidP="001F1E41">
            <w:pPr>
              <w:pStyle w:val="TableText"/>
            </w:pPr>
          </w:p>
        </w:tc>
      </w:tr>
      <w:tr w:rsidR="001F1E41" w:rsidRPr="003F2641" w14:paraId="1C28FC63"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0D4BA8BE" w14:textId="77777777" w:rsidR="001F1E41" w:rsidRPr="003F2641" w:rsidRDefault="001F1E41" w:rsidP="001F1E41">
            <w:pPr>
              <w:pStyle w:val="TableText"/>
              <w:numPr>
                <w:ilvl w:val="0"/>
                <w:numId w:val="69"/>
              </w:numPr>
              <w:ind w:left="504"/>
              <w:jc w:val="center"/>
            </w:pPr>
          </w:p>
        </w:tc>
        <w:tc>
          <w:tcPr>
            <w:tcW w:w="3960" w:type="dxa"/>
          </w:tcPr>
          <w:p w14:paraId="2A952690" w14:textId="77777777" w:rsidR="001A0A3C" w:rsidRPr="002E7E64" w:rsidRDefault="00000000">
            <w:pPr>
              <w:pStyle w:val="TableText"/>
              <w:rPr>
                <w:rFonts w:ascii="Arial Narrow" w:hAnsi="Arial Narrow"/>
              </w:rPr>
            </w:pPr>
            <w:r w:rsidRPr="002E7E64">
              <w:rPr>
                <w:rFonts w:ascii="Arial Narrow" w:hAnsi="Arial Narrow"/>
              </w:rPr>
              <w:t xml:space="preserve"> Electrodomésticos/Muebles/Muebles</w:t>
            </w:r>
          </w:p>
        </w:tc>
        <w:tc>
          <w:tcPr>
            <w:tcW w:w="1620" w:type="dxa"/>
            <w:gridSpan w:val="2"/>
          </w:tcPr>
          <w:p w14:paraId="36F53C3A" w14:textId="77777777" w:rsidR="001F1E41" w:rsidRPr="003F2641" w:rsidRDefault="001F1E41" w:rsidP="001F1E41">
            <w:pPr>
              <w:pStyle w:val="TableText"/>
            </w:pPr>
          </w:p>
        </w:tc>
        <w:tc>
          <w:tcPr>
            <w:tcW w:w="4788" w:type="dxa"/>
          </w:tcPr>
          <w:p w14:paraId="791455B5" w14:textId="77777777" w:rsidR="001F1E41" w:rsidRPr="003F2641" w:rsidRDefault="001F1E41" w:rsidP="001F1E41">
            <w:pPr>
              <w:pStyle w:val="TableText"/>
            </w:pPr>
          </w:p>
        </w:tc>
      </w:tr>
      <w:tr w:rsidR="001F1E41" w:rsidRPr="003F2641" w14:paraId="10FF34EC"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6B6730B6" w14:textId="77777777" w:rsidR="001F1E41" w:rsidRPr="003F2641" w:rsidRDefault="001F1E41" w:rsidP="001F1E41">
            <w:pPr>
              <w:pStyle w:val="TableText"/>
              <w:numPr>
                <w:ilvl w:val="0"/>
                <w:numId w:val="69"/>
              </w:numPr>
              <w:ind w:left="504"/>
              <w:jc w:val="center"/>
            </w:pPr>
          </w:p>
        </w:tc>
        <w:tc>
          <w:tcPr>
            <w:tcW w:w="3960" w:type="dxa"/>
          </w:tcPr>
          <w:p w14:paraId="70C4B2A5" w14:textId="77777777" w:rsidR="001A0A3C" w:rsidRPr="002E7E64" w:rsidRDefault="00000000">
            <w:pPr>
              <w:pStyle w:val="TableText"/>
              <w:rPr>
                <w:rFonts w:ascii="Arial Narrow" w:hAnsi="Arial Narrow"/>
              </w:rPr>
            </w:pPr>
            <w:r w:rsidRPr="002E7E64">
              <w:rPr>
                <w:rFonts w:ascii="Arial Narrow" w:hAnsi="Arial Narrow"/>
              </w:rPr>
              <w:t xml:space="preserve"> Joyas, piedras preciosas o pieles</w:t>
            </w:r>
          </w:p>
        </w:tc>
        <w:tc>
          <w:tcPr>
            <w:tcW w:w="1620" w:type="dxa"/>
            <w:gridSpan w:val="2"/>
          </w:tcPr>
          <w:p w14:paraId="45065FF3" w14:textId="77777777" w:rsidR="001F1E41" w:rsidRPr="003F2641" w:rsidRDefault="001F1E41" w:rsidP="001F1E41">
            <w:pPr>
              <w:pStyle w:val="TableText"/>
            </w:pPr>
          </w:p>
        </w:tc>
        <w:tc>
          <w:tcPr>
            <w:tcW w:w="4788" w:type="dxa"/>
          </w:tcPr>
          <w:p w14:paraId="209BB86F" w14:textId="77777777" w:rsidR="001F1E41" w:rsidRPr="003F2641" w:rsidRDefault="001F1E41" w:rsidP="001F1E41">
            <w:pPr>
              <w:pStyle w:val="TableText"/>
            </w:pPr>
          </w:p>
        </w:tc>
      </w:tr>
      <w:tr w:rsidR="001F1E41" w:rsidRPr="003F2641" w14:paraId="0B84BBE8"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299DF6DC" w14:textId="77777777" w:rsidR="001F1E41" w:rsidRPr="003F2641" w:rsidRDefault="001F1E41" w:rsidP="001F1E41">
            <w:pPr>
              <w:pStyle w:val="TableText"/>
              <w:numPr>
                <w:ilvl w:val="0"/>
                <w:numId w:val="69"/>
              </w:numPr>
              <w:ind w:left="504"/>
              <w:jc w:val="center"/>
            </w:pPr>
          </w:p>
        </w:tc>
        <w:tc>
          <w:tcPr>
            <w:tcW w:w="3960" w:type="dxa"/>
          </w:tcPr>
          <w:p w14:paraId="2C142772" w14:textId="273CCAC0" w:rsidR="001A0A3C" w:rsidRPr="002E7E64" w:rsidRDefault="008171BC">
            <w:pPr>
              <w:pStyle w:val="TableText"/>
              <w:rPr>
                <w:rFonts w:ascii="Arial Narrow" w:hAnsi="Arial Narrow"/>
              </w:rPr>
            </w:pPr>
            <w:proofErr w:type="spellStart"/>
            <w:r w:rsidRPr="008171BC">
              <w:rPr>
                <w:rFonts w:ascii="Arial Narrow" w:hAnsi="Arial Narrow"/>
              </w:rPr>
              <w:t>Antigüedades</w:t>
            </w:r>
            <w:proofErr w:type="spellEnd"/>
            <w:r w:rsidRPr="008171BC">
              <w:rPr>
                <w:rFonts w:ascii="Arial Narrow" w:hAnsi="Arial Narrow"/>
              </w:rPr>
              <w:t xml:space="preserve">, </w:t>
            </w:r>
            <w:proofErr w:type="spellStart"/>
            <w:r w:rsidRPr="008171BC">
              <w:rPr>
                <w:rFonts w:ascii="Arial Narrow" w:hAnsi="Arial Narrow"/>
              </w:rPr>
              <w:t>arte</w:t>
            </w:r>
            <w:proofErr w:type="spellEnd"/>
            <w:r w:rsidRPr="008171BC">
              <w:rPr>
                <w:rFonts w:ascii="Arial Narrow" w:hAnsi="Arial Narrow"/>
              </w:rPr>
              <w:t xml:space="preserve"> o </w:t>
            </w:r>
            <w:proofErr w:type="spellStart"/>
            <w:r w:rsidRPr="008171BC">
              <w:rPr>
                <w:rFonts w:ascii="Arial Narrow" w:hAnsi="Arial Narrow"/>
              </w:rPr>
              <w:t>reliquias</w:t>
            </w:r>
            <w:proofErr w:type="spellEnd"/>
            <w:r w:rsidRPr="008171BC">
              <w:rPr>
                <w:rFonts w:ascii="Arial Narrow" w:hAnsi="Arial Narrow"/>
              </w:rPr>
              <w:t xml:space="preserve"> </w:t>
            </w:r>
            <w:proofErr w:type="spellStart"/>
            <w:r w:rsidRPr="008171BC">
              <w:rPr>
                <w:rFonts w:ascii="Arial Narrow" w:hAnsi="Arial Narrow"/>
              </w:rPr>
              <w:t>familiares</w:t>
            </w:r>
            <w:proofErr w:type="spellEnd"/>
          </w:p>
        </w:tc>
        <w:tc>
          <w:tcPr>
            <w:tcW w:w="1620" w:type="dxa"/>
            <w:gridSpan w:val="2"/>
          </w:tcPr>
          <w:p w14:paraId="1C3A0BDF" w14:textId="77777777" w:rsidR="001F1E41" w:rsidRPr="003F2641" w:rsidRDefault="001F1E41" w:rsidP="001F1E41">
            <w:pPr>
              <w:pStyle w:val="TableText"/>
            </w:pPr>
          </w:p>
        </w:tc>
        <w:tc>
          <w:tcPr>
            <w:tcW w:w="4788" w:type="dxa"/>
          </w:tcPr>
          <w:p w14:paraId="79E61A1D" w14:textId="77777777" w:rsidR="001F1E41" w:rsidRPr="003F2641" w:rsidRDefault="001F1E41" w:rsidP="001F1E41">
            <w:pPr>
              <w:pStyle w:val="TableText"/>
            </w:pPr>
          </w:p>
        </w:tc>
      </w:tr>
      <w:tr w:rsidR="001F1E41" w:rsidRPr="003F2641" w14:paraId="5D2D89DF"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7E296003" w14:textId="77777777" w:rsidR="001F1E41" w:rsidRPr="003F2641" w:rsidRDefault="001F1E41" w:rsidP="001F1E41">
            <w:pPr>
              <w:pStyle w:val="TableText"/>
              <w:numPr>
                <w:ilvl w:val="0"/>
                <w:numId w:val="69"/>
              </w:numPr>
              <w:ind w:left="504"/>
              <w:jc w:val="center"/>
            </w:pPr>
          </w:p>
        </w:tc>
        <w:tc>
          <w:tcPr>
            <w:tcW w:w="3960" w:type="dxa"/>
          </w:tcPr>
          <w:p w14:paraId="14553DCA" w14:textId="77777777" w:rsidR="001A0A3C" w:rsidRPr="002E7E64" w:rsidRDefault="00000000">
            <w:pPr>
              <w:pStyle w:val="TableText"/>
              <w:rPr>
                <w:rFonts w:ascii="Arial Narrow" w:hAnsi="Arial Narrow"/>
              </w:rPr>
            </w:pPr>
            <w:r w:rsidRPr="002E7E64">
              <w:rPr>
                <w:rFonts w:ascii="Arial Narrow" w:hAnsi="Arial Narrow"/>
              </w:rPr>
              <w:t xml:space="preserve"> Libros - Vídeos - Álbumes</w:t>
            </w:r>
          </w:p>
        </w:tc>
        <w:tc>
          <w:tcPr>
            <w:tcW w:w="1620" w:type="dxa"/>
            <w:gridSpan w:val="2"/>
          </w:tcPr>
          <w:p w14:paraId="25303B09" w14:textId="77777777" w:rsidR="001F1E41" w:rsidRPr="003F2641" w:rsidRDefault="001F1E41" w:rsidP="001F1E41">
            <w:pPr>
              <w:pStyle w:val="TableText"/>
            </w:pPr>
          </w:p>
        </w:tc>
        <w:tc>
          <w:tcPr>
            <w:tcW w:w="4788" w:type="dxa"/>
          </w:tcPr>
          <w:p w14:paraId="46559B24" w14:textId="77777777" w:rsidR="001F1E41" w:rsidRPr="003F2641" w:rsidRDefault="001F1E41" w:rsidP="001F1E41">
            <w:pPr>
              <w:pStyle w:val="TableText"/>
            </w:pPr>
          </w:p>
        </w:tc>
      </w:tr>
      <w:tr w:rsidR="001F1E41" w:rsidRPr="003F2641" w14:paraId="6FE8CE9D"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370F0907" w14:textId="77777777" w:rsidR="001F1E41" w:rsidRPr="003F2641" w:rsidRDefault="001F1E41" w:rsidP="001F1E41">
            <w:pPr>
              <w:pStyle w:val="TableText"/>
              <w:numPr>
                <w:ilvl w:val="0"/>
                <w:numId w:val="69"/>
              </w:numPr>
              <w:ind w:left="504"/>
              <w:jc w:val="center"/>
            </w:pPr>
          </w:p>
        </w:tc>
        <w:tc>
          <w:tcPr>
            <w:tcW w:w="3960" w:type="dxa"/>
          </w:tcPr>
          <w:p w14:paraId="56DA234A" w14:textId="77777777" w:rsidR="001A0A3C" w:rsidRPr="002E7E64" w:rsidRDefault="00000000">
            <w:pPr>
              <w:pStyle w:val="TableText"/>
              <w:rPr>
                <w:rFonts w:ascii="Arial Narrow" w:hAnsi="Arial Narrow"/>
              </w:rPr>
            </w:pPr>
            <w:r w:rsidRPr="002E7E64">
              <w:rPr>
                <w:rFonts w:ascii="Arial Narrow" w:hAnsi="Arial Narrow"/>
              </w:rPr>
              <w:t xml:space="preserve"> China/Cristal/Cristalería/Plata/etc.</w:t>
            </w:r>
          </w:p>
        </w:tc>
        <w:tc>
          <w:tcPr>
            <w:tcW w:w="1620" w:type="dxa"/>
            <w:gridSpan w:val="2"/>
          </w:tcPr>
          <w:p w14:paraId="0988AE3F" w14:textId="77777777" w:rsidR="001F1E41" w:rsidRPr="003F2641" w:rsidRDefault="001F1E41" w:rsidP="001F1E41">
            <w:pPr>
              <w:pStyle w:val="TableText"/>
            </w:pPr>
          </w:p>
        </w:tc>
        <w:tc>
          <w:tcPr>
            <w:tcW w:w="4788" w:type="dxa"/>
          </w:tcPr>
          <w:p w14:paraId="5B914AA0" w14:textId="77777777" w:rsidR="001F1E41" w:rsidRPr="003F2641" w:rsidRDefault="001F1E41" w:rsidP="001F1E41">
            <w:pPr>
              <w:pStyle w:val="TableText"/>
            </w:pPr>
          </w:p>
        </w:tc>
      </w:tr>
      <w:tr w:rsidR="001F1E41" w:rsidRPr="003F2641" w14:paraId="51081B18"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514B4BDA" w14:textId="77777777" w:rsidR="001F1E41" w:rsidRPr="003F2641" w:rsidRDefault="001F1E41" w:rsidP="001F1E41">
            <w:pPr>
              <w:pStyle w:val="TableText"/>
              <w:numPr>
                <w:ilvl w:val="0"/>
                <w:numId w:val="69"/>
              </w:numPr>
              <w:ind w:left="504"/>
              <w:jc w:val="center"/>
            </w:pPr>
          </w:p>
        </w:tc>
        <w:tc>
          <w:tcPr>
            <w:tcW w:w="3960" w:type="dxa"/>
          </w:tcPr>
          <w:p w14:paraId="50A9DCE9" w14:textId="77777777" w:rsidR="001A0A3C" w:rsidRPr="002E7E64" w:rsidRDefault="00000000">
            <w:pPr>
              <w:pStyle w:val="TableText"/>
              <w:rPr>
                <w:rFonts w:ascii="Arial Narrow" w:hAnsi="Arial Narrow"/>
              </w:rPr>
            </w:pPr>
            <w:r w:rsidRPr="002E7E64">
              <w:rPr>
                <w:rFonts w:ascii="Arial Narrow" w:hAnsi="Arial Narrow"/>
              </w:rPr>
              <w:t xml:space="preserve"> Acciones/Bonos/Fondos de inversión/CDs</w:t>
            </w:r>
          </w:p>
        </w:tc>
        <w:tc>
          <w:tcPr>
            <w:tcW w:w="1620" w:type="dxa"/>
            <w:gridSpan w:val="2"/>
          </w:tcPr>
          <w:p w14:paraId="1F8CB402" w14:textId="77777777" w:rsidR="001F1E41" w:rsidRPr="003F2641" w:rsidRDefault="001F1E41" w:rsidP="001F1E41">
            <w:pPr>
              <w:pStyle w:val="TableText"/>
            </w:pPr>
          </w:p>
        </w:tc>
        <w:tc>
          <w:tcPr>
            <w:tcW w:w="4788" w:type="dxa"/>
          </w:tcPr>
          <w:p w14:paraId="73E270A3" w14:textId="77777777" w:rsidR="001F1E41" w:rsidRPr="003F2641" w:rsidRDefault="001F1E41" w:rsidP="001F1E41">
            <w:pPr>
              <w:pStyle w:val="TableText"/>
            </w:pPr>
          </w:p>
        </w:tc>
      </w:tr>
      <w:tr w:rsidR="001F1E41" w:rsidRPr="003F2641" w14:paraId="3CD1AAF7"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3F04478D" w14:textId="77777777" w:rsidR="001F1E41" w:rsidRPr="003F2641" w:rsidRDefault="001F1E41" w:rsidP="001F1E41">
            <w:pPr>
              <w:pStyle w:val="TableText"/>
              <w:numPr>
                <w:ilvl w:val="0"/>
                <w:numId w:val="69"/>
              </w:numPr>
              <w:ind w:left="504"/>
              <w:jc w:val="center"/>
            </w:pPr>
          </w:p>
        </w:tc>
        <w:tc>
          <w:tcPr>
            <w:tcW w:w="3960" w:type="dxa"/>
          </w:tcPr>
          <w:p w14:paraId="2239D247" w14:textId="77777777" w:rsidR="001A0A3C" w:rsidRPr="002E7E64" w:rsidRDefault="00000000">
            <w:pPr>
              <w:pStyle w:val="TableText"/>
              <w:rPr>
                <w:rFonts w:ascii="Arial Narrow" w:hAnsi="Arial Narrow"/>
              </w:rPr>
            </w:pPr>
            <w:r w:rsidRPr="002E7E64">
              <w:rPr>
                <w:rFonts w:ascii="Arial Narrow" w:hAnsi="Arial Narrow"/>
              </w:rPr>
              <w:t xml:space="preserve"> Bonos/billetes/bonos estadounidenses</w:t>
            </w:r>
          </w:p>
        </w:tc>
        <w:tc>
          <w:tcPr>
            <w:tcW w:w="1620" w:type="dxa"/>
            <w:gridSpan w:val="2"/>
          </w:tcPr>
          <w:p w14:paraId="1F44B068" w14:textId="77777777" w:rsidR="001F1E41" w:rsidRPr="003F2641" w:rsidRDefault="001F1E41" w:rsidP="001F1E41">
            <w:pPr>
              <w:pStyle w:val="TableText"/>
            </w:pPr>
          </w:p>
        </w:tc>
        <w:tc>
          <w:tcPr>
            <w:tcW w:w="4788" w:type="dxa"/>
          </w:tcPr>
          <w:p w14:paraId="29304B9E" w14:textId="77777777" w:rsidR="001F1E41" w:rsidRPr="003F2641" w:rsidRDefault="001F1E41" w:rsidP="001F1E41">
            <w:pPr>
              <w:pStyle w:val="TableText"/>
            </w:pPr>
          </w:p>
        </w:tc>
      </w:tr>
      <w:tr w:rsidR="001F1E41" w:rsidRPr="003F2641" w14:paraId="0234259D"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529892E8" w14:textId="77777777" w:rsidR="001F1E41" w:rsidRPr="003F2641" w:rsidRDefault="001F1E41" w:rsidP="001F1E41">
            <w:pPr>
              <w:pStyle w:val="TableText"/>
              <w:numPr>
                <w:ilvl w:val="0"/>
                <w:numId w:val="69"/>
              </w:numPr>
              <w:ind w:left="504"/>
              <w:jc w:val="center"/>
            </w:pPr>
          </w:p>
        </w:tc>
        <w:tc>
          <w:tcPr>
            <w:tcW w:w="3960" w:type="dxa"/>
          </w:tcPr>
          <w:p w14:paraId="4248AB91" w14:textId="77777777" w:rsidR="001A0A3C" w:rsidRPr="002E7E64" w:rsidRDefault="00000000">
            <w:pPr>
              <w:pStyle w:val="TableText"/>
              <w:rPr>
                <w:rFonts w:ascii="Arial Narrow" w:hAnsi="Arial Narrow"/>
              </w:rPr>
            </w:pPr>
            <w:r w:rsidRPr="002E7E64">
              <w:rPr>
                <w:rFonts w:ascii="Arial Narrow" w:hAnsi="Arial Narrow"/>
              </w:rPr>
              <w:t xml:space="preserve"> Materias primas</w:t>
            </w:r>
          </w:p>
        </w:tc>
        <w:tc>
          <w:tcPr>
            <w:tcW w:w="1620" w:type="dxa"/>
            <w:gridSpan w:val="2"/>
          </w:tcPr>
          <w:p w14:paraId="78EAB8FB" w14:textId="77777777" w:rsidR="001F1E41" w:rsidRPr="003F2641" w:rsidRDefault="001F1E41" w:rsidP="001F1E41">
            <w:pPr>
              <w:pStyle w:val="TableText"/>
            </w:pPr>
          </w:p>
        </w:tc>
        <w:tc>
          <w:tcPr>
            <w:tcW w:w="4788" w:type="dxa"/>
          </w:tcPr>
          <w:p w14:paraId="5FC7772F" w14:textId="77777777" w:rsidR="001F1E41" w:rsidRPr="003F2641" w:rsidRDefault="001F1E41" w:rsidP="001F1E41">
            <w:pPr>
              <w:pStyle w:val="TableText"/>
            </w:pPr>
          </w:p>
        </w:tc>
      </w:tr>
      <w:tr w:rsidR="001F1E41" w:rsidRPr="003F2641" w14:paraId="06E631F7"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25939BDA" w14:textId="77777777" w:rsidR="001F1E41" w:rsidRPr="003F2641" w:rsidRDefault="001F1E41" w:rsidP="001F1E41">
            <w:pPr>
              <w:pStyle w:val="TableText"/>
              <w:numPr>
                <w:ilvl w:val="0"/>
                <w:numId w:val="69"/>
              </w:numPr>
              <w:ind w:left="504"/>
              <w:jc w:val="center"/>
            </w:pPr>
          </w:p>
        </w:tc>
        <w:tc>
          <w:tcPr>
            <w:tcW w:w="3960" w:type="dxa"/>
          </w:tcPr>
          <w:p w14:paraId="2ACECD4B" w14:textId="77777777" w:rsidR="001A0A3C" w:rsidRPr="002E7E64" w:rsidRDefault="00000000">
            <w:pPr>
              <w:pStyle w:val="TableText"/>
              <w:rPr>
                <w:rFonts w:ascii="Arial Narrow" w:hAnsi="Arial Narrow"/>
              </w:rPr>
            </w:pPr>
            <w:r w:rsidRPr="002E7E64">
              <w:rPr>
                <w:rFonts w:ascii="Arial Narrow" w:hAnsi="Arial Narrow"/>
              </w:rPr>
              <w:t xml:space="preserve"> Fondos de pensiones (patronales o militares)</w:t>
            </w:r>
          </w:p>
        </w:tc>
        <w:tc>
          <w:tcPr>
            <w:tcW w:w="1620" w:type="dxa"/>
            <w:gridSpan w:val="2"/>
          </w:tcPr>
          <w:p w14:paraId="5AA69195" w14:textId="77777777" w:rsidR="001F1E41" w:rsidRPr="003F2641" w:rsidRDefault="001F1E41" w:rsidP="001F1E41">
            <w:pPr>
              <w:pStyle w:val="TableText"/>
            </w:pPr>
          </w:p>
        </w:tc>
        <w:tc>
          <w:tcPr>
            <w:tcW w:w="4788" w:type="dxa"/>
          </w:tcPr>
          <w:p w14:paraId="432BEB14" w14:textId="77777777" w:rsidR="001F1E41" w:rsidRPr="003F2641" w:rsidRDefault="001F1E41" w:rsidP="001F1E41">
            <w:pPr>
              <w:pStyle w:val="TableText"/>
            </w:pPr>
          </w:p>
        </w:tc>
      </w:tr>
      <w:tr w:rsidR="001F1E41" w:rsidRPr="003F2641" w14:paraId="1E4A4BAD"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48178016" w14:textId="77777777" w:rsidR="001F1E41" w:rsidRPr="003F2641" w:rsidRDefault="001F1E41" w:rsidP="001F1E41">
            <w:pPr>
              <w:pStyle w:val="TableText"/>
              <w:numPr>
                <w:ilvl w:val="0"/>
                <w:numId w:val="69"/>
              </w:numPr>
              <w:ind w:left="504"/>
              <w:jc w:val="center"/>
            </w:pPr>
          </w:p>
        </w:tc>
        <w:tc>
          <w:tcPr>
            <w:tcW w:w="3960" w:type="dxa"/>
          </w:tcPr>
          <w:p w14:paraId="48999E0A" w14:textId="77777777" w:rsidR="001A0A3C" w:rsidRPr="002E7E64" w:rsidRDefault="00000000">
            <w:pPr>
              <w:pStyle w:val="TableText"/>
              <w:rPr>
                <w:rFonts w:ascii="Arial Narrow" w:hAnsi="Arial Narrow"/>
              </w:rPr>
            </w:pPr>
            <w:r w:rsidRPr="002E7E64">
              <w:rPr>
                <w:rFonts w:ascii="Arial Narrow" w:hAnsi="Arial Narrow"/>
              </w:rPr>
              <w:t xml:space="preserve"> Cuentas de jubilación</w:t>
            </w:r>
          </w:p>
        </w:tc>
        <w:tc>
          <w:tcPr>
            <w:tcW w:w="1620" w:type="dxa"/>
            <w:gridSpan w:val="2"/>
          </w:tcPr>
          <w:p w14:paraId="4850BB80" w14:textId="77777777" w:rsidR="001F1E41" w:rsidRPr="003F2641" w:rsidRDefault="001F1E41" w:rsidP="001F1E41">
            <w:pPr>
              <w:pStyle w:val="TableText"/>
            </w:pPr>
          </w:p>
        </w:tc>
        <w:tc>
          <w:tcPr>
            <w:tcW w:w="4788" w:type="dxa"/>
          </w:tcPr>
          <w:p w14:paraId="5C35FD7B" w14:textId="77777777" w:rsidR="001F1E41" w:rsidRPr="003F2641" w:rsidRDefault="001F1E41" w:rsidP="001F1E41">
            <w:pPr>
              <w:pStyle w:val="TableText"/>
            </w:pPr>
          </w:p>
        </w:tc>
      </w:tr>
      <w:tr w:rsidR="001F1E41" w:rsidRPr="003F2641" w14:paraId="46E76C68"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2345E638" w14:textId="77777777" w:rsidR="001F1E41" w:rsidRPr="003F2641" w:rsidRDefault="001F1E41" w:rsidP="001F1E41">
            <w:pPr>
              <w:pStyle w:val="TableText"/>
              <w:numPr>
                <w:ilvl w:val="0"/>
                <w:numId w:val="69"/>
              </w:numPr>
              <w:ind w:left="504"/>
              <w:jc w:val="center"/>
            </w:pPr>
          </w:p>
        </w:tc>
        <w:tc>
          <w:tcPr>
            <w:tcW w:w="3960" w:type="dxa"/>
          </w:tcPr>
          <w:p w14:paraId="4B9DB8ED" w14:textId="77777777" w:rsidR="001A0A3C" w:rsidRPr="002E7E64" w:rsidRDefault="00000000">
            <w:pPr>
              <w:pStyle w:val="TableText"/>
              <w:rPr>
                <w:rFonts w:ascii="Arial Narrow" w:hAnsi="Arial Narrow"/>
              </w:rPr>
            </w:pPr>
            <w:r w:rsidRPr="002E7E64">
              <w:rPr>
                <w:rFonts w:ascii="Arial Narrow" w:hAnsi="Arial Narrow"/>
              </w:rPr>
              <w:t xml:space="preserve"> Fondos de ahorro universitario</w:t>
            </w:r>
          </w:p>
        </w:tc>
        <w:tc>
          <w:tcPr>
            <w:tcW w:w="1620" w:type="dxa"/>
            <w:gridSpan w:val="2"/>
          </w:tcPr>
          <w:p w14:paraId="7CCC39FB" w14:textId="77777777" w:rsidR="001F1E41" w:rsidRPr="003F2641" w:rsidRDefault="001F1E41" w:rsidP="001F1E41">
            <w:pPr>
              <w:pStyle w:val="TableText"/>
            </w:pPr>
          </w:p>
        </w:tc>
        <w:tc>
          <w:tcPr>
            <w:tcW w:w="4788" w:type="dxa"/>
          </w:tcPr>
          <w:p w14:paraId="41D942E0" w14:textId="77777777" w:rsidR="001F1E41" w:rsidRPr="003F2641" w:rsidRDefault="001F1E41" w:rsidP="001F1E41">
            <w:pPr>
              <w:pStyle w:val="TableText"/>
            </w:pPr>
          </w:p>
        </w:tc>
      </w:tr>
      <w:tr w:rsidR="001F1E41" w:rsidRPr="003F2641" w14:paraId="58A423F1"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3736B43D" w14:textId="77777777" w:rsidR="001F1E41" w:rsidRPr="003F2641" w:rsidRDefault="001F1E41" w:rsidP="001F1E41">
            <w:pPr>
              <w:pStyle w:val="TableText"/>
              <w:numPr>
                <w:ilvl w:val="0"/>
                <w:numId w:val="69"/>
              </w:numPr>
              <w:ind w:left="504"/>
              <w:jc w:val="center"/>
            </w:pPr>
          </w:p>
        </w:tc>
        <w:tc>
          <w:tcPr>
            <w:tcW w:w="3960" w:type="dxa"/>
          </w:tcPr>
          <w:p w14:paraId="48AD5590" w14:textId="77777777" w:rsidR="001A0A3C" w:rsidRPr="002E7E64" w:rsidRDefault="00000000">
            <w:pPr>
              <w:pStyle w:val="TableText"/>
              <w:rPr>
                <w:rFonts w:ascii="Arial Narrow" w:hAnsi="Arial Narrow"/>
              </w:rPr>
            </w:pPr>
            <w:r w:rsidRPr="002E7E64">
              <w:rPr>
                <w:rFonts w:ascii="Arial Narrow" w:hAnsi="Arial Narrow"/>
              </w:rPr>
              <w:t xml:space="preserve"> Colecciones (Monedas/Sellos/Artesanía/Juguetes)</w:t>
            </w:r>
          </w:p>
        </w:tc>
        <w:tc>
          <w:tcPr>
            <w:tcW w:w="1620" w:type="dxa"/>
            <w:gridSpan w:val="2"/>
          </w:tcPr>
          <w:p w14:paraId="3CB84124" w14:textId="77777777" w:rsidR="001F1E41" w:rsidRPr="003F2641" w:rsidRDefault="001F1E41" w:rsidP="001F1E41">
            <w:pPr>
              <w:pStyle w:val="TableText"/>
            </w:pPr>
          </w:p>
        </w:tc>
        <w:tc>
          <w:tcPr>
            <w:tcW w:w="4788" w:type="dxa"/>
          </w:tcPr>
          <w:p w14:paraId="03A7D507" w14:textId="77777777" w:rsidR="001F1E41" w:rsidRPr="003F2641" w:rsidRDefault="001F1E41" w:rsidP="001F1E41">
            <w:pPr>
              <w:pStyle w:val="TableText"/>
            </w:pPr>
          </w:p>
        </w:tc>
      </w:tr>
      <w:tr w:rsidR="001F1E41" w:rsidRPr="003F2641" w14:paraId="338863FC"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2C03A972" w14:textId="77777777" w:rsidR="001F1E41" w:rsidRPr="003F2641" w:rsidRDefault="001F1E41" w:rsidP="001F1E41">
            <w:pPr>
              <w:pStyle w:val="TableText"/>
              <w:numPr>
                <w:ilvl w:val="0"/>
                <w:numId w:val="69"/>
              </w:numPr>
              <w:ind w:left="504"/>
              <w:jc w:val="center"/>
            </w:pPr>
          </w:p>
        </w:tc>
        <w:tc>
          <w:tcPr>
            <w:tcW w:w="3960" w:type="dxa"/>
          </w:tcPr>
          <w:p w14:paraId="23884C8A" w14:textId="77777777" w:rsidR="001A0A3C" w:rsidRPr="002E7E64" w:rsidRDefault="00000000">
            <w:pPr>
              <w:pStyle w:val="TableText"/>
              <w:rPr>
                <w:rFonts w:ascii="Arial Narrow" w:hAnsi="Arial Narrow"/>
              </w:rPr>
            </w:pPr>
            <w:r w:rsidRPr="002E7E64">
              <w:rPr>
                <w:rFonts w:ascii="Arial Narrow" w:hAnsi="Arial Narrow"/>
              </w:rPr>
              <w:t xml:space="preserve"> Fondo(s) fiduciario(s) o de herencia</w:t>
            </w:r>
          </w:p>
        </w:tc>
        <w:tc>
          <w:tcPr>
            <w:tcW w:w="1620" w:type="dxa"/>
            <w:gridSpan w:val="2"/>
          </w:tcPr>
          <w:p w14:paraId="3EED009B" w14:textId="77777777" w:rsidR="001F1E41" w:rsidRPr="003F2641" w:rsidRDefault="001F1E41" w:rsidP="001F1E41">
            <w:pPr>
              <w:pStyle w:val="TableText"/>
            </w:pPr>
          </w:p>
        </w:tc>
        <w:tc>
          <w:tcPr>
            <w:tcW w:w="4788" w:type="dxa"/>
          </w:tcPr>
          <w:p w14:paraId="253D162C" w14:textId="77777777" w:rsidR="001F1E41" w:rsidRPr="003F2641" w:rsidRDefault="001F1E41" w:rsidP="001F1E41">
            <w:pPr>
              <w:pStyle w:val="TableText"/>
            </w:pPr>
          </w:p>
        </w:tc>
      </w:tr>
      <w:tr w:rsidR="001F1E41" w:rsidRPr="003F2641" w14:paraId="2A172434"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127097C3" w14:textId="77777777" w:rsidR="001F1E41" w:rsidRPr="003F2641" w:rsidRDefault="001F1E41" w:rsidP="001F1E41">
            <w:pPr>
              <w:pStyle w:val="TableText"/>
              <w:numPr>
                <w:ilvl w:val="0"/>
                <w:numId w:val="69"/>
              </w:numPr>
              <w:ind w:left="504"/>
              <w:jc w:val="center"/>
            </w:pPr>
          </w:p>
        </w:tc>
        <w:tc>
          <w:tcPr>
            <w:tcW w:w="3960" w:type="dxa"/>
          </w:tcPr>
          <w:p w14:paraId="047AC5D2" w14:textId="77777777" w:rsidR="001A0A3C" w:rsidRPr="002E7E64" w:rsidRDefault="00000000">
            <w:pPr>
              <w:pStyle w:val="TableText"/>
              <w:rPr>
                <w:rFonts w:ascii="Arial Narrow" w:hAnsi="Arial Narrow"/>
              </w:rPr>
            </w:pPr>
            <w:r w:rsidRPr="002E7E64">
              <w:rPr>
                <w:rFonts w:ascii="Arial Narrow" w:hAnsi="Arial Narrow"/>
              </w:rPr>
              <w:t xml:space="preserve"> Alquileres</w:t>
            </w:r>
          </w:p>
        </w:tc>
        <w:tc>
          <w:tcPr>
            <w:tcW w:w="1620" w:type="dxa"/>
            <w:gridSpan w:val="2"/>
          </w:tcPr>
          <w:p w14:paraId="7503C2AE" w14:textId="77777777" w:rsidR="001F1E41" w:rsidRPr="003F2641" w:rsidRDefault="001F1E41" w:rsidP="001F1E41">
            <w:pPr>
              <w:pStyle w:val="TableText"/>
            </w:pPr>
          </w:p>
        </w:tc>
        <w:tc>
          <w:tcPr>
            <w:tcW w:w="4788" w:type="dxa"/>
          </w:tcPr>
          <w:p w14:paraId="2C5092A9" w14:textId="77777777" w:rsidR="001F1E41" w:rsidRPr="003F2641" w:rsidRDefault="001F1E41" w:rsidP="001F1E41">
            <w:pPr>
              <w:pStyle w:val="TableText"/>
            </w:pPr>
          </w:p>
        </w:tc>
      </w:tr>
      <w:tr w:rsidR="001F1E41" w:rsidRPr="003F2641" w14:paraId="52C1850E"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54D4AB51" w14:textId="77777777" w:rsidR="001F1E41" w:rsidRPr="003F2641" w:rsidRDefault="001F1E41" w:rsidP="001F1E41">
            <w:pPr>
              <w:pStyle w:val="TableText"/>
              <w:numPr>
                <w:ilvl w:val="0"/>
                <w:numId w:val="69"/>
              </w:numPr>
              <w:ind w:left="504"/>
              <w:jc w:val="center"/>
            </w:pPr>
          </w:p>
        </w:tc>
        <w:tc>
          <w:tcPr>
            <w:tcW w:w="3960" w:type="dxa"/>
          </w:tcPr>
          <w:p w14:paraId="7DBD26C0" w14:textId="77777777" w:rsidR="001A0A3C" w:rsidRPr="002E7E64" w:rsidRDefault="00000000">
            <w:pPr>
              <w:pStyle w:val="TableText"/>
              <w:rPr>
                <w:rFonts w:ascii="Arial Narrow" w:hAnsi="Arial Narrow"/>
              </w:rPr>
            </w:pPr>
            <w:r w:rsidRPr="002E7E64">
              <w:rPr>
                <w:rFonts w:ascii="Arial Narrow" w:hAnsi="Arial Narrow"/>
              </w:rPr>
              <w:t xml:space="preserve"> Negocio, Granja, Rancho: Edificios/Terrenos</w:t>
            </w:r>
          </w:p>
        </w:tc>
        <w:tc>
          <w:tcPr>
            <w:tcW w:w="1620" w:type="dxa"/>
            <w:gridSpan w:val="2"/>
          </w:tcPr>
          <w:p w14:paraId="5C849C45" w14:textId="77777777" w:rsidR="001F1E41" w:rsidRPr="003F2641" w:rsidRDefault="001F1E41" w:rsidP="001F1E41">
            <w:pPr>
              <w:pStyle w:val="TableText"/>
            </w:pPr>
          </w:p>
        </w:tc>
        <w:tc>
          <w:tcPr>
            <w:tcW w:w="4788" w:type="dxa"/>
          </w:tcPr>
          <w:p w14:paraId="666BDB1B" w14:textId="77777777" w:rsidR="001F1E41" w:rsidRPr="003F2641" w:rsidRDefault="001F1E41" w:rsidP="001F1E41">
            <w:pPr>
              <w:pStyle w:val="TableText"/>
            </w:pPr>
          </w:p>
        </w:tc>
      </w:tr>
      <w:tr w:rsidR="001F1E41" w:rsidRPr="003F2641" w14:paraId="6A6E1731"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651A59A7" w14:textId="77777777" w:rsidR="001F1E41" w:rsidRPr="003F2641" w:rsidRDefault="001F1E41" w:rsidP="001F1E41">
            <w:pPr>
              <w:pStyle w:val="TableText"/>
              <w:numPr>
                <w:ilvl w:val="0"/>
                <w:numId w:val="69"/>
              </w:numPr>
              <w:ind w:left="504"/>
              <w:jc w:val="center"/>
            </w:pPr>
          </w:p>
        </w:tc>
        <w:tc>
          <w:tcPr>
            <w:tcW w:w="3960" w:type="dxa"/>
          </w:tcPr>
          <w:p w14:paraId="3EEE4744" w14:textId="77777777" w:rsidR="001A0A3C" w:rsidRPr="002E7E64" w:rsidRDefault="00000000">
            <w:pPr>
              <w:pStyle w:val="TableText"/>
              <w:rPr>
                <w:rFonts w:ascii="Arial Narrow" w:hAnsi="Arial Narrow"/>
              </w:rPr>
            </w:pPr>
            <w:r w:rsidRPr="002E7E64">
              <w:rPr>
                <w:rFonts w:ascii="Arial Narrow" w:hAnsi="Arial Narrow"/>
              </w:rPr>
              <w:t xml:space="preserve"> Vehículos/equipos/suministros</w:t>
            </w:r>
          </w:p>
        </w:tc>
        <w:tc>
          <w:tcPr>
            <w:tcW w:w="1620" w:type="dxa"/>
            <w:gridSpan w:val="2"/>
          </w:tcPr>
          <w:p w14:paraId="5630CF3F" w14:textId="77777777" w:rsidR="001F1E41" w:rsidRPr="003F2641" w:rsidRDefault="001F1E41" w:rsidP="001F1E41">
            <w:pPr>
              <w:pStyle w:val="TableText"/>
            </w:pPr>
          </w:p>
        </w:tc>
        <w:tc>
          <w:tcPr>
            <w:tcW w:w="4788" w:type="dxa"/>
          </w:tcPr>
          <w:p w14:paraId="298B9208" w14:textId="77777777" w:rsidR="001F1E41" w:rsidRPr="003F2641" w:rsidRDefault="001F1E41" w:rsidP="001F1E41">
            <w:pPr>
              <w:pStyle w:val="TableText"/>
            </w:pPr>
          </w:p>
        </w:tc>
      </w:tr>
      <w:tr w:rsidR="001F1E41" w:rsidRPr="003F2641" w14:paraId="65389902"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1C7CAE49" w14:textId="77777777" w:rsidR="001F1E41" w:rsidRPr="003F2641" w:rsidRDefault="001F1E41" w:rsidP="001F1E41">
            <w:pPr>
              <w:pStyle w:val="TableText"/>
              <w:numPr>
                <w:ilvl w:val="0"/>
                <w:numId w:val="69"/>
              </w:numPr>
              <w:ind w:left="504"/>
              <w:jc w:val="center"/>
            </w:pPr>
          </w:p>
        </w:tc>
        <w:tc>
          <w:tcPr>
            <w:tcW w:w="3960" w:type="dxa"/>
          </w:tcPr>
          <w:p w14:paraId="7636E72E" w14:textId="77777777" w:rsidR="001A0A3C" w:rsidRPr="002E7E64" w:rsidRDefault="00000000">
            <w:pPr>
              <w:pStyle w:val="TableText"/>
              <w:rPr>
                <w:rFonts w:ascii="Arial Narrow" w:hAnsi="Arial Narrow"/>
              </w:rPr>
            </w:pPr>
            <w:r w:rsidRPr="002E7E64">
              <w:rPr>
                <w:rFonts w:ascii="Arial Narrow" w:hAnsi="Arial Narrow"/>
              </w:rPr>
              <w:t xml:space="preserve"> Terrenos no urbanizables o tierras agrícolas</w:t>
            </w:r>
          </w:p>
        </w:tc>
        <w:tc>
          <w:tcPr>
            <w:tcW w:w="1620" w:type="dxa"/>
            <w:gridSpan w:val="2"/>
          </w:tcPr>
          <w:p w14:paraId="334FC68C" w14:textId="77777777" w:rsidR="001F1E41" w:rsidRPr="003F2641" w:rsidRDefault="001F1E41" w:rsidP="001F1E41">
            <w:pPr>
              <w:pStyle w:val="TableText"/>
            </w:pPr>
          </w:p>
        </w:tc>
        <w:tc>
          <w:tcPr>
            <w:tcW w:w="4788" w:type="dxa"/>
          </w:tcPr>
          <w:p w14:paraId="1680C600" w14:textId="77777777" w:rsidR="001F1E41" w:rsidRPr="003F2641" w:rsidRDefault="001F1E41" w:rsidP="001F1E41">
            <w:pPr>
              <w:pStyle w:val="TableText"/>
            </w:pPr>
          </w:p>
        </w:tc>
      </w:tr>
      <w:tr w:rsidR="001F1E41" w:rsidRPr="003F2641" w14:paraId="6F278285"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4752C59B" w14:textId="77777777" w:rsidR="001F1E41" w:rsidRPr="003F2641" w:rsidRDefault="001F1E41" w:rsidP="001F1E41">
            <w:pPr>
              <w:pStyle w:val="TableText"/>
              <w:numPr>
                <w:ilvl w:val="0"/>
                <w:numId w:val="69"/>
              </w:numPr>
              <w:ind w:left="504"/>
              <w:jc w:val="center"/>
            </w:pPr>
          </w:p>
        </w:tc>
        <w:tc>
          <w:tcPr>
            <w:tcW w:w="3960" w:type="dxa"/>
          </w:tcPr>
          <w:p w14:paraId="4D73AA04" w14:textId="77777777" w:rsidR="001A0A3C" w:rsidRPr="002E7E64" w:rsidRDefault="00000000">
            <w:pPr>
              <w:pStyle w:val="TableText"/>
              <w:rPr>
                <w:rFonts w:ascii="Arial Narrow" w:hAnsi="Arial Narrow"/>
              </w:rPr>
            </w:pPr>
            <w:r w:rsidRPr="002E7E64">
              <w:rPr>
                <w:rFonts w:ascii="Arial Narrow" w:hAnsi="Arial Narrow"/>
              </w:rPr>
              <w:t xml:space="preserve"> Ganadería, Animales</w:t>
            </w:r>
          </w:p>
        </w:tc>
        <w:tc>
          <w:tcPr>
            <w:tcW w:w="1620" w:type="dxa"/>
            <w:gridSpan w:val="2"/>
          </w:tcPr>
          <w:p w14:paraId="694E4C11" w14:textId="77777777" w:rsidR="001F1E41" w:rsidRPr="003F2641" w:rsidRDefault="001F1E41" w:rsidP="001F1E41">
            <w:pPr>
              <w:pStyle w:val="TableText"/>
            </w:pPr>
          </w:p>
        </w:tc>
        <w:tc>
          <w:tcPr>
            <w:tcW w:w="4788" w:type="dxa"/>
          </w:tcPr>
          <w:p w14:paraId="7BC92899" w14:textId="77777777" w:rsidR="001F1E41" w:rsidRPr="003F2641" w:rsidRDefault="001F1E41" w:rsidP="001F1E41">
            <w:pPr>
              <w:pStyle w:val="TableText"/>
            </w:pPr>
          </w:p>
        </w:tc>
      </w:tr>
      <w:tr w:rsidR="001F1E41" w:rsidRPr="003F2641" w14:paraId="74D731D3"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59C71BC8" w14:textId="77777777" w:rsidR="001F1E41" w:rsidRPr="003F2641" w:rsidRDefault="001F1E41" w:rsidP="001F1E41">
            <w:pPr>
              <w:pStyle w:val="TableText"/>
              <w:numPr>
                <w:ilvl w:val="0"/>
                <w:numId w:val="69"/>
              </w:numPr>
              <w:ind w:left="504"/>
              <w:jc w:val="center"/>
            </w:pPr>
          </w:p>
        </w:tc>
        <w:tc>
          <w:tcPr>
            <w:tcW w:w="3960" w:type="dxa"/>
          </w:tcPr>
          <w:p w14:paraId="46819E0C" w14:textId="77777777" w:rsidR="001A0A3C" w:rsidRPr="002E7E64" w:rsidRDefault="00000000">
            <w:pPr>
              <w:pStyle w:val="TableText"/>
              <w:rPr>
                <w:rFonts w:ascii="Arial Narrow" w:hAnsi="Arial Narrow"/>
              </w:rPr>
            </w:pPr>
            <w:r w:rsidRPr="002E7E64">
              <w:rPr>
                <w:rFonts w:ascii="Arial Narrow" w:hAnsi="Arial Narrow"/>
              </w:rPr>
              <w:t xml:space="preserve"> Posesiones en unidades de almacenamiento</w:t>
            </w:r>
          </w:p>
        </w:tc>
        <w:tc>
          <w:tcPr>
            <w:tcW w:w="1620" w:type="dxa"/>
            <w:gridSpan w:val="2"/>
          </w:tcPr>
          <w:p w14:paraId="75991CC1" w14:textId="77777777" w:rsidR="001F1E41" w:rsidRPr="003F2641" w:rsidRDefault="001F1E41" w:rsidP="001F1E41">
            <w:pPr>
              <w:pStyle w:val="TableText"/>
            </w:pPr>
          </w:p>
        </w:tc>
        <w:tc>
          <w:tcPr>
            <w:tcW w:w="4788" w:type="dxa"/>
          </w:tcPr>
          <w:p w14:paraId="0DF1159F" w14:textId="77777777" w:rsidR="001F1E41" w:rsidRPr="003F2641" w:rsidRDefault="001F1E41" w:rsidP="001F1E41">
            <w:pPr>
              <w:pStyle w:val="TableText"/>
            </w:pPr>
          </w:p>
        </w:tc>
      </w:tr>
      <w:tr w:rsidR="001F1E41" w:rsidRPr="003F2641" w14:paraId="088F7FCD"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7E9F6D46" w14:textId="77777777" w:rsidR="001F1E41" w:rsidRPr="003F2641" w:rsidRDefault="001F1E41" w:rsidP="001F1E41">
            <w:pPr>
              <w:pStyle w:val="TableText"/>
              <w:numPr>
                <w:ilvl w:val="0"/>
                <w:numId w:val="69"/>
              </w:numPr>
              <w:ind w:left="504"/>
              <w:jc w:val="center"/>
            </w:pPr>
          </w:p>
        </w:tc>
        <w:tc>
          <w:tcPr>
            <w:tcW w:w="3960" w:type="dxa"/>
          </w:tcPr>
          <w:p w14:paraId="45301FEC" w14:textId="77777777" w:rsidR="001A0A3C" w:rsidRPr="002E7E64" w:rsidRDefault="00000000">
            <w:pPr>
              <w:pStyle w:val="TableText"/>
              <w:rPr>
                <w:rFonts w:ascii="Arial Narrow" w:hAnsi="Arial Narrow"/>
              </w:rPr>
            </w:pPr>
            <w:r w:rsidRPr="002E7E64">
              <w:rPr>
                <w:rFonts w:ascii="Arial Narrow" w:hAnsi="Arial Narrow"/>
              </w:rPr>
              <w:t xml:space="preserve"> Fundaciones o fondos de donantes</w:t>
            </w:r>
          </w:p>
        </w:tc>
        <w:tc>
          <w:tcPr>
            <w:tcW w:w="1620" w:type="dxa"/>
            <w:gridSpan w:val="2"/>
          </w:tcPr>
          <w:p w14:paraId="6245868F" w14:textId="77777777" w:rsidR="001F1E41" w:rsidRPr="003F2641" w:rsidRDefault="001F1E41" w:rsidP="001F1E41">
            <w:pPr>
              <w:pStyle w:val="TableText"/>
            </w:pPr>
          </w:p>
        </w:tc>
        <w:tc>
          <w:tcPr>
            <w:tcW w:w="4788" w:type="dxa"/>
          </w:tcPr>
          <w:p w14:paraId="20481662" w14:textId="77777777" w:rsidR="001F1E41" w:rsidRPr="003F2641" w:rsidRDefault="001F1E41" w:rsidP="001F1E41">
            <w:pPr>
              <w:pStyle w:val="TableText"/>
            </w:pPr>
          </w:p>
        </w:tc>
      </w:tr>
      <w:tr w:rsidR="001F1E41" w:rsidRPr="003F2641" w14:paraId="18C2AC2A"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042698EB" w14:textId="77777777" w:rsidR="001F1E41" w:rsidRPr="003F2641" w:rsidRDefault="001F1E41" w:rsidP="001F1E41">
            <w:pPr>
              <w:pStyle w:val="TableText"/>
              <w:numPr>
                <w:ilvl w:val="0"/>
                <w:numId w:val="69"/>
              </w:numPr>
              <w:ind w:left="504"/>
              <w:jc w:val="center"/>
            </w:pPr>
          </w:p>
        </w:tc>
        <w:tc>
          <w:tcPr>
            <w:tcW w:w="3960" w:type="dxa"/>
          </w:tcPr>
          <w:p w14:paraId="57C520BF" w14:textId="77777777" w:rsidR="001A0A3C" w:rsidRPr="002E7E64" w:rsidRDefault="00000000">
            <w:pPr>
              <w:pStyle w:val="TableText"/>
              <w:rPr>
                <w:rFonts w:ascii="Arial Narrow" w:hAnsi="Arial Narrow"/>
              </w:rPr>
            </w:pPr>
            <w:r w:rsidRPr="002E7E64">
              <w:rPr>
                <w:rFonts w:ascii="Arial Narrow" w:hAnsi="Arial Narrow"/>
              </w:rPr>
              <w:t xml:space="preserve"> Asociaciones empresariales/Propiedad</w:t>
            </w:r>
          </w:p>
        </w:tc>
        <w:tc>
          <w:tcPr>
            <w:tcW w:w="1620" w:type="dxa"/>
            <w:gridSpan w:val="2"/>
          </w:tcPr>
          <w:p w14:paraId="40863420" w14:textId="77777777" w:rsidR="001F1E41" w:rsidRPr="003F2641" w:rsidRDefault="001F1E41" w:rsidP="001F1E41">
            <w:pPr>
              <w:pStyle w:val="TableText"/>
            </w:pPr>
          </w:p>
        </w:tc>
        <w:tc>
          <w:tcPr>
            <w:tcW w:w="4788" w:type="dxa"/>
          </w:tcPr>
          <w:p w14:paraId="778A8950" w14:textId="77777777" w:rsidR="001F1E41" w:rsidRPr="003F2641" w:rsidRDefault="001F1E41" w:rsidP="001F1E41">
            <w:pPr>
              <w:pStyle w:val="TableText"/>
            </w:pPr>
          </w:p>
        </w:tc>
      </w:tr>
      <w:tr w:rsidR="001F1E41" w:rsidRPr="003F2641" w14:paraId="0D41787E" w14:textId="77777777" w:rsidTr="001F1E4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48" w:type="dxa"/>
          </w:tcPr>
          <w:p w14:paraId="7F538286" w14:textId="77777777" w:rsidR="001F1E41" w:rsidRPr="003F2641" w:rsidRDefault="001F1E41" w:rsidP="001F1E41">
            <w:pPr>
              <w:pStyle w:val="TableText"/>
              <w:numPr>
                <w:ilvl w:val="0"/>
                <w:numId w:val="69"/>
              </w:numPr>
              <w:ind w:left="504"/>
              <w:jc w:val="center"/>
            </w:pPr>
          </w:p>
        </w:tc>
        <w:tc>
          <w:tcPr>
            <w:tcW w:w="3960" w:type="dxa"/>
          </w:tcPr>
          <w:p w14:paraId="41C34285" w14:textId="77777777" w:rsidR="001A0A3C" w:rsidRPr="002E7E64" w:rsidRDefault="00000000">
            <w:pPr>
              <w:pStyle w:val="TableText"/>
              <w:rPr>
                <w:rFonts w:ascii="Arial Narrow" w:hAnsi="Arial Narrow"/>
              </w:rPr>
            </w:pPr>
            <w:r w:rsidRPr="002E7E64">
              <w:rPr>
                <w:rFonts w:ascii="Arial Narrow" w:hAnsi="Arial Narrow"/>
              </w:rPr>
              <w:t xml:space="preserve"> Asociaciones inmobiliarias</w:t>
            </w:r>
          </w:p>
        </w:tc>
        <w:tc>
          <w:tcPr>
            <w:tcW w:w="1620" w:type="dxa"/>
            <w:gridSpan w:val="2"/>
          </w:tcPr>
          <w:p w14:paraId="7ADBBB42" w14:textId="77777777" w:rsidR="001F1E41" w:rsidRPr="003F2641" w:rsidRDefault="001F1E41" w:rsidP="001F1E41">
            <w:pPr>
              <w:pStyle w:val="TableText"/>
            </w:pPr>
          </w:p>
        </w:tc>
        <w:tc>
          <w:tcPr>
            <w:tcW w:w="4788" w:type="dxa"/>
          </w:tcPr>
          <w:p w14:paraId="5AABD61A" w14:textId="77777777" w:rsidR="001F1E41" w:rsidRPr="003F2641" w:rsidRDefault="001F1E41" w:rsidP="001F1E41">
            <w:pPr>
              <w:pStyle w:val="TableText"/>
            </w:pPr>
          </w:p>
        </w:tc>
      </w:tr>
    </w:tbl>
    <w:p w14:paraId="23B83378" w14:textId="77777777" w:rsidR="001A0A3C" w:rsidRDefault="00000000">
      <w:pPr>
        <w:pStyle w:val="Title"/>
      </w:pPr>
      <w:r w:rsidRPr="00C00B10">
        <w:lastRenderedPageBreak/>
        <w:t>DONACIONES CRISTIANAS Y CARITATIVAS</w:t>
      </w:r>
    </w:p>
    <w:p w14:paraId="6C9B572F" w14:textId="77777777" w:rsidR="001A0A3C" w:rsidRDefault="00000000">
      <w:pPr>
        <w:pStyle w:val="Subtitle"/>
        <w:rPr>
          <w:i/>
          <w:sz w:val="24"/>
          <w:szCs w:val="26"/>
        </w:rPr>
      </w:pPr>
      <w:r w:rsidRPr="00A83535">
        <w:rPr>
          <w:i/>
          <w:sz w:val="24"/>
          <w:szCs w:val="26"/>
        </w:rPr>
        <w:t>Identifique: "¿Qué ministerios, proyectos, programas y personas te importan y quieres apoyar?".</w:t>
      </w:r>
    </w:p>
    <w:p w14:paraId="499E1EAE" w14:textId="4A422F54" w:rsidR="001A0A3C" w:rsidRDefault="00000000" w:rsidP="00554C0B">
      <w:pPr>
        <w:spacing w:after="0"/>
        <w:jc w:val="center"/>
        <w:rPr>
          <w:i/>
          <w:sz w:val="20"/>
        </w:rPr>
      </w:pPr>
      <w:r w:rsidRPr="00A83535">
        <w:rPr>
          <w:i/>
          <w:sz w:val="20"/>
        </w:rPr>
        <w:t xml:space="preserve">"Eres </w:t>
      </w:r>
      <w:proofErr w:type="spellStart"/>
      <w:r w:rsidRPr="00A83535">
        <w:rPr>
          <w:i/>
          <w:sz w:val="20"/>
        </w:rPr>
        <w:t>generoso</w:t>
      </w:r>
      <w:proofErr w:type="spellEnd"/>
      <w:r w:rsidRPr="00A83535">
        <w:rPr>
          <w:i/>
          <w:sz w:val="20"/>
        </w:rPr>
        <w:t xml:space="preserve"> por </w:t>
      </w:r>
      <w:proofErr w:type="spellStart"/>
      <w:r w:rsidRPr="00A83535">
        <w:rPr>
          <w:i/>
          <w:sz w:val="20"/>
        </w:rPr>
        <w:t>tu</w:t>
      </w:r>
      <w:proofErr w:type="spellEnd"/>
      <w:r w:rsidRPr="00A83535">
        <w:rPr>
          <w:i/>
          <w:sz w:val="20"/>
        </w:rPr>
        <w:t xml:space="preserve"> </w:t>
      </w:r>
      <w:proofErr w:type="spellStart"/>
      <w:r w:rsidRPr="00A83535">
        <w:rPr>
          <w:i/>
          <w:sz w:val="20"/>
        </w:rPr>
        <w:t>fe</w:t>
      </w:r>
      <w:proofErr w:type="spellEnd"/>
      <w:r w:rsidRPr="00A83535">
        <w:rPr>
          <w:i/>
          <w:sz w:val="20"/>
        </w:rPr>
        <w:t>.</w:t>
      </w:r>
      <w:r w:rsidR="00554C0B">
        <w:rPr>
          <w:i/>
          <w:sz w:val="20"/>
        </w:rPr>
        <w:t xml:space="preserve"> </w:t>
      </w:r>
      <w:r w:rsidRPr="00A83535">
        <w:rPr>
          <w:i/>
          <w:sz w:val="20"/>
        </w:rPr>
        <w:t xml:space="preserve">Y </w:t>
      </w:r>
      <w:proofErr w:type="spellStart"/>
      <w:r w:rsidRPr="00A83535">
        <w:rPr>
          <w:i/>
          <w:sz w:val="20"/>
        </w:rPr>
        <w:t>rezo</w:t>
      </w:r>
      <w:proofErr w:type="spellEnd"/>
      <w:r w:rsidRPr="00A83535">
        <w:rPr>
          <w:i/>
          <w:sz w:val="20"/>
        </w:rPr>
        <w:t xml:space="preserve"> para que </w:t>
      </w:r>
      <w:proofErr w:type="spellStart"/>
      <w:r w:rsidRPr="00A83535">
        <w:rPr>
          <w:i/>
          <w:sz w:val="20"/>
        </w:rPr>
        <w:t>pongan</w:t>
      </w:r>
      <w:proofErr w:type="spellEnd"/>
      <w:r w:rsidRPr="00A83535">
        <w:rPr>
          <w:i/>
          <w:sz w:val="20"/>
        </w:rPr>
        <w:t xml:space="preserve"> realmente en práctica su generosidad, porque al hacerlo</w:t>
      </w:r>
    </w:p>
    <w:p w14:paraId="520BD393" w14:textId="77777777" w:rsidR="001A0A3C" w:rsidRDefault="00000000">
      <w:pPr>
        <w:spacing w:after="0"/>
        <w:jc w:val="center"/>
        <w:rPr>
          <w:i/>
          <w:sz w:val="20"/>
        </w:rPr>
      </w:pPr>
      <w:r w:rsidRPr="00A83535">
        <w:rPr>
          <w:i/>
          <w:sz w:val="20"/>
        </w:rPr>
        <w:t xml:space="preserve">llegarás a comprender todas las cosas buenas que podemos hacer por Cristo". </w:t>
      </w:r>
      <w:r w:rsidRPr="00A83535">
        <w:rPr>
          <w:sz w:val="20"/>
        </w:rPr>
        <w:t>Filemón 5-7</w:t>
      </w:r>
    </w:p>
    <w:tbl>
      <w:tblPr>
        <w:tblW w:w="0" w:type="auto"/>
        <w:tblLook w:val="04A0" w:firstRow="1" w:lastRow="0" w:firstColumn="1" w:lastColumn="0" w:noHBand="0" w:noVBand="1"/>
      </w:tblPr>
      <w:tblGrid>
        <w:gridCol w:w="4338"/>
        <w:gridCol w:w="6678"/>
      </w:tblGrid>
      <w:tr w:rsidR="001F1E41" w:rsidRPr="003F2641" w14:paraId="486EF941" w14:textId="77777777" w:rsidTr="001F1E41">
        <w:trPr>
          <w:trHeight w:val="11277"/>
        </w:trPr>
        <w:tc>
          <w:tcPr>
            <w:tcW w:w="4338" w:type="dxa"/>
          </w:tcPr>
          <w:p w14:paraId="5417B446" w14:textId="77777777" w:rsidR="001F1E41" w:rsidRPr="003F2641" w:rsidRDefault="001F1E41" w:rsidP="001F1E41">
            <w:pPr>
              <w:pStyle w:val="TableText"/>
              <w:rPr>
                <w:rStyle w:val="IntenseEmphasis"/>
              </w:rPr>
            </w:pPr>
          </w:p>
          <w:p w14:paraId="2C6BBAE5" w14:textId="77777777" w:rsidR="001A0A3C" w:rsidRDefault="00000000">
            <w:pPr>
              <w:pStyle w:val="TableText"/>
            </w:pPr>
            <w:r w:rsidRPr="003F2641">
              <w:rPr>
                <w:rStyle w:val="IntenseEmphasis"/>
              </w:rPr>
              <w:t xml:space="preserve">Paso 1: </w:t>
            </w:r>
            <w:r w:rsidRPr="003F2641">
              <w:t>Identifica los ministerios cristianos y organizaciones benéficas que apoyas actualmente o que te gustaría apoyar (consulta la lista de ministerios más abajo.)</w:t>
            </w:r>
          </w:p>
          <w:p w14:paraId="3BEDB863" w14:textId="77777777" w:rsidR="001A0A3C" w:rsidRDefault="00000000">
            <w:pPr>
              <w:pStyle w:val="TableText"/>
            </w:pPr>
            <w:r w:rsidRPr="003F2641">
              <w:rPr>
                <w:rStyle w:val="IntenseEmphasis"/>
              </w:rPr>
              <w:t xml:space="preserve">Paso 2: </w:t>
            </w:r>
            <w:r w:rsidRPr="003F2641">
              <w:t xml:space="preserve">Después de orar, encierre en un círculo cualquier ministerio existente que usted apoye O una nueva oportunidad de ministerio que podría utilizar mejor su apoyo aumentado o sacrificado.  </w:t>
            </w:r>
          </w:p>
          <w:p w14:paraId="29C77599" w14:textId="77777777" w:rsidR="001A0A3C" w:rsidRDefault="00000000">
            <w:pPr>
              <w:pStyle w:val="TableText"/>
            </w:pPr>
            <w:r w:rsidRPr="003F2641">
              <w:rPr>
                <w:rStyle w:val="IntenseEmphasis"/>
              </w:rPr>
              <w:t xml:space="preserve">Paso 3: </w:t>
            </w:r>
            <w:r w:rsidRPr="003F2641">
              <w:t>Determine las prioridades, cantidades o porcentajes de ofrendas "futuras" que usted cree que Dios quiere que dé en los próximos años.</w:t>
            </w:r>
          </w:p>
          <w:p w14:paraId="63F73AEF" w14:textId="77777777" w:rsidR="001A0A3C" w:rsidRDefault="00000000">
            <w:pPr>
              <w:pStyle w:val="TableText"/>
            </w:pPr>
            <w:r w:rsidRPr="003F2641">
              <w:rPr>
                <w:rStyle w:val="IntenseEmphasis"/>
              </w:rPr>
              <w:t xml:space="preserve">Paso 4: </w:t>
            </w:r>
            <w:r w:rsidRPr="003F2641">
              <w:t>Determine las donaciones al final de la vida (porcentajes o cantidades) que usted siente que Dios quiere que dé para un grupo selecto (iglesia, ministerios u organizaciones benéficas específicas).</w:t>
            </w:r>
          </w:p>
          <w:p w14:paraId="1E9CC030" w14:textId="77777777" w:rsidR="001A0A3C" w:rsidRDefault="00000000">
            <w:pPr>
              <w:pStyle w:val="TableText"/>
            </w:pPr>
            <w:r w:rsidRPr="003F2641">
              <w:rPr>
                <w:rStyle w:val="IntenseEmphasis"/>
              </w:rPr>
              <w:t>Sugerencia</w:t>
            </w:r>
            <w:r w:rsidRPr="003F2641">
              <w:t>: Si usted da el 10% o más a la obra del Señor, considere diezmar su ingreso normal esperado (su principal fuente de ingreso) a su iglesia local.</w:t>
            </w:r>
          </w:p>
          <w:p w14:paraId="7E85B159" w14:textId="77777777" w:rsidR="001A0A3C" w:rsidRDefault="00000000">
            <w:pPr>
              <w:pStyle w:val="TableText"/>
            </w:pPr>
            <w:r w:rsidRPr="003F2641">
              <w:t>A continuación, considere la posibilidad de dar el 10% o más de todas sus otras fuentes de ingresos para apoyar otros ministerios y necesidades especiales.</w:t>
            </w:r>
          </w:p>
          <w:p w14:paraId="69F1A136" w14:textId="77777777" w:rsidR="001F1E41" w:rsidRPr="003F2641" w:rsidRDefault="001F1E41" w:rsidP="001F1E41">
            <w:pPr>
              <w:pStyle w:val="TableText"/>
            </w:pPr>
          </w:p>
          <w:p w14:paraId="75C27473" w14:textId="77777777" w:rsidR="001A0A3C" w:rsidRDefault="00000000">
            <w:pPr>
              <w:pStyle w:val="TableText"/>
              <w:spacing w:before="240"/>
              <w:jc w:val="center"/>
              <w:rPr>
                <w:b/>
              </w:rPr>
            </w:pPr>
            <w:r w:rsidRPr="003F2641">
              <w:rPr>
                <w:b/>
              </w:rPr>
              <w:t>TIPOS DE ORGANIZACIONES CRISTIANAS Y BENÉFICAS:</w:t>
            </w:r>
          </w:p>
          <w:p w14:paraId="3FFA45D4" w14:textId="77777777" w:rsidR="001A0A3C" w:rsidRDefault="00000000">
            <w:pPr>
              <w:pStyle w:val="TableText"/>
              <w:numPr>
                <w:ilvl w:val="0"/>
                <w:numId w:val="43"/>
              </w:numPr>
              <w:spacing w:before="120"/>
              <w:ind w:left="220" w:hanging="220"/>
            </w:pPr>
            <w:r w:rsidRPr="003F2641">
              <w:rPr>
                <w:b/>
              </w:rPr>
              <w:t>IGLESIA:</w:t>
            </w:r>
            <w:r w:rsidRPr="003F2641">
              <w:t xml:space="preserve"> Personal pastoral, misiones, benevolencia, jóvenes, niños, adultos, mujeres, hombres, culto, instalaciones, medios de comunicación, denominación, etc.</w:t>
            </w:r>
          </w:p>
          <w:p w14:paraId="7F55BF23" w14:textId="77777777" w:rsidR="001A0A3C" w:rsidRDefault="00000000">
            <w:pPr>
              <w:pStyle w:val="TableText"/>
              <w:numPr>
                <w:ilvl w:val="0"/>
                <w:numId w:val="43"/>
              </w:numPr>
              <w:ind w:left="220" w:hanging="220"/>
            </w:pPr>
            <w:r w:rsidRPr="003F2641">
              <w:rPr>
                <w:b/>
              </w:rPr>
              <w:t>EDIFICIOS Y EQUIPOS:</w:t>
            </w:r>
            <w:r w:rsidRPr="003F2641">
              <w:t xml:space="preserve"> Nuevas instalaciones, traslado, ampliación, renovaciones, vehículos, ordenadores, equipamiento de programas, etc.</w:t>
            </w:r>
          </w:p>
          <w:p w14:paraId="17929BDA" w14:textId="77777777" w:rsidR="001A0A3C" w:rsidRDefault="00000000">
            <w:pPr>
              <w:pStyle w:val="TableText"/>
              <w:numPr>
                <w:ilvl w:val="0"/>
                <w:numId w:val="43"/>
              </w:numPr>
              <w:ind w:left="220" w:hanging="220"/>
            </w:pPr>
            <w:r w:rsidRPr="003F2641">
              <w:rPr>
                <w:b/>
              </w:rPr>
              <w:t xml:space="preserve">NECESITADOS: </w:t>
            </w:r>
            <w:r w:rsidRPr="003F2641">
              <w:t xml:space="preserve">Viudas, personas sin hogar, ministerios urbanos, embarazos en crisis, presos, refugiados, ayuda, huérfanos, misiones de rescate, discapacitados, becas, etc. </w:t>
            </w:r>
          </w:p>
          <w:p w14:paraId="6E71B0AA" w14:textId="77777777" w:rsidR="001A0A3C" w:rsidRDefault="00000000">
            <w:pPr>
              <w:pStyle w:val="TableText"/>
              <w:numPr>
                <w:ilvl w:val="0"/>
                <w:numId w:val="43"/>
              </w:numPr>
              <w:ind w:left="220" w:hanging="220"/>
            </w:pPr>
            <w:r w:rsidRPr="003F2641">
              <w:rPr>
                <w:b/>
              </w:rPr>
              <w:t xml:space="preserve">EDUCACIÓN: </w:t>
            </w:r>
            <w:r w:rsidRPr="003F2641">
              <w:t>Escuelas, institutos, universidades, seminarios, etc.</w:t>
            </w:r>
          </w:p>
          <w:p w14:paraId="1A936BFC" w14:textId="77777777" w:rsidR="001A0A3C" w:rsidRDefault="00000000">
            <w:pPr>
              <w:pStyle w:val="TableText"/>
            </w:pPr>
            <w:r w:rsidRPr="003F2641">
              <w:t>.</w:t>
            </w:r>
          </w:p>
        </w:tc>
        <w:tc>
          <w:tcPr>
            <w:tcW w:w="6678"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1132"/>
              <w:gridCol w:w="1291"/>
              <w:gridCol w:w="1481"/>
            </w:tblGrid>
            <w:tr w:rsidR="001F1E41" w:rsidRPr="003F2641" w14:paraId="64E472F5" w14:textId="77777777" w:rsidTr="001F1E41">
              <w:trPr>
                <w:trHeight w:val="1187"/>
              </w:trPr>
              <w:tc>
                <w:tcPr>
                  <w:tcW w:w="2677" w:type="dxa"/>
                  <w:shd w:val="solid" w:color="003300" w:fill="ECE8E1"/>
                  <w:vAlign w:val="center"/>
                </w:tcPr>
                <w:p w14:paraId="24A270B3" w14:textId="77777777" w:rsidR="001A0A3C" w:rsidRDefault="00000000">
                  <w:pPr>
                    <w:pStyle w:val="TableText"/>
                    <w:jc w:val="center"/>
                    <w:rPr>
                      <w:b/>
                      <w:color w:val="FFFFFF"/>
                    </w:rPr>
                  </w:pPr>
                  <w:r w:rsidRPr="00A83535">
                    <w:rPr>
                      <w:b/>
                      <w:color w:val="FFFFFF"/>
                    </w:rPr>
                    <w:t>Ministerios y organizaciones benéficas que apoya:</w:t>
                  </w:r>
                </w:p>
              </w:tc>
              <w:tc>
                <w:tcPr>
                  <w:tcW w:w="1170" w:type="dxa"/>
                  <w:shd w:val="solid" w:color="003300" w:fill="ECE8E1"/>
                  <w:vAlign w:val="center"/>
                </w:tcPr>
                <w:p w14:paraId="06CA47D1" w14:textId="77777777" w:rsidR="001A0A3C" w:rsidRDefault="00000000">
                  <w:pPr>
                    <w:pStyle w:val="TableText"/>
                    <w:jc w:val="center"/>
                    <w:rPr>
                      <w:b/>
                      <w:color w:val="FFFFFF"/>
                    </w:rPr>
                  </w:pPr>
                  <w:r w:rsidRPr="00A83535">
                    <w:rPr>
                      <w:b/>
                      <w:color w:val="FFFFFF"/>
                    </w:rPr>
                    <w:t>Ayuda en los últimos 12 meses</w:t>
                  </w:r>
                </w:p>
              </w:tc>
              <w:tc>
                <w:tcPr>
                  <w:tcW w:w="1350" w:type="dxa"/>
                  <w:shd w:val="solid" w:color="003300" w:fill="ECE8E1"/>
                  <w:vAlign w:val="center"/>
                </w:tcPr>
                <w:p w14:paraId="1931C6AA" w14:textId="77777777" w:rsidR="001A0A3C" w:rsidRDefault="00000000">
                  <w:pPr>
                    <w:pStyle w:val="TableText"/>
                    <w:jc w:val="center"/>
                    <w:rPr>
                      <w:b/>
                      <w:color w:val="FFFFFF"/>
                    </w:rPr>
                  </w:pPr>
                  <w:r w:rsidRPr="00A83535">
                    <w:rPr>
                      <w:b/>
                      <w:color w:val="FFFFFF"/>
                    </w:rPr>
                    <w:t>Si lo desea, ¿regalo especial en un plazo de 1 a 5 años?</w:t>
                  </w:r>
                </w:p>
              </w:tc>
              <w:tc>
                <w:tcPr>
                  <w:tcW w:w="1255" w:type="dxa"/>
                  <w:shd w:val="solid" w:color="003300" w:fill="ECE8E1"/>
                  <w:vAlign w:val="center"/>
                </w:tcPr>
                <w:p w14:paraId="259F21E7" w14:textId="77777777" w:rsidR="001A0A3C" w:rsidRDefault="00000000">
                  <w:pPr>
                    <w:pStyle w:val="TableText"/>
                    <w:jc w:val="center"/>
                    <w:rPr>
                      <w:b/>
                      <w:color w:val="FFFFFF"/>
                    </w:rPr>
                  </w:pPr>
                  <w:r w:rsidRPr="00A83535">
                    <w:rPr>
                      <w:b/>
                      <w:color w:val="FFFFFF"/>
                    </w:rPr>
                    <w:t>Si lo desea, ¿$ o % a incluir en el testamento?</w:t>
                  </w:r>
                </w:p>
              </w:tc>
            </w:tr>
            <w:tr w:rsidR="001F1E41" w:rsidRPr="003F2641" w14:paraId="5EE03EDA" w14:textId="77777777" w:rsidTr="001F1E41">
              <w:trPr>
                <w:trHeight w:val="288"/>
              </w:trPr>
              <w:tc>
                <w:tcPr>
                  <w:tcW w:w="2677" w:type="dxa"/>
                </w:tcPr>
                <w:p w14:paraId="2B1B0B41" w14:textId="77777777" w:rsidR="001A0A3C" w:rsidRDefault="00000000">
                  <w:pPr>
                    <w:pStyle w:val="TableText"/>
                    <w:spacing w:before="40"/>
                  </w:pPr>
                  <w:r w:rsidRPr="003F2641">
                    <w:t>Su iglesia local</w:t>
                  </w:r>
                </w:p>
              </w:tc>
              <w:tc>
                <w:tcPr>
                  <w:tcW w:w="1170" w:type="dxa"/>
                </w:tcPr>
                <w:p w14:paraId="478B85D1" w14:textId="77777777" w:rsidR="001F1E41" w:rsidRPr="003F2641" w:rsidRDefault="001F1E41" w:rsidP="001F1E41">
                  <w:pPr>
                    <w:pStyle w:val="TableText"/>
                  </w:pPr>
                </w:p>
              </w:tc>
              <w:tc>
                <w:tcPr>
                  <w:tcW w:w="1350" w:type="dxa"/>
                </w:tcPr>
                <w:p w14:paraId="4E998E86" w14:textId="77777777" w:rsidR="001F1E41" w:rsidRPr="003F2641" w:rsidRDefault="001F1E41" w:rsidP="001F1E41">
                  <w:pPr>
                    <w:pStyle w:val="TableText"/>
                  </w:pPr>
                </w:p>
              </w:tc>
              <w:tc>
                <w:tcPr>
                  <w:tcW w:w="1255" w:type="dxa"/>
                </w:tcPr>
                <w:p w14:paraId="73FD7E39" w14:textId="77777777" w:rsidR="001F1E41" w:rsidRPr="003F2641" w:rsidRDefault="001F1E41" w:rsidP="001F1E41">
                  <w:pPr>
                    <w:pStyle w:val="TableText"/>
                  </w:pPr>
                </w:p>
              </w:tc>
            </w:tr>
            <w:tr w:rsidR="001F1E41" w:rsidRPr="003F2641" w14:paraId="7ACCAAFF" w14:textId="77777777" w:rsidTr="001F1E41">
              <w:trPr>
                <w:trHeight w:val="288"/>
              </w:trPr>
              <w:tc>
                <w:tcPr>
                  <w:tcW w:w="2677" w:type="dxa"/>
                </w:tcPr>
                <w:p w14:paraId="5BD80BA2" w14:textId="77777777" w:rsidR="001A0A3C" w:rsidRDefault="00000000">
                  <w:pPr>
                    <w:pStyle w:val="TableText"/>
                    <w:spacing w:before="40"/>
                  </w:pPr>
                  <w:r w:rsidRPr="003F2641">
                    <w:t>Benevolencia/ayuda a los necesitados</w:t>
                  </w:r>
                </w:p>
              </w:tc>
              <w:tc>
                <w:tcPr>
                  <w:tcW w:w="1170" w:type="dxa"/>
                </w:tcPr>
                <w:p w14:paraId="0A4328E9" w14:textId="77777777" w:rsidR="001F1E41" w:rsidRPr="003F2641" w:rsidRDefault="001F1E41" w:rsidP="001F1E41">
                  <w:pPr>
                    <w:pStyle w:val="TableText"/>
                  </w:pPr>
                </w:p>
              </w:tc>
              <w:tc>
                <w:tcPr>
                  <w:tcW w:w="1350" w:type="dxa"/>
                </w:tcPr>
                <w:p w14:paraId="4D852B11" w14:textId="77777777" w:rsidR="001F1E41" w:rsidRPr="003F2641" w:rsidRDefault="001F1E41" w:rsidP="001F1E41">
                  <w:pPr>
                    <w:pStyle w:val="TableText"/>
                  </w:pPr>
                </w:p>
              </w:tc>
              <w:tc>
                <w:tcPr>
                  <w:tcW w:w="1255" w:type="dxa"/>
                </w:tcPr>
                <w:p w14:paraId="08D1FC67" w14:textId="77777777" w:rsidR="001F1E41" w:rsidRPr="003F2641" w:rsidRDefault="001F1E41" w:rsidP="001F1E41">
                  <w:pPr>
                    <w:pStyle w:val="TableText"/>
                  </w:pPr>
                </w:p>
              </w:tc>
            </w:tr>
            <w:tr w:rsidR="001F1E41" w:rsidRPr="003F2641" w14:paraId="33C8D406" w14:textId="77777777" w:rsidTr="001F1E41">
              <w:trPr>
                <w:trHeight w:val="288"/>
              </w:trPr>
              <w:tc>
                <w:tcPr>
                  <w:tcW w:w="2677" w:type="dxa"/>
                </w:tcPr>
                <w:p w14:paraId="18C8DF97" w14:textId="77777777" w:rsidR="001A0A3C" w:rsidRDefault="00000000">
                  <w:pPr>
                    <w:pStyle w:val="TableText"/>
                    <w:spacing w:before="40"/>
                  </w:pPr>
                  <w:r w:rsidRPr="003F2641">
                    <w:t>Proyectos de construcción de iglesias</w:t>
                  </w:r>
                </w:p>
              </w:tc>
              <w:tc>
                <w:tcPr>
                  <w:tcW w:w="1170" w:type="dxa"/>
                </w:tcPr>
                <w:p w14:paraId="6D366D82" w14:textId="77777777" w:rsidR="001F1E41" w:rsidRPr="003F2641" w:rsidRDefault="001F1E41" w:rsidP="001F1E41">
                  <w:pPr>
                    <w:pStyle w:val="TableText"/>
                  </w:pPr>
                </w:p>
              </w:tc>
              <w:tc>
                <w:tcPr>
                  <w:tcW w:w="1350" w:type="dxa"/>
                </w:tcPr>
                <w:p w14:paraId="5C140345" w14:textId="77777777" w:rsidR="001F1E41" w:rsidRPr="003F2641" w:rsidRDefault="001F1E41" w:rsidP="001F1E41">
                  <w:pPr>
                    <w:pStyle w:val="TableText"/>
                  </w:pPr>
                </w:p>
              </w:tc>
              <w:tc>
                <w:tcPr>
                  <w:tcW w:w="1255" w:type="dxa"/>
                </w:tcPr>
                <w:p w14:paraId="06CE4F67" w14:textId="77777777" w:rsidR="001F1E41" w:rsidRPr="003F2641" w:rsidRDefault="001F1E41" w:rsidP="001F1E41">
                  <w:pPr>
                    <w:pStyle w:val="TableText"/>
                  </w:pPr>
                </w:p>
              </w:tc>
            </w:tr>
            <w:tr w:rsidR="001F1E41" w:rsidRPr="003F2641" w14:paraId="40079D7F" w14:textId="77777777" w:rsidTr="001F1E41">
              <w:trPr>
                <w:trHeight w:val="288"/>
              </w:trPr>
              <w:tc>
                <w:tcPr>
                  <w:tcW w:w="2677" w:type="dxa"/>
                </w:tcPr>
                <w:p w14:paraId="3A7AA719" w14:textId="77777777" w:rsidR="001F1E41" w:rsidRPr="003F2641" w:rsidRDefault="001F1E41" w:rsidP="001F1E41">
                  <w:pPr>
                    <w:pStyle w:val="TableText"/>
                  </w:pPr>
                </w:p>
              </w:tc>
              <w:tc>
                <w:tcPr>
                  <w:tcW w:w="1170" w:type="dxa"/>
                </w:tcPr>
                <w:p w14:paraId="0E693769" w14:textId="77777777" w:rsidR="001F1E41" w:rsidRPr="003F2641" w:rsidRDefault="001F1E41" w:rsidP="001F1E41">
                  <w:pPr>
                    <w:pStyle w:val="TableText"/>
                  </w:pPr>
                </w:p>
              </w:tc>
              <w:tc>
                <w:tcPr>
                  <w:tcW w:w="1350" w:type="dxa"/>
                </w:tcPr>
                <w:p w14:paraId="757F7C00" w14:textId="77777777" w:rsidR="001F1E41" w:rsidRPr="003F2641" w:rsidRDefault="001F1E41" w:rsidP="001F1E41">
                  <w:pPr>
                    <w:pStyle w:val="TableText"/>
                  </w:pPr>
                </w:p>
              </w:tc>
              <w:tc>
                <w:tcPr>
                  <w:tcW w:w="1255" w:type="dxa"/>
                </w:tcPr>
                <w:p w14:paraId="36C5096E" w14:textId="77777777" w:rsidR="001F1E41" w:rsidRPr="003F2641" w:rsidRDefault="001F1E41" w:rsidP="001F1E41">
                  <w:pPr>
                    <w:pStyle w:val="TableText"/>
                  </w:pPr>
                </w:p>
              </w:tc>
            </w:tr>
            <w:tr w:rsidR="001F1E41" w:rsidRPr="003F2641" w14:paraId="1B12A351" w14:textId="77777777" w:rsidTr="001F1E41">
              <w:trPr>
                <w:trHeight w:val="288"/>
              </w:trPr>
              <w:tc>
                <w:tcPr>
                  <w:tcW w:w="2677" w:type="dxa"/>
                </w:tcPr>
                <w:p w14:paraId="7F31F77C" w14:textId="77777777" w:rsidR="001F1E41" w:rsidRPr="003F2641" w:rsidRDefault="001F1E41" w:rsidP="001F1E41">
                  <w:pPr>
                    <w:pStyle w:val="TableText"/>
                  </w:pPr>
                </w:p>
              </w:tc>
              <w:tc>
                <w:tcPr>
                  <w:tcW w:w="1170" w:type="dxa"/>
                </w:tcPr>
                <w:p w14:paraId="3AF054E5" w14:textId="77777777" w:rsidR="001F1E41" w:rsidRPr="003F2641" w:rsidRDefault="001F1E41" w:rsidP="001F1E41">
                  <w:pPr>
                    <w:pStyle w:val="TableText"/>
                  </w:pPr>
                </w:p>
              </w:tc>
              <w:tc>
                <w:tcPr>
                  <w:tcW w:w="1350" w:type="dxa"/>
                </w:tcPr>
                <w:p w14:paraId="30F5B0FB" w14:textId="77777777" w:rsidR="001F1E41" w:rsidRPr="003F2641" w:rsidRDefault="001F1E41" w:rsidP="001F1E41">
                  <w:pPr>
                    <w:pStyle w:val="TableText"/>
                  </w:pPr>
                </w:p>
              </w:tc>
              <w:tc>
                <w:tcPr>
                  <w:tcW w:w="1255" w:type="dxa"/>
                </w:tcPr>
                <w:p w14:paraId="5C935437" w14:textId="77777777" w:rsidR="001F1E41" w:rsidRPr="003F2641" w:rsidRDefault="001F1E41" w:rsidP="001F1E41">
                  <w:pPr>
                    <w:pStyle w:val="TableText"/>
                  </w:pPr>
                </w:p>
              </w:tc>
            </w:tr>
            <w:tr w:rsidR="001F1E41" w:rsidRPr="003F2641" w14:paraId="1AB29124" w14:textId="77777777" w:rsidTr="001F1E41">
              <w:trPr>
                <w:trHeight w:val="288"/>
              </w:trPr>
              <w:tc>
                <w:tcPr>
                  <w:tcW w:w="2677" w:type="dxa"/>
                </w:tcPr>
                <w:p w14:paraId="35100C08" w14:textId="77777777" w:rsidR="001F1E41" w:rsidRPr="003F2641" w:rsidRDefault="001F1E41" w:rsidP="001F1E41">
                  <w:pPr>
                    <w:pStyle w:val="TableText"/>
                  </w:pPr>
                </w:p>
              </w:tc>
              <w:tc>
                <w:tcPr>
                  <w:tcW w:w="1170" w:type="dxa"/>
                </w:tcPr>
                <w:p w14:paraId="43AA4BD3" w14:textId="77777777" w:rsidR="001F1E41" w:rsidRPr="003F2641" w:rsidRDefault="001F1E41" w:rsidP="001F1E41">
                  <w:pPr>
                    <w:pStyle w:val="TableText"/>
                  </w:pPr>
                </w:p>
              </w:tc>
              <w:tc>
                <w:tcPr>
                  <w:tcW w:w="1350" w:type="dxa"/>
                </w:tcPr>
                <w:p w14:paraId="772BAAFA" w14:textId="77777777" w:rsidR="001F1E41" w:rsidRPr="003F2641" w:rsidRDefault="001F1E41" w:rsidP="001F1E41">
                  <w:pPr>
                    <w:pStyle w:val="TableText"/>
                  </w:pPr>
                </w:p>
              </w:tc>
              <w:tc>
                <w:tcPr>
                  <w:tcW w:w="1255" w:type="dxa"/>
                </w:tcPr>
                <w:p w14:paraId="614B240A" w14:textId="77777777" w:rsidR="001F1E41" w:rsidRPr="003F2641" w:rsidRDefault="001F1E41" w:rsidP="001F1E41">
                  <w:pPr>
                    <w:pStyle w:val="TableText"/>
                  </w:pPr>
                </w:p>
              </w:tc>
            </w:tr>
            <w:tr w:rsidR="001F1E41" w:rsidRPr="003F2641" w14:paraId="5C52917D" w14:textId="77777777" w:rsidTr="001F1E41">
              <w:trPr>
                <w:trHeight w:val="288"/>
              </w:trPr>
              <w:tc>
                <w:tcPr>
                  <w:tcW w:w="2677" w:type="dxa"/>
                </w:tcPr>
                <w:p w14:paraId="4F76CF12" w14:textId="77777777" w:rsidR="001F1E41" w:rsidRPr="003F2641" w:rsidRDefault="001F1E41" w:rsidP="001F1E41">
                  <w:pPr>
                    <w:pStyle w:val="TableText"/>
                  </w:pPr>
                </w:p>
              </w:tc>
              <w:tc>
                <w:tcPr>
                  <w:tcW w:w="1170" w:type="dxa"/>
                </w:tcPr>
                <w:p w14:paraId="1BF2B9D6" w14:textId="77777777" w:rsidR="001F1E41" w:rsidRPr="003F2641" w:rsidRDefault="001F1E41" w:rsidP="001F1E41">
                  <w:pPr>
                    <w:pStyle w:val="TableText"/>
                  </w:pPr>
                </w:p>
              </w:tc>
              <w:tc>
                <w:tcPr>
                  <w:tcW w:w="1350" w:type="dxa"/>
                </w:tcPr>
                <w:p w14:paraId="49D0077B" w14:textId="77777777" w:rsidR="001F1E41" w:rsidRPr="003F2641" w:rsidRDefault="001F1E41" w:rsidP="001F1E41">
                  <w:pPr>
                    <w:pStyle w:val="TableText"/>
                  </w:pPr>
                </w:p>
              </w:tc>
              <w:tc>
                <w:tcPr>
                  <w:tcW w:w="1255" w:type="dxa"/>
                </w:tcPr>
                <w:p w14:paraId="4CBBD120" w14:textId="77777777" w:rsidR="001F1E41" w:rsidRPr="003F2641" w:rsidRDefault="001F1E41" w:rsidP="001F1E41">
                  <w:pPr>
                    <w:pStyle w:val="TableText"/>
                  </w:pPr>
                </w:p>
              </w:tc>
            </w:tr>
            <w:tr w:rsidR="001F1E41" w:rsidRPr="003F2641" w14:paraId="100D8B64" w14:textId="77777777" w:rsidTr="001F1E41">
              <w:trPr>
                <w:trHeight w:val="288"/>
              </w:trPr>
              <w:tc>
                <w:tcPr>
                  <w:tcW w:w="2677" w:type="dxa"/>
                </w:tcPr>
                <w:p w14:paraId="66A45295" w14:textId="77777777" w:rsidR="001F1E41" w:rsidRPr="003F2641" w:rsidRDefault="001F1E41" w:rsidP="001F1E41">
                  <w:pPr>
                    <w:pStyle w:val="TableText"/>
                  </w:pPr>
                </w:p>
              </w:tc>
              <w:tc>
                <w:tcPr>
                  <w:tcW w:w="1170" w:type="dxa"/>
                </w:tcPr>
                <w:p w14:paraId="490106BB" w14:textId="77777777" w:rsidR="001F1E41" w:rsidRPr="003F2641" w:rsidRDefault="001F1E41" w:rsidP="001F1E41">
                  <w:pPr>
                    <w:pStyle w:val="TableText"/>
                  </w:pPr>
                </w:p>
              </w:tc>
              <w:tc>
                <w:tcPr>
                  <w:tcW w:w="1350" w:type="dxa"/>
                </w:tcPr>
                <w:p w14:paraId="476BFD4A" w14:textId="77777777" w:rsidR="001F1E41" w:rsidRPr="003F2641" w:rsidRDefault="001F1E41" w:rsidP="001F1E41">
                  <w:pPr>
                    <w:pStyle w:val="TableText"/>
                  </w:pPr>
                </w:p>
              </w:tc>
              <w:tc>
                <w:tcPr>
                  <w:tcW w:w="1255" w:type="dxa"/>
                </w:tcPr>
                <w:p w14:paraId="14E0D30E" w14:textId="77777777" w:rsidR="001F1E41" w:rsidRPr="003F2641" w:rsidRDefault="001F1E41" w:rsidP="001F1E41">
                  <w:pPr>
                    <w:pStyle w:val="TableText"/>
                  </w:pPr>
                </w:p>
              </w:tc>
            </w:tr>
            <w:tr w:rsidR="001F1E41" w:rsidRPr="003F2641" w14:paraId="13DB3775" w14:textId="77777777" w:rsidTr="001F1E41">
              <w:trPr>
                <w:trHeight w:val="288"/>
              </w:trPr>
              <w:tc>
                <w:tcPr>
                  <w:tcW w:w="2677" w:type="dxa"/>
                </w:tcPr>
                <w:p w14:paraId="72A943DB" w14:textId="77777777" w:rsidR="001F1E41" w:rsidRPr="003F2641" w:rsidRDefault="001F1E41" w:rsidP="001F1E41">
                  <w:pPr>
                    <w:pStyle w:val="TableText"/>
                  </w:pPr>
                </w:p>
              </w:tc>
              <w:tc>
                <w:tcPr>
                  <w:tcW w:w="1170" w:type="dxa"/>
                </w:tcPr>
                <w:p w14:paraId="629D222A" w14:textId="77777777" w:rsidR="001F1E41" w:rsidRPr="003F2641" w:rsidRDefault="001F1E41" w:rsidP="001F1E41">
                  <w:pPr>
                    <w:pStyle w:val="TableText"/>
                  </w:pPr>
                </w:p>
              </w:tc>
              <w:tc>
                <w:tcPr>
                  <w:tcW w:w="1350" w:type="dxa"/>
                </w:tcPr>
                <w:p w14:paraId="41349DF8" w14:textId="77777777" w:rsidR="001F1E41" w:rsidRPr="003F2641" w:rsidRDefault="001F1E41" w:rsidP="001F1E41">
                  <w:pPr>
                    <w:pStyle w:val="TableText"/>
                  </w:pPr>
                </w:p>
              </w:tc>
              <w:tc>
                <w:tcPr>
                  <w:tcW w:w="1255" w:type="dxa"/>
                </w:tcPr>
                <w:p w14:paraId="1A9CFE79" w14:textId="77777777" w:rsidR="001F1E41" w:rsidRPr="003F2641" w:rsidRDefault="001F1E41" w:rsidP="001F1E41">
                  <w:pPr>
                    <w:pStyle w:val="TableText"/>
                  </w:pPr>
                </w:p>
              </w:tc>
            </w:tr>
            <w:tr w:rsidR="001F1E41" w:rsidRPr="003F2641" w14:paraId="41375D84" w14:textId="77777777" w:rsidTr="001F1E41">
              <w:trPr>
                <w:trHeight w:val="288"/>
              </w:trPr>
              <w:tc>
                <w:tcPr>
                  <w:tcW w:w="2677" w:type="dxa"/>
                </w:tcPr>
                <w:p w14:paraId="5BEB52A0" w14:textId="77777777" w:rsidR="001F1E41" w:rsidRPr="003F2641" w:rsidRDefault="001F1E41" w:rsidP="001F1E41">
                  <w:pPr>
                    <w:pStyle w:val="TableText"/>
                  </w:pPr>
                </w:p>
              </w:tc>
              <w:tc>
                <w:tcPr>
                  <w:tcW w:w="1170" w:type="dxa"/>
                </w:tcPr>
                <w:p w14:paraId="6DCDBD22" w14:textId="77777777" w:rsidR="001F1E41" w:rsidRPr="003F2641" w:rsidRDefault="001F1E41" w:rsidP="001F1E41">
                  <w:pPr>
                    <w:pStyle w:val="TableText"/>
                  </w:pPr>
                </w:p>
              </w:tc>
              <w:tc>
                <w:tcPr>
                  <w:tcW w:w="1350" w:type="dxa"/>
                </w:tcPr>
                <w:p w14:paraId="08DDA89B" w14:textId="77777777" w:rsidR="001F1E41" w:rsidRPr="003F2641" w:rsidRDefault="001F1E41" w:rsidP="001F1E41">
                  <w:pPr>
                    <w:pStyle w:val="TableText"/>
                  </w:pPr>
                </w:p>
              </w:tc>
              <w:tc>
                <w:tcPr>
                  <w:tcW w:w="1255" w:type="dxa"/>
                </w:tcPr>
                <w:p w14:paraId="3A9A0179" w14:textId="77777777" w:rsidR="001F1E41" w:rsidRPr="003F2641" w:rsidRDefault="001F1E41" w:rsidP="001F1E41">
                  <w:pPr>
                    <w:pStyle w:val="TableText"/>
                  </w:pPr>
                </w:p>
              </w:tc>
            </w:tr>
            <w:tr w:rsidR="001F1E41" w:rsidRPr="003F2641" w14:paraId="5AA170F8" w14:textId="77777777" w:rsidTr="001F1E41">
              <w:trPr>
                <w:trHeight w:val="288"/>
              </w:trPr>
              <w:tc>
                <w:tcPr>
                  <w:tcW w:w="2677" w:type="dxa"/>
                </w:tcPr>
                <w:p w14:paraId="040B73A3" w14:textId="77777777" w:rsidR="001F1E41" w:rsidRPr="003F2641" w:rsidRDefault="001F1E41" w:rsidP="001F1E41">
                  <w:pPr>
                    <w:pStyle w:val="TableText"/>
                  </w:pPr>
                </w:p>
              </w:tc>
              <w:tc>
                <w:tcPr>
                  <w:tcW w:w="1170" w:type="dxa"/>
                </w:tcPr>
                <w:p w14:paraId="465FF028" w14:textId="77777777" w:rsidR="001F1E41" w:rsidRPr="003F2641" w:rsidRDefault="001F1E41" w:rsidP="001F1E41">
                  <w:pPr>
                    <w:pStyle w:val="TableText"/>
                  </w:pPr>
                </w:p>
              </w:tc>
              <w:tc>
                <w:tcPr>
                  <w:tcW w:w="1350" w:type="dxa"/>
                </w:tcPr>
                <w:p w14:paraId="698D145B" w14:textId="77777777" w:rsidR="001F1E41" w:rsidRPr="003F2641" w:rsidRDefault="001F1E41" w:rsidP="001F1E41">
                  <w:pPr>
                    <w:pStyle w:val="TableText"/>
                  </w:pPr>
                </w:p>
              </w:tc>
              <w:tc>
                <w:tcPr>
                  <w:tcW w:w="1255" w:type="dxa"/>
                </w:tcPr>
                <w:p w14:paraId="6452E17D" w14:textId="77777777" w:rsidR="001F1E41" w:rsidRPr="003F2641" w:rsidRDefault="001F1E41" w:rsidP="001F1E41">
                  <w:pPr>
                    <w:pStyle w:val="TableText"/>
                  </w:pPr>
                </w:p>
              </w:tc>
            </w:tr>
            <w:tr w:rsidR="001F1E41" w:rsidRPr="003F2641" w14:paraId="46A9ABC9" w14:textId="77777777" w:rsidTr="001F1E41">
              <w:trPr>
                <w:trHeight w:val="288"/>
              </w:trPr>
              <w:tc>
                <w:tcPr>
                  <w:tcW w:w="2677" w:type="dxa"/>
                </w:tcPr>
                <w:p w14:paraId="7E77BDE5" w14:textId="77777777" w:rsidR="001F1E41" w:rsidRPr="003F2641" w:rsidRDefault="001F1E41" w:rsidP="001F1E41">
                  <w:pPr>
                    <w:pStyle w:val="TableText"/>
                  </w:pPr>
                </w:p>
              </w:tc>
              <w:tc>
                <w:tcPr>
                  <w:tcW w:w="1170" w:type="dxa"/>
                </w:tcPr>
                <w:p w14:paraId="52BCF84B" w14:textId="77777777" w:rsidR="001F1E41" w:rsidRPr="003F2641" w:rsidRDefault="001F1E41" w:rsidP="001F1E41">
                  <w:pPr>
                    <w:pStyle w:val="TableText"/>
                  </w:pPr>
                </w:p>
              </w:tc>
              <w:tc>
                <w:tcPr>
                  <w:tcW w:w="1350" w:type="dxa"/>
                </w:tcPr>
                <w:p w14:paraId="368E4A0F" w14:textId="77777777" w:rsidR="001F1E41" w:rsidRPr="003F2641" w:rsidRDefault="001F1E41" w:rsidP="001F1E41">
                  <w:pPr>
                    <w:pStyle w:val="TableText"/>
                  </w:pPr>
                </w:p>
              </w:tc>
              <w:tc>
                <w:tcPr>
                  <w:tcW w:w="1255" w:type="dxa"/>
                </w:tcPr>
                <w:p w14:paraId="0BBC021C" w14:textId="77777777" w:rsidR="001F1E41" w:rsidRPr="003F2641" w:rsidRDefault="001F1E41" w:rsidP="001F1E41">
                  <w:pPr>
                    <w:pStyle w:val="TableText"/>
                  </w:pPr>
                </w:p>
              </w:tc>
            </w:tr>
            <w:tr w:rsidR="001F1E41" w:rsidRPr="003F2641" w14:paraId="41736A6B" w14:textId="77777777" w:rsidTr="001F1E41">
              <w:trPr>
                <w:trHeight w:val="288"/>
              </w:trPr>
              <w:tc>
                <w:tcPr>
                  <w:tcW w:w="2677" w:type="dxa"/>
                </w:tcPr>
                <w:p w14:paraId="76302006" w14:textId="77777777" w:rsidR="001F1E41" w:rsidRPr="003F2641" w:rsidRDefault="001F1E41" w:rsidP="001F1E41">
                  <w:pPr>
                    <w:pStyle w:val="TableText"/>
                  </w:pPr>
                </w:p>
              </w:tc>
              <w:tc>
                <w:tcPr>
                  <w:tcW w:w="1170" w:type="dxa"/>
                </w:tcPr>
                <w:p w14:paraId="2F497680" w14:textId="77777777" w:rsidR="001F1E41" w:rsidRPr="003F2641" w:rsidRDefault="001F1E41" w:rsidP="001F1E41">
                  <w:pPr>
                    <w:pStyle w:val="TableText"/>
                  </w:pPr>
                </w:p>
              </w:tc>
              <w:tc>
                <w:tcPr>
                  <w:tcW w:w="1350" w:type="dxa"/>
                </w:tcPr>
                <w:p w14:paraId="3053CAC4" w14:textId="77777777" w:rsidR="001F1E41" w:rsidRPr="003F2641" w:rsidRDefault="001F1E41" w:rsidP="001F1E41">
                  <w:pPr>
                    <w:pStyle w:val="TableText"/>
                  </w:pPr>
                </w:p>
              </w:tc>
              <w:tc>
                <w:tcPr>
                  <w:tcW w:w="1255" w:type="dxa"/>
                </w:tcPr>
                <w:p w14:paraId="199698DF" w14:textId="77777777" w:rsidR="001F1E41" w:rsidRPr="003F2641" w:rsidRDefault="001F1E41" w:rsidP="001F1E41">
                  <w:pPr>
                    <w:pStyle w:val="TableText"/>
                  </w:pPr>
                </w:p>
              </w:tc>
            </w:tr>
            <w:tr w:rsidR="001F1E41" w:rsidRPr="003F2641" w14:paraId="68E41794" w14:textId="77777777" w:rsidTr="001F1E41">
              <w:trPr>
                <w:trHeight w:val="288"/>
              </w:trPr>
              <w:tc>
                <w:tcPr>
                  <w:tcW w:w="2677" w:type="dxa"/>
                </w:tcPr>
                <w:p w14:paraId="03C668AF" w14:textId="77777777" w:rsidR="001F1E41" w:rsidRPr="003F2641" w:rsidRDefault="001F1E41" w:rsidP="001F1E41">
                  <w:pPr>
                    <w:pStyle w:val="TableText"/>
                  </w:pPr>
                </w:p>
              </w:tc>
              <w:tc>
                <w:tcPr>
                  <w:tcW w:w="1170" w:type="dxa"/>
                </w:tcPr>
                <w:p w14:paraId="6DAAC4EF" w14:textId="77777777" w:rsidR="001F1E41" w:rsidRPr="003F2641" w:rsidRDefault="001F1E41" w:rsidP="001F1E41">
                  <w:pPr>
                    <w:pStyle w:val="TableText"/>
                  </w:pPr>
                </w:p>
              </w:tc>
              <w:tc>
                <w:tcPr>
                  <w:tcW w:w="1350" w:type="dxa"/>
                </w:tcPr>
                <w:p w14:paraId="4B51E9FA" w14:textId="77777777" w:rsidR="001F1E41" w:rsidRPr="003F2641" w:rsidRDefault="001F1E41" w:rsidP="001F1E41">
                  <w:pPr>
                    <w:pStyle w:val="TableText"/>
                  </w:pPr>
                </w:p>
              </w:tc>
              <w:tc>
                <w:tcPr>
                  <w:tcW w:w="1255" w:type="dxa"/>
                </w:tcPr>
                <w:p w14:paraId="2089FE0E" w14:textId="77777777" w:rsidR="001F1E41" w:rsidRPr="003F2641" w:rsidRDefault="001F1E41" w:rsidP="001F1E41">
                  <w:pPr>
                    <w:pStyle w:val="TableText"/>
                  </w:pPr>
                </w:p>
              </w:tc>
            </w:tr>
            <w:tr w:rsidR="001F1E41" w:rsidRPr="003F2641" w14:paraId="16C66734" w14:textId="77777777" w:rsidTr="001F1E41">
              <w:trPr>
                <w:trHeight w:val="288"/>
              </w:trPr>
              <w:tc>
                <w:tcPr>
                  <w:tcW w:w="2677" w:type="dxa"/>
                </w:tcPr>
                <w:p w14:paraId="11698753" w14:textId="77777777" w:rsidR="001F1E41" w:rsidRPr="003F2641" w:rsidRDefault="001F1E41" w:rsidP="001F1E41">
                  <w:pPr>
                    <w:pStyle w:val="TableText"/>
                  </w:pPr>
                </w:p>
              </w:tc>
              <w:tc>
                <w:tcPr>
                  <w:tcW w:w="1170" w:type="dxa"/>
                </w:tcPr>
                <w:p w14:paraId="1879269D" w14:textId="77777777" w:rsidR="001F1E41" w:rsidRPr="003F2641" w:rsidRDefault="001F1E41" w:rsidP="001F1E41">
                  <w:pPr>
                    <w:pStyle w:val="TableText"/>
                  </w:pPr>
                </w:p>
              </w:tc>
              <w:tc>
                <w:tcPr>
                  <w:tcW w:w="1350" w:type="dxa"/>
                </w:tcPr>
                <w:p w14:paraId="7ACB15FF" w14:textId="77777777" w:rsidR="001F1E41" w:rsidRPr="003F2641" w:rsidRDefault="001F1E41" w:rsidP="001F1E41">
                  <w:pPr>
                    <w:pStyle w:val="TableText"/>
                  </w:pPr>
                </w:p>
              </w:tc>
              <w:tc>
                <w:tcPr>
                  <w:tcW w:w="1255" w:type="dxa"/>
                </w:tcPr>
                <w:p w14:paraId="5C17C3FB" w14:textId="77777777" w:rsidR="001F1E41" w:rsidRPr="003F2641" w:rsidRDefault="001F1E41" w:rsidP="001F1E41">
                  <w:pPr>
                    <w:pStyle w:val="TableText"/>
                  </w:pPr>
                </w:p>
              </w:tc>
            </w:tr>
            <w:tr w:rsidR="001F1E41" w:rsidRPr="003F2641" w14:paraId="288A6920" w14:textId="77777777" w:rsidTr="001F1E41">
              <w:trPr>
                <w:trHeight w:val="288"/>
              </w:trPr>
              <w:tc>
                <w:tcPr>
                  <w:tcW w:w="2677" w:type="dxa"/>
                </w:tcPr>
                <w:p w14:paraId="5471E266" w14:textId="77777777" w:rsidR="001F1E41" w:rsidRPr="003F2641" w:rsidRDefault="001F1E41" w:rsidP="001F1E41">
                  <w:pPr>
                    <w:pStyle w:val="TableText"/>
                  </w:pPr>
                </w:p>
              </w:tc>
              <w:tc>
                <w:tcPr>
                  <w:tcW w:w="1170" w:type="dxa"/>
                </w:tcPr>
                <w:p w14:paraId="300738D9" w14:textId="77777777" w:rsidR="001F1E41" w:rsidRPr="003F2641" w:rsidRDefault="001F1E41" w:rsidP="001F1E41">
                  <w:pPr>
                    <w:pStyle w:val="TableText"/>
                  </w:pPr>
                </w:p>
              </w:tc>
              <w:tc>
                <w:tcPr>
                  <w:tcW w:w="1350" w:type="dxa"/>
                </w:tcPr>
                <w:p w14:paraId="201CB5D9" w14:textId="77777777" w:rsidR="001F1E41" w:rsidRPr="003F2641" w:rsidRDefault="001F1E41" w:rsidP="001F1E41">
                  <w:pPr>
                    <w:pStyle w:val="TableText"/>
                  </w:pPr>
                </w:p>
              </w:tc>
              <w:tc>
                <w:tcPr>
                  <w:tcW w:w="1255" w:type="dxa"/>
                </w:tcPr>
                <w:p w14:paraId="08791795" w14:textId="77777777" w:rsidR="001F1E41" w:rsidRPr="003F2641" w:rsidRDefault="001F1E41" w:rsidP="001F1E41">
                  <w:pPr>
                    <w:pStyle w:val="TableText"/>
                  </w:pPr>
                </w:p>
              </w:tc>
            </w:tr>
            <w:tr w:rsidR="001F1E41" w:rsidRPr="003F2641" w14:paraId="00FDCF5E" w14:textId="77777777" w:rsidTr="001F1E41">
              <w:trPr>
                <w:trHeight w:val="288"/>
              </w:trPr>
              <w:tc>
                <w:tcPr>
                  <w:tcW w:w="2677" w:type="dxa"/>
                </w:tcPr>
                <w:p w14:paraId="60EFBABA" w14:textId="77777777" w:rsidR="001F1E41" w:rsidRPr="003F2641" w:rsidRDefault="001F1E41" w:rsidP="001F1E41">
                  <w:pPr>
                    <w:pStyle w:val="TableText"/>
                  </w:pPr>
                </w:p>
              </w:tc>
              <w:tc>
                <w:tcPr>
                  <w:tcW w:w="1170" w:type="dxa"/>
                </w:tcPr>
                <w:p w14:paraId="67DB640F" w14:textId="77777777" w:rsidR="001F1E41" w:rsidRPr="003F2641" w:rsidRDefault="001F1E41" w:rsidP="001F1E41">
                  <w:pPr>
                    <w:pStyle w:val="TableText"/>
                  </w:pPr>
                </w:p>
              </w:tc>
              <w:tc>
                <w:tcPr>
                  <w:tcW w:w="1350" w:type="dxa"/>
                </w:tcPr>
                <w:p w14:paraId="669A8244" w14:textId="77777777" w:rsidR="001F1E41" w:rsidRPr="003F2641" w:rsidRDefault="001F1E41" w:rsidP="001F1E41">
                  <w:pPr>
                    <w:pStyle w:val="TableText"/>
                  </w:pPr>
                </w:p>
              </w:tc>
              <w:tc>
                <w:tcPr>
                  <w:tcW w:w="1255" w:type="dxa"/>
                </w:tcPr>
                <w:p w14:paraId="50845D58" w14:textId="77777777" w:rsidR="001F1E41" w:rsidRPr="003F2641" w:rsidRDefault="001F1E41" w:rsidP="001F1E41">
                  <w:pPr>
                    <w:pStyle w:val="TableText"/>
                  </w:pPr>
                </w:p>
              </w:tc>
            </w:tr>
            <w:tr w:rsidR="001F1E41" w:rsidRPr="003F2641" w14:paraId="23B29B2A" w14:textId="77777777" w:rsidTr="001F1E41">
              <w:trPr>
                <w:trHeight w:val="288"/>
              </w:trPr>
              <w:tc>
                <w:tcPr>
                  <w:tcW w:w="2677" w:type="dxa"/>
                </w:tcPr>
                <w:p w14:paraId="2408E6D2" w14:textId="77777777" w:rsidR="001F1E41" w:rsidRPr="003F2641" w:rsidRDefault="001F1E41" w:rsidP="001F1E41">
                  <w:pPr>
                    <w:pStyle w:val="TableText"/>
                  </w:pPr>
                </w:p>
              </w:tc>
              <w:tc>
                <w:tcPr>
                  <w:tcW w:w="1170" w:type="dxa"/>
                </w:tcPr>
                <w:p w14:paraId="048BDD70" w14:textId="77777777" w:rsidR="001F1E41" w:rsidRPr="003F2641" w:rsidRDefault="001F1E41" w:rsidP="001F1E41">
                  <w:pPr>
                    <w:pStyle w:val="TableText"/>
                  </w:pPr>
                </w:p>
              </w:tc>
              <w:tc>
                <w:tcPr>
                  <w:tcW w:w="1350" w:type="dxa"/>
                </w:tcPr>
                <w:p w14:paraId="04BAB3D2" w14:textId="77777777" w:rsidR="001F1E41" w:rsidRPr="003F2641" w:rsidRDefault="001F1E41" w:rsidP="001F1E41">
                  <w:pPr>
                    <w:pStyle w:val="TableText"/>
                  </w:pPr>
                </w:p>
              </w:tc>
              <w:tc>
                <w:tcPr>
                  <w:tcW w:w="1255" w:type="dxa"/>
                </w:tcPr>
                <w:p w14:paraId="09913BDF" w14:textId="77777777" w:rsidR="001F1E41" w:rsidRPr="003F2641" w:rsidRDefault="001F1E41" w:rsidP="001F1E41">
                  <w:pPr>
                    <w:pStyle w:val="TableText"/>
                  </w:pPr>
                </w:p>
              </w:tc>
            </w:tr>
            <w:tr w:rsidR="001F1E41" w:rsidRPr="003F2641" w14:paraId="0E6EE017" w14:textId="77777777" w:rsidTr="001F1E41">
              <w:trPr>
                <w:trHeight w:val="288"/>
              </w:trPr>
              <w:tc>
                <w:tcPr>
                  <w:tcW w:w="2677" w:type="dxa"/>
                </w:tcPr>
                <w:p w14:paraId="15F75E7C" w14:textId="77777777" w:rsidR="001F1E41" w:rsidRPr="003F2641" w:rsidRDefault="001F1E41" w:rsidP="001F1E41">
                  <w:pPr>
                    <w:pStyle w:val="TableText"/>
                  </w:pPr>
                </w:p>
              </w:tc>
              <w:tc>
                <w:tcPr>
                  <w:tcW w:w="1170" w:type="dxa"/>
                </w:tcPr>
                <w:p w14:paraId="4DF06A10" w14:textId="77777777" w:rsidR="001F1E41" w:rsidRPr="003F2641" w:rsidRDefault="001F1E41" w:rsidP="001F1E41">
                  <w:pPr>
                    <w:pStyle w:val="TableText"/>
                  </w:pPr>
                </w:p>
              </w:tc>
              <w:tc>
                <w:tcPr>
                  <w:tcW w:w="1350" w:type="dxa"/>
                </w:tcPr>
                <w:p w14:paraId="1B21D40D" w14:textId="77777777" w:rsidR="001F1E41" w:rsidRPr="003F2641" w:rsidRDefault="001F1E41" w:rsidP="001F1E41">
                  <w:pPr>
                    <w:pStyle w:val="TableText"/>
                  </w:pPr>
                </w:p>
              </w:tc>
              <w:tc>
                <w:tcPr>
                  <w:tcW w:w="1255" w:type="dxa"/>
                </w:tcPr>
                <w:p w14:paraId="7BD0A5A0" w14:textId="77777777" w:rsidR="001F1E41" w:rsidRPr="003F2641" w:rsidRDefault="001F1E41" w:rsidP="001F1E41">
                  <w:pPr>
                    <w:pStyle w:val="TableText"/>
                  </w:pPr>
                </w:p>
              </w:tc>
            </w:tr>
            <w:tr w:rsidR="001F1E41" w:rsidRPr="003F2641" w14:paraId="10AB252D" w14:textId="77777777" w:rsidTr="001F1E41">
              <w:trPr>
                <w:trHeight w:val="288"/>
              </w:trPr>
              <w:tc>
                <w:tcPr>
                  <w:tcW w:w="2677" w:type="dxa"/>
                </w:tcPr>
                <w:p w14:paraId="4E979AA9" w14:textId="77777777" w:rsidR="001F1E41" w:rsidRPr="003F2641" w:rsidRDefault="001F1E41" w:rsidP="001F1E41">
                  <w:pPr>
                    <w:pStyle w:val="TableText"/>
                  </w:pPr>
                </w:p>
              </w:tc>
              <w:tc>
                <w:tcPr>
                  <w:tcW w:w="1170" w:type="dxa"/>
                </w:tcPr>
                <w:p w14:paraId="29152A1A" w14:textId="77777777" w:rsidR="001F1E41" w:rsidRPr="003F2641" w:rsidRDefault="001F1E41" w:rsidP="001F1E41">
                  <w:pPr>
                    <w:pStyle w:val="TableText"/>
                  </w:pPr>
                </w:p>
              </w:tc>
              <w:tc>
                <w:tcPr>
                  <w:tcW w:w="1350" w:type="dxa"/>
                </w:tcPr>
                <w:p w14:paraId="2BFCDFB8" w14:textId="77777777" w:rsidR="001F1E41" w:rsidRPr="003F2641" w:rsidRDefault="001F1E41" w:rsidP="001F1E41">
                  <w:pPr>
                    <w:pStyle w:val="TableText"/>
                  </w:pPr>
                </w:p>
              </w:tc>
              <w:tc>
                <w:tcPr>
                  <w:tcW w:w="1255" w:type="dxa"/>
                </w:tcPr>
                <w:p w14:paraId="1F1F5922" w14:textId="77777777" w:rsidR="001F1E41" w:rsidRPr="003F2641" w:rsidRDefault="001F1E41" w:rsidP="001F1E41">
                  <w:pPr>
                    <w:pStyle w:val="TableText"/>
                  </w:pPr>
                </w:p>
              </w:tc>
            </w:tr>
            <w:tr w:rsidR="001F1E41" w:rsidRPr="003F2641" w14:paraId="032831D9" w14:textId="77777777" w:rsidTr="001F1E41">
              <w:trPr>
                <w:trHeight w:val="288"/>
              </w:trPr>
              <w:tc>
                <w:tcPr>
                  <w:tcW w:w="2677" w:type="dxa"/>
                </w:tcPr>
                <w:p w14:paraId="10BDEF31" w14:textId="77777777" w:rsidR="001F1E41" w:rsidRPr="003F2641" w:rsidRDefault="001F1E41" w:rsidP="001F1E41">
                  <w:pPr>
                    <w:pStyle w:val="TableText"/>
                  </w:pPr>
                </w:p>
              </w:tc>
              <w:tc>
                <w:tcPr>
                  <w:tcW w:w="1170" w:type="dxa"/>
                </w:tcPr>
                <w:p w14:paraId="618DD4FC" w14:textId="77777777" w:rsidR="001F1E41" w:rsidRPr="003F2641" w:rsidRDefault="001F1E41" w:rsidP="001F1E41">
                  <w:pPr>
                    <w:pStyle w:val="TableText"/>
                  </w:pPr>
                </w:p>
              </w:tc>
              <w:tc>
                <w:tcPr>
                  <w:tcW w:w="1350" w:type="dxa"/>
                </w:tcPr>
                <w:p w14:paraId="1930AB81" w14:textId="77777777" w:rsidR="001F1E41" w:rsidRPr="003F2641" w:rsidRDefault="001F1E41" w:rsidP="001F1E41">
                  <w:pPr>
                    <w:pStyle w:val="TableText"/>
                  </w:pPr>
                </w:p>
              </w:tc>
              <w:tc>
                <w:tcPr>
                  <w:tcW w:w="1255" w:type="dxa"/>
                </w:tcPr>
                <w:p w14:paraId="7B30332D" w14:textId="77777777" w:rsidR="001F1E41" w:rsidRPr="003F2641" w:rsidRDefault="001F1E41" w:rsidP="001F1E41">
                  <w:pPr>
                    <w:pStyle w:val="TableText"/>
                  </w:pPr>
                </w:p>
              </w:tc>
            </w:tr>
            <w:tr w:rsidR="001F1E41" w:rsidRPr="003F2641" w14:paraId="4CF02494" w14:textId="77777777" w:rsidTr="001F1E41">
              <w:trPr>
                <w:trHeight w:val="288"/>
              </w:trPr>
              <w:tc>
                <w:tcPr>
                  <w:tcW w:w="2677" w:type="dxa"/>
                </w:tcPr>
                <w:p w14:paraId="380D05E8" w14:textId="77777777" w:rsidR="001F1E41" w:rsidRPr="003F2641" w:rsidRDefault="001F1E41" w:rsidP="001F1E41">
                  <w:pPr>
                    <w:pStyle w:val="TableText"/>
                  </w:pPr>
                </w:p>
              </w:tc>
              <w:tc>
                <w:tcPr>
                  <w:tcW w:w="1170" w:type="dxa"/>
                </w:tcPr>
                <w:p w14:paraId="66A87856" w14:textId="77777777" w:rsidR="001F1E41" w:rsidRPr="003F2641" w:rsidRDefault="001F1E41" w:rsidP="001F1E41">
                  <w:pPr>
                    <w:pStyle w:val="TableText"/>
                  </w:pPr>
                </w:p>
              </w:tc>
              <w:tc>
                <w:tcPr>
                  <w:tcW w:w="1350" w:type="dxa"/>
                </w:tcPr>
                <w:p w14:paraId="681D7107" w14:textId="77777777" w:rsidR="001F1E41" w:rsidRPr="003F2641" w:rsidRDefault="001F1E41" w:rsidP="001F1E41">
                  <w:pPr>
                    <w:pStyle w:val="TableText"/>
                  </w:pPr>
                </w:p>
              </w:tc>
              <w:tc>
                <w:tcPr>
                  <w:tcW w:w="1255" w:type="dxa"/>
                </w:tcPr>
                <w:p w14:paraId="4C860810" w14:textId="77777777" w:rsidR="001F1E41" w:rsidRPr="003F2641" w:rsidRDefault="001F1E41" w:rsidP="001F1E41">
                  <w:pPr>
                    <w:pStyle w:val="TableText"/>
                  </w:pPr>
                </w:p>
              </w:tc>
            </w:tr>
            <w:tr w:rsidR="001F1E41" w:rsidRPr="003F2641" w14:paraId="36F09799" w14:textId="77777777" w:rsidTr="001F1E41">
              <w:trPr>
                <w:trHeight w:val="288"/>
              </w:trPr>
              <w:tc>
                <w:tcPr>
                  <w:tcW w:w="2677" w:type="dxa"/>
                </w:tcPr>
                <w:p w14:paraId="33B828A5" w14:textId="77777777" w:rsidR="001F1E41" w:rsidRPr="003F2641" w:rsidRDefault="001F1E41" w:rsidP="001F1E41">
                  <w:pPr>
                    <w:pStyle w:val="TableText"/>
                  </w:pPr>
                </w:p>
              </w:tc>
              <w:tc>
                <w:tcPr>
                  <w:tcW w:w="1170" w:type="dxa"/>
                </w:tcPr>
                <w:p w14:paraId="3AFC047A" w14:textId="77777777" w:rsidR="001F1E41" w:rsidRPr="003F2641" w:rsidRDefault="001F1E41" w:rsidP="001F1E41">
                  <w:pPr>
                    <w:pStyle w:val="TableText"/>
                  </w:pPr>
                </w:p>
              </w:tc>
              <w:tc>
                <w:tcPr>
                  <w:tcW w:w="1350" w:type="dxa"/>
                </w:tcPr>
                <w:p w14:paraId="7144A18C" w14:textId="77777777" w:rsidR="001F1E41" w:rsidRPr="003F2641" w:rsidRDefault="001F1E41" w:rsidP="001F1E41">
                  <w:pPr>
                    <w:pStyle w:val="TableText"/>
                  </w:pPr>
                </w:p>
              </w:tc>
              <w:tc>
                <w:tcPr>
                  <w:tcW w:w="1255" w:type="dxa"/>
                </w:tcPr>
                <w:p w14:paraId="70F660E8" w14:textId="77777777" w:rsidR="001F1E41" w:rsidRPr="003F2641" w:rsidRDefault="001F1E41" w:rsidP="001F1E41">
                  <w:pPr>
                    <w:pStyle w:val="TableText"/>
                  </w:pPr>
                </w:p>
              </w:tc>
            </w:tr>
          </w:tbl>
          <w:p w14:paraId="46F4910A" w14:textId="77777777" w:rsidR="001F1E41" w:rsidRPr="003F2641" w:rsidRDefault="001F1E41" w:rsidP="001F1E41">
            <w:pPr>
              <w:pStyle w:val="TableText"/>
            </w:pPr>
          </w:p>
          <w:p w14:paraId="2F6CF8E9" w14:textId="77777777" w:rsidR="001F1E41" w:rsidRPr="00A83535" w:rsidRDefault="001F1E41" w:rsidP="001F1E41">
            <w:pPr>
              <w:pStyle w:val="TableText"/>
            </w:pPr>
          </w:p>
          <w:p w14:paraId="0295D90A" w14:textId="77777777" w:rsidR="001A0A3C" w:rsidRDefault="00000000">
            <w:pPr>
              <w:pStyle w:val="TableText"/>
              <w:numPr>
                <w:ilvl w:val="0"/>
                <w:numId w:val="44"/>
              </w:numPr>
              <w:ind w:left="282" w:hanging="282"/>
            </w:pPr>
            <w:r w:rsidRPr="003F2641">
              <w:rPr>
                <w:b/>
              </w:rPr>
              <w:t>GRUPOS ESPECIALES:</w:t>
            </w:r>
            <w:r w:rsidRPr="003F2641">
              <w:t xml:space="preserve"> Niños, mujeres, hombres, familias, minorías, etc.</w:t>
            </w:r>
          </w:p>
          <w:p w14:paraId="49B418AB" w14:textId="77777777" w:rsidR="001A0A3C" w:rsidRDefault="00000000">
            <w:pPr>
              <w:pStyle w:val="TableText"/>
              <w:numPr>
                <w:ilvl w:val="0"/>
                <w:numId w:val="44"/>
              </w:numPr>
              <w:ind w:left="282" w:hanging="282"/>
            </w:pPr>
            <w:r w:rsidRPr="003F2641">
              <w:rPr>
                <w:b/>
              </w:rPr>
              <w:t>MISIONES:</w:t>
            </w:r>
            <w:r w:rsidRPr="003F2641">
              <w:t xml:space="preserve"> Misioneros, misiones domésticas, organizaciones misioneras internacionales, Ventana 10/40, plantación de iglesias, educación teológica, ayuda, formación y desarrollo de líderes, desarrollo económico, instalaciones, etc.</w:t>
            </w:r>
          </w:p>
          <w:p w14:paraId="1D232F44" w14:textId="77777777" w:rsidR="001A0A3C" w:rsidRDefault="00000000">
            <w:pPr>
              <w:pStyle w:val="TableText"/>
              <w:numPr>
                <w:ilvl w:val="0"/>
                <w:numId w:val="44"/>
              </w:numPr>
              <w:ind w:left="282" w:hanging="282"/>
            </w:pPr>
            <w:r w:rsidRPr="003F2641">
              <w:rPr>
                <w:b/>
              </w:rPr>
              <w:t xml:space="preserve">ALCANCE/DISCIPULADO: </w:t>
            </w:r>
            <w:r w:rsidRPr="003F2641">
              <w:t>Evangelización, cruzadas evangelísticas, medios de comunicación, revistas, libros, TV, radio, finanzas, campus, grupos profesionales, deportes, hombres, mujeres, niños, adolescentes, campamentos, centros de conferencias, etc.</w:t>
            </w:r>
          </w:p>
          <w:p w14:paraId="69D917B2" w14:textId="77777777" w:rsidR="001A0A3C" w:rsidRDefault="00000000">
            <w:pPr>
              <w:pStyle w:val="TableText"/>
              <w:numPr>
                <w:ilvl w:val="0"/>
                <w:numId w:val="44"/>
              </w:numPr>
              <w:ind w:left="282" w:hanging="282"/>
              <w:rPr>
                <w:b/>
              </w:rPr>
            </w:pPr>
            <w:r w:rsidRPr="003F2641">
              <w:rPr>
                <w:b/>
              </w:rPr>
              <w:t>CULTURAL/ARTES/ADORACIÓN/MÚSICA</w:t>
            </w:r>
          </w:p>
        </w:tc>
      </w:tr>
      <w:tr w:rsidR="001F1E41" w:rsidRPr="003F2641" w14:paraId="5F56BB65" w14:textId="77777777" w:rsidTr="001F1E41">
        <w:trPr>
          <w:trHeight w:val="180"/>
        </w:trPr>
        <w:tc>
          <w:tcPr>
            <w:tcW w:w="4338" w:type="dxa"/>
          </w:tcPr>
          <w:p w14:paraId="645D1A89" w14:textId="77777777" w:rsidR="001F1E41" w:rsidRPr="003F2641" w:rsidRDefault="001F1E41" w:rsidP="001F1E41">
            <w:pPr>
              <w:pStyle w:val="TableText"/>
            </w:pPr>
          </w:p>
        </w:tc>
        <w:tc>
          <w:tcPr>
            <w:tcW w:w="6678" w:type="dxa"/>
          </w:tcPr>
          <w:p w14:paraId="62CFF77F" w14:textId="77777777" w:rsidR="001F1E41" w:rsidRPr="003F2641" w:rsidRDefault="001F1E41" w:rsidP="001F1E41">
            <w:pPr>
              <w:pStyle w:val="TableText"/>
            </w:pPr>
          </w:p>
        </w:tc>
      </w:tr>
    </w:tbl>
    <w:p w14:paraId="06EC4EC7" w14:textId="77777777" w:rsidR="001A0A3C" w:rsidRDefault="00000000">
      <w:pPr>
        <w:pStyle w:val="Title"/>
      </w:pPr>
      <w:r>
        <w:lastRenderedPageBreak/>
        <w:t xml:space="preserve">Recursos de Internet útiles para jubilados, </w:t>
      </w:r>
      <w:r>
        <w:br/>
        <w:t>personas mayores y cuidadores</w:t>
      </w:r>
    </w:p>
    <w:p w14:paraId="3296CECF" w14:textId="77777777" w:rsidR="001A0A3C" w:rsidRDefault="00000000">
      <w:pPr>
        <w:pStyle w:val="ListParagraph"/>
        <w:numPr>
          <w:ilvl w:val="0"/>
          <w:numId w:val="45"/>
        </w:numPr>
        <w:rPr>
          <w:sz w:val="20"/>
        </w:rPr>
      </w:pPr>
      <w:r w:rsidRPr="000A0151">
        <w:rPr>
          <w:sz w:val="20"/>
        </w:rPr>
        <w:t xml:space="preserve">Because I Love You Christian Planning Guide </w:t>
      </w:r>
      <w:hyperlink r:id="rId22" w:history="1">
        <w:r w:rsidRPr="00A83535">
          <w:rPr>
            <w:rStyle w:val="Hyperlink"/>
            <w:b/>
            <w:color w:val="800000"/>
            <w:sz w:val="20"/>
            <w:u w:val="none"/>
          </w:rPr>
          <w:t>www.MyFamilyForms.org</w:t>
        </w:r>
      </w:hyperlink>
      <w:r w:rsidRPr="000A0151">
        <w:rPr>
          <w:sz w:val="20"/>
        </w:rPr>
        <w:t xml:space="preserve"> 30+ páginas de valiosos recursos, listas de control y formularios para asuntos espirituales, finanzas, información sobre el hogar, documentos, árbol genealógico, legado de vida, planes funerarios, reparto/distribución de la riqueza, padres ancianos, tutores de los hijos, planificación del patrimonio ¡y mucho más!</w:t>
      </w:r>
    </w:p>
    <w:p w14:paraId="5E889C9C" w14:textId="77777777" w:rsidR="001A0A3C" w:rsidRDefault="00000000">
      <w:pPr>
        <w:pStyle w:val="ListParagraph"/>
        <w:numPr>
          <w:ilvl w:val="0"/>
          <w:numId w:val="45"/>
        </w:numPr>
        <w:rPr>
          <w:sz w:val="20"/>
        </w:rPr>
      </w:pPr>
      <w:r w:rsidRPr="000A0151">
        <w:rPr>
          <w:sz w:val="20"/>
        </w:rPr>
        <w:t xml:space="preserve">Jubilados Cristianos con Rvs - Oportunidades de Servicio Voluntario </w:t>
      </w:r>
      <w:hyperlink r:id="rId23" w:history="1">
        <w:r w:rsidRPr="00A83535">
          <w:rPr>
            <w:b/>
            <w:color w:val="800000"/>
            <w:sz w:val="20"/>
          </w:rPr>
          <w:t xml:space="preserve">www.workersonwheels.com </w:t>
        </w:r>
      </w:hyperlink>
      <w:hyperlink r:id="rId24" w:history="1">
        <w:r w:rsidRPr="00A83535">
          <w:rPr>
            <w:b/>
            <w:color w:val="800000"/>
            <w:sz w:val="20"/>
          </w:rPr>
          <w:t xml:space="preserve">www.mmap.org </w:t>
        </w:r>
      </w:hyperlink>
      <w:hyperlink r:id="rId25" w:history="1">
        <w:r w:rsidRPr="00A83535">
          <w:rPr>
            <w:b/>
            <w:color w:val="800000"/>
            <w:sz w:val="20"/>
          </w:rPr>
          <w:t xml:space="preserve">www.sowerministry.org </w:t>
        </w:r>
      </w:hyperlink>
      <w:hyperlink r:id="rId26" w:history="1">
        <w:r w:rsidRPr="00A83535">
          <w:rPr>
            <w:b/>
            <w:color w:val="800000"/>
            <w:sz w:val="20"/>
          </w:rPr>
          <w:t xml:space="preserve">www.rvics.com </w:t>
        </w:r>
      </w:hyperlink>
      <w:hyperlink r:id="rId27" w:history="1">
        <w:r w:rsidRPr="00A83535">
          <w:rPr>
            <w:b/>
            <w:color w:val="800000"/>
            <w:sz w:val="20"/>
          </w:rPr>
          <w:t>www.habitat.org/gv/rv.html</w:t>
        </w:r>
      </w:hyperlink>
    </w:p>
    <w:p w14:paraId="39ECFC77" w14:textId="77777777" w:rsidR="001A0A3C" w:rsidRDefault="00000000">
      <w:pPr>
        <w:pStyle w:val="ListParagraph"/>
        <w:numPr>
          <w:ilvl w:val="0"/>
          <w:numId w:val="45"/>
        </w:numPr>
        <w:rPr>
          <w:sz w:val="20"/>
        </w:rPr>
      </w:pPr>
      <w:r w:rsidRPr="000A0151">
        <w:rPr>
          <w:sz w:val="20"/>
        </w:rPr>
        <w:t xml:space="preserve">Oportunidades de voluntariado cristiano para jubilados </w:t>
      </w:r>
      <w:hyperlink r:id="rId28" w:history="1">
        <w:r w:rsidRPr="00A83535">
          <w:rPr>
            <w:b/>
            <w:color w:val="800000"/>
            <w:sz w:val="20"/>
          </w:rPr>
          <w:t xml:space="preserve">www.servantopportunities.net </w:t>
        </w:r>
      </w:hyperlink>
      <w:hyperlink r:id="rId29" w:history="1">
        <w:r w:rsidRPr="00A83535">
          <w:rPr>
            <w:b/>
            <w:color w:val="800000"/>
            <w:sz w:val="20"/>
          </w:rPr>
          <w:t>www.finishers.org</w:t>
        </w:r>
      </w:hyperlink>
    </w:p>
    <w:p w14:paraId="539E3B5E" w14:textId="6BF79238" w:rsidR="001A0A3C" w:rsidRDefault="00000000">
      <w:pPr>
        <w:pStyle w:val="ListParagraph"/>
        <w:numPr>
          <w:ilvl w:val="0"/>
          <w:numId w:val="45"/>
        </w:numPr>
        <w:rPr>
          <w:sz w:val="20"/>
        </w:rPr>
      </w:pPr>
      <w:hyperlink r:id="rId30" w:history="1">
        <w:r w:rsidR="00554C0B">
          <w:rPr>
            <w:b/>
            <w:color w:val="800000"/>
            <w:sz w:val="20"/>
          </w:rPr>
          <w:t>K</w:t>
        </w:r>
        <w:r w:rsidRPr="00A83535">
          <w:rPr>
            <w:b/>
            <w:color w:val="800000"/>
            <w:sz w:val="20"/>
          </w:rPr>
          <w:t>ingdomquest.com/seniors.html</w:t>
        </w:r>
      </w:hyperlink>
      <w:r w:rsidRPr="000A0151">
        <w:rPr>
          <w:sz w:val="20"/>
        </w:rPr>
        <w:t xml:space="preserve"> Enlaces a 100 sitios web de personas mayores.</w:t>
      </w:r>
    </w:p>
    <w:p w14:paraId="785872B1" w14:textId="77777777" w:rsidR="001A0A3C" w:rsidRDefault="00000000">
      <w:pPr>
        <w:pStyle w:val="ListParagraph"/>
        <w:numPr>
          <w:ilvl w:val="0"/>
          <w:numId w:val="45"/>
        </w:numPr>
        <w:rPr>
          <w:sz w:val="20"/>
        </w:rPr>
      </w:pPr>
      <w:r w:rsidRPr="000A0151">
        <w:rPr>
          <w:sz w:val="20"/>
        </w:rPr>
        <w:t xml:space="preserve">5 Wishes Booklet </w:t>
      </w:r>
      <w:r w:rsidRPr="00554C0B">
        <w:rPr>
          <w:b/>
          <w:color w:val="800000"/>
          <w:sz w:val="20"/>
        </w:rPr>
        <w:t>www.agingwithdignity.org</w:t>
      </w:r>
      <w:r w:rsidRPr="000A0151">
        <w:rPr>
          <w:sz w:val="20"/>
        </w:rPr>
        <w:t xml:space="preserve"> Un valioso documento para "rellenar los espacios en blanco" y comunicar sus deseos médicos, personales, emocionales y espirituales para la familia y el personal médico/profesionales.</w:t>
      </w:r>
    </w:p>
    <w:p w14:paraId="7434DF91" w14:textId="77777777" w:rsidR="001A0A3C" w:rsidRDefault="00000000">
      <w:pPr>
        <w:pStyle w:val="ListParagraph"/>
        <w:numPr>
          <w:ilvl w:val="0"/>
          <w:numId w:val="45"/>
        </w:numPr>
        <w:rPr>
          <w:sz w:val="20"/>
        </w:rPr>
      </w:pPr>
      <w:r w:rsidRPr="000A0151">
        <w:rPr>
          <w:sz w:val="20"/>
        </w:rPr>
        <w:t xml:space="preserve">Asociación Americana de Jubilados </w:t>
      </w:r>
      <w:hyperlink r:id="rId31" w:history="1">
        <w:r w:rsidRPr="00A83535">
          <w:rPr>
            <w:b/>
            <w:color w:val="800000"/>
            <w:sz w:val="20"/>
          </w:rPr>
          <w:t>www.aarp.org</w:t>
        </w:r>
      </w:hyperlink>
    </w:p>
    <w:p w14:paraId="2B71B3D7" w14:textId="77777777" w:rsidR="001A0A3C" w:rsidRDefault="00000000">
      <w:pPr>
        <w:pStyle w:val="ListParagraph"/>
        <w:numPr>
          <w:ilvl w:val="0"/>
          <w:numId w:val="45"/>
        </w:numPr>
        <w:rPr>
          <w:sz w:val="20"/>
        </w:rPr>
      </w:pPr>
      <w:r w:rsidRPr="000A0151">
        <w:rPr>
          <w:sz w:val="20"/>
        </w:rPr>
        <w:t xml:space="preserve">Administración sobre el Envejecimiento </w:t>
      </w:r>
      <w:hyperlink r:id="rId32" w:history="1">
        <w:r w:rsidRPr="00A83535">
          <w:rPr>
            <w:b/>
            <w:color w:val="800000"/>
            <w:sz w:val="20"/>
          </w:rPr>
          <w:t>www.aoa.gov</w:t>
        </w:r>
      </w:hyperlink>
    </w:p>
    <w:p w14:paraId="440D03D1" w14:textId="77777777" w:rsidR="001A0A3C" w:rsidRDefault="00000000">
      <w:pPr>
        <w:pStyle w:val="ListParagraph"/>
        <w:numPr>
          <w:ilvl w:val="0"/>
          <w:numId w:val="45"/>
        </w:numPr>
        <w:rPr>
          <w:sz w:val="20"/>
        </w:rPr>
      </w:pPr>
      <w:r w:rsidRPr="000A0151">
        <w:rPr>
          <w:sz w:val="20"/>
        </w:rPr>
        <w:t xml:space="preserve">Soluciones para envejecer mejor </w:t>
      </w:r>
      <w:hyperlink r:id="rId33" w:history="1">
        <w:r w:rsidRPr="00A83535">
          <w:rPr>
            <w:b/>
            <w:color w:val="800000"/>
            <w:sz w:val="20"/>
          </w:rPr>
          <w:t>www.agenet.com</w:t>
        </w:r>
      </w:hyperlink>
      <w:r w:rsidRPr="000A0151">
        <w:rPr>
          <w:sz w:val="20"/>
        </w:rPr>
        <w:t xml:space="preserve"> Artículos, herramientas en línea y listas de comprobación sobre cuidados, vivienda, asuntos legales, seguros, salud, medicamentos y hogar.</w:t>
      </w:r>
    </w:p>
    <w:p w14:paraId="4258320E" w14:textId="77777777" w:rsidR="001A0A3C" w:rsidRDefault="00000000">
      <w:pPr>
        <w:pStyle w:val="ListParagraph"/>
        <w:numPr>
          <w:ilvl w:val="0"/>
          <w:numId w:val="45"/>
        </w:numPr>
        <w:rPr>
          <w:sz w:val="20"/>
        </w:rPr>
      </w:pPr>
      <w:r w:rsidRPr="000A0151">
        <w:rPr>
          <w:sz w:val="20"/>
        </w:rPr>
        <w:t xml:space="preserve">Aging Parents and Elder Care </w:t>
      </w:r>
      <w:hyperlink r:id="rId34" w:history="1">
        <w:r w:rsidRPr="00A83535">
          <w:rPr>
            <w:b/>
            <w:color w:val="800000"/>
            <w:sz w:val="20"/>
          </w:rPr>
          <w:t>www.aging-parents-and-elder-care.com</w:t>
        </w:r>
      </w:hyperlink>
      <w:r w:rsidRPr="000A0151">
        <w:rPr>
          <w:sz w:val="20"/>
        </w:rPr>
        <w:t xml:space="preserve"> Excelente fuente de valiosos artículos, listas de control, referencias y enlaces a sitios web.</w:t>
      </w:r>
    </w:p>
    <w:p w14:paraId="4C8527B7" w14:textId="77777777" w:rsidR="001A0A3C" w:rsidRDefault="00000000">
      <w:pPr>
        <w:pStyle w:val="ListParagraph"/>
        <w:numPr>
          <w:ilvl w:val="0"/>
          <w:numId w:val="45"/>
        </w:numPr>
        <w:rPr>
          <w:sz w:val="20"/>
        </w:rPr>
      </w:pPr>
      <w:r w:rsidRPr="000A0151">
        <w:rPr>
          <w:sz w:val="20"/>
        </w:rPr>
        <w:t xml:space="preserve">Asociación de Alzheimer </w:t>
      </w:r>
      <w:hyperlink r:id="rId35" w:history="1">
        <w:r w:rsidRPr="00A83535">
          <w:rPr>
            <w:b/>
            <w:color w:val="800000"/>
            <w:sz w:val="20"/>
          </w:rPr>
          <w:t>www.alz.org</w:t>
        </w:r>
      </w:hyperlink>
    </w:p>
    <w:p w14:paraId="2B516F26" w14:textId="77777777" w:rsidR="001A0A3C" w:rsidRDefault="00000000">
      <w:pPr>
        <w:pStyle w:val="ListParagraph"/>
        <w:numPr>
          <w:ilvl w:val="0"/>
          <w:numId w:val="45"/>
        </w:numPr>
        <w:rPr>
          <w:sz w:val="20"/>
        </w:rPr>
      </w:pPr>
      <w:r w:rsidRPr="000A0151">
        <w:rPr>
          <w:sz w:val="20"/>
        </w:rPr>
        <w:t xml:space="preserve">Assisted Living Info </w:t>
      </w:r>
      <w:hyperlink r:id="rId36" w:history="1">
        <w:r w:rsidRPr="00A83535">
          <w:rPr>
            <w:b/>
            <w:color w:val="800000"/>
            <w:sz w:val="20"/>
          </w:rPr>
          <w:t>www.assistedlivinginfo.com</w:t>
        </w:r>
      </w:hyperlink>
      <w:r w:rsidRPr="000A0151">
        <w:rPr>
          <w:sz w:val="20"/>
        </w:rPr>
        <w:t xml:space="preserve"> Guía en línea para seleccionar un centro de vida asistida, una comunidad de jubilados u otro centro de cuidados personales en cualquier lugar de Estados Unidos.</w:t>
      </w:r>
    </w:p>
    <w:p w14:paraId="6E21CC35" w14:textId="77777777" w:rsidR="001A0A3C" w:rsidRDefault="00000000">
      <w:pPr>
        <w:pStyle w:val="ListParagraph"/>
        <w:numPr>
          <w:ilvl w:val="0"/>
          <w:numId w:val="45"/>
        </w:numPr>
        <w:rPr>
          <w:sz w:val="20"/>
        </w:rPr>
      </w:pPr>
      <w:r w:rsidRPr="000A0151">
        <w:rPr>
          <w:sz w:val="20"/>
        </w:rPr>
        <w:t xml:space="preserve">Benefits Checkup </w:t>
      </w:r>
      <w:hyperlink r:id="rId37" w:history="1">
        <w:r w:rsidRPr="00A83535">
          <w:rPr>
            <w:b/>
            <w:color w:val="800000"/>
            <w:sz w:val="20"/>
          </w:rPr>
          <w:t>www.benefitscheckup.org</w:t>
        </w:r>
      </w:hyperlink>
      <w:r w:rsidRPr="000A0151">
        <w:rPr>
          <w:sz w:val="20"/>
        </w:rPr>
        <w:t xml:space="preserve"> Le ayuda a encontrar e inscribirse en programas federales, estatales, locales y privados que le ayudan a pagar los medicamentos recetados, las facturas de los servicios públicos, las comidas, la atención sanitaria y otras necesidades.</w:t>
      </w:r>
    </w:p>
    <w:p w14:paraId="21A4116E" w14:textId="77777777" w:rsidR="001A0A3C" w:rsidRDefault="00000000">
      <w:pPr>
        <w:pStyle w:val="ListParagraph"/>
        <w:numPr>
          <w:ilvl w:val="0"/>
          <w:numId w:val="45"/>
        </w:numPr>
        <w:rPr>
          <w:sz w:val="20"/>
        </w:rPr>
      </w:pPr>
      <w:r w:rsidRPr="000A0151">
        <w:rPr>
          <w:sz w:val="20"/>
        </w:rPr>
        <w:t xml:space="preserve">Página web sobre cuidados </w:t>
      </w:r>
      <w:hyperlink r:id="rId38" w:history="1">
        <w:r w:rsidRPr="00A83535">
          <w:rPr>
            <w:b/>
            <w:color w:val="800000"/>
            <w:sz w:val="20"/>
          </w:rPr>
          <w:t>www.caregiving.com</w:t>
        </w:r>
      </w:hyperlink>
    </w:p>
    <w:p w14:paraId="2E3D6C53" w14:textId="77777777" w:rsidR="001A0A3C" w:rsidRDefault="00000000">
      <w:pPr>
        <w:pStyle w:val="ListParagraph"/>
        <w:numPr>
          <w:ilvl w:val="0"/>
          <w:numId w:val="45"/>
        </w:numPr>
        <w:rPr>
          <w:sz w:val="20"/>
        </w:rPr>
      </w:pPr>
      <w:r w:rsidRPr="000A0151">
        <w:rPr>
          <w:sz w:val="20"/>
        </w:rPr>
        <w:t xml:space="preserve">Centro de Servicios de MEDICAID y MEDICARE </w:t>
      </w:r>
      <w:hyperlink r:id="rId39" w:history="1">
        <w:r w:rsidRPr="00A83535">
          <w:rPr>
            <w:b/>
            <w:color w:val="800000"/>
            <w:sz w:val="20"/>
          </w:rPr>
          <w:t>www.cms.hhs.gov</w:t>
        </w:r>
      </w:hyperlink>
      <w:r w:rsidRPr="000A0151">
        <w:rPr>
          <w:sz w:val="20"/>
        </w:rPr>
        <w:t xml:space="preserve"> Ayuda y respuestas valiosas en línea.</w:t>
      </w:r>
    </w:p>
    <w:p w14:paraId="05716AF2" w14:textId="77777777" w:rsidR="001A0A3C" w:rsidRDefault="00000000">
      <w:pPr>
        <w:pStyle w:val="ListParagraph"/>
        <w:numPr>
          <w:ilvl w:val="0"/>
          <w:numId w:val="45"/>
        </w:numPr>
        <w:rPr>
          <w:sz w:val="20"/>
        </w:rPr>
      </w:pPr>
      <w:r w:rsidRPr="000A0151">
        <w:rPr>
          <w:sz w:val="20"/>
        </w:rPr>
        <w:t xml:space="preserve">Center for Medicare Advocacy </w:t>
      </w:r>
      <w:r w:rsidRPr="00554C0B">
        <w:rPr>
          <w:b/>
          <w:color w:val="800000"/>
          <w:sz w:val="20"/>
        </w:rPr>
        <w:t>www.medicareadvocacy.org</w:t>
      </w:r>
      <w:r w:rsidRPr="000A0151">
        <w:rPr>
          <w:sz w:val="20"/>
        </w:rPr>
        <w:t xml:space="preserve"> Organización sin ánimo de lucro que ofrece educación, defensa y asistencia jurídica para ayudar a las personas mayores y discapacitadas a obtener la asistencia sanitaria necesaria.</w:t>
      </w:r>
    </w:p>
    <w:p w14:paraId="6B2081A1" w14:textId="77777777" w:rsidR="001A0A3C" w:rsidRDefault="00000000">
      <w:pPr>
        <w:pStyle w:val="ListParagraph"/>
        <w:numPr>
          <w:ilvl w:val="0"/>
          <w:numId w:val="45"/>
        </w:numPr>
        <w:rPr>
          <w:sz w:val="20"/>
        </w:rPr>
      </w:pPr>
      <w:r w:rsidRPr="000A0151">
        <w:rPr>
          <w:sz w:val="20"/>
        </w:rPr>
        <w:t xml:space="preserve">Children of Aging Parents Association </w:t>
      </w:r>
      <w:hyperlink r:id="rId40" w:history="1">
        <w:r w:rsidRPr="00A83535">
          <w:rPr>
            <w:b/>
            <w:color w:val="800000"/>
            <w:sz w:val="20"/>
          </w:rPr>
          <w:t>www.caps4caregivers.org</w:t>
        </w:r>
      </w:hyperlink>
      <w:r w:rsidRPr="000A0151">
        <w:rPr>
          <w:sz w:val="20"/>
        </w:rPr>
        <w:t xml:space="preserve"> Organización sin ánimo de lucro al servicio de los cuidadores de ancianos o enfermos crónicos con información fiable, derivaciones y apoyo.</w:t>
      </w:r>
    </w:p>
    <w:p w14:paraId="5919F4C6" w14:textId="77777777" w:rsidR="001A0A3C" w:rsidRDefault="00000000">
      <w:pPr>
        <w:pStyle w:val="ListParagraph"/>
        <w:numPr>
          <w:ilvl w:val="0"/>
          <w:numId w:val="45"/>
        </w:numPr>
        <w:rPr>
          <w:sz w:val="20"/>
        </w:rPr>
      </w:pPr>
      <w:r w:rsidRPr="000A0151">
        <w:rPr>
          <w:sz w:val="20"/>
        </w:rPr>
        <w:t xml:space="preserve">Asociación Cristiana de Adultos Mayores </w:t>
      </w:r>
      <w:hyperlink r:id="rId41" w:history="1">
        <w:r w:rsidRPr="00A83535">
          <w:rPr>
            <w:b/>
            <w:color w:val="800000"/>
            <w:sz w:val="20"/>
          </w:rPr>
          <w:t>www.gocasa.org</w:t>
        </w:r>
      </w:hyperlink>
    </w:p>
    <w:p w14:paraId="53D0305D" w14:textId="77777777" w:rsidR="001A0A3C" w:rsidRDefault="00000000">
      <w:pPr>
        <w:pStyle w:val="ListParagraph"/>
        <w:numPr>
          <w:ilvl w:val="0"/>
          <w:numId w:val="45"/>
        </w:numPr>
        <w:rPr>
          <w:sz w:val="20"/>
        </w:rPr>
      </w:pPr>
      <w:r w:rsidRPr="000A0151">
        <w:rPr>
          <w:sz w:val="20"/>
        </w:rPr>
        <w:t xml:space="preserve">Drugs.com </w:t>
      </w:r>
      <w:hyperlink r:id="rId42" w:history="1">
        <w:r w:rsidRPr="00A83535">
          <w:rPr>
            <w:b/>
            <w:color w:val="800000"/>
            <w:sz w:val="20"/>
          </w:rPr>
          <w:t>www.drugs.com</w:t>
        </w:r>
      </w:hyperlink>
      <w:r w:rsidRPr="000A0151">
        <w:rPr>
          <w:sz w:val="20"/>
        </w:rPr>
        <w:t xml:space="preserve"> Información completa sobre más de 24.000 fármacos y medicamentos diferentes.</w:t>
      </w:r>
    </w:p>
    <w:p w14:paraId="74DC30DB" w14:textId="77777777" w:rsidR="001A0A3C" w:rsidRDefault="00000000">
      <w:pPr>
        <w:pStyle w:val="ListParagraph"/>
        <w:numPr>
          <w:ilvl w:val="0"/>
          <w:numId w:val="45"/>
        </w:numPr>
        <w:rPr>
          <w:sz w:val="20"/>
        </w:rPr>
      </w:pPr>
      <w:r w:rsidRPr="000A0151">
        <w:rPr>
          <w:sz w:val="20"/>
        </w:rPr>
        <w:t xml:space="preserve">Localizador de residencias de ancianos </w:t>
      </w:r>
      <w:hyperlink r:id="rId43" w:history="1">
        <w:r w:rsidRPr="00A83535">
          <w:rPr>
            <w:b/>
            <w:color w:val="800000"/>
            <w:sz w:val="20"/>
          </w:rPr>
          <w:t>www.eldercare.gov</w:t>
        </w:r>
      </w:hyperlink>
    </w:p>
    <w:p w14:paraId="3E4B2FEE" w14:textId="77777777" w:rsidR="001A0A3C" w:rsidRDefault="00000000">
      <w:pPr>
        <w:pStyle w:val="ListParagraph"/>
        <w:numPr>
          <w:ilvl w:val="0"/>
          <w:numId w:val="45"/>
        </w:numPr>
        <w:rPr>
          <w:sz w:val="20"/>
        </w:rPr>
      </w:pPr>
      <w:r w:rsidRPr="000A0151">
        <w:rPr>
          <w:sz w:val="20"/>
        </w:rPr>
        <w:t xml:space="preserve">Alianza de Cuidadores Familiares </w:t>
      </w:r>
      <w:hyperlink r:id="rId44" w:history="1">
        <w:r w:rsidRPr="00A83535">
          <w:rPr>
            <w:b/>
            <w:color w:val="800000"/>
            <w:sz w:val="20"/>
          </w:rPr>
          <w:t>www.caregiver.org</w:t>
        </w:r>
      </w:hyperlink>
    </w:p>
    <w:p w14:paraId="657A865D" w14:textId="77777777" w:rsidR="001A0A3C" w:rsidRDefault="00000000">
      <w:pPr>
        <w:pStyle w:val="ListParagraph"/>
        <w:numPr>
          <w:ilvl w:val="0"/>
          <w:numId w:val="45"/>
        </w:numPr>
        <w:rPr>
          <w:sz w:val="20"/>
        </w:rPr>
      </w:pPr>
      <w:r w:rsidRPr="000A0151">
        <w:rPr>
          <w:sz w:val="20"/>
        </w:rPr>
        <w:t xml:space="preserve">Focus on the Family </w:t>
      </w:r>
      <w:hyperlink r:id="rId45" w:history="1">
        <w:r w:rsidRPr="00A83535">
          <w:rPr>
            <w:b/>
            <w:color w:val="800000"/>
            <w:sz w:val="20"/>
          </w:rPr>
          <w:t>www.family.org</w:t>
        </w:r>
      </w:hyperlink>
      <w:r w:rsidRPr="000A0151">
        <w:rPr>
          <w:sz w:val="20"/>
        </w:rPr>
        <w:t xml:space="preserve"> Valiosos artículos, recursos y referencias desde una perspectiva cristiana.</w:t>
      </w:r>
    </w:p>
    <w:p w14:paraId="288193E0" w14:textId="77777777" w:rsidR="001A0A3C" w:rsidRDefault="00000000">
      <w:pPr>
        <w:pStyle w:val="ListParagraph"/>
        <w:numPr>
          <w:ilvl w:val="0"/>
          <w:numId w:val="45"/>
        </w:numPr>
        <w:rPr>
          <w:sz w:val="20"/>
        </w:rPr>
      </w:pPr>
      <w:r w:rsidRPr="000A0151">
        <w:rPr>
          <w:sz w:val="20"/>
        </w:rPr>
        <w:t xml:space="preserve">Gobierno Recursos para personas mayores </w:t>
      </w:r>
      <w:hyperlink r:id="rId46" w:history="1">
        <w:r w:rsidRPr="00A83535">
          <w:rPr>
            <w:b/>
            <w:color w:val="800000"/>
            <w:sz w:val="20"/>
          </w:rPr>
          <w:t>www.seniors.gov</w:t>
        </w:r>
      </w:hyperlink>
    </w:p>
    <w:p w14:paraId="7EDE8A46" w14:textId="77777777" w:rsidR="001A0A3C" w:rsidRDefault="00000000">
      <w:pPr>
        <w:pStyle w:val="ListParagraph"/>
        <w:numPr>
          <w:ilvl w:val="0"/>
          <w:numId w:val="45"/>
        </w:numPr>
        <w:rPr>
          <w:sz w:val="20"/>
        </w:rPr>
      </w:pPr>
      <w:r w:rsidRPr="000A0151">
        <w:rPr>
          <w:sz w:val="20"/>
        </w:rPr>
        <w:t xml:space="preserve">Mayo Clinic </w:t>
      </w:r>
      <w:hyperlink r:id="rId47" w:history="1">
        <w:r w:rsidRPr="00A83535">
          <w:rPr>
            <w:b/>
            <w:color w:val="800000"/>
            <w:sz w:val="20"/>
          </w:rPr>
          <w:t>www.mayoclinic.com</w:t>
        </w:r>
      </w:hyperlink>
      <w:r w:rsidRPr="000A0151">
        <w:rPr>
          <w:sz w:val="20"/>
        </w:rPr>
        <w:t xml:space="preserve"> Información </w:t>
      </w:r>
      <w:proofErr w:type="spellStart"/>
      <w:r w:rsidRPr="000A0151">
        <w:rPr>
          <w:sz w:val="20"/>
        </w:rPr>
        <w:t>sobre</w:t>
      </w:r>
      <w:proofErr w:type="spellEnd"/>
      <w:r w:rsidRPr="000A0151">
        <w:rPr>
          <w:sz w:val="20"/>
        </w:rPr>
        <w:t xml:space="preserve"> </w:t>
      </w:r>
      <w:proofErr w:type="spellStart"/>
      <w:r w:rsidRPr="000A0151">
        <w:rPr>
          <w:sz w:val="20"/>
        </w:rPr>
        <w:t>salud</w:t>
      </w:r>
      <w:proofErr w:type="spellEnd"/>
      <w:r w:rsidRPr="000A0151">
        <w:rPr>
          <w:sz w:val="20"/>
        </w:rPr>
        <w:t xml:space="preserve"> y bienestar de la clínica Mayo.</w:t>
      </w:r>
    </w:p>
    <w:p w14:paraId="3A6BAE2B" w14:textId="77777777" w:rsidR="001A0A3C" w:rsidRDefault="00000000">
      <w:pPr>
        <w:pStyle w:val="ListParagraph"/>
        <w:numPr>
          <w:ilvl w:val="0"/>
          <w:numId w:val="45"/>
        </w:numPr>
        <w:rPr>
          <w:sz w:val="20"/>
        </w:rPr>
      </w:pPr>
      <w:hyperlink r:id="rId48" w:history="1">
        <w:r w:rsidRPr="00A83535">
          <w:rPr>
            <w:b/>
            <w:color w:val="800000"/>
            <w:sz w:val="20"/>
          </w:rPr>
          <w:t>Medicare www.medicare.gov</w:t>
        </w:r>
      </w:hyperlink>
      <w:r w:rsidRPr="000A0151">
        <w:rPr>
          <w:sz w:val="20"/>
        </w:rPr>
        <w:t xml:space="preserve"> El sitio oficial de EE.UU. para las personas con Medicare.  Información sobre residencias de ancianos, médicos, prestaciones y preguntas sobre cobertura.</w:t>
      </w:r>
    </w:p>
    <w:p w14:paraId="50058282" w14:textId="77777777" w:rsidR="001A0A3C" w:rsidRDefault="00000000">
      <w:pPr>
        <w:pStyle w:val="ListParagraph"/>
        <w:numPr>
          <w:ilvl w:val="0"/>
          <w:numId w:val="45"/>
        </w:numPr>
        <w:rPr>
          <w:sz w:val="20"/>
        </w:rPr>
      </w:pPr>
      <w:r w:rsidRPr="000A0151">
        <w:rPr>
          <w:sz w:val="20"/>
        </w:rPr>
        <w:t xml:space="preserve">Alianza Nacional de Cuidadores </w:t>
      </w:r>
      <w:hyperlink r:id="rId49" w:history="1">
        <w:r w:rsidRPr="00A83535">
          <w:rPr>
            <w:b/>
            <w:color w:val="800000"/>
            <w:sz w:val="20"/>
          </w:rPr>
          <w:t>www.caregiving.org</w:t>
        </w:r>
      </w:hyperlink>
    </w:p>
    <w:p w14:paraId="7E6C9BBA" w14:textId="77777777" w:rsidR="001A0A3C" w:rsidRDefault="00000000">
      <w:pPr>
        <w:pStyle w:val="ListParagraph"/>
        <w:numPr>
          <w:ilvl w:val="0"/>
          <w:numId w:val="45"/>
        </w:numPr>
        <w:rPr>
          <w:sz w:val="20"/>
        </w:rPr>
      </w:pPr>
      <w:r w:rsidRPr="000A0151">
        <w:rPr>
          <w:sz w:val="20"/>
        </w:rPr>
        <w:t xml:space="preserve">Asociación Nacional de Cuidadores Familiares </w:t>
      </w:r>
      <w:hyperlink r:id="rId50" w:history="1">
        <w:r w:rsidRPr="00A83535">
          <w:rPr>
            <w:b/>
            <w:color w:val="800000"/>
            <w:sz w:val="20"/>
          </w:rPr>
          <w:t>www.nfcacares.org</w:t>
        </w:r>
      </w:hyperlink>
    </w:p>
    <w:p w14:paraId="1DDB55D2" w14:textId="77777777" w:rsidR="001A0A3C" w:rsidRDefault="00000000">
      <w:pPr>
        <w:pStyle w:val="ListParagraph"/>
        <w:numPr>
          <w:ilvl w:val="0"/>
          <w:numId w:val="45"/>
        </w:numPr>
        <w:rPr>
          <w:sz w:val="20"/>
        </w:rPr>
      </w:pPr>
      <w:r w:rsidRPr="000A0151">
        <w:rPr>
          <w:sz w:val="20"/>
        </w:rPr>
        <w:t xml:space="preserve">Información </w:t>
      </w:r>
      <w:proofErr w:type="spellStart"/>
      <w:r w:rsidRPr="000A0151">
        <w:rPr>
          <w:sz w:val="20"/>
        </w:rPr>
        <w:t>sobre</w:t>
      </w:r>
      <w:proofErr w:type="spellEnd"/>
      <w:r w:rsidRPr="000A0151">
        <w:rPr>
          <w:sz w:val="20"/>
        </w:rPr>
        <w:t xml:space="preserve"> residencias de ancianos </w:t>
      </w:r>
      <w:hyperlink r:id="rId51" w:history="1">
        <w:r w:rsidRPr="00A83535">
          <w:rPr>
            <w:b/>
            <w:color w:val="800000"/>
            <w:sz w:val="20"/>
          </w:rPr>
          <w:t>www.nursinghomeinfo.com</w:t>
        </w:r>
      </w:hyperlink>
      <w:r w:rsidRPr="000A0151">
        <w:rPr>
          <w:sz w:val="20"/>
        </w:rPr>
        <w:t xml:space="preserve"> Información sobre cómo elegir una residencia de ancianos, listas de centros y una herramienta de evaluación de necesidades.</w:t>
      </w:r>
    </w:p>
    <w:p w14:paraId="02782113" w14:textId="77777777" w:rsidR="001A0A3C" w:rsidRDefault="00000000">
      <w:pPr>
        <w:pStyle w:val="ListParagraph"/>
        <w:numPr>
          <w:ilvl w:val="0"/>
          <w:numId w:val="45"/>
        </w:numPr>
        <w:rPr>
          <w:sz w:val="20"/>
        </w:rPr>
      </w:pPr>
      <w:r w:rsidRPr="000A0151">
        <w:rPr>
          <w:sz w:val="20"/>
        </w:rPr>
        <w:t xml:space="preserve">Senior Net </w:t>
      </w:r>
      <w:hyperlink r:id="rId52" w:history="1">
        <w:r w:rsidRPr="00A83535">
          <w:rPr>
            <w:b/>
            <w:color w:val="800000"/>
            <w:sz w:val="20"/>
          </w:rPr>
          <w:t>www.seniornet.org</w:t>
        </w:r>
      </w:hyperlink>
      <w:r w:rsidRPr="000A0151">
        <w:rPr>
          <w:sz w:val="20"/>
        </w:rPr>
        <w:t xml:space="preserve"> Proporciona a los mayores formación y acceso a las tecnologías informáticas.</w:t>
      </w:r>
    </w:p>
    <w:p w14:paraId="559989D4" w14:textId="77777777" w:rsidR="001A0A3C" w:rsidRDefault="00000000">
      <w:pPr>
        <w:pStyle w:val="ListParagraph"/>
        <w:numPr>
          <w:ilvl w:val="0"/>
          <w:numId w:val="45"/>
        </w:numPr>
        <w:rPr>
          <w:sz w:val="20"/>
        </w:rPr>
      </w:pPr>
      <w:r w:rsidRPr="000A0151">
        <w:rPr>
          <w:sz w:val="20"/>
        </w:rPr>
        <w:t xml:space="preserve">Administración de la Seguridad Social </w:t>
      </w:r>
      <w:hyperlink r:id="rId53" w:history="1">
        <w:r w:rsidRPr="00A83535">
          <w:rPr>
            <w:b/>
            <w:color w:val="800000"/>
            <w:sz w:val="20"/>
          </w:rPr>
          <w:t>www.socialsecurity.gov</w:t>
        </w:r>
      </w:hyperlink>
    </w:p>
    <w:p w14:paraId="7E495F22" w14:textId="77777777" w:rsidR="001A0A3C" w:rsidRDefault="00000000">
      <w:pPr>
        <w:pStyle w:val="ListParagraph"/>
        <w:numPr>
          <w:ilvl w:val="0"/>
          <w:numId w:val="45"/>
        </w:numPr>
        <w:rPr>
          <w:sz w:val="20"/>
        </w:rPr>
      </w:pPr>
      <w:r w:rsidRPr="000A0151">
        <w:rPr>
          <w:sz w:val="20"/>
        </w:rPr>
        <w:t xml:space="preserve">Web MD </w:t>
      </w:r>
      <w:hyperlink r:id="rId54" w:history="1">
        <w:r w:rsidRPr="00A83535">
          <w:rPr>
            <w:b/>
            <w:color w:val="800000"/>
            <w:sz w:val="20"/>
          </w:rPr>
          <w:t>www.webmd.com</w:t>
        </w:r>
      </w:hyperlink>
      <w:r w:rsidRPr="000A0151">
        <w:rPr>
          <w:sz w:val="20"/>
        </w:rPr>
        <w:t xml:space="preserve"> Información y consejos médicos en línea.</w:t>
      </w:r>
    </w:p>
    <w:p w14:paraId="5FD39961" w14:textId="77777777" w:rsidR="001A0A3C" w:rsidRDefault="00000000">
      <w:pPr>
        <w:pStyle w:val="ListParagraph"/>
        <w:numPr>
          <w:ilvl w:val="0"/>
          <w:numId w:val="45"/>
        </w:numPr>
        <w:rPr>
          <w:sz w:val="20"/>
        </w:rPr>
      </w:pPr>
      <w:r w:rsidRPr="000A0151">
        <w:rPr>
          <w:sz w:val="20"/>
        </w:rPr>
        <w:t xml:space="preserve">Well Spouse Foundation </w:t>
      </w:r>
      <w:hyperlink r:id="rId55" w:history="1">
        <w:r w:rsidRPr="00A83535">
          <w:rPr>
            <w:b/>
            <w:color w:val="800000"/>
            <w:sz w:val="20"/>
          </w:rPr>
          <w:t>www.wellspouse.org</w:t>
        </w:r>
      </w:hyperlink>
      <w:r w:rsidRPr="000A0151">
        <w:rPr>
          <w:sz w:val="20"/>
        </w:rPr>
        <w:t xml:space="preserve"> Apoyo a las parejas de enfermos crónicos y/o discapacitados.</w:t>
      </w:r>
    </w:p>
    <w:p w14:paraId="53B00C28" w14:textId="77777777" w:rsidR="001A0A3C" w:rsidRDefault="00000000">
      <w:pPr>
        <w:pStyle w:val="Title"/>
        <w:spacing w:after="240"/>
      </w:pPr>
      <w:r w:rsidRPr="003335C8">
        <w:lastRenderedPageBreak/>
        <w:t>Información médica familiar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1F1E41" w:rsidRPr="003F2641" w14:paraId="61C7F346" w14:textId="77777777" w:rsidTr="001F1E41">
        <w:trPr>
          <w:trHeight w:val="288"/>
        </w:trPr>
        <w:tc>
          <w:tcPr>
            <w:tcW w:w="11016" w:type="dxa"/>
          </w:tcPr>
          <w:p w14:paraId="23CF4648" w14:textId="77777777" w:rsidR="001A0A3C" w:rsidRDefault="00000000">
            <w:pPr>
              <w:pStyle w:val="TableText"/>
              <w:spacing w:before="40"/>
            </w:pPr>
            <w:r w:rsidRPr="003F2641">
              <w:t>Seguro (compañía, número de póliza, número de teléfono):</w:t>
            </w:r>
          </w:p>
        </w:tc>
      </w:tr>
      <w:tr w:rsidR="001F1E41" w:rsidRPr="003F2641" w14:paraId="1CAF59EB" w14:textId="77777777" w:rsidTr="001F1E41">
        <w:trPr>
          <w:trHeight w:val="288"/>
        </w:trPr>
        <w:tc>
          <w:tcPr>
            <w:tcW w:w="11016" w:type="dxa"/>
          </w:tcPr>
          <w:p w14:paraId="4ECCAA55" w14:textId="77777777" w:rsidR="001A0A3C" w:rsidRDefault="00000000">
            <w:pPr>
              <w:pStyle w:val="TableText"/>
              <w:spacing w:before="40"/>
            </w:pPr>
            <w:r w:rsidRPr="003F2641">
              <w:t>Ubicación de las tarjetas del seguro (billetera/s, cajón del escritorio o...)</w:t>
            </w:r>
          </w:p>
        </w:tc>
      </w:tr>
      <w:tr w:rsidR="001F1E41" w:rsidRPr="003F2641" w14:paraId="7DAFAB97" w14:textId="77777777" w:rsidTr="001F1E41">
        <w:trPr>
          <w:trHeight w:val="288"/>
        </w:trPr>
        <w:tc>
          <w:tcPr>
            <w:tcW w:w="11016" w:type="dxa"/>
          </w:tcPr>
          <w:p w14:paraId="0E195A73" w14:textId="77777777" w:rsidR="001A0A3C" w:rsidRDefault="00000000">
            <w:pPr>
              <w:pStyle w:val="TableText"/>
              <w:spacing w:before="40"/>
            </w:pPr>
            <w:r w:rsidRPr="003F2641">
              <w:t>Información sobre Medicaid/Medicare:</w:t>
            </w:r>
          </w:p>
        </w:tc>
      </w:tr>
      <w:tr w:rsidR="001F1E41" w:rsidRPr="003F2641" w14:paraId="353B3AD2" w14:textId="77777777" w:rsidTr="001F1E41">
        <w:trPr>
          <w:trHeight w:val="288"/>
        </w:trPr>
        <w:tc>
          <w:tcPr>
            <w:tcW w:w="11016" w:type="dxa"/>
          </w:tcPr>
          <w:p w14:paraId="5756BA70" w14:textId="77777777" w:rsidR="001A0A3C" w:rsidRDefault="00000000">
            <w:pPr>
              <w:pStyle w:val="TableText"/>
              <w:spacing w:before="40"/>
            </w:pPr>
            <w:r w:rsidRPr="003F2641">
              <w:t>Ubicación de la tarjeta de donante de órganos/instrucciones/permisos:</w:t>
            </w:r>
          </w:p>
        </w:tc>
      </w:tr>
      <w:tr w:rsidR="001F1E41" w:rsidRPr="003F2641" w14:paraId="59EC34AF" w14:textId="77777777" w:rsidTr="001F1E41">
        <w:trPr>
          <w:trHeight w:val="288"/>
        </w:trPr>
        <w:tc>
          <w:tcPr>
            <w:tcW w:w="11016" w:type="dxa"/>
          </w:tcPr>
          <w:p w14:paraId="3C4C65DA" w14:textId="77777777" w:rsidR="001A0A3C" w:rsidRDefault="00000000">
            <w:pPr>
              <w:pStyle w:val="TableText"/>
              <w:spacing w:before="40"/>
            </w:pPr>
            <w:r w:rsidRPr="003F2641">
              <w:t>Prescripción/Dental/Visión:</w:t>
            </w:r>
          </w:p>
        </w:tc>
      </w:tr>
      <w:tr w:rsidR="001F1E41" w:rsidRPr="003F2641" w14:paraId="10F32CE9" w14:textId="77777777" w:rsidTr="001F1E41">
        <w:trPr>
          <w:trHeight w:val="288"/>
        </w:trPr>
        <w:tc>
          <w:tcPr>
            <w:tcW w:w="11016" w:type="dxa"/>
          </w:tcPr>
          <w:p w14:paraId="55AE0B45" w14:textId="77777777" w:rsidR="001A0A3C" w:rsidRDefault="00000000">
            <w:pPr>
              <w:pStyle w:val="TableText"/>
              <w:spacing w:before="40"/>
            </w:pPr>
            <w:r w:rsidRPr="003F2641">
              <w:t>Médicos/Dentista/Etc.  (nombre, especialidad, número de teléfono):</w:t>
            </w:r>
          </w:p>
        </w:tc>
      </w:tr>
      <w:tr w:rsidR="001F1E41" w:rsidRPr="003F2641" w14:paraId="3A3AE667" w14:textId="77777777" w:rsidTr="001F1E41">
        <w:trPr>
          <w:trHeight w:val="288"/>
        </w:trPr>
        <w:tc>
          <w:tcPr>
            <w:tcW w:w="11016" w:type="dxa"/>
          </w:tcPr>
          <w:p w14:paraId="5C0EAE20" w14:textId="77777777" w:rsidR="001F1E41" w:rsidRPr="003F2641" w:rsidRDefault="001F1E41" w:rsidP="001F1E41">
            <w:pPr>
              <w:pStyle w:val="TableText"/>
            </w:pPr>
          </w:p>
        </w:tc>
      </w:tr>
      <w:tr w:rsidR="001F1E41" w:rsidRPr="003F2641" w14:paraId="4D633A87" w14:textId="77777777" w:rsidTr="001F1E41">
        <w:trPr>
          <w:trHeight w:val="720"/>
        </w:trPr>
        <w:tc>
          <w:tcPr>
            <w:tcW w:w="11016" w:type="dxa"/>
            <w:shd w:val="solid" w:color="003300" w:fill="ECE8E1"/>
          </w:tcPr>
          <w:p w14:paraId="00A5E306" w14:textId="77777777" w:rsidR="001A0A3C" w:rsidRDefault="00000000">
            <w:pPr>
              <w:pStyle w:val="TableText"/>
              <w:spacing w:before="40"/>
              <w:jc w:val="center"/>
              <w:rPr>
                <w:b/>
                <w:color w:val="FFFFFF"/>
                <w:sz w:val="28"/>
              </w:rPr>
            </w:pPr>
            <w:r w:rsidRPr="00A83535">
              <w:rPr>
                <w:b/>
                <w:color w:val="FFFFFF"/>
                <w:sz w:val="28"/>
              </w:rPr>
              <w:t>Historial médico</w:t>
            </w:r>
          </w:p>
          <w:p w14:paraId="77031C57" w14:textId="77777777" w:rsidR="001A0A3C" w:rsidRDefault="00000000">
            <w:pPr>
              <w:pStyle w:val="TableText"/>
              <w:jc w:val="center"/>
              <w:rPr>
                <w:i/>
                <w:color w:val="FFFFFF"/>
              </w:rPr>
            </w:pPr>
            <w:r w:rsidRPr="00A83535">
              <w:rPr>
                <w:b/>
                <w:i/>
                <w:color w:val="FFFFFF"/>
                <w:sz w:val="22"/>
              </w:rPr>
              <w:t>Nombre del familiar/pariente y edad aproximada en el momento del diagnóstico (si se conoce)</w:t>
            </w:r>
          </w:p>
        </w:tc>
      </w:tr>
      <w:tr w:rsidR="001F1E41" w:rsidRPr="003F2641" w14:paraId="2CF35A99" w14:textId="77777777" w:rsidTr="001F1E41">
        <w:trPr>
          <w:trHeight w:val="288"/>
        </w:trPr>
        <w:tc>
          <w:tcPr>
            <w:tcW w:w="11016" w:type="dxa"/>
          </w:tcPr>
          <w:p w14:paraId="72C93B42" w14:textId="77777777" w:rsidR="001A0A3C" w:rsidRDefault="00000000">
            <w:pPr>
              <w:pStyle w:val="TableText"/>
              <w:spacing w:before="40"/>
            </w:pPr>
            <w:r w:rsidRPr="003F2641">
              <w:t>Enfermedades cardíacas:</w:t>
            </w:r>
          </w:p>
        </w:tc>
      </w:tr>
      <w:tr w:rsidR="001F1E41" w:rsidRPr="003F2641" w14:paraId="5FDC84E8" w14:textId="77777777" w:rsidTr="001F1E41">
        <w:trPr>
          <w:trHeight w:val="288"/>
        </w:trPr>
        <w:tc>
          <w:tcPr>
            <w:tcW w:w="11016" w:type="dxa"/>
          </w:tcPr>
          <w:p w14:paraId="0EE770BC" w14:textId="77777777" w:rsidR="001A0A3C" w:rsidRDefault="00000000">
            <w:pPr>
              <w:pStyle w:val="TableText"/>
              <w:spacing w:before="40"/>
            </w:pPr>
            <w:r w:rsidRPr="003F2641">
              <w:t>Accidente cerebrovascular:</w:t>
            </w:r>
          </w:p>
        </w:tc>
      </w:tr>
      <w:tr w:rsidR="001F1E41" w:rsidRPr="003F2641" w14:paraId="1CFEA331" w14:textId="77777777" w:rsidTr="001F1E41">
        <w:trPr>
          <w:trHeight w:val="288"/>
        </w:trPr>
        <w:tc>
          <w:tcPr>
            <w:tcW w:w="11016" w:type="dxa"/>
          </w:tcPr>
          <w:p w14:paraId="29E3A35B" w14:textId="77777777" w:rsidR="001A0A3C" w:rsidRDefault="00000000">
            <w:pPr>
              <w:pStyle w:val="TableText"/>
              <w:spacing w:before="40"/>
            </w:pPr>
            <w:r w:rsidRPr="003F2641">
              <w:t>Cáncer (tipo/s específico/s):</w:t>
            </w:r>
          </w:p>
        </w:tc>
      </w:tr>
      <w:tr w:rsidR="001F1E41" w:rsidRPr="003F2641" w14:paraId="4BE45CD7" w14:textId="77777777" w:rsidTr="001F1E41">
        <w:trPr>
          <w:trHeight w:val="288"/>
        </w:trPr>
        <w:tc>
          <w:tcPr>
            <w:tcW w:w="11016" w:type="dxa"/>
          </w:tcPr>
          <w:p w14:paraId="6FC74D10" w14:textId="77777777" w:rsidR="001A0A3C" w:rsidRDefault="00000000">
            <w:pPr>
              <w:pStyle w:val="TableText"/>
              <w:spacing w:before="40"/>
            </w:pPr>
            <w:r w:rsidRPr="003F2641">
              <w:t>Depresión/suicidio:</w:t>
            </w:r>
          </w:p>
        </w:tc>
      </w:tr>
      <w:tr w:rsidR="001F1E41" w:rsidRPr="003F2641" w14:paraId="0050DBEE" w14:textId="77777777" w:rsidTr="001F1E41">
        <w:trPr>
          <w:trHeight w:val="288"/>
        </w:trPr>
        <w:tc>
          <w:tcPr>
            <w:tcW w:w="11016" w:type="dxa"/>
          </w:tcPr>
          <w:p w14:paraId="12CA9207" w14:textId="77777777" w:rsidR="001A0A3C" w:rsidRDefault="00000000">
            <w:pPr>
              <w:pStyle w:val="TableText"/>
              <w:spacing w:before="40"/>
            </w:pPr>
            <w:r w:rsidRPr="003F2641">
              <w:t>Diabetes:</w:t>
            </w:r>
          </w:p>
        </w:tc>
      </w:tr>
      <w:tr w:rsidR="001F1E41" w:rsidRPr="003F2641" w14:paraId="00E0B7AC" w14:textId="77777777" w:rsidTr="001F1E41">
        <w:trPr>
          <w:trHeight w:val="288"/>
        </w:trPr>
        <w:tc>
          <w:tcPr>
            <w:tcW w:w="11016" w:type="dxa"/>
          </w:tcPr>
          <w:p w14:paraId="3911F495" w14:textId="77777777" w:rsidR="001A0A3C" w:rsidRDefault="00000000">
            <w:pPr>
              <w:pStyle w:val="TableText"/>
              <w:spacing w:before="40"/>
            </w:pPr>
            <w:r w:rsidRPr="003F2641">
              <w:t>Colesterol alto:</w:t>
            </w:r>
          </w:p>
        </w:tc>
      </w:tr>
      <w:tr w:rsidR="001F1E41" w:rsidRPr="003F2641" w14:paraId="51023824" w14:textId="77777777" w:rsidTr="001F1E41">
        <w:trPr>
          <w:trHeight w:val="288"/>
        </w:trPr>
        <w:tc>
          <w:tcPr>
            <w:tcW w:w="11016" w:type="dxa"/>
          </w:tcPr>
          <w:p w14:paraId="47F3048C" w14:textId="77777777" w:rsidR="001A0A3C" w:rsidRDefault="00000000">
            <w:pPr>
              <w:pStyle w:val="TableText"/>
              <w:spacing w:before="40"/>
            </w:pPr>
            <w:r w:rsidRPr="003F2641">
              <w:t>Hipertensión arterial:</w:t>
            </w:r>
          </w:p>
        </w:tc>
      </w:tr>
      <w:tr w:rsidR="001F1E41" w:rsidRPr="003F2641" w14:paraId="2BC72ACC" w14:textId="77777777" w:rsidTr="001F1E41">
        <w:trPr>
          <w:trHeight w:val="288"/>
        </w:trPr>
        <w:tc>
          <w:tcPr>
            <w:tcW w:w="11016" w:type="dxa"/>
          </w:tcPr>
          <w:p w14:paraId="5D3094BE" w14:textId="77777777" w:rsidR="001A0A3C" w:rsidRDefault="00000000">
            <w:pPr>
              <w:pStyle w:val="TableText"/>
              <w:spacing w:before="40"/>
            </w:pPr>
            <w:r w:rsidRPr="003F2641">
              <w:t>Abortos espontáneos:</w:t>
            </w:r>
          </w:p>
        </w:tc>
      </w:tr>
      <w:tr w:rsidR="001F1E41" w:rsidRPr="003F2641" w14:paraId="2613B050" w14:textId="77777777" w:rsidTr="001F1E41">
        <w:trPr>
          <w:trHeight w:val="288"/>
        </w:trPr>
        <w:tc>
          <w:tcPr>
            <w:tcW w:w="11016" w:type="dxa"/>
          </w:tcPr>
          <w:p w14:paraId="12C18B8F" w14:textId="77777777" w:rsidR="001A0A3C" w:rsidRDefault="00000000">
            <w:pPr>
              <w:pStyle w:val="TableText"/>
              <w:spacing w:before="40"/>
            </w:pPr>
            <w:r w:rsidRPr="003F2641">
              <w:t>Muertes infantiles:</w:t>
            </w:r>
          </w:p>
        </w:tc>
      </w:tr>
      <w:tr w:rsidR="001F1E41" w:rsidRPr="003F2641" w14:paraId="5D50AC46" w14:textId="77777777" w:rsidTr="001F1E41">
        <w:trPr>
          <w:trHeight w:val="288"/>
        </w:trPr>
        <w:tc>
          <w:tcPr>
            <w:tcW w:w="11016" w:type="dxa"/>
          </w:tcPr>
          <w:p w14:paraId="5C5FABDA" w14:textId="77777777" w:rsidR="001A0A3C" w:rsidRDefault="00000000">
            <w:pPr>
              <w:pStyle w:val="TableText"/>
              <w:spacing w:before="40"/>
            </w:pPr>
            <w:r w:rsidRPr="003F2641">
              <w:t>Alergias:</w:t>
            </w:r>
          </w:p>
        </w:tc>
      </w:tr>
      <w:tr w:rsidR="001F1E41" w:rsidRPr="003F2641" w14:paraId="15387CEB" w14:textId="77777777" w:rsidTr="001F1E41">
        <w:trPr>
          <w:trHeight w:val="288"/>
        </w:trPr>
        <w:tc>
          <w:tcPr>
            <w:tcW w:w="11016" w:type="dxa"/>
          </w:tcPr>
          <w:p w14:paraId="7AEDF0B6" w14:textId="77777777" w:rsidR="001A0A3C" w:rsidRDefault="00000000">
            <w:pPr>
              <w:pStyle w:val="TableText"/>
              <w:spacing w:before="40"/>
            </w:pPr>
            <w:r w:rsidRPr="003F2641">
              <w:t>Amputaciones (motivo):</w:t>
            </w:r>
          </w:p>
        </w:tc>
      </w:tr>
      <w:tr w:rsidR="001F1E41" w:rsidRPr="003F2641" w14:paraId="77E94381" w14:textId="77777777" w:rsidTr="001F1E41">
        <w:trPr>
          <w:trHeight w:val="288"/>
        </w:trPr>
        <w:tc>
          <w:tcPr>
            <w:tcW w:w="11016" w:type="dxa"/>
          </w:tcPr>
          <w:p w14:paraId="331CEE28" w14:textId="77777777" w:rsidR="001A0A3C" w:rsidRDefault="00000000">
            <w:pPr>
              <w:pStyle w:val="TableText"/>
              <w:spacing w:before="40"/>
            </w:pPr>
            <w:r w:rsidRPr="003F2641">
              <w:t>Otros:</w:t>
            </w:r>
          </w:p>
        </w:tc>
      </w:tr>
      <w:tr w:rsidR="001F1E41" w:rsidRPr="003F2641" w14:paraId="18DE3E65" w14:textId="77777777" w:rsidTr="001F1E41">
        <w:trPr>
          <w:trHeight w:val="288"/>
        </w:trPr>
        <w:tc>
          <w:tcPr>
            <w:tcW w:w="11016" w:type="dxa"/>
          </w:tcPr>
          <w:p w14:paraId="4ACF96EF" w14:textId="77777777" w:rsidR="001A0A3C" w:rsidRDefault="00000000">
            <w:pPr>
              <w:pStyle w:val="TableText"/>
              <w:spacing w:before="40"/>
            </w:pPr>
            <w:r w:rsidRPr="003F2641">
              <w:t>Otros:</w:t>
            </w:r>
          </w:p>
        </w:tc>
      </w:tr>
      <w:tr w:rsidR="001F1E41" w:rsidRPr="003F2641" w14:paraId="1AD9B1BA" w14:textId="77777777" w:rsidTr="001F1E41">
        <w:trPr>
          <w:trHeight w:val="648"/>
        </w:trPr>
        <w:tc>
          <w:tcPr>
            <w:tcW w:w="11016" w:type="dxa"/>
            <w:shd w:val="solid" w:color="003300" w:fill="ECE8E1"/>
          </w:tcPr>
          <w:p w14:paraId="210C6DED" w14:textId="77777777" w:rsidR="001A0A3C" w:rsidRDefault="00000000">
            <w:pPr>
              <w:pStyle w:val="TableText"/>
              <w:spacing w:before="40"/>
              <w:jc w:val="center"/>
              <w:rPr>
                <w:b/>
                <w:color w:val="FFFFFF"/>
                <w:sz w:val="28"/>
              </w:rPr>
            </w:pPr>
            <w:r w:rsidRPr="00A83535">
              <w:rPr>
                <w:b/>
                <w:color w:val="FFFFFF"/>
                <w:sz w:val="28"/>
              </w:rPr>
              <w:t>Historial de vacunación</w:t>
            </w:r>
          </w:p>
          <w:p w14:paraId="74E1F0A4" w14:textId="77777777" w:rsidR="001A0A3C" w:rsidRDefault="00000000">
            <w:pPr>
              <w:pStyle w:val="TableText"/>
              <w:spacing w:before="40"/>
              <w:jc w:val="center"/>
              <w:rPr>
                <w:b/>
                <w:i/>
                <w:color w:val="FFFFFF"/>
              </w:rPr>
            </w:pPr>
            <w:r w:rsidRPr="00A83535">
              <w:rPr>
                <w:b/>
                <w:i/>
                <w:color w:val="FFFFFF"/>
                <w:sz w:val="22"/>
              </w:rPr>
              <w:t>Escriba los nombres de los miembros de la familia y la(s) fecha(s) de vacunación (si las conoce)</w:t>
            </w:r>
          </w:p>
        </w:tc>
      </w:tr>
      <w:tr w:rsidR="001F1E41" w:rsidRPr="003F2641" w14:paraId="5A4DFCFF" w14:textId="77777777" w:rsidTr="001F1E41">
        <w:trPr>
          <w:trHeight w:val="288"/>
        </w:trPr>
        <w:tc>
          <w:tcPr>
            <w:tcW w:w="11016" w:type="dxa"/>
          </w:tcPr>
          <w:p w14:paraId="2C83E0A6" w14:textId="77777777" w:rsidR="001A0A3C" w:rsidRDefault="00000000">
            <w:pPr>
              <w:pStyle w:val="TableText"/>
              <w:spacing w:before="40"/>
            </w:pPr>
            <w:r w:rsidRPr="003F2641">
              <w:t>Hepatitis A:</w:t>
            </w:r>
          </w:p>
        </w:tc>
      </w:tr>
      <w:tr w:rsidR="001F1E41" w:rsidRPr="003F2641" w14:paraId="10107D76" w14:textId="77777777" w:rsidTr="001F1E41">
        <w:trPr>
          <w:trHeight w:val="288"/>
        </w:trPr>
        <w:tc>
          <w:tcPr>
            <w:tcW w:w="11016" w:type="dxa"/>
          </w:tcPr>
          <w:p w14:paraId="7CEFA16B" w14:textId="77777777" w:rsidR="001A0A3C" w:rsidRDefault="00000000">
            <w:pPr>
              <w:pStyle w:val="TableText"/>
              <w:spacing w:before="40"/>
            </w:pPr>
            <w:r w:rsidRPr="003F2641">
              <w:t>Hepatitis B:</w:t>
            </w:r>
          </w:p>
        </w:tc>
      </w:tr>
      <w:tr w:rsidR="001F1E41" w:rsidRPr="003F2641" w14:paraId="0355475F" w14:textId="77777777" w:rsidTr="001F1E41">
        <w:trPr>
          <w:trHeight w:val="288"/>
        </w:trPr>
        <w:tc>
          <w:tcPr>
            <w:tcW w:w="11016" w:type="dxa"/>
          </w:tcPr>
          <w:p w14:paraId="63A9C772" w14:textId="77777777" w:rsidR="001A0A3C" w:rsidRDefault="00000000">
            <w:pPr>
              <w:pStyle w:val="TableText"/>
              <w:spacing w:before="40"/>
            </w:pPr>
            <w:r w:rsidRPr="003F2641">
              <w:t>Gripe:</w:t>
            </w:r>
          </w:p>
        </w:tc>
      </w:tr>
      <w:tr w:rsidR="001F1E41" w:rsidRPr="003F2641" w14:paraId="7D62A9C6" w14:textId="77777777" w:rsidTr="001F1E41">
        <w:trPr>
          <w:trHeight w:val="288"/>
        </w:trPr>
        <w:tc>
          <w:tcPr>
            <w:tcW w:w="11016" w:type="dxa"/>
          </w:tcPr>
          <w:p w14:paraId="799FAAA6" w14:textId="77777777" w:rsidR="001A0A3C" w:rsidRDefault="00000000">
            <w:pPr>
              <w:pStyle w:val="TableText"/>
              <w:spacing w:before="40"/>
            </w:pPr>
            <w:r w:rsidRPr="003F2641">
              <w:t>MMR:</w:t>
            </w:r>
          </w:p>
        </w:tc>
      </w:tr>
      <w:tr w:rsidR="001F1E41" w:rsidRPr="003F2641" w14:paraId="2F619695" w14:textId="77777777" w:rsidTr="001F1E41">
        <w:trPr>
          <w:trHeight w:val="288"/>
        </w:trPr>
        <w:tc>
          <w:tcPr>
            <w:tcW w:w="11016" w:type="dxa"/>
          </w:tcPr>
          <w:p w14:paraId="4D18116E" w14:textId="77777777" w:rsidR="001A0A3C" w:rsidRDefault="00000000">
            <w:pPr>
              <w:pStyle w:val="TableText"/>
              <w:spacing w:before="40"/>
            </w:pPr>
            <w:r w:rsidRPr="003F2641">
              <w:t>Neumonía:</w:t>
            </w:r>
          </w:p>
        </w:tc>
      </w:tr>
      <w:tr w:rsidR="001F1E41" w:rsidRPr="003F2641" w14:paraId="5785CBF7" w14:textId="77777777" w:rsidTr="001F1E41">
        <w:trPr>
          <w:trHeight w:val="288"/>
        </w:trPr>
        <w:tc>
          <w:tcPr>
            <w:tcW w:w="11016" w:type="dxa"/>
          </w:tcPr>
          <w:p w14:paraId="4DDAA200" w14:textId="77777777" w:rsidR="001A0A3C" w:rsidRDefault="00000000">
            <w:pPr>
              <w:pStyle w:val="TableText"/>
              <w:spacing w:before="40"/>
            </w:pPr>
            <w:r w:rsidRPr="003F2641">
              <w:t>Meningitis:</w:t>
            </w:r>
          </w:p>
        </w:tc>
      </w:tr>
      <w:tr w:rsidR="001F1E41" w:rsidRPr="003F2641" w14:paraId="588EAC7A" w14:textId="77777777" w:rsidTr="001F1E41">
        <w:trPr>
          <w:trHeight w:val="288"/>
        </w:trPr>
        <w:tc>
          <w:tcPr>
            <w:tcW w:w="11016" w:type="dxa"/>
          </w:tcPr>
          <w:p w14:paraId="42EEA722" w14:textId="77777777" w:rsidR="001A0A3C" w:rsidRDefault="00000000">
            <w:pPr>
              <w:pStyle w:val="TableText"/>
              <w:spacing w:before="40"/>
            </w:pPr>
            <w:r w:rsidRPr="003F2641">
              <w:t>Tétanos:</w:t>
            </w:r>
          </w:p>
        </w:tc>
      </w:tr>
      <w:tr w:rsidR="001F1E41" w:rsidRPr="003F2641" w14:paraId="4486870B" w14:textId="77777777" w:rsidTr="001F1E41">
        <w:trPr>
          <w:trHeight w:val="288"/>
        </w:trPr>
        <w:tc>
          <w:tcPr>
            <w:tcW w:w="11016" w:type="dxa"/>
          </w:tcPr>
          <w:p w14:paraId="747B9816" w14:textId="77777777" w:rsidR="001A0A3C" w:rsidRDefault="00000000">
            <w:pPr>
              <w:pStyle w:val="TableText"/>
              <w:spacing w:before="40"/>
            </w:pPr>
            <w:r w:rsidRPr="003F2641">
              <w:t>Varicela:</w:t>
            </w:r>
          </w:p>
        </w:tc>
      </w:tr>
      <w:tr w:rsidR="001F1E41" w:rsidRPr="00A83535" w14:paraId="7CE5322B" w14:textId="77777777" w:rsidTr="001F1E41">
        <w:trPr>
          <w:trHeight w:val="648"/>
        </w:trPr>
        <w:tc>
          <w:tcPr>
            <w:tcW w:w="11016" w:type="dxa"/>
            <w:shd w:val="solid" w:color="003300" w:fill="ECE8E1"/>
          </w:tcPr>
          <w:p w14:paraId="77F77EFE" w14:textId="77777777" w:rsidR="001A0A3C" w:rsidRDefault="00000000">
            <w:pPr>
              <w:pStyle w:val="TableText"/>
              <w:spacing w:before="40"/>
              <w:jc w:val="center"/>
              <w:rPr>
                <w:b/>
                <w:color w:val="FFFFFF"/>
                <w:sz w:val="28"/>
              </w:rPr>
            </w:pPr>
            <w:r w:rsidRPr="00A83535">
              <w:rPr>
                <w:b/>
                <w:color w:val="FFFFFF"/>
                <w:sz w:val="28"/>
              </w:rPr>
              <w:t>Cirugías mayores</w:t>
            </w:r>
          </w:p>
          <w:p w14:paraId="6CCFD9D8" w14:textId="77777777" w:rsidR="001A0A3C" w:rsidRDefault="00000000">
            <w:pPr>
              <w:pStyle w:val="TableText"/>
              <w:spacing w:before="40"/>
              <w:jc w:val="center"/>
              <w:rPr>
                <w:b/>
                <w:i/>
                <w:color w:val="FFFFFF"/>
              </w:rPr>
            </w:pPr>
            <w:r w:rsidRPr="00A83535">
              <w:rPr>
                <w:b/>
                <w:i/>
                <w:color w:val="FFFFFF"/>
              </w:rPr>
              <w:t>Escriba el nombre de la persona, tipo de cirugía, año y/o edad aproximada en el momento de la cirugía (si se conoce)</w:t>
            </w:r>
          </w:p>
        </w:tc>
      </w:tr>
      <w:tr w:rsidR="001F1E41" w:rsidRPr="003F2641" w14:paraId="68C6B50D" w14:textId="77777777" w:rsidTr="001F1E41">
        <w:trPr>
          <w:trHeight w:val="288"/>
        </w:trPr>
        <w:tc>
          <w:tcPr>
            <w:tcW w:w="11016" w:type="dxa"/>
          </w:tcPr>
          <w:p w14:paraId="7FC2A1D0" w14:textId="77777777" w:rsidR="001F1E41" w:rsidRPr="003F2641" w:rsidRDefault="001F1E41" w:rsidP="001F1E41">
            <w:pPr>
              <w:pStyle w:val="TableText"/>
            </w:pPr>
          </w:p>
        </w:tc>
      </w:tr>
      <w:tr w:rsidR="001F1E41" w:rsidRPr="003F2641" w14:paraId="27C278B5" w14:textId="77777777" w:rsidTr="001F1E41">
        <w:trPr>
          <w:trHeight w:val="288"/>
        </w:trPr>
        <w:tc>
          <w:tcPr>
            <w:tcW w:w="11016" w:type="dxa"/>
          </w:tcPr>
          <w:p w14:paraId="2A1CA3BE" w14:textId="77777777" w:rsidR="001F1E41" w:rsidRPr="003F2641" w:rsidRDefault="001F1E41" w:rsidP="001F1E41">
            <w:pPr>
              <w:pStyle w:val="TableText"/>
            </w:pPr>
          </w:p>
        </w:tc>
      </w:tr>
      <w:tr w:rsidR="001F1E41" w:rsidRPr="003F2641" w14:paraId="35413B6F" w14:textId="77777777" w:rsidTr="001F1E41">
        <w:trPr>
          <w:trHeight w:val="288"/>
        </w:trPr>
        <w:tc>
          <w:tcPr>
            <w:tcW w:w="11016" w:type="dxa"/>
          </w:tcPr>
          <w:p w14:paraId="6A9D7292" w14:textId="77777777" w:rsidR="001F1E41" w:rsidRPr="003F2641" w:rsidRDefault="001F1E41" w:rsidP="001F1E41">
            <w:pPr>
              <w:pStyle w:val="TableText"/>
            </w:pPr>
          </w:p>
        </w:tc>
      </w:tr>
      <w:tr w:rsidR="001F1E41" w:rsidRPr="00A83535" w14:paraId="17700908" w14:textId="77777777" w:rsidTr="001F1E41">
        <w:trPr>
          <w:trHeight w:val="648"/>
        </w:trPr>
        <w:tc>
          <w:tcPr>
            <w:tcW w:w="11016" w:type="dxa"/>
            <w:shd w:val="solid" w:color="003300" w:fill="ECE8E1"/>
          </w:tcPr>
          <w:p w14:paraId="2291D67C" w14:textId="77777777" w:rsidR="001A0A3C" w:rsidRDefault="00000000">
            <w:pPr>
              <w:pStyle w:val="TableText"/>
              <w:spacing w:before="40"/>
              <w:jc w:val="center"/>
              <w:rPr>
                <w:b/>
                <w:color w:val="FFFFFF"/>
                <w:sz w:val="28"/>
              </w:rPr>
            </w:pPr>
            <w:r w:rsidRPr="00A83535">
              <w:rPr>
                <w:b/>
                <w:color w:val="FFFFFF"/>
                <w:sz w:val="28"/>
              </w:rPr>
              <w:t>Prescripciones</w:t>
            </w:r>
          </w:p>
          <w:p w14:paraId="4FDE1F9F" w14:textId="77777777" w:rsidR="001A0A3C" w:rsidRDefault="00000000">
            <w:pPr>
              <w:pStyle w:val="TableText"/>
              <w:spacing w:before="40"/>
              <w:jc w:val="center"/>
              <w:rPr>
                <w:b/>
                <w:i/>
                <w:color w:val="FFFFFF"/>
                <w:sz w:val="22"/>
              </w:rPr>
            </w:pPr>
            <w:r w:rsidRPr="00A83535">
              <w:rPr>
                <w:b/>
                <w:i/>
                <w:color w:val="FFFFFF"/>
                <w:sz w:val="22"/>
              </w:rPr>
              <w:t>Escriba el nombre de la persona, el nombre del médico, el nombre de la medicación, el motivo de la medicación (si se conoce)</w:t>
            </w:r>
          </w:p>
        </w:tc>
      </w:tr>
      <w:tr w:rsidR="001F1E41" w:rsidRPr="003F2641" w14:paraId="53EB0025" w14:textId="77777777" w:rsidTr="001F1E41">
        <w:trPr>
          <w:trHeight w:val="288"/>
        </w:trPr>
        <w:tc>
          <w:tcPr>
            <w:tcW w:w="11016" w:type="dxa"/>
          </w:tcPr>
          <w:p w14:paraId="40172B75" w14:textId="77777777" w:rsidR="001F1E41" w:rsidRPr="003F2641" w:rsidRDefault="001F1E41" w:rsidP="001F1E41">
            <w:pPr>
              <w:pStyle w:val="TableText"/>
            </w:pPr>
          </w:p>
        </w:tc>
      </w:tr>
      <w:tr w:rsidR="001F1E41" w:rsidRPr="003F2641" w14:paraId="0D97F4B8" w14:textId="77777777" w:rsidTr="001F1E41">
        <w:trPr>
          <w:trHeight w:val="288"/>
        </w:trPr>
        <w:tc>
          <w:tcPr>
            <w:tcW w:w="11016" w:type="dxa"/>
          </w:tcPr>
          <w:p w14:paraId="797160B5" w14:textId="77777777" w:rsidR="001F1E41" w:rsidRPr="003F2641" w:rsidRDefault="001F1E41" w:rsidP="001F1E41">
            <w:pPr>
              <w:pStyle w:val="TableText"/>
            </w:pPr>
          </w:p>
        </w:tc>
      </w:tr>
      <w:tr w:rsidR="001F1E41" w:rsidRPr="003F2641" w14:paraId="5DB03982" w14:textId="77777777" w:rsidTr="001F1E41">
        <w:trPr>
          <w:trHeight w:val="288"/>
        </w:trPr>
        <w:tc>
          <w:tcPr>
            <w:tcW w:w="11016" w:type="dxa"/>
          </w:tcPr>
          <w:p w14:paraId="1993FF27" w14:textId="77777777" w:rsidR="001F1E41" w:rsidRPr="003F2641" w:rsidRDefault="001F1E41" w:rsidP="001F1E41">
            <w:pPr>
              <w:pStyle w:val="TableText"/>
            </w:pPr>
          </w:p>
        </w:tc>
      </w:tr>
    </w:tbl>
    <w:p w14:paraId="5B477A39" w14:textId="77777777" w:rsidR="001A0A3C" w:rsidRDefault="00000000">
      <w:pPr>
        <w:pStyle w:val="Title"/>
      </w:pPr>
      <w:r w:rsidRPr="0056134E">
        <w:lastRenderedPageBreak/>
        <w:t>DECISIONES MÉDICAS Y SOBRE EL FINAL DE LA VIDA</w:t>
      </w:r>
    </w:p>
    <w:p w14:paraId="6028C2FC" w14:textId="77777777" w:rsidR="001A0A3C" w:rsidRPr="00554C0B" w:rsidRDefault="00000000">
      <w:pPr>
        <w:spacing w:after="60" w:line="240" w:lineRule="auto"/>
        <w:rPr>
          <w:spacing w:val="-2"/>
          <w:sz w:val="20"/>
        </w:rPr>
      </w:pPr>
      <w:r w:rsidRPr="00554C0B">
        <w:rPr>
          <w:spacing w:val="-2"/>
          <w:sz w:val="20"/>
        </w:rPr>
        <w:t xml:space="preserve">Uno de los recursos más fáciles, eficaces y ampliamente reconocidos para ayudarle a tomar decisiones médicas y sobre el final de la vida es un folleto llamado Five Wishes® (Cinco deseos).  Hay más de cuatro millones impresos.  El folleto cuesta 5 dólares (o 1 dólar por cada 100 ejemplares o más).  Puede encargarlo en </w:t>
      </w:r>
      <w:r w:rsidRPr="00554C0B">
        <w:rPr>
          <w:color w:val="800000"/>
          <w:spacing w:val="-2"/>
          <w:sz w:val="20"/>
        </w:rPr>
        <w:t xml:space="preserve">www.agingwithdignity.org </w:t>
      </w:r>
      <w:r w:rsidRPr="00554C0B">
        <w:rPr>
          <w:spacing w:val="-2"/>
          <w:sz w:val="20"/>
        </w:rPr>
        <w:t>o llamando al 1-888-594-7437.</w:t>
      </w:r>
    </w:p>
    <w:p w14:paraId="16CD1511" w14:textId="77777777" w:rsidR="001A0A3C" w:rsidRPr="00554C0B" w:rsidRDefault="00000000">
      <w:pPr>
        <w:spacing w:after="60" w:line="240" w:lineRule="auto"/>
        <w:rPr>
          <w:sz w:val="20"/>
        </w:rPr>
      </w:pPr>
      <w:r>
        <w:rPr>
          <w:sz w:val="20"/>
          <w:lang w:bidi="x-none"/>
        </w:rPr>
        <w:pict w14:anchorId="7984A0EC">
          <v:shape id="_x0000_s2091" type="#_x0000_t202" style="position:absolute;left:0;text-align:left;margin-left:-5.5pt;margin-top:55.25pt;width:110.2pt;height:131.2pt;z-index:9;mso-wrap-distance-right:2.16pt" filled="f" stroked="f">
            <v:textbox style="mso-next-textbox:#_x0000_s2091">
              <w:txbxContent>
                <w:p w14:paraId="0C2BDED0" w14:textId="77777777" w:rsidR="001F1E41" w:rsidRDefault="00000000" w:rsidP="001F1E41">
                  <w:r>
                    <w:pict w14:anchorId="3BEF60E9">
                      <v:shape id="_x0000_i1048" type="#_x0000_t75" style="width:97.7pt;height:123.45pt" o:bordertopcolor="this" o:borderleftcolor="this" o:borderbottomcolor="this" o:borderrightcolor="this">
                        <v:imagedata r:id="rId56" o:title="FW_Cover"/>
                      </v:shape>
                    </w:pict>
                  </w:r>
                </w:p>
              </w:txbxContent>
            </v:textbox>
            <w10:wrap type="square"/>
          </v:shape>
        </w:pict>
      </w:r>
      <w:r w:rsidRPr="00554C0B">
        <w:rPr>
          <w:sz w:val="20"/>
        </w:rPr>
        <w:t xml:space="preserve">El documento Cinco Deseos es uno de los muchos posibles formularios de Poder Notarial Médico, formularios importantes que le ayudan </w:t>
      </w:r>
      <w:proofErr w:type="gramStart"/>
      <w:r w:rsidRPr="00554C0B">
        <w:rPr>
          <w:sz w:val="20"/>
        </w:rPr>
        <w:t>a</w:t>
      </w:r>
      <w:proofErr w:type="gramEnd"/>
      <w:r w:rsidRPr="00554C0B">
        <w:rPr>
          <w:sz w:val="20"/>
        </w:rPr>
        <w:t xml:space="preserve"> expresar cómo quiere que le traten si está gravemente enfermo y no puede hablar por sí mismo.  Es importante firmar un poder médico que sea válido en el estado en el que vive, y que esté debidamente atestiguado y notariado.  El formulario de los Cinco Deseos es único entre los formularios de testamento vital y de agente sanitario porque tiene en cuenta todas las necesidades de una persona: médicas, personales, emocionales y espirituales.  También le anima a comentar sus deseos con su familia y su médico.</w:t>
      </w:r>
    </w:p>
    <w:p w14:paraId="54ADE6A5" w14:textId="77777777" w:rsidR="001A0A3C" w:rsidRPr="00554C0B" w:rsidRDefault="00000000">
      <w:pPr>
        <w:pStyle w:val="Heading1"/>
        <w:spacing w:before="60" w:after="20"/>
        <w:rPr>
          <w:rFonts w:ascii="Tahoma" w:hAnsi="Tahoma"/>
          <w:sz w:val="20"/>
          <w:szCs w:val="20"/>
        </w:rPr>
      </w:pPr>
      <w:r w:rsidRPr="00554C0B">
        <w:rPr>
          <w:rFonts w:ascii="Tahoma" w:hAnsi="Tahoma"/>
          <w:sz w:val="20"/>
          <w:szCs w:val="20"/>
        </w:rPr>
        <w:t>Five Wishes informa a tu familia y a tus médicos:</w:t>
      </w:r>
    </w:p>
    <w:p w14:paraId="2E762DFF" w14:textId="77777777" w:rsidR="001A0A3C" w:rsidRPr="00554C0B" w:rsidRDefault="00000000">
      <w:pPr>
        <w:pStyle w:val="ListParagraph"/>
        <w:numPr>
          <w:ilvl w:val="0"/>
          <w:numId w:val="46"/>
        </w:numPr>
        <w:ind w:left="360"/>
        <w:rPr>
          <w:sz w:val="20"/>
        </w:rPr>
      </w:pPr>
      <w:r w:rsidRPr="00554C0B">
        <w:rPr>
          <w:sz w:val="20"/>
        </w:rPr>
        <w:t>Quién quiere que tome las decisiones sanitarias por usted cuando no pueda tomarlas usted mismo.</w:t>
      </w:r>
    </w:p>
    <w:p w14:paraId="06CF5240" w14:textId="77777777" w:rsidR="001A0A3C" w:rsidRPr="00554C0B" w:rsidRDefault="00000000">
      <w:pPr>
        <w:pStyle w:val="ListParagraph"/>
        <w:numPr>
          <w:ilvl w:val="0"/>
          <w:numId w:val="46"/>
        </w:numPr>
        <w:ind w:left="360"/>
        <w:rPr>
          <w:sz w:val="20"/>
        </w:rPr>
      </w:pPr>
      <w:r w:rsidRPr="00554C0B">
        <w:rPr>
          <w:sz w:val="20"/>
        </w:rPr>
        <w:t>El tipo de tratamiento médico que desea o no desea.</w:t>
      </w:r>
    </w:p>
    <w:p w14:paraId="5A932715" w14:textId="77777777" w:rsidR="001A0A3C" w:rsidRPr="00554C0B" w:rsidRDefault="00000000">
      <w:pPr>
        <w:pStyle w:val="ListParagraph"/>
        <w:numPr>
          <w:ilvl w:val="0"/>
          <w:numId w:val="46"/>
        </w:numPr>
        <w:ind w:left="360"/>
        <w:rPr>
          <w:sz w:val="20"/>
        </w:rPr>
      </w:pPr>
      <w:r w:rsidRPr="00554C0B">
        <w:rPr>
          <w:sz w:val="20"/>
        </w:rPr>
        <w:t>Lo cómodo que quieres estar.</w:t>
      </w:r>
    </w:p>
    <w:p w14:paraId="5A4F358E" w14:textId="77777777" w:rsidR="001A0A3C" w:rsidRPr="00554C0B" w:rsidRDefault="00000000">
      <w:pPr>
        <w:pStyle w:val="ListParagraph"/>
        <w:numPr>
          <w:ilvl w:val="0"/>
          <w:numId w:val="46"/>
        </w:numPr>
        <w:ind w:left="360"/>
        <w:rPr>
          <w:sz w:val="20"/>
        </w:rPr>
      </w:pPr>
      <w:r w:rsidRPr="00554C0B">
        <w:rPr>
          <w:sz w:val="20"/>
        </w:rPr>
        <w:t>Cómo quieres que te trate la gente.</w:t>
      </w:r>
    </w:p>
    <w:p w14:paraId="2BC67C20" w14:textId="77777777" w:rsidR="001A0A3C" w:rsidRPr="00554C0B" w:rsidRDefault="00000000">
      <w:pPr>
        <w:pStyle w:val="ListParagraph"/>
        <w:numPr>
          <w:ilvl w:val="0"/>
          <w:numId w:val="46"/>
        </w:numPr>
        <w:spacing w:after="60"/>
        <w:ind w:left="360"/>
        <w:rPr>
          <w:sz w:val="20"/>
        </w:rPr>
      </w:pPr>
      <w:r w:rsidRPr="00554C0B">
        <w:rPr>
          <w:sz w:val="20"/>
        </w:rPr>
        <w:t>Lo que quieres que sepan tus seres queridos.</w:t>
      </w:r>
    </w:p>
    <w:p w14:paraId="7894B4E8" w14:textId="77777777" w:rsidR="001A0A3C" w:rsidRPr="00554C0B" w:rsidRDefault="00000000">
      <w:pPr>
        <w:pStyle w:val="Heading1"/>
        <w:spacing w:before="60" w:after="20"/>
        <w:rPr>
          <w:rFonts w:ascii="Tahoma" w:hAnsi="Tahoma"/>
          <w:sz w:val="20"/>
          <w:szCs w:val="20"/>
        </w:rPr>
      </w:pPr>
      <w:r w:rsidRPr="00554C0B">
        <w:rPr>
          <w:rFonts w:ascii="Tahoma" w:hAnsi="Tahoma"/>
          <w:sz w:val="20"/>
          <w:szCs w:val="20"/>
        </w:rPr>
        <w:t>¿Qué es el folleto de los Cinco Deseos?</w:t>
      </w:r>
    </w:p>
    <w:p w14:paraId="7BED2DF3" w14:textId="77777777" w:rsidR="001A0A3C" w:rsidRPr="00554C0B" w:rsidRDefault="00000000">
      <w:pPr>
        <w:spacing w:after="60" w:line="240" w:lineRule="auto"/>
        <w:rPr>
          <w:sz w:val="20"/>
        </w:rPr>
      </w:pPr>
      <w:r w:rsidRPr="00554C0B">
        <w:rPr>
          <w:sz w:val="20"/>
        </w:rPr>
        <w:t xml:space="preserve">La siguiente información procede de la página web Five Wishes </w:t>
      </w:r>
      <w:r w:rsidRPr="00554C0B">
        <w:rPr>
          <w:color w:val="800000"/>
          <w:sz w:val="20"/>
        </w:rPr>
        <w:t>(</w:t>
      </w:r>
      <w:r w:rsidRPr="00554C0B">
        <w:rPr>
          <w:sz w:val="20"/>
        </w:rPr>
        <w:t>www.agingwithdignity.org). Five Wishes es un documento legal fácil de usar que le permite planificar por adelantado cómo quiere que le atiendan en caso de que caiga gravemente enfermo.  Algunas personas lo denominan "instrucciones anticipadas" porque al rellenar Cinco Deseos da instrucciones anticipadas a su médico y a su familia sobre cómo quiere que le traten.</w:t>
      </w:r>
    </w:p>
    <w:p w14:paraId="5508C547" w14:textId="77777777" w:rsidR="001A0A3C" w:rsidRPr="00554C0B" w:rsidRDefault="00000000">
      <w:pPr>
        <w:pStyle w:val="ListParagraph"/>
        <w:numPr>
          <w:ilvl w:val="0"/>
          <w:numId w:val="69"/>
        </w:numPr>
        <w:spacing w:line="240" w:lineRule="auto"/>
        <w:rPr>
          <w:sz w:val="20"/>
        </w:rPr>
      </w:pPr>
      <w:r w:rsidRPr="00554C0B">
        <w:rPr>
          <w:sz w:val="20"/>
        </w:rPr>
        <w:t>Wish One te permite elegir a la persona que quieres que tome decisiones por ti cuando no puedas hacerlo por ti mismo. Los abogados lo llaman "poder notarial duradero para la atención sanitaria".</w:t>
      </w:r>
    </w:p>
    <w:p w14:paraId="4C851453" w14:textId="77777777" w:rsidR="001A0A3C" w:rsidRPr="00554C0B" w:rsidRDefault="00000000">
      <w:pPr>
        <w:pStyle w:val="ListParagraph"/>
        <w:numPr>
          <w:ilvl w:val="0"/>
          <w:numId w:val="69"/>
        </w:numPr>
        <w:spacing w:line="240" w:lineRule="auto"/>
        <w:rPr>
          <w:sz w:val="20"/>
        </w:rPr>
      </w:pPr>
      <w:r w:rsidRPr="00554C0B">
        <w:rPr>
          <w:sz w:val="20"/>
        </w:rPr>
        <w:t>El segundo deseo es un testamento vital.  Te permite poner por escrito el tipo de tratamiento médico que quieres, o que no quieres, si caes gravemente enfermo y no puedes comunicarte con nadie.</w:t>
      </w:r>
    </w:p>
    <w:p w14:paraId="2869A4B2" w14:textId="77777777" w:rsidR="001A0A3C" w:rsidRPr="00554C0B" w:rsidRDefault="00000000">
      <w:pPr>
        <w:pStyle w:val="ListParagraph"/>
        <w:numPr>
          <w:ilvl w:val="0"/>
          <w:numId w:val="69"/>
        </w:numPr>
        <w:spacing w:line="240" w:lineRule="auto"/>
        <w:rPr>
          <w:sz w:val="20"/>
        </w:rPr>
      </w:pPr>
      <w:r w:rsidRPr="00554C0B">
        <w:rPr>
          <w:sz w:val="20"/>
        </w:rPr>
        <w:t>Los deseos tercero y cuarto le permiten describir detalladamente cómo quiere que le traten para que se mantenga su dignidad.</w:t>
      </w:r>
    </w:p>
    <w:p w14:paraId="77E013C2" w14:textId="77777777" w:rsidR="001A0A3C" w:rsidRPr="00554C0B" w:rsidRDefault="00000000">
      <w:pPr>
        <w:pStyle w:val="ListParagraph"/>
        <w:numPr>
          <w:ilvl w:val="0"/>
          <w:numId w:val="69"/>
        </w:numPr>
        <w:spacing w:after="60" w:line="240" w:lineRule="auto"/>
        <w:rPr>
          <w:sz w:val="20"/>
        </w:rPr>
      </w:pPr>
      <w:r w:rsidRPr="00554C0B">
        <w:rPr>
          <w:sz w:val="20"/>
        </w:rPr>
        <w:t>El quinto deseo te da la oportunidad de decir a los demás cómo quieres que te recuerden, y de expresar otras cosas que puede que tengas en el corazón, como el perdón.</w:t>
      </w:r>
    </w:p>
    <w:p w14:paraId="6A62E42C" w14:textId="77777777" w:rsidR="001A0A3C" w:rsidRPr="00554C0B" w:rsidRDefault="00000000">
      <w:pPr>
        <w:spacing w:after="60" w:line="240" w:lineRule="auto"/>
        <w:rPr>
          <w:sz w:val="20"/>
        </w:rPr>
      </w:pPr>
      <w:r w:rsidRPr="00554C0B">
        <w:rPr>
          <w:b/>
          <w:color w:val="9D3511"/>
          <w:spacing w:val="20"/>
          <w:sz w:val="20"/>
        </w:rPr>
        <w:t>¿Por qué debo rellenar los Cinco Deseos?</w:t>
      </w:r>
      <w:r w:rsidRPr="00554C0B">
        <w:rPr>
          <w:sz w:val="20"/>
        </w:rPr>
        <w:t xml:space="preserve">  Sin un documento de voluntades anticipadas como Cinco Deseos, es posible que no tenga ningún control sobre las decisiones importantes de atención médica que se tomarán si alguna vez cae gravemente enfermo, como por ejemplo si se le administrará un tratamiento de soporte vital o se tratará agresivamente su dolor.  Cada persona tiene unos deseos diferentes y los suyos no se cumplirán a menos que los exprese claramente.  No expresar tus deseos puede poner a tu familia, amigos y médico en la difícil situación de adivinar qué tipo de tratamiento quieres, lo que podría dar lugar a desacuerdos.  Cumplimentar los Cinco Deseos le da el control sobre sus cuidados y tranquilidad a usted y a sus seres queridos.</w:t>
      </w:r>
    </w:p>
    <w:p w14:paraId="6ED85EFF" w14:textId="77777777" w:rsidR="001A0A3C" w:rsidRPr="00554C0B" w:rsidRDefault="00000000">
      <w:pPr>
        <w:spacing w:after="60" w:line="240" w:lineRule="auto"/>
        <w:rPr>
          <w:sz w:val="20"/>
        </w:rPr>
      </w:pPr>
      <w:r w:rsidRPr="00554C0B">
        <w:rPr>
          <w:b/>
          <w:color w:val="9D3511"/>
          <w:spacing w:val="20"/>
          <w:sz w:val="20"/>
        </w:rPr>
        <w:t>¿Cuándo debo utilizar Cinco Deseos</w:t>
      </w:r>
      <w:r w:rsidRPr="00554C0B">
        <w:rPr>
          <w:rStyle w:val="IntenseEmphasis"/>
          <w:i w:val="0"/>
          <w:sz w:val="20"/>
        </w:rPr>
        <w:t>?</w:t>
      </w:r>
      <w:r w:rsidRPr="00554C0B">
        <w:rPr>
          <w:sz w:val="20"/>
        </w:rPr>
        <w:t xml:space="preserve">  El mejor momento para rellenar un documento como éste es antes de enfrentarse a una crisis sanitaria. Nunca se sabe cuándo se van a necesitar los Cinco Deseos, y muchas personas lo posponen hasta que es demasiado tarde.  Si tiene más de 18 años, debe rellenar los formularios ahora.  Si está casado, usted y su cónyuge deben rellenar cada uno su propio documento de los Cinco Deseos.</w:t>
      </w:r>
    </w:p>
    <w:p w14:paraId="7DC155DE" w14:textId="77777777" w:rsidR="001A0A3C" w:rsidRPr="00554C0B" w:rsidRDefault="00000000">
      <w:pPr>
        <w:spacing w:after="60" w:line="240" w:lineRule="auto"/>
        <w:rPr>
          <w:sz w:val="20"/>
        </w:rPr>
      </w:pPr>
      <w:r w:rsidRPr="00554C0B">
        <w:rPr>
          <w:rStyle w:val="IntenseEmphasis"/>
          <w:i w:val="0"/>
          <w:smallCaps w:val="0"/>
          <w:sz w:val="20"/>
        </w:rPr>
        <w:t>¿Cuándo entran en vigor los Cinco Deseos?</w:t>
      </w:r>
      <w:r w:rsidRPr="00554C0B">
        <w:rPr>
          <w:sz w:val="20"/>
        </w:rPr>
        <w:t xml:space="preserve">  Usted siempre tomará sus propias decisiones sanitarias, si es capaz de hablar con su médico y entender lo que se le dice.  Los Cinco Deseos sólo surten efecto cuando usted está demasiado enfermo para comunicarse.  Por lo tanto, si sufre un ictus y no puede hablar o está en coma, sus Cinco Deseos y la persona que haya elegido como su representante para la atención sanitaria pueden ayudarle a dirigir su atención con su médico.</w:t>
      </w:r>
    </w:p>
    <w:p w14:paraId="7D0821F3" w14:textId="77777777" w:rsidR="001A0A3C" w:rsidRDefault="00000000">
      <w:pPr>
        <w:spacing w:after="60" w:line="240" w:lineRule="auto"/>
        <w:rPr>
          <w:sz w:val="16"/>
        </w:rPr>
      </w:pPr>
      <w:r w:rsidRPr="00554C0B">
        <w:rPr>
          <w:rStyle w:val="IntenseEmphasis"/>
          <w:i w:val="0"/>
          <w:smallCaps w:val="0"/>
          <w:sz w:val="20"/>
        </w:rPr>
        <w:t>¿Cinco Deseos es un documento legal?</w:t>
      </w:r>
      <w:r w:rsidRPr="00554C0B">
        <w:rPr>
          <w:sz w:val="20"/>
        </w:rPr>
        <w:t xml:space="preserve">  Sí.  Ha sido redactado con la ayuda de la Comisión sobre los Problemas Legales de las Personas Mayores del Colegio de Abogados de Estados Unidos (American Bar Association's Commission on the Legal Problems of the Elderly).  Cumple los requisitos legales de las leyes de voluntades anticipadas de la mayoría de los estados.             </w:t>
      </w:r>
      <w:r>
        <w:t xml:space="preserve">   </w:t>
      </w:r>
      <w:r w:rsidRPr="00A83535">
        <w:rPr>
          <w:sz w:val="16"/>
        </w:rPr>
        <w:t xml:space="preserve">Si desea más información o solicitar folletos para usted o sus seres queridos, visite: </w:t>
      </w:r>
      <w:r w:rsidRPr="00A83535">
        <w:rPr>
          <w:color w:val="800000"/>
          <w:sz w:val="16"/>
        </w:rPr>
        <w:t>www.agingwithdignity.org</w:t>
      </w:r>
    </w:p>
    <w:p w14:paraId="3C0B74AB" w14:textId="77777777" w:rsidR="001A0A3C" w:rsidRDefault="00000000">
      <w:pPr>
        <w:pStyle w:val="Title"/>
      </w:pPr>
      <w:r>
        <w:lastRenderedPageBreak/>
        <w:t>tu decisión espiritual más importante: Pasos hacia la paz con Dios</w:t>
      </w:r>
    </w:p>
    <w:p w14:paraId="1E8794AC" w14:textId="77777777" w:rsidR="001A0A3C" w:rsidRDefault="00000000">
      <w:pPr>
        <w:rPr>
          <w:sz w:val="20"/>
        </w:rPr>
      </w:pPr>
      <w:r w:rsidRPr="00A83535">
        <w:rPr>
          <w:sz w:val="20"/>
        </w:rPr>
        <w:t xml:space="preserve">El mayor regalo que podrás dejar a tu familia es darles la seguridad de que saben lo que te ocurrirá cuando dejes este mundo.  Para ello, debes recibir el mayor regalo que Dios te ofrece voluntariamente, el don gratuito de la vida eterna.  La Biblia dice en Romanos 6:23: "La paga del pecado es muerte, pero la </w:t>
      </w:r>
      <w:r w:rsidRPr="00A83535">
        <w:rPr>
          <w:rStyle w:val="Emphasis"/>
          <w:sz w:val="20"/>
        </w:rPr>
        <w:t xml:space="preserve">dádiva gratuita </w:t>
      </w:r>
      <w:r w:rsidRPr="00A83535">
        <w:rPr>
          <w:sz w:val="20"/>
        </w:rPr>
        <w:t xml:space="preserve">de Dios es </w:t>
      </w:r>
      <w:r w:rsidRPr="00A83535">
        <w:rPr>
          <w:rStyle w:val="Emphasis"/>
          <w:sz w:val="20"/>
        </w:rPr>
        <w:t xml:space="preserve">vida eterna </w:t>
      </w:r>
      <w:r w:rsidRPr="00A83535">
        <w:rPr>
          <w:sz w:val="20"/>
        </w:rPr>
        <w:t>en Cristo Jesús, Señor nuestro." Lea el resto de esta página para saber lo que debe hacer para recibir este regalo gratuito y vivir para siempre con Dios.</w:t>
      </w:r>
    </w:p>
    <w:p w14:paraId="525F4813" w14:textId="5C5C4880" w:rsidR="001A0A3C" w:rsidRDefault="00000000">
      <w:pPr>
        <w:pStyle w:val="Heading1"/>
        <w:spacing w:before="120" w:after="0"/>
        <w:rPr>
          <w:sz w:val="24"/>
        </w:rPr>
      </w:pPr>
      <w:r>
        <w:rPr>
          <w:sz w:val="24"/>
          <w:szCs w:val="20"/>
          <w:lang w:bidi="x-none"/>
        </w:rPr>
        <w:pict w14:anchorId="701E83EE">
          <v:shape id="_x0000_s2092" type="#_x0000_t202" style="position:absolute;left:0;text-align:left;margin-left:371pt;margin-top:4.25pt;width:181.45pt;height:329.5pt;z-index:10" stroked="f">
            <v:textbox>
              <w:txbxContent>
                <w:p w14:paraId="12EAE5BA" w14:textId="77777777" w:rsidR="001F1E41" w:rsidRDefault="00000000" w:rsidP="001F1E41">
                  <w:r>
                    <w:pict w14:anchorId="69659BCA">
                      <v:shape id="_x0000_i1050" type="#_x0000_t75" style="width:164.55pt;height:324pt">
                        <v:imagedata r:id="rId57" o:title="3Steps_Page_33"/>
                      </v:shape>
                    </w:pict>
                  </w:r>
                </w:p>
              </w:txbxContent>
            </v:textbox>
            <w10:wrap type="square"/>
          </v:shape>
        </w:pict>
      </w:r>
      <w:r w:rsidRPr="00A83535">
        <w:rPr>
          <w:sz w:val="24"/>
        </w:rPr>
        <w:t xml:space="preserve">1. El plan de Dios: </w:t>
      </w:r>
      <w:proofErr w:type="spellStart"/>
      <w:r w:rsidRPr="00A83535">
        <w:rPr>
          <w:sz w:val="24"/>
        </w:rPr>
        <w:t>paz</w:t>
      </w:r>
      <w:proofErr w:type="spellEnd"/>
      <w:r w:rsidRPr="00A83535">
        <w:rPr>
          <w:sz w:val="24"/>
        </w:rPr>
        <w:t xml:space="preserve"> y </w:t>
      </w:r>
      <w:proofErr w:type="spellStart"/>
      <w:r w:rsidRPr="00A83535">
        <w:rPr>
          <w:sz w:val="24"/>
        </w:rPr>
        <w:t>vida</w:t>
      </w:r>
      <w:proofErr w:type="spellEnd"/>
      <w:r w:rsidR="00554C0B">
        <w:rPr>
          <w:sz w:val="24"/>
        </w:rPr>
        <w:t xml:space="preserve"> </w:t>
      </w:r>
    </w:p>
    <w:p w14:paraId="2C5CE695" w14:textId="77777777" w:rsidR="001A0A3C" w:rsidRDefault="00000000">
      <w:pPr>
        <w:spacing w:after="0"/>
        <w:jc w:val="left"/>
      </w:pPr>
      <w:r w:rsidRPr="00A83535">
        <w:t xml:space="preserve"> Dios te ama y quiere que experimentes Su paz y Su vida. La Biblia dice: </w:t>
      </w:r>
      <w:r w:rsidRPr="00A83535">
        <w:rPr>
          <w:i/>
        </w:rPr>
        <w:t xml:space="preserve">"Porque de tal manera amó Dios al mundo, que ha dado a su Hijo unigénito, para que todo aquel que en él cree, no se pierda, mas tenga vida."  </w:t>
      </w:r>
      <w:r w:rsidRPr="00A83535">
        <w:rPr>
          <w:sz w:val="16"/>
        </w:rPr>
        <w:t>Juan 3:16</w:t>
      </w:r>
    </w:p>
    <w:p w14:paraId="0306A844" w14:textId="77777777" w:rsidR="001A0A3C" w:rsidRDefault="00000000">
      <w:pPr>
        <w:pStyle w:val="Heading1"/>
        <w:spacing w:before="120" w:after="0"/>
        <w:jc w:val="left"/>
        <w:rPr>
          <w:sz w:val="24"/>
        </w:rPr>
      </w:pPr>
      <w:r w:rsidRPr="00A83535">
        <w:rPr>
          <w:sz w:val="24"/>
        </w:rPr>
        <w:t>2. Nuestro problema</w:t>
      </w:r>
    </w:p>
    <w:p w14:paraId="3171ECC8" w14:textId="77777777" w:rsidR="001A0A3C" w:rsidRDefault="00000000">
      <w:pPr>
        <w:spacing w:after="0"/>
        <w:jc w:val="left"/>
      </w:pPr>
      <w:r w:rsidRPr="00A83535">
        <w:t xml:space="preserve">Estar en paz con Dios no es automático porque por naturaleza estás separado de Dios. La Biblia dice: </w:t>
      </w:r>
      <w:r w:rsidRPr="00A83535">
        <w:rPr>
          <w:i/>
        </w:rPr>
        <w:t xml:space="preserve">"Por cuanto todos pecaron, y están destituidos de la gloria de Dios". </w:t>
      </w:r>
      <w:r w:rsidRPr="00A83535">
        <w:rPr>
          <w:sz w:val="16"/>
        </w:rPr>
        <w:t>Romanos 3:23</w:t>
      </w:r>
    </w:p>
    <w:p w14:paraId="7A957159" w14:textId="77777777" w:rsidR="001A0A3C" w:rsidRDefault="00000000">
      <w:pPr>
        <w:pStyle w:val="Heading1"/>
        <w:spacing w:before="120" w:after="0"/>
        <w:jc w:val="left"/>
        <w:rPr>
          <w:sz w:val="24"/>
        </w:rPr>
      </w:pPr>
      <w:r w:rsidRPr="00A83535">
        <w:rPr>
          <w:sz w:val="24"/>
        </w:rPr>
        <w:t>3. El remedio de Dios: la cruz</w:t>
      </w:r>
    </w:p>
    <w:p w14:paraId="522A591E" w14:textId="77777777" w:rsidR="001A0A3C" w:rsidRDefault="00000000">
      <w:pPr>
        <w:spacing w:after="0"/>
        <w:jc w:val="left"/>
      </w:pPr>
      <w:r w:rsidRPr="00A83535">
        <w:t xml:space="preserve">El amor de Dios salva la brecha de separación entre Dios y tú.  Cuando Jesucristo murió en la cruz y resucitó de la tumba, pagó la pena por tus pecados.  La Biblia dice: </w:t>
      </w:r>
      <w:r w:rsidRPr="00A83535">
        <w:rPr>
          <w:i/>
        </w:rPr>
        <w:t xml:space="preserve">"Él llevó personalmente la carga de nuestros pecados en su propio cuerpo cuando murió en la cruz..." </w:t>
      </w:r>
      <w:r w:rsidRPr="00A83535">
        <w:rPr>
          <w:sz w:val="16"/>
        </w:rPr>
        <w:t>1 Pedro 2:24</w:t>
      </w:r>
    </w:p>
    <w:p w14:paraId="3DA9C26B" w14:textId="77777777" w:rsidR="001A0A3C" w:rsidRDefault="00000000">
      <w:pPr>
        <w:pStyle w:val="Heading1"/>
        <w:spacing w:before="120" w:after="0"/>
        <w:jc w:val="left"/>
        <w:rPr>
          <w:sz w:val="24"/>
        </w:rPr>
      </w:pPr>
      <w:r w:rsidRPr="00A83535">
        <w:rPr>
          <w:sz w:val="24"/>
        </w:rPr>
        <w:t>4. Nuestra respuesta--Recibir a Cristo</w:t>
      </w:r>
    </w:p>
    <w:p w14:paraId="349459A4" w14:textId="77777777" w:rsidR="001A0A3C" w:rsidRDefault="00000000">
      <w:pPr>
        <w:jc w:val="left"/>
      </w:pPr>
      <w:r w:rsidRPr="00A83535">
        <w:t xml:space="preserve">Usted puede cruzar el puente hacia la familia de Dios cuando recibe a Cristo por invitación personal.  La Biblia dice: </w:t>
      </w:r>
      <w:r w:rsidRPr="00A83535">
        <w:rPr>
          <w:i/>
        </w:rPr>
        <w:t xml:space="preserve">"Mas a todos los que le recibieron, a los que creen en su nombre, les dio potestad de ser hechos hijos de Dios..." </w:t>
      </w:r>
      <w:r w:rsidRPr="00A83535">
        <w:rPr>
          <w:sz w:val="16"/>
        </w:rPr>
        <w:t>Juan 1:</w:t>
      </w:r>
      <w:r w:rsidRPr="00A83535">
        <w:t xml:space="preserve">12 </w:t>
      </w:r>
    </w:p>
    <w:p w14:paraId="3A3FA918" w14:textId="77777777" w:rsidR="001A0A3C" w:rsidRDefault="00000000">
      <w:pPr>
        <w:spacing w:after="0"/>
      </w:pPr>
      <w:r w:rsidRPr="00A83535">
        <w:t>Para recibir a Cristo necesitas hacer cuatro cosas:</w:t>
      </w:r>
    </w:p>
    <w:p w14:paraId="3746C042" w14:textId="77777777" w:rsidR="001A0A3C" w:rsidRDefault="00000000">
      <w:pPr>
        <w:pStyle w:val="ListParagraph"/>
        <w:numPr>
          <w:ilvl w:val="0"/>
          <w:numId w:val="47"/>
        </w:numPr>
      </w:pPr>
      <w:r w:rsidRPr="00A83535">
        <w:t>ADMÍTETE a tu necesidad espiritual.  "Soy un pecador".</w:t>
      </w:r>
    </w:p>
    <w:p w14:paraId="304A62D8" w14:textId="77777777" w:rsidR="001A0A3C" w:rsidRDefault="00000000">
      <w:pPr>
        <w:pStyle w:val="ListParagraph"/>
        <w:numPr>
          <w:ilvl w:val="0"/>
          <w:numId w:val="47"/>
        </w:numPr>
      </w:pPr>
      <w:r w:rsidRPr="00A83535">
        <w:t>ARREPENTIRSE y estar dispuesto a apartarse de su pecado.</w:t>
      </w:r>
    </w:p>
    <w:p w14:paraId="30BEBB28" w14:textId="77777777" w:rsidR="001A0A3C" w:rsidRDefault="00000000">
      <w:pPr>
        <w:pStyle w:val="ListParagraph"/>
        <w:numPr>
          <w:ilvl w:val="0"/>
          <w:numId w:val="47"/>
        </w:numPr>
      </w:pPr>
      <w:r w:rsidRPr="00A83535">
        <w:t>CREE que Jesucristo murió por ti en la cruz.</w:t>
      </w:r>
    </w:p>
    <w:p w14:paraId="201EBA56" w14:textId="77777777" w:rsidR="001A0A3C" w:rsidRDefault="00000000">
      <w:pPr>
        <w:pStyle w:val="ListParagraph"/>
        <w:numPr>
          <w:ilvl w:val="0"/>
          <w:numId w:val="47"/>
        </w:numPr>
      </w:pPr>
      <w:r w:rsidRPr="00A83535">
        <w:t>RECIBE a través de la oración, a Jesucristo en tu corazón y en tu vida.</w:t>
      </w:r>
    </w:p>
    <w:p w14:paraId="55DF2FAF" w14:textId="77777777" w:rsidR="001A0A3C" w:rsidRDefault="00000000">
      <w:r w:rsidRPr="00A83535">
        <w:rPr>
          <w:sz w:val="21"/>
        </w:rPr>
        <w:t xml:space="preserve">La Biblia dice (Cristo está hablando), </w:t>
      </w:r>
      <w:r w:rsidRPr="00A83535">
        <w:rPr>
          <w:i/>
          <w:sz w:val="21"/>
        </w:rPr>
        <w:t xml:space="preserve">"He aquí, yo estoy a la puerta y llamo; si alguno oye mi voz y abre la puerta, entraré..." </w:t>
      </w:r>
      <w:r w:rsidRPr="00A83535">
        <w:rPr>
          <w:sz w:val="16"/>
        </w:rPr>
        <w:t xml:space="preserve">Apocalipsis 3:20 </w:t>
      </w:r>
      <w:r w:rsidRPr="00A83535">
        <w:rPr>
          <w:i/>
        </w:rPr>
        <w:t>"</w:t>
      </w:r>
      <w:r w:rsidRPr="00A83535">
        <w:rPr>
          <w:i/>
          <w:sz w:val="21"/>
        </w:rPr>
        <w:t xml:space="preserve">Todo el que invoque el nombre del Señor se salvará". </w:t>
      </w:r>
      <w:r w:rsidRPr="00A83535">
        <w:rPr>
          <w:sz w:val="16"/>
        </w:rPr>
        <w:t>Romanos 10:</w:t>
      </w:r>
      <w:r w:rsidRPr="00A83535">
        <w:t xml:space="preserve">13 </w:t>
      </w:r>
    </w:p>
    <w:p w14:paraId="6E35407C" w14:textId="77777777" w:rsidR="001A0A3C" w:rsidRDefault="00000000">
      <w:pPr>
        <w:spacing w:after="0"/>
      </w:pPr>
      <w:r w:rsidRPr="00A83535">
        <w:t xml:space="preserve">Aquí tienes una sugerencia de oración para que reces: </w:t>
      </w:r>
    </w:p>
    <w:p w14:paraId="0BF7D52E" w14:textId="77777777" w:rsidR="001A0A3C" w:rsidRDefault="00000000">
      <w:pPr>
        <w:jc w:val="left"/>
        <w:rPr>
          <w:b/>
          <w:i/>
        </w:rPr>
      </w:pPr>
      <w:r w:rsidRPr="00A83535">
        <w:rPr>
          <w:b/>
          <w:i/>
        </w:rPr>
        <w:t xml:space="preserve">Querido Señor Jesús: Gracias por amarme.  Sé que soy un pecador.  Creo que moriste en la cruz por mis pecados.  Ahora mismo, me aparto de mis pecados y te abro la puerta de mi corazón y de mi vida. Te recibo como mi Señor y Salvador personal.  Gracias por salvarme ahora.  Amén </w:t>
      </w:r>
    </w:p>
    <w:p w14:paraId="3DB9EA34" w14:textId="77777777" w:rsidR="001A0A3C" w:rsidRDefault="00000000">
      <w:r w:rsidRPr="00A83535">
        <w:t>Quiero que mi familia y mis seres queridos sepan que he orado para recibir a Cristo, y tengo la seguridad de que cuando deje este mundo iré al cielo para estar con mi Salvador personal, el Señor Jesucristo.</w:t>
      </w:r>
    </w:p>
    <w:p w14:paraId="205A91FA" w14:textId="77777777" w:rsidR="001A0A3C" w:rsidRDefault="00000000">
      <w:r>
        <w:t xml:space="preserve">Man’s signature:________________________________________________ Date:_______________ </w:t>
      </w:r>
    </w:p>
    <w:p w14:paraId="4D9EE96E" w14:textId="77777777" w:rsidR="001A0A3C" w:rsidRDefault="00000000">
      <w:pPr>
        <w:spacing w:after="0"/>
      </w:pPr>
      <w:r>
        <w:t xml:space="preserve">Woman’s signature:_____________________________________________ Date:_______________ </w:t>
      </w:r>
    </w:p>
    <w:p w14:paraId="68C2CD16" w14:textId="4C7EAF0A" w:rsidR="001A0A3C" w:rsidRPr="00BF0EAB" w:rsidRDefault="00000000">
      <w:pPr>
        <w:pStyle w:val="Title"/>
        <w:rPr>
          <w:sz w:val="32"/>
          <w:szCs w:val="44"/>
        </w:rPr>
      </w:pPr>
      <w:r w:rsidRPr="00BF0EAB">
        <w:rPr>
          <w:sz w:val="32"/>
          <w:szCs w:val="44"/>
        </w:rPr>
        <w:lastRenderedPageBreak/>
        <w:t>INFORMACIÓN PERSONAL Y PLANES FUNERARIOS</w:t>
      </w:r>
      <w:r w:rsidR="00BF0EAB" w:rsidRPr="00BF0EAB">
        <w:rPr>
          <w:sz w:val="32"/>
          <w:szCs w:val="44"/>
        </w:rPr>
        <w:t xml:space="preserve"> </w:t>
      </w:r>
      <w:r w:rsidRPr="00BF0EAB">
        <w:rPr>
          <w:sz w:val="32"/>
          <w:szCs w:val="44"/>
        </w:rPr>
        <w:t>(Hombre)</w:t>
      </w:r>
    </w:p>
    <w:p w14:paraId="1442A128" w14:textId="77777777" w:rsidR="001A0A3C" w:rsidRPr="00BF0EAB" w:rsidRDefault="00000000" w:rsidP="00BF0EAB">
      <w:pPr>
        <w:pStyle w:val="Subtitle"/>
        <w:spacing w:after="0"/>
        <w:rPr>
          <w:b w:val="0"/>
          <w:i/>
          <w:sz w:val="22"/>
          <w:szCs w:val="22"/>
        </w:rPr>
      </w:pPr>
      <w:r w:rsidRPr="00BF0EAB">
        <w:rPr>
          <w:b w:val="0"/>
          <w:i/>
          <w:sz w:val="22"/>
          <w:szCs w:val="22"/>
        </w:rPr>
        <w:t>Utilice papel adicional si es necesario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1F1E41" w:rsidRPr="003F2641" w14:paraId="71D855B8" w14:textId="77777777" w:rsidTr="001F1E41">
        <w:tc>
          <w:tcPr>
            <w:tcW w:w="11016" w:type="dxa"/>
          </w:tcPr>
          <w:p w14:paraId="5B2D3F0A" w14:textId="77777777" w:rsidR="001A0A3C" w:rsidRDefault="00000000">
            <w:pPr>
              <w:pStyle w:val="TableText"/>
            </w:pPr>
            <w:r w:rsidRPr="003F2641">
              <w:t xml:space="preserve">Nombre y apellidos: </w:t>
            </w:r>
            <w:r w:rsidRPr="003F2641">
              <w:tab/>
            </w:r>
            <w:r w:rsidRPr="003F2641">
              <w:tab/>
            </w:r>
            <w:r w:rsidRPr="003F2641">
              <w:tab/>
            </w:r>
            <w:r w:rsidRPr="003F2641">
              <w:tab/>
            </w:r>
            <w:r w:rsidRPr="003F2641">
              <w:tab/>
            </w:r>
            <w:r w:rsidRPr="003F2641">
              <w:tab/>
              <w:t>Número de la Seguridad Social:</w:t>
            </w:r>
          </w:p>
        </w:tc>
      </w:tr>
      <w:tr w:rsidR="001F1E41" w:rsidRPr="003F2641" w14:paraId="0339C21C" w14:textId="77777777" w:rsidTr="001F1E41">
        <w:tc>
          <w:tcPr>
            <w:tcW w:w="11016" w:type="dxa"/>
          </w:tcPr>
          <w:p w14:paraId="135D740D" w14:textId="77777777" w:rsidR="001A0A3C" w:rsidRDefault="00000000">
            <w:pPr>
              <w:pStyle w:val="TableText"/>
            </w:pPr>
            <w:r w:rsidRPr="003F2641">
              <w:t xml:space="preserve">Fecha </w:t>
            </w:r>
            <w:r w:rsidRPr="003F2641">
              <w:rPr>
                <w:i/>
              </w:rPr>
              <w:t xml:space="preserve">de nacimiento </w:t>
            </w:r>
            <w:r w:rsidRPr="003F2641">
              <w:tab/>
            </w:r>
            <w:r w:rsidRPr="003F2641">
              <w:tab/>
            </w:r>
            <w:r w:rsidRPr="003F2641">
              <w:tab/>
              <w:t>Lugar de nacimiento:</w:t>
            </w:r>
          </w:p>
        </w:tc>
      </w:tr>
      <w:tr w:rsidR="001F1E41" w:rsidRPr="003F2641" w14:paraId="5DD449BA" w14:textId="77777777" w:rsidTr="001F1E41">
        <w:tc>
          <w:tcPr>
            <w:tcW w:w="11016" w:type="dxa"/>
          </w:tcPr>
          <w:p w14:paraId="59D8662A" w14:textId="77777777" w:rsidR="001A0A3C" w:rsidRDefault="00000000">
            <w:pPr>
              <w:pStyle w:val="TableText"/>
            </w:pPr>
            <w:r w:rsidRPr="003F2641">
              <w:t>Estado/Número del permiso de conducir:</w:t>
            </w:r>
          </w:p>
        </w:tc>
      </w:tr>
      <w:tr w:rsidR="001F1E41" w:rsidRPr="003F2641" w14:paraId="625483C7" w14:textId="77777777" w:rsidTr="001F1E41">
        <w:tc>
          <w:tcPr>
            <w:tcW w:w="11016" w:type="dxa"/>
          </w:tcPr>
          <w:p w14:paraId="3EA56FD3" w14:textId="77777777" w:rsidR="00BF0EAB" w:rsidRDefault="00000000">
            <w:pPr>
              <w:pStyle w:val="TableText"/>
            </w:pPr>
            <w:r w:rsidRPr="003F2641">
              <w:t xml:space="preserve">Nombre completo del padre: </w:t>
            </w:r>
            <w:r w:rsidRPr="003F2641">
              <w:tab/>
            </w:r>
            <w:r w:rsidRPr="003F2641">
              <w:tab/>
            </w:r>
            <w:r w:rsidRPr="003F2641">
              <w:tab/>
            </w:r>
            <w:r w:rsidRPr="003F2641">
              <w:tab/>
              <w:t xml:space="preserve">Lugar de nacimiento del padre </w:t>
            </w:r>
            <w:r w:rsidRPr="003F2641">
              <w:tab/>
            </w:r>
            <w:r w:rsidRPr="003F2641">
              <w:tab/>
            </w:r>
            <w:r w:rsidRPr="003F2641">
              <w:tab/>
            </w:r>
            <w:r w:rsidRPr="003F2641">
              <w:tab/>
            </w:r>
          </w:p>
          <w:p w14:paraId="341D47B4" w14:textId="6073342C" w:rsidR="001A0A3C" w:rsidRDefault="00000000">
            <w:pPr>
              <w:pStyle w:val="TableText"/>
            </w:pPr>
            <w:proofErr w:type="spellStart"/>
            <w:r w:rsidRPr="003F2641">
              <w:t>Fecha</w:t>
            </w:r>
            <w:proofErr w:type="spellEnd"/>
            <w:r w:rsidRPr="003F2641">
              <w:t xml:space="preserve"> de </w:t>
            </w:r>
            <w:proofErr w:type="spellStart"/>
            <w:r w:rsidRPr="003F2641">
              <w:t>nacimiento</w:t>
            </w:r>
            <w:proofErr w:type="spellEnd"/>
            <w:r w:rsidRPr="003F2641">
              <w:t xml:space="preserve"> del padre</w:t>
            </w:r>
          </w:p>
        </w:tc>
      </w:tr>
      <w:tr w:rsidR="001F1E41" w:rsidRPr="003F2641" w14:paraId="290354CC" w14:textId="77777777" w:rsidTr="001F1E41">
        <w:tc>
          <w:tcPr>
            <w:tcW w:w="11016" w:type="dxa"/>
          </w:tcPr>
          <w:p w14:paraId="5D59FE07" w14:textId="77777777" w:rsidR="00BF0EAB" w:rsidRDefault="00000000">
            <w:pPr>
              <w:pStyle w:val="TableText"/>
            </w:pPr>
            <w:r w:rsidRPr="003F2641">
              <w:t xml:space="preserve">Nombre completo de la madre: </w:t>
            </w:r>
            <w:r w:rsidRPr="003F2641">
              <w:tab/>
            </w:r>
            <w:r w:rsidRPr="003F2641">
              <w:tab/>
            </w:r>
            <w:r w:rsidRPr="003F2641">
              <w:tab/>
            </w:r>
            <w:r w:rsidRPr="003F2641">
              <w:tab/>
              <w:t xml:space="preserve">Lugar de nacimiento de la madre: </w:t>
            </w:r>
            <w:r w:rsidRPr="003F2641">
              <w:tab/>
            </w:r>
            <w:r w:rsidRPr="003F2641">
              <w:tab/>
            </w:r>
            <w:r w:rsidRPr="003F2641">
              <w:tab/>
            </w:r>
          </w:p>
          <w:p w14:paraId="5F505CC2" w14:textId="2C2688C7" w:rsidR="001A0A3C" w:rsidRDefault="00000000">
            <w:pPr>
              <w:pStyle w:val="TableText"/>
            </w:pPr>
            <w:proofErr w:type="spellStart"/>
            <w:r w:rsidRPr="003F2641">
              <w:t>Fecha</w:t>
            </w:r>
            <w:proofErr w:type="spellEnd"/>
            <w:r w:rsidRPr="003F2641">
              <w:t xml:space="preserve"> de </w:t>
            </w:r>
            <w:proofErr w:type="spellStart"/>
            <w:r w:rsidRPr="003F2641">
              <w:t>nacimiento</w:t>
            </w:r>
            <w:proofErr w:type="spellEnd"/>
            <w:r w:rsidRPr="003F2641">
              <w:t xml:space="preserve"> de la madre</w:t>
            </w:r>
          </w:p>
        </w:tc>
      </w:tr>
      <w:tr w:rsidR="001F1E41" w:rsidRPr="003F2641" w14:paraId="3BFD83CD" w14:textId="77777777" w:rsidTr="001F1E41">
        <w:tc>
          <w:tcPr>
            <w:tcW w:w="11016" w:type="dxa"/>
          </w:tcPr>
          <w:p w14:paraId="3C2A409C" w14:textId="330DF876" w:rsidR="001F1E41" w:rsidRPr="003F2641" w:rsidRDefault="00000000" w:rsidP="001F1E41">
            <w:pPr>
              <w:pStyle w:val="TableText"/>
              <w:rPr>
                <w:sz w:val="18"/>
              </w:rPr>
            </w:pPr>
            <w:r w:rsidRPr="003F2641">
              <w:rPr>
                <w:sz w:val="18"/>
              </w:rPr>
              <w:t xml:space="preserve">Hermanos y su </w:t>
            </w:r>
            <w:proofErr w:type="spellStart"/>
            <w:r w:rsidRPr="003F2641">
              <w:rPr>
                <w:sz w:val="18"/>
              </w:rPr>
              <w:t>ubicación</w:t>
            </w:r>
            <w:proofErr w:type="spellEnd"/>
            <w:r w:rsidRPr="003F2641">
              <w:rPr>
                <w:sz w:val="18"/>
              </w:rPr>
              <w:t xml:space="preserve"> actual:</w:t>
            </w:r>
          </w:p>
        </w:tc>
      </w:tr>
      <w:tr w:rsidR="001F1E41" w:rsidRPr="003F2641" w14:paraId="7424BF2B" w14:textId="77777777" w:rsidTr="001F1E41">
        <w:tc>
          <w:tcPr>
            <w:tcW w:w="11016" w:type="dxa"/>
          </w:tcPr>
          <w:p w14:paraId="36E03E9A" w14:textId="77777777" w:rsidR="00BF0EAB" w:rsidRDefault="00000000">
            <w:pPr>
              <w:pStyle w:val="TableText"/>
            </w:pPr>
            <w:r w:rsidRPr="003F2641">
              <w:t xml:space="preserve">Si está casado/a, fecha de la boda: </w:t>
            </w:r>
            <w:r w:rsidRPr="003F2641">
              <w:tab/>
            </w:r>
            <w:r w:rsidRPr="003F2641">
              <w:tab/>
              <w:t xml:space="preserve">Apellido de soltera del cónyuge: </w:t>
            </w:r>
            <w:r w:rsidRPr="003F2641">
              <w:tab/>
            </w:r>
            <w:r w:rsidRPr="003F2641">
              <w:tab/>
            </w:r>
            <w:r w:rsidRPr="003F2641">
              <w:tab/>
            </w:r>
            <w:r w:rsidRPr="003F2641">
              <w:tab/>
            </w:r>
          </w:p>
          <w:p w14:paraId="07B6353B" w14:textId="6BBFC472" w:rsidR="001A0A3C" w:rsidRDefault="00000000">
            <w:pPr>
              <w:pStyle w:val="TableText"/>
            </w:pPr>
            <w:r w:rsidRPr="003F2641">
              <w:t>FECHA DE NACIMIENTO</w:t>
            </w:r>
          </w:p>
        </w:tc>
      </w:tr>
      <w:tr w:rsidR="001F1E41" w:rsidRPr="003F2641" w14:paraId="26585A68" w14:textId="77777777" w:rsidTr="001F1E41">
        <w:tc>
          <w:tcPr>
            <w:tcW w:w="11016" w:type="dxa"/>
          </w:tcPr>
          <w:p w14:paraId="40C6D14D" w14:textId="77777777" w:rsidR="001A0A3C" w:rsidRDefault="00000000">
            <w:pPr>
              <w:pStyle w:val="TableText"/>
              <w:rPr>
                <w:sz w:val="18"/>
              </w:rPr>
            </w:pPr>
            <w:r w:rsidRPr="003F2641">
              <w:rPr>
                <w:sz w:val="18"/>
              </w:rPr>
              <w:t xml:space="preserve">Niño #1 Nombre: </w:t>
            </w:r>
            <w:r w:rsidRPr="003F2641">
              <w:rPr>
                <w:sz w:val="18"/>
              </w:rPr>
              <w:tab/>
            </w:r>
            <w:r w:rsidRPr="003F2641">
              <w:rPr>
                <w:sz w:val="18"/>
              </w:rPr>
              <w:tab/>
            </w:r>
            <w:r w:rsidRPr="003F2641">
              <w:rPr>
                <w:sz w:val="18"/>
              </w:rPr>
              <w:tab/>
            </w:r>
            <w:r w:rsidRPr="003F2641">
              <w:rPr>
                <w:sz w:val="18"/>
              </w:rPr>
              <w:tab/>
              <w:t xml:space="preserve">DOB: </w:t>
            </w:r>
            <w:r w:rsidRPr="003F2641">
              <w:rPr>
                <w:sz w:val="18"/>
              </w:rPr>
              <w:tab/>
            </w:r>
            <w:r w:rsidRPr="003F2641">
              <w:rPr>
                <w:sz w:val="18"/>
              </w:rPr>
              <w:tab/>
              <w:t xml:space="preserve">Soc Sec #: </w:t>
            </w:r>
            <w:r w:rsidRPr="003F2641">
              <w:rPr>
                <w:sz w:val="18"/>
              </w:rPr>
              <w:tab/>
            </w:r>
            <w:r w:rsidRPr="003F2641">
              <w:rPr>
                <w:sz w:val="18"/>
              </w:rPr>
              <w:tab/>
              <w:t>Spouse:</w:t>
            </w:r>
          </w:p>
        </w:tc>
      </w:tr>
      <w:tr w:rsidR="001F1E41" w:rsidRPr="003F2641" w14:paraId="233A8231" w14:textId="77777777" w:rsidTr="001F1E41">
        <w:tc>
          <w:tcPr>
            <w:tcW w:w="11016" w:type="dxa"/>
          </w:tcPr>
          <w:p w14:paraId="2690FCAF" w14:textId="77777777" w:rsidR="001A0A3C" w:rsidRDefault="00000000">
            <w:pPr>
              <w:pStyle w:val="TableText"/>
              <w:rPr>
                <w:sz w:val="18"/>
              </w:rPr>
            </w:pPr>
            <w:r w:rsidRPr="003F2641">
              <w:rPr>
                <w:sz w:val="18"/>
              </w:rPr>
              <w:t xml:space="preserve">Niño #2 Nombre: </w:t>
            </w:r>
            <w:r w:rsidRPr="003F2641">
              <w:rPr>
                <w:sz w:val="18"/>
              </w:rPr>
              <w:tab/>
            </w:r>
            <w:r w:rsidRPr="003F2641">
              <w:rPr>
                <w:sz w:val="18"/>
              </w:rPr>
              <w:tab/>
            </w:r>
            <w:r w:rsidRPr="003F2641">
              <w:rPr>
                <w:sz w:val="18"/>
              </w:rPr>
              <w:tab/>
            </w:r>
            <w:r w:rsidRPr="003F2641">
              <w:rPr>
                <w:sz w:val="18"/>
              </w:rPr>
              <w:tab/>
              <w:t xml:space="preserve">DOB: </w:t>
            </w:r>
            <w:r w:rsidRPr="003F2641">
              <w:rPr>
                <w:sz w:val="18"/>
              </w:rPr>
              <w:tab/>
            </w:r>
            <w:r w:rsidRPr="003F2641">
              <w:rPr>
                <w:sz w:val="18"/>
              </w:rPr>
              <w:tab/>
              <w:t xml:space="preserve">Soc Sec #: </w:t>
            </w:r>
            <w:r w:rsidRPr="003F2641">
              <w:rPr>
                <w:sz w:val="18"/>
              </w:rPr>
              <w:tab/>
            </w:r>
            <w:r w:rsidRPr="003F2641">
              <w:rPr>
                <w:sz w:val="18"/>
              </w:rPr>
              <w:tab/>
              <w:t>Spouse:</w:t>
            </w:r>
          </w:p>
        </w:tc>
      </w:tr>
      <w:tr w:rsidR="001F1E41" w:rsidRPr="003F2641" w14:paraId="495DA7BE" w14:textId="77777777" w:rsidTr="001F1E41">
        <w:tc>
          <w:tcPr>
            <w:tcW w:w="11016" w:type="dxa"/>
          </w:tcPr>
          <w:p w14:paraId="16A1699F" w14:textId="77777777" w:rsidR="001A0A3C" w:rsidRDefault="00000000">
            <w:pPr>
              <w:pStyle w:val="TableText"/>
              <w:rPr>
                <w:sz w:val="18"/>
              </w:rPr>
            </w:pPr>
            <w:r w:rsidRPr="003F2641">
              <w:rPr>
                <w:sz w:val="18"/>
              </w:rPr>
              <w:t xml:space="preserve">Niño #3 Nombre: </w:t>
            </w:r>
            <w:r w:rsidRPr="003F2641">
              <w:rPr>
                <w:sz w:val="18"/>
              </w:rPr>
              <w:tab/>
            </w:r>
            <w:r w:rsidRPr="003F2641">
              <w:rPr>
                <w:sz w:val="18"/>
              </w:rPr>
              <w:tab/>
            </w:r>
            <w:r w:rsidRPr="003F2641">
              <w:rPr>
                <w:sz w:val="18"/>
              </w:rPr>
              <w:tab/>
            </w:r>
            <w:r w:rsidRPr="003F2641">
              <w:rPr>
                <w:sz w:val="18"/>
              </w:rPr>
              <w:tab/>
              <w:t xml:space="preserve">DOB: </w:t>
            </w:r>
            <w:r w:rsidRPr="003F2641">
              <w:rPr>
                <w:sz w:val="18"/>
              </w:rPr>
              <w:tab/>
            </w:r>
            <w:r w:rsidRPr="003F2641">
              <w:rPr>
                <w:sz w:val="18"/>
              </w:rPr>
              <w:tab/>
              <w:t xml:space="preserve">Soc Sec #: </w:t>
            </w:r>
            <w:r w:rsidRPr="003F2641">
              <w:rPr>
                <w:sz w:val="18"/>
              </w:rPr>
              <w:tab/>
            </w:r>
            <w:r w:rsidRPr="003F2641">
              <w:rPr>
                <w:sz w:val="18"/>
              </w:rPr>
              <w:tab/>
              <w:t>Spouse:</w:t>
            </w:r>
          </w:p>
        </w:tc>
      </w:tr>
      <w:tr w:rsidR="001F1E41" w:rsidRPr="003F2641" w14:paraId="728C0053" w14:textId="77777777" w:rsidTr="001F1E41">
        <w:tc>
          <w:tcPr>
            <w:tcW w:w="11016" w:type="dxa"/>
          </w:tcPr>
          <w:p w14:paraId="28F8F998" w14:textId="77777777" w:rsidR="001A0A3C" w:rsidRDefault="00000000">
            <w:pPr>
              <w:pStyle w:val="TableText"/>
              <w:rPr>
                <w:sz w:val="18"/>
              </w:rPr>
            </w:pPr>
            <w:r w:rsidRPr="003F2641">
              <w:rPr>
                <w:sz w:val="18"/>
              </w:rPr>
              <w:t xml:space="preserve">Niño #4 Nombre: </w:t>
            </w:r>
            <w:r w:rsidRPr="003F2641">
              <w:rPr>
                <w:sz w:val="18"/>
              </w:rPr>
              <w:tab/>
            </w:r>
            <w:r w:rsidRPr="003F2641">
              <w:rPr>
                <w:sz w:val="18"/>
              </w:rPr>
              <w:tab/>
            </w:r>
            <w:r w:rsidRPr="003F2641">
              <w:rPr>
                <w:sz w:val="18"/>
              </w:rPr>
              <w:tab/>
            </w:r>
            <w:r w:rsidRPr="003F2641">
              <w:rPr>
                <w:sz w:val="18"/>
              </w:rPr>
              <w:tab/>
              <w:t xml:space="preserve">DOB: </w:t>
            </w:r>
            <w:r w:rsidRPr="003F2641">
              <w:rPr>
                <w:sz w:val="18"/>
              </w:rPr>
              <w:tab/>
            </w:r>
            <w:r w:rsidRPr="003F2641">
              <w:rPr>
                <w:sz w:val="18"/>
              </w:rPr>
              <w:tab/>
              <w:t xml:space="preserve">Soc Sec #: </w:t>
            </w:r>
            <w:r w:rsidRPr="003F2641">
              <w:rPr>
                <w:sz w:val="18"/>
              </w:rPr>
              <w:tab/>
            </w:r>
            <w:r w:rsidRPr="003F2641">
              <w:rPr>
                <w:sz w:val="18"/>
              </w:rPr>
              <w:tab/>
              <w:t>Spouse:</w:t>
            </w:r>
          </w:p>
        </w:tc>
      </w:tr>
      <w:tr w:rsidR="001F1E41" w:rsidRPr="003F2641" w14:paraId="0687FD5D" w14:textId="77777777" w:rsidTr="001F1E41">
        <w:tc>
          <w:tcPr>
            <w:tcW w:w="11016" w:type="dxa"/>
          </w:tcPr>
          <w:p w14:paraId="7FF5749F" w14:textId="77777777" w:rsidR="001A0A3C" w:rsidRDefault="00000000">
            <w:pPr>
              <w:pStyle w:val="TableText"/>
            </w:pPr>
            <w:r w:rsidRPr="003F2641">
              <w:t>Ocupaciones/Puestos -Titulo/Años:</w:t>
            </w:r>
          </w:p>
        </w:tc>
      </w:tr>
      <w:tr w:rsidR="001F1E41" w:rsidRPr="003F2641" w14:paraId="30C140CF" w14:textId="77777777" w:rsidTr="001F1E41">
        <w:tc>
          <w:tcPr>
            <w:tcW w:w="11016" w:type="dxa"/>
          </w:tcPr>
          <w:p w14:paraId="2A0F872B" w14:textId="77777777" w:rsidR="001A0A3C" w:rsidRDefault="00000000">
            <w:pPr>
              <w:pStyle w:val="TableText"/>
            </w:pPr>
            <w:r w:rsidRPr="003F2641">
              <w:t>Empleadores/años:</w:t>
            </w:r>
          </w:p>
        </w:tc>
      </w:tr>
      <w:tr w:rsidR="001F1E41" w:rsidRPr="003F2641" w14:paraId="2D03031F" w14:textId="77777777" w:rsidTr="001F1E41">
        <w:tc>
          <w:tcPr>
            <w:tcW w:w="11016" w:type="dxa"/>
          </w:tcPr>
          <w:p w14:paraId="00E003EB" w14:textId="77777777" w:rsidR="001A0A3C" w:rsidRDefault="00000000">
            <w:pPr>
              <w:pStyle w:val="TableText"/>
            </w:pPr>
            <w:r w:rsidRPr="003F2641">
              <w:t xml:space="preserve">¿Tienes algún seguro de vida con prestación por muerte accidental </w:t>
            </w:r>
            <w:r w:rsidRPr="003F2641">
              <w:rPr>
                <w:i/>
              </w:rPr>
              <w:t>(que paga un extra si mueres accidentalmente)</w:t>
            </w:r>
            <w:r w:rsidRPr="003F2641">
              <w:t>?</w:t>
            </w:r>
          </w:p>
        </w:tc>
      </w:tr>
      <w:tr w:rsidR="001F1E41" w:rsidRPr="003F2641" w14:paraId="562248E5" w14:textId="77777777" w:rsidTr="001F1E41">
        <w:tc>
          <w:tcPr>
            <w:tcW w:w="11016" w:type="dxa"/>
          </w:tcPr>
          <w:p w14:paraId="679B914E" w14:textId="77777777" w:rsidR="001A0A3C" w:rsidRDefault="00000000">
            <w:pPr>
              <w:pStyle w:val="TableText"/>
            </w:pPr>
            <w:r w:rsidRPr="003F2641">
              <w:t>Grade School/s, Middle School/Jr. Highs/Cities:</w:t>
            </w:r>
          </w:p>
        </w:tc>
      </w:tr>
      <w:tr w:rsidR="001F1E41" w:rsidRPr="003F2641" w14:paraId="250C7B6A" w14:textId="77777777" w:rsidTr="001F1E41">
        <w:tc>
          <w:tcPr>
            <w:tcW w:w="11016" w:type="dxa"/>
          </w:tcPr>
          <w:p w14:paraId="7C535C65" w14:textId="77777777" w:rsidR="001A0A3C" w:rsidRDefault="00000000">
            <w:pPr>
              <w:pStyle w:val="TableText"/>
            </w:pPr>
            <w:r w:rsidRPr="003F2641">
              <w:t>Instituto(s)/Ciudad/Año de graduación:</w:t>
            </w:r>
          </w:p>
        </w:tc>
      </w:tr>
      <w:tr w:rsidR="001F1E41" w:rsidRPr="003F2641" w14:paraId="488A23F9" w14:textId="77777777" w:rsidTr="001F1E41">
        <w:tc>
          <w:tcPr>
            <w:tcW w:w="11016" w:type="dxa"/>
          </w:tcPr>
          <w:p w14:paraId="6AE75A90" w14:textId="77777777" w:rsidR="001A0A3C" w:rsidRDefault="00000000">
            <w:pPr>
              <w:pStyle w:val="TableText"/>
            </w:pPr>
            <w:r w:rsidRPr="003F2641">
              <w:t>Universidad(es)/Universidades/Años/Ciudades/Títulos/Mayores:</w:t>
            </w:r>
          </w:p>
        </w:tc>
      </w:tr>
      <w:tr w:rsidR="001F1E41" w:rsidRPr="003F2641" w14:paraId="7C2A6EA8" w14:textId="77777777" w:rsidTr="001F1E41">
        <w:tc>
          <w:tcPr>
            <w:tcW w:w="11016" w:type="dxa"/>
          </w:tcPr>
          <w:p w14:paraId="7692E364" w14:textId="77777777" w:rsidR="001A0A3C" w:rsidRDefault="00000000">
            <w:pPr>
              <w:pStyle w:val="TableText"/>
            </w:pPr>
            <w:r w:rsidRPr="003F2641">
              <w:t>Lugares en los que ha vivido/años:</w:t>
            </w:r>
          </w:p>
        </w:tc>
      </w:tr>
      <w:tr w:rsidR="001F1E41" w:rsidRPr="003F2641" w14:paraId="05118795" w14:textId="77777777" w:rsidTr="001F1E41">
        <w:tc>
          <w:tcPr>
            <w:tcW w:w="11016" w:type="dxa"/>
          </w:tcPr>
          <w:p w14:paraId="02E422A3" w14:textId="77777777" w:rsidR="001A0A3C" w:rsidRDefault="00000000">
            <w:pPr>
              <w:pStyle w:val="TableText"/>
              <w:rPr>
                <w:sz w:val="18"/>
              </w:rPr>
            </w:pPr>
            <w:r w:rsidRPr="003F2641">
              <w:rPr>
                <w:sz w:val="18"/>
              </w:rPr>
              <w:t xml:space="preserve">Militar de ________to _______ en la (rama): </w:t>
            </w:r>
            <w:r w:rsidRPr="003F2641">
              <w:rPr>
                <w:sz w:val="18"/>
              </w:rPr>
              <w:tab/>
            </w:r>
            <w:r w:rsidRPr="003F2641">
              <w:rPr>
                <w:sz w:val="18"/>
              </w:rPr>
              <w:tab/>
              <w:t xml:space="preserve">Rango: </w:t>
            </w:r>
            <w:r w:rsidRPr="003F2641">
              <w:rPr>
                <w:sz w:val="18"/>
              </w:rPr>
              <w:tab/>
            </w:r>
            <w:r w:rsidRPr="003F2641">
              <w:rPr>
                <w:sz w:val="18"/>
              </w:rPr>
              <w:tab/>
              <w:t xml:space="preserve">Número de serie: </w:t>
            </w:r>
            <w:r w:rsidRPr="003F2641">
              <w:rPr>
                <w:sz w:val="18"/>
              </w:rPr>
              <w:tab/>
              <w:t>Fecha de baja:</w:t>
            </w:r>
          </w:p>
        </w:tc>
      </w:tr>
      <w:tr w:rsidR="001F1E41" w:rsidRPr="003F2641" w14:paraId="4E80CB09" w14:textId="77777777" w:rsidTr="001F1E41">
        <w:tc>
          <w:tcPr>
            <w:tcW w:w="11016" w:type="dxa"/>
          </w:tcPr>
          <w:p w14:paraId="0C8B13BC" w14:textId="77777777" w:rsidR="001A0A3C" w:rsidRDefault="00000000">
            <w:pPr>
              <w:pStyle w:val="TableText"/>
            </w:pPr>
            <w:r w:rsidRPr="003F2641">
              <w:t>Lugares de servicio en las Fuerzas Armadas:</w:t>
            </w:r>
          </w:p>
        </w:tc>
      </w:tr>
      <w:tr w:rsidR="001F1E41" w:rsidRPr="003F2641" w14:paraId="374F92E0" w14:textId="77777777" w:rsidTr="001F1E41">
        <w:tc>
          <w:tcPr>
            <w:tcW w:w="11016" w:type="dxa"/>
          </w:tcPr>
          <w:p w14:paraId="3DF9E83F" w14:textId="77777777" w:rsidR="001A0A3C" w:rsidRDefault="00000000">
            <w:pPr>
              <w:pStyle w:val="TableText"/>
            </w:pPr>
            <w:r w:rsidRPr="003F2641">
              <w:t>Iglesias atendidas/ciudades/años:</w:t>
            </w:r>
          </w:p>
        </w:tc>
      </w:tr>
      <w:tr w:rsidR="001F1E41" w:rsidRPr="003F2641" w14:paraId="79F4E6B1" w14:textId="77777777" w:rsidTr="001F1E41">
        <w:tc>
          <w:tcPr>
            <w:tcW w:w="11016" w:type="dxa"/>
          </w:tcPr>
          <w:p w14:paraId="02C27AFD" w14:textId="77777777" w:rsidR="001A0A3C" w:rsidRDefault="00000000">
            <w:pPr>
              <w:pStyle w:val="TableText"/>
            </w:pPr>
            <w:r w:rsidRPr="003F2641">
              <w:t>Grupos profesionales, cívicos, clubes, logias, asociaciones:</w:t>
            </w:r>
          </w:p>
        </w:tc>
      </w:tr>
      <w:tr w:rsidR="001F1E41" w:rsidRPr="003F2641" w14:paraId="7DD5B45D" w14:textId="77777777" w:rsidTr="001F1E41">
        <w:tc>
          <w:tcPr>
            <w:tcW w:w="11016" w:type="dxa"/>
          </w:tcPr>
          <w:p w14:paraId="434309A4" w14:textId="77777777" w:rsidR="001A0A3C" w:rsidRDefault="00000000">
            <w:pPr>
              <w:pStyle w:val="TableText"/>
            </w:pPr>
            <w:r w:rsidRPr="003F2641">
              <w:t>Amigos más cercanos:</w:t>
            </w:r>
          </w:p>
        </w:tc>
      </w:tr>
      <w:tr w:rsidR="001F1E41" w:rsidRPr="003F2641" w14:paraId="4F52630B" w14:textId="77777777" w:rsidTr="001F1E41">
        <w:tc>
          <w:tcPr>
            <w:tcW w:w="11016" w:type="dxa"/>
            <w:shd w:val="solid" w:color="003300" w:fill="ECE8E1"/>
          </w:tcPr>
          <w:p w14:paraId="0A75412F" w14:textId="2009BF29" w:rsidR="001A0A3C" w:rsidRDefault="00000000">
            <w:pPr>
              <w:pStyle w:val="TableText"/>
              <w:spacing w:before="20"/>
              <w:jc w:val="center"/>
              <w:rPr>
                <w:b/>
                <w:color w:val="FFFFFF"/>
                <w:sz w:val="18"/>
              </w:rPr>
            </w:pPr>
            <w:r w:rsidRPr="00BF0EAB">
              <w:rPr>
                <w:b/>
                <w:color w:val="FFFFFF"/>
                <w:sz w:val="16"/>
                <w:szCs w:val="18"/>
              </w:rPr>
              <w:t xml:space="preserve">PLANIFICACIÓN DEL FUNERAL </w:t>
            </w:r>
            <w:r w:rsidRPr="00BF0EAB">
              <w:rPr>
                <w:b/>
                <w:i/>
                <w:color w:val="FFFFFF"/>
                <w:sz w:val="16"/>
                <w:szCs w:val="18"/>
              </w:rPr>
              <w:t xml:space="preserve">Proporcione </w:t>
            </w:r>
            <w:proofErr w:type="spellStart"/>
            <w:r w:rsidRPr="00BF0EAB">
              <w:rPr>
                <w:b/>
                <w:i/>
                <w:color w:val="FFFFFF"/>
                <w:sz w:val="16"/>
                <w:szCs w:val="18"/>
              </w:rPr>
              <w:t>instrucciones</w:t>
            </w:r>
            <w:proofErr w:type="spellEnd"/>
            <w:r w:rsidRPr="00BF0EAB">
              <w:rPr>
                <w:b/>
                <w:i/>
                <w:color w:val="FFFFFF"/>
                <w:sz w:val="16"/>
                <w:szCs w:val="18"/>
              </w:rPr>
              <w:t xml:space="preserve">, </w:t>
            </w:r>
            <w:proofErr w:type="spellStart"/>
            <w:r w:rsidRPr="00BF0EAB">
              <w:rPr>
                <w:b/>
                <w:i/>
                <w:color w:val="FFFFFF"/>
                <w:sz w:val="16"/>
                <w:szCs w:val="18"/>
              </w:rPr>
              <w:t>notas</w:t>
            </w:r>
            <w:proofErr w:type="spellEnd"/>
            <w:r w:rsidRPr="00BF0EAB">
              <w:rPr>
                <w:b/>
                <w:i/>
                <w:color w:val="FFFFFF"/>
                <w:sz w:val="16"/>
                <w:szCs w:val="18"/>
              </w:rPr>
              <w:t xml:space="preserve">, nombre(s), </w:t>
            </w:r>
            <w:proofErr w:type="spellStart"/>
            <w:r w:rsidRPr="00BF0EAB">
              <w:rPr>
                <w:b/>
                <w:i/>
                <w:color w:val="FFFFFF"/>
                <w:sz w:val="16"/>
                <w:szCs w:val="18"/>
              </w:rPr>
              <w:t>direcciones</w:t>
            </w:r>
            <w:proofErr w:type="spellEnd"/>
            <w:r w:rsidRPr="00BF0EAB">
              <w:rPr>
                <w:b/>
                <w:i/>
                <w:color w:val="FFFFFF"/>
                <w:sz w:val="16"/>
                <w:szCs w:val="18"/>
              </w:rPr>
              <w:t xml:space="preserve">, </w:t>
            </w:r>
            <w:proofErr w:type="spellStart"/>
            <w:r w:rsidRPr="00BF0EAB">
              <w:rPr>
                <w:b/>
                <w:i/>
                <w:color w:val="FFFFFF"/>
                <w:sz w:val="16"/>
                <w:szCs w:val="18"/>
              </w:rPr>
              <w:t>números</w:t>
            </w:r>
            <w:proofErr w:type="spellEnd"/>
            <w:r w:rsidRPr="00BF0EAB">
              <w:rPr>
                <w:b/>
                <w:i/>
                <w:color w:val="FFFFFF"/>
                <w:sz w:val="16"/>
                <w:szCs w:val="18"/>
              </w:rPr>
              <w:t xml:space="preserve"> de </w:t>
            </w:r>
            <w:proofErr w:type="spellStart"/>
            <w:r w:rsidRPr="00BF0EAB">
              <w:rPr>
                <w:b/>
                <w:i/>
                <w:color w:val="FFFFFF"/>
                <w:sz w:val="16"/>
                <w:szCs w:val="18"/>
              </w:rPr>
              <w:t>teléfono</w:t>
            </w:r>
            <w:proofErr w:type="spellEnd"/>
            <w:r w:rsidR="00BF0EAB">
              <w:rPr>
                <w:b/>
                <w:i/>
                <w:color w:val="FFFFFF"/>
                <w:sz w:val="16"/>
                <w:szCs w:val="18"/>
              </w:rPr>
              <w:t xml:space="preserve"> &amp; </w:t>
            </w:r>
            <w:proofErr w:type="spellStart"/>
            <w:r w:rsidRPr="00BF0EAB">
              <w:rPr>
                <w:b/>
                <w:i/>
                <w:color w:val="FFFFFF"/>
                <w:sz w:val="16"/>
                <w:szCs w:val="18"/>
              </w:rPr>
              <w:t>correos</w:t>
            </w:r>
            <w:proofErr w:type="spellEnd"/>
            <w:r w:rsidRPr="00BF0EAB">
              <w:rPr>
                <w:b/>
                <w:i/>
                <w:color w:val="FFFFFF"/>
                <w:sz w:val="16"/>
                <w:szCs w:val="18"/>
              </w:rPr>
              <w:t xml:space="preserve"> </w:t>
            </w:r>
            <w:proofErr w:type="spellStart"/>
            <w:r w:rsidRPr="00BF0EAB">
              <w:rPr>
                <w:b/>
                <w:i/>
                <w:color w:val="FFFFFF"/>
                <w:sz w:val="16"/>
                <w:szCs w:val="18"/>
              </w:rPr>
              <w:t>electrónicos</w:t>
            </w:r>
            <w:proofErr w:type="spellEnd"/>
            <w:r w:rsidR="00BF0EAB">
              <w:rPr>
                <w:b/>
                <w:i/>
                <w:color w:val="FFFFFF"/>
                <w:sz w:val="16"/>
                <w:szCs w:val="18"/>
              </w:rPr>
              <w:t>.</w:t>
            </w:r>
          </w:p>
        </w:tc>
      </w:tr>
      <w:tr w:rsidR="001F1E41" w:rsidRPr="003F2641" w14:paraId="0DC9E4A7" w14:textId="77777777" w:rsidTr="001F1E41">
        <w:tc>
          <w:tcPr>
            <w:tcW w:w="11016" w:type="dxa"/>
          </w:tcPr>
          <w:p w14:paraId="26AE74F7" w14:textId="77777777" w:rsidR="001A0A3C" w:rsidRDefault="00000000">
            <w:pPr>
              <w:pStyle w:val="TableText"/>
            </w:pPr>
            <w:r w:rsidRPr="003F2641">
              <w:t xml:space="preserve">Iglesia/Ciudad: </w:t>
            </w:r>
            <w:r w:rsidRPr="003F2641">
              <w:tab/>
            </w:r>
            <w:r w:rsidRPr="003F2641">
              <w:tab/>
            </w:r>
            <w:r w:rsidRPr="003F2641">
              <w:tab/>
            </w:r>
            <w:r w:rsidRPr="003F2641">
              <w:tab/>
            </w:r>
            <w:r w:rsidRPr="003F2641">
              <w:tab/>
            </w:r>
            <w:r w:rsidRPr="003F2641">
              <w:tab/>
            </w:r>
            <w:r w:rsidRPr="003F2641">
              <w:tab/>
            </w:r>
            <w:r w:rsidRPr="003F2641">
              <w:tab/>
            </w:r>
            <w:r w:rsidRPr="003F2641">
              <w:tab/>
            </w:r>
            <w:r w:rsidRPr="003F2641">
              <w:tab/>
              <w:t>Teléfono:</w:t>
            </w:r>
          </w:p>
        </w:tc>
      </w:tr>
      <w:tr w:rsidR="001F1E41" w:rsidRPr="003F2641" w14:paraId="0C5AE8B7" w14:textId="77777777" w:rsidTr="001F1E41">
        <w:tc>
          <w:tcPr>
            <w:tcW w:w="11016" w:type="dxa"/>
          </w:tcPr>
          <w:p w14:paraId="155581A2" w14:textId="77777777" w:rsidR="001A0A3C" w:rsidRDefault="00000000">
            <w:pPr>
              <w:pStyle w:val="TableText"/>
            </w:pPr>
            <w:r w:rsidRPr="003F2641">
              <w:t xml:space="preserve">Funeraria/Ciudad: </w:t>
            </w:r>
            <w:r w:rsidRPr="003F2641">
              <w:tab/>
            </w:r>
            <w:r w:rsidRPr="003F2641">
              <w:tab/>
            </w:r>
            <w:r w:rsidRPr="003F2641">
              <w:tab/>
            </w:r>
            <w:r w:rsidRPr="003F2641">
              <w:tab/>
            </w:r>
            <w:r w:rsidRPr="003F2641">
              <w:tab/>
            </w:r>
            <w:r w:rsidRPr="003F2641">
              <w:tab/>
              <w:t xml:space="preserve">Si es de prepago, nº de cuenta </w:t>
            </w:r>
            <w:r w:rsidRPr="003F2641">
              <w:tab/>
            </w:r>
            <w:r w:rsidRPr="003F2641">
              <w:tab/>
              <w:t>Teléfono</w:t>
            </w:r>
          </w:p>
        </w:tc>
      </w:tr>
      <w:tr w:rsidR="001F1E41" w:rsidRPr="003F2641" w14:paraId="559C9876" w14:textId="77777777" w:rsidTr="001F1E41">
        <w:tc>
          <w:tcPr>
            <w:tcW w:w="11016" w:type="dxa"/>
          </w:tcPr>
          <w:p w14:paraId="169E6530" w14:textId="53CE7715" w:rsidR="001A0A3C" w:rsidRDefault="00000000">
            <w:pPr>
              <w:pStyle w:val="TableText"/>
              <w:rPr>
                <w:sz w:val="18"/>
              </w:rPr>
            </w:pPr>
            <w:r w:rsidRPr="003F2641">
              <w:rPr>
                <w:sz w:val="18"/>
              </w:rPr>
              <w:t xml:space="preserve">Cementerio/Ciudad: </w:t>
            </w:r>
            <w:r w:rsidRPr="003F2641">
              <w:rPr>
                <w:sz w:val="18"/>
              </w:rPr>
              <w:tab/>
            </w:r>
            <w:r w:rsidRPr="003F2641">
              <w:rPr>
                <w:sz w:val="18"/>
              </w:rPr>
              <w:tab/>
            </w:r>
            <w:r w:rsidRPr="003F2641">
              <w:rPr>
                <w:sz w:val="18"/>
              </w:rPr>
              <w:tab/>
              <w:t xml:space="preserve">Si se </w:t>
            </w:r>
            <w:proofErr w:type="spellStart"/>
            <w:r w:rsidRPr="003F2641">
              <w:rPr>
                <w:sz w:val="18"/>
              </w:rPr>
              <w:t>compró</w:t>
            </w:r>
            <w:proofErr w:type="spellEnd"/>
            <w:r w:rsidRPr="003F2641">
              <w:rPr>
                <w:sz w:val="18"/>
              </w:rPr>
              <w:t xml:space="preserve">, </w:t>
            </w:r>
            <w:proofErr w:type="spellStart"/>
            <w:r w:rsidRPr="003F2641">
              <w:rPr>
                <w:sz w:val="18"/>
              </w:rPr>
              <w:t>qué</w:t>
            </w:r>
            <w:proofErr w:type="spellEnd"/>
            <w:r w:rsidRPr="003F2641">
              <w:rPr>
                <w:sz w:val="18"/>
              </w:rPr>
              <w:t xml:space="preserve"> fila #: </w:t>
            </w:r>
            <w:r w:rsidRPr="003F2641">
              <w:rPr>
                <w:sz w:val="18"/>
              </w:rPr>
              <w:tab/>
            </w:r>
            <w:r w:rsidRPr="003F2641">
              <w:rPr>
                <w:sz w:val="18"/>
              </w:rPr>
              <w:tab/>
              <w:t>Lote #:</w:t>
            </w:r>
            <w:r w:rsidRPr="003F2641">
              <w:rPr>
                <w:sz w:val="18"/>
              </w:rPr>
              <w:tab/>
            </w:r>
            <w:r w:rsidRPr="003F2641">
              <w:rPr>
                <w:sz w:val="18"/>
              </w:rPr>
              <w:tab/>
              <w:t xml:space="preserve">Bloque #: </w:t>
            </w:r>
            <w:r w:rsidRPr="003F2641">
              <w:rPr>
                <w:sz w:val="18"/>
              </w:rPr>
              <w:tab/>
              <w:t>Sección #:</w:t>
            </w:r>
          </w:p>
        </w:tc>
      </w:tr>
      <w:tr w:rsidR="001F1E41" w:rsidRPr="003F2641" w14:paraId="396413E2" w14:textId="77777777" w:rsidTr="001F1E41">
        <w:tc>
          <w:tcPr>
            <w:tcW w:w="11016" w:type="dxa"/>
          </w:tcPr>
          <w:p w14:paraId="7391BF48" w14:textId="30F74CC1" w:rsidR="001A0A3C" w:rsidRDefault="00000000">
            <w:pPr>
              <w:pStyle w:val="TableText"/>
              <w:rPr>
                <w:sz w:val="18"/>
              </w:rPr>
            </w:pPr>
            <w:proofErr w:type="spellStart"/>
            <w:r w:rsidRPr="003F2641">
              <w:rPr>
                <w:sz w:val="18"/>
              </w:rPr>
              <w:t>Compañía</w:t>
            </w:r>
            <w:proofErr w:type="spellEnd"/>
            <w:r w:rsidRPr="003F2641">
              <w:rPr>
                <w:sz w:val="18"/>
              </w:rPr>
              <w:t xml:space="preserve"> del </w:t>
            </w:r>
            <w:proofErr w:type="spellStart"/>
            <w:r w:rsidRPr="003F2641">
              <w:rPr>
                <w:sz w:val="18"/>
              </w:rPr>
              <w:t>ataúd</w:t>
            </w:r>
            <w:proofErr w:type="spellEnd"/>
            <w:r w:rsidRPr="003F2641">
              <w:rPr>
                <w:sz w:val="18"/>
              </w:rPr>
              <w:t xml:space="preserve"> o </w:t>
            </w:r>
            <w:proofErr w:type="spellStart"/>
            <w:r w:rsidRPr="003F2641">
              <w:rPr>
                <w:sz w:val="18"/>
              </w:rPr>
              <w:t>urna</w:t>
            </w:r>
            <w:proofErr w:type="spellEnd"/>
            <w:r w:rsidRPr="003F2641">
              <w:rPr>
                <w:sz w:val="18"/>
              </w:rPr>
              <w:t xml:space="preserve">: </w:t>
            </w:r>
            <w:r w:rsidRPr="003F2641">
              <w:rPr>
                <w:sz w:val="18"/>
              </w:rPr>
              <w:tab/>
            </w:r>
            <w:r w:rsidRPr="003F2641">
              <w:rPr>
                <w:sz w:val="18"/>
              </w:rPr>
              <w:tab/>
            </w:r>
            <w:r w:rsidRPr="003F2641">
              <w:rPr>
                <w:sz w:val="18"/>
              </w:rPr>
              <w:tab/>
              <w:t xml:space="preserve">Si es de </w:t>
            </w:r>
            <w:proofErr w:type="spellStart"/>
            <w:r w:rsidRPr="003F2641">
              <w:rPr>
                <w:sz w:val="18"/>
              </w:rPr>
              <w:t>prepago</w:t>
            </w:r>
            <w:proofErr w:type="spellEnd"/>
            <w:r w:rsidRPr="003F2641">
              <w:rPr>
                <w:sz w:val="18"/>
              </w:rPr>
              <w:t xml:space="preserve">, nº de </w:t>
            </w:r>
            <w:proofErr w:type="spellStart"/>
            <w:r w:rsidRPr="003F2641">
              <w:rPr>
                <w:sz w:val="18"/>
              </w:rPr>
              <w:t>cuenta</w:t>
            </w:r>
            <w:proofErr w:type="spellEnd"/>
            <w:r w:rsidRPr="003F2641">
              <w:rPr>
                <w:sz w:val="18"/>
              </w:rPr>
              <w:t xml:space="preserve"> </w:t>
            </w:r>
            <w:r w:rsidRPr="003F2641">
              <w:rPr>
                <w:sz w:val="18"/>
              </w:rPr>
              <w:tab/>
            </w:r>
            <w:r w:rsidRPr="003F2641">
              <w:rPr>
                <w:sz w:val="18"/>
              </w:rPr>
              <w:tab/>
            </w:r>
            <w:r w:rsidRPr="003F2641">
              <w:rPr>
                <w:sz w:val="18"/>
              </w:rPr>
              <w:tab/>
              <w:t>Teléfono</w:t>
            </w:r>
          </w:p>
        </w:tc>
      </w:tr>
      <w:tr w:rsidR="001F1E41" w:rsidRPr="003F2641" w14:paraId="091B5328" w14:textId="77777777" w:rsidTr="001F1E41">
        <w:tc>
          <w:tcPr>
            <w:tcW w:w="11016" w:type="dxa"/>
          </w:tcPr>
          <w:p w14:paraId="4F5BA024" w14:textId="77777777" w:rsidR="001A0A3C" w:rsidRDefault="00000000">
            <w:pPr>
              <w:pStyle w:val="TableText"/>
            </w:pPr>
            <w:r w:rsidRPr="003F2641">
              <w:t>Clero preferido:</w:t>
            </w:r>
          </w:p>
        </w:tc>
      </w:tr>
      <w:tr w:rsidR="001F1E41" w:rsidRPr="003F2641" w14:paraId="788BA18C" w14:textId="77777777" w:rsidTr="001F1E41">
        <w:tc>
          <w:tcPr>
            <w:tcW w:w="11016" w:type="dxa"/>
          </w:tcPr>
          <w:p w14:paraId="7851E358" w14:textId="77777777" w:rsidR="001A0A3C" w:rsidRDefault="00000000">
            <w:pPr>
              <w:pStyle w:val="TableText"/>
            </w:pPr>
            <w:r w:rsidRPr="003F2641">
              <w:t>¿Comida después del funeral?  ¿dónde?</w:t>
            </w:r>
          </w:p>
        </w:tc>
      </w:tr>
      <w:tr w:rsidR="001F1E41" w:rsidRPr="003F2641" w14:paraId="5D1944B2" w14:textId="77777777" w:rsidTr="001F1E41">
        <w:tc>
          <w:tcPr>
            <w:tcW w:w="11016" w:type="dxa"/>
          </w:tcPr>
          <w:p w14:paraId="1FC17E5C" w14:textId="77777777" w:rsidR="001A0A3C" w:rsidRDefault="00000000">
            <w:pPr>
              <w:pStyle w:val="TableText"/>
            </w:pPr>
            <w:r w:rsidRPr="003F2641">
              <w:t xml:space="preserve">Servicio conmemorativo </w:t>
            </w:r>
            <w:r w:rsidRPr="003F2641">
              <w:rPr>
                <w:i/>
              </w:rPr>
              <w:t>(¿en otra ciudad?)</w:t>
            </w:r>
            <w:r w:rsidRPr="003F2641">
              <w:t>:</w:t>
            </w:r>
          </w:p>
        </w:tc>
      </w:tr>
      <w:tr w:rsidR="001F1E41" w:rsidRPr="003F2641" w14:paraId="5341CED6" w14:textId="77777777" w:rsidTr="001F1E41">
        <w:tc>
          <w:tcPr>
            <w:tcW w:w="11016" w:type="dxa"/>
          </w:tcPr>
          <w:p w14:paraId="2D6D4020" w14:textId="77777777" w:rsidR="001A0A3C" w:rsidRDefault="00000000">
            <w:pPr>
              <w:pStyle w:val="TableText"/>
            </w:pPr>
            <w:r w:rsidRPr="003F2641">
              <w:t xml:space="preserve">Obituarios </w:t>
            </w:r>
            <w:r w:rsidRPr="003F2641">
              <w:rPr>
                <w:i/>
              </w:rPr>
              <w:t>(¿qué ciudades?)</w:t>
            </w:r>
            <w:r w:rsidRPr="003F2641">
              <w:t>:</w:t>
            </w:r>
          </w:p>
        </w:tc>
      </w:tr>
      <w:tr w:rsidR="001F1E41" w:rsidRPr="003F2641" w14:paraId="4AB2A754" w14:textId="77777777" w:rsidTr="001F1E41">
        <w:tc>
          <w:tcPr>
            <w:tcW w:w="11016" w:type="dxa"/>
          </w:tcPr>
          <w:p w14:paraId="1EA8BEF6" w14:textId="77777777" w:rsidR="001A0A3C" w:rsidRDefault="00000000">
            <w:pPr>
              <w:pStyle w:val="TableText"/>
            </w:pPr>
            <w:r w:rsidRPr="003F2641">
              <w:t>Portadores del féretro preferidos:</w:t>
            </w:r>
          </w:p>
        </w:tc>
      </w:tr>
      <w:tr w:rsidR="001F1E41" w:rsidRPr="003F2641" w14:paraId="5D157469" w14:textId="77777777" w:rsidTr="001F1E41">
        <w:tc>
          <w:tcPr>
            <w:tcW w:w="11016" w:type="dxa"/>
          </w:tcPr>
          <w:p w14:paraId="42CA11B0" w14:textId="77777777" w:rsidR="001A0A3C" w:rsidRDefault="00000000">
            <w:pPr>
              <w:pStyle w:val="TableText"/>
            </w:pPr>
            <w:r w:rsidRPr="003F2641">
              <w:t>¿Flores?  O Conmemorativas a..:</w:t>
            </w:r>
          </w:p>
        </w:tc>
      </w:tr>
      <w:tr w:rsidR="001F1E41" w:rsidRPr="003F2641" w14:paraId="300B7239" w14:textId="77777777" w:rsidTr="001F1E41">
        <w:tc>
          <w:tcPr>
            <w:tcW w:w="11016" w:type="dxa"/>
          </w:tcPr>
          <w:p w14:paraId="1B1FDA6E" w14:textId="77777777" w:rsidR="001A0A3C" w:rsidRDefault="00000000">
            <w:pPr>
              <w:pStyle w:val="TableText"/>
            </w:pPr>
            <w:r w:rsidRPr="003F2641">
              <w:t>Canciones especiales solicitadas:</w:t>
            </w:r>
          </w:p>
        </w:tc>
      </w:tr>
      <w:tr w:rsidR="001F1E41" w:rsidRPr="003F2641" w14:paraId="55E06552" w14:textId="77777777" w:rsidTr="001F1E41">
        <w:tc>
          <w:tcPr>
            <w:tcW w:w="11016" w:type="dxa"/>
          </w:tcPr>
          <w:p w14:paraId="4229BA64" w14:textId="77777777" w:rsidR="001A0A3C" w:rsidRDefault="00000000">
            <w:pPr>
              <w:pStyle w:val="TableText"/>
            </w:pPr>
            <w:r w:rsidRPr="003F2641">
              <w:t>Escrituras especiales:</w:t>
            </w:r>
          </w:p>
        </w:tc>
      </w:tr>
      <w:tr w:rsidR="001F1E41" w:rsidRPr="003F2641" w14:paraId="208F5DCB" w14:textId="77777777" w:rsidTr="001F1E41">
        <w:tc>
          <w:tcPr>
            <w:tcW w:w="11016" w:type="dxa"/>
          </w:tcPr>
          <w:p w14:paraId="1C9BD036" w14:textId="77777777" w:rsidR="001A0A3C" w:rsidRDefault="00000000">
            <w:pPr>
              <w:pStyle w:val="TableText"/>
            </w:pPr>
            <w:r w:rsidRPr="003F2641">
              <w:t>Poemas o cuentos especiales:</w:t>
            </w:r>
          </w:p>
        </w:tc>
      </w:tr>
      <w:tr w:rsidR="001F1E41" w:rsidRPr="003F2641" w14:paraId="2D72AEC8" w14:textId="77777777" w:rsidTr="001F1E41">
        <w:tc>
          <w:tcPr>
            <w:tcW w:w="11016" w:type="dxa"/>
          </w:tcPr>
          <w:p w14:paraId="370DF4BC" w14:textId="77777777" w:rsidR="001A0A3C" w:rsidRDefault="00000000">
            <w:pPr>
              <w:pStyle w:val="TableText"/>
            </w:pPr>
            <w:r w:rsidRPr="003F2641">
              <w:t>Cantante/s preferido/s:</w:t>
            </w:r>
          </w:p>
        </w:tc>
      </w:tr>
      <w:tr w:rsidR="001F1E41" w:rsidRPr="003F2641" w14:paraId="00A29E94" w14:textId="77777777" w:rsidTr="001F1E41">
        <w:tc>
          <w:tcPr>
            <w:tcW w:w="11016" w:type="dxa"/>
          </w:tcPr>
          <w:p w14:paraId="23A80A5F" w14:textId="77777777" w:rsidR="001A0A3C" w:rsidRDefault="00000000">
            <w:pPr>
              <w:pStyle w:val="TableText"/>
            </w:pPr>
            <w:r w:rsidRPr="003F2641">
              <w:t>Instrumentista/s preferido/s:</w:t>
            </w:r>
          </w:p>
        </w:tc>
      </w:tr>
      <w:tr w:rsidR="001F1E41" w:rsidRPr="003F2641" w14:paraId="16397327" w14:textId="77777777" w:rsidTr="001F1E41">
        <w:tc>
          <w:tcPr>
            <w:tcW w:w="11016" w:type="dxa"/>
          </w:tcPr>
          <w:p w14:paraId="79AA52DA" w14:textId="77777777" w:rsidR="001A0A3C" w:rsidRDefault="00000000">
            <w:pPr>
              <w:pStyle w:val="TableText"/>
            </w:pPr>
            <w:r w:rsidRPr="003F2641">
              <w:t>Orador/es preferido/s:</w:t>
            </w:r>
          </w:p>
        </w:tc>
      </w:tr>
      <w:tr w:rsidR="001F1E41" w:rsidRPr="003F2641" w14:paraId="5F352B31" w14:textId="77777777" w:rsidTr="001F1E41">
        <w:tc>
          <w:tcPr>
            <w:tcW w:w="11016" w:type="dxa"/>
          </w:tcPr>
          <w:p w14:paraId="35036B39" w14:textId="77777777" w:rsidR="001A0A3C" w:rsidRDefault="00000000">
            <w:pPr>
              <w:pStyle w:val="TableText"/>
            </w:pPr>
            <w:r w:rsidRPr="003F2641">
              <w:t xml:space="preserve">¿Debe compartirse el Evangelio </w:t>
            </w:r>
            <w:r w:rsidRPr="003F2641">
              <w:rPr>
                <w:i/>
              </w:rPr>
              <w:t>(y/o el testimonio)</w:t>
            </w:r>
            <w:r w:rsidRPr="003F2641">
              <w:t>?  ¿Invitación a la salvación?</w:t>
            </w:r>
          </w:p>
        </w:tc>
      </w:tr>
      <w:tr w:rsidR="001F1E41" w:rsidRPr="003F2641" w14:paraId="0B948355" w14:textId="77777777" w:rsidTr="001F1E41">
        <w:tc>
          <w:tcPr>
            <w:tcW w:w="11016" w:type="dxa"/>
          </w:tcPr>
          <w:p w14:paraId="15C6ED91" w14:textId="77777777" w:rsidR="001A0A3C" w:rsidRDefault="00000000">
            <w:pPr>
              <w:pStyle w:val="TableText"/>
            </w:pPr>
            <w:r w:rsidRPr="003F2641">
              <w:t>Instrucciones para elegir ataúd o urna:</w:t>
            </w:r>
          </w:p>
        </w:tc>
      </w:tr>
      <w:tr w:rsidR="001F1E41" w:rsidRPr="003F2641" w14:paraId="364C5D12" w14:textId="77777777" w:rsidTr="001F1E41">
        <w:tc>
          <w:tcPr>
            <w:tcW w:w="11016" w:type="dxa"/>
          </w:tcPr>
          <w:p w14:paraId="5B7F1B6F" w14:textId="77777777" w:rsidR="001A0A3C" w:rsidRDefault="00000000">
            <w:pPr>
              <w:pStyle w:val="TableText"/>
            </w:pPr>
            <w:r w:rsidRPr="003F2641">
              <w:t>Deseos de ropa o joyas:</w:t>
            </w:r>
          </w:p>
        </w:tc>
      </w:tr>
      <w:tr w:rsidR="001F1E41" w:rsidRPr="003F2641" w14:paraId="254C6EB9" w14:textId="77777777" w:rsidTr="001F1E41">
        <w:tc>
          <w:tcPr>
            <w:tcW w:w="11016" w:type="dxa"/>
          </w:tcPr>
          <w:p w14:paraId="2A9B5D06" w14:textId="77777777" w:rsidR="001A0A3C" w:rsidRDefault="00000000">
            <w:pPr>
              <w:pStyle w:val="TableText"/>
            </w:pPr>
            <w:r w:rsidRPr="003F2641">
              <w:t>Elección de lápida:</w:t>
            </w:r>
          </w:p>
        </w:tc>
      </w:tr>
      <w:tr w:rsidR="001F1E41" w:rsidRPr="003F2641" w14:paraId="4144A32D" w14:textId="77777777" w:rsidTr="001F1E41">
        <w:tc>
          <w:tcPr>
            <w:tcW w:w="11016" w:type="dxa"/>
          </w:tcPr>
          <w:p w14:paraId="004063E3" w14:textId="77777777" w:rsidR="001A0A3C" w:rsidRDefault="00000000">
            <w:pPr>
              <w:pStyle w:val="TableText"/>
            </w:pPr>
            <w:r w:rsidRPr="003F2641">
              <w:t>Ubicación del testamento, pólizas, etc:</w:t>
            </w:r>
          </w:p>
        </w:tc>
      </w:tr>
      <w:tr w:rsidR="001F1E41" w:rsidRPr="003F2641" w14:paraId="6389F2A6" w14:textId="77777777" w:rsidTr="001F1E41">
        <w:tc>
          <w:tcPr>
            <w:tcW w:w="11016" w:type="dxa"/>
          </w:tcPr>
          <w:p w14:paraId="0134D988" w14:textId="77777777" w:rsidR="001A0A3C" w:rsidRDefault="00000000">
            <w:pPr>
              <w:pStyle w:val="TableText"/>
            </w:pPr>
            <w:r w:rsidRPr="003F2641">
              <w:t xml:space="preserve">Opciones de visualización: </w:t>
            </w:r>
            <w:r w:rsidRPr="003F2641">
              <w:sym w:font="Wingdings" w:char="F071"/>
            </w:r>
            <w:r w:rsidRPr="003F2641">
              <w:t>Visita pública</w:t>
            </w:r>
            <w:r w:rsidRPr="003F2641">
              <w:sym w:font="Wingdings" w:char="F071"/>
            </w:r>
            <w:r w:rsidRPr="003F2641">
              <w:t xml:space="preserve"> Visita familiar privada</w:t>
            </w:r>
            <w:r w:rsidRPr="003F2641">
              <w:sym w:font="Wingdings" w:char="F071"/>
            </w:r>
            <w:r w:rsidRPr="003F2641">
              <w:t xml:space="preserve"> Ninguna visita</w:t>
            </w:r>
          </w:p>
        </w:tc>
      </w:tr>
      <w:tr w:rsidR="001F1E41" w:rsidRPr="003F2641" w14:paraId="1E9579FE" w14:textId="77777777" w:rsidTr="001F1E41">
        <w:tc>
          <w:tcPr>
            <w:tcW w:w="11016" w:type="dxa"/>
          </w:tcPr>
          <w:p w14:paraId="3E2EA5A5" w14:textId="77777777" w:rsidR="001A0A3C" w:rsidRDefault="00000000">
            <w:pPr>
              <w:pStyle w:val="TableText"/>
              <w:rPr>
                <w:sz w:val="18"/>
              </w:rPr>
            </w:pPr>
            <w:r w:rsidRPr="003F2641">
              <w:rPr>
                <w:sz w:val="18"/>
              </w:rPr>
              <w:t xml:space="preserve">Elección de entierro/cremación: </w:t>
            </w:r>
            <w:r w:rsidRPr="003F2641">
              <w:rPr>
                <w:sz w:val="18"/>
              </w:rPr>
              <w:sym w:font="Wingdings" w:char="F071"/>
            </w:r>
            <w:r w:rsidRPr="003F2641">
              <w:rPr>
                <w:sz w:val="18"/>
              </w:rPr>
              <w:t xml:space="preserve"> Féretro seguido de inhumación</w:t>
            </w:r>
            <w:r w:rsidRPr="003F2641">
              <w:rPr>
                <w:sz w:val="18"/>
              </w:rPr>
              <w:sym w:font="Wingdings" w:char="F071"/>
            </w:r>
            <w:r w:rsidRPr="003F2641">
              <w:rPr>
                <w:sz w:val="18"/>
              </w:rPr>
              <w:t xml:space="preserve"> Féretro seguido de cremación</w:t>
            </w:r>
            <w:r w:rsidRPr="003F2641">
              <w:rPr>
                <w:sz w:val="18"/>
              </w:rPr>
              <w:sym w:font="Wingdings" w:char="F071"/>
            </w:r>
            <w:r w:rsidRPr="003F2641">
              <w:rPr>
                <w:sz w:val="18"/>
              </w:rPr>
              <w:t xml:space="preserve"> Cremación</w:t>
            </w:r>
          </w:p>
        </w:tc>
      </w:tr>
      <w:tr w:rsidR="001F1E41" w:rsidRPr="003F2641" w14:paraId="2DDDE5A7" w14:textId="77777777" w:rsidTr="001F1E41">
        <w:tc>
          <w:tcPr>
            <w:tcW w:w="11016" w:type="dxa"/>
          </w:tcPr>
          <w:p w14:paraId="6775D0F3" w14:textId="77777777" w:rsidR="001A0A3C" w:rsidRDefault="00000000">
            <w:pPr>
              <w:pStyle w:val="TableText"/>
            </w:pPr>
            <w:r w:rsidRPr="003F2641">
              <w:t>Si es un ataúd, ¿abierto o cerrado?</w:t>
            </w:r>
          </w:p>
        </w:tc>
      </w:tr>
      <w:tr w:rsidR="001F1E41" w:rsidRPr="003F2641" w14:paraId="435908D8" w14:textId="77777777" w:rsidTr="001F1E41">
        <w:tc>
          <w:tcPr>
            <w:tcW w:w="11016" w:type="dxa"/>
          </w:tcPr>
          <w:p w14:paraId="34BFF64F" w14:textId="77777777" w:rsidR="001A0A3C" w:rsidRDefault="00000000">
            <w:pPr>
              <w:pStyle w:val="TableText"/>
            </w:pPr>
            <w:r w:rsidRPr="003F2641">
              <w:t>En caso de incineración, ¿qué hacer con las cenizas?</w:t>
            </w:r>
          </w:p>
        </w:tc>
      </w:tr>
      <w:tr w:rsidR="001F1E41" w:rsidRPr="003F2641" w14:paraId="448B6989" w14:textId="77777777" w:rsidTr="001F1E41">
        <w:tc>
          <w:tcPr>
            <w:tcW w:w="11016" w:type="dxa"/>
          </w:tcPr>
          <w:p w14:paraId="49B51FA2" w14:textId="77777777" w:rsidR="001A0A3C" w:rsidRDefault="00000000">
            <w:pPr>
              <w:pStyle w:val="TableText"/>
            </w:pPr>
            <w:r w:rsidRPr="003F2641">
              <w:t>Artículos para la mesa conmemorativa:</w:t>
            </w:r>
          </w:p>
        </w:tc>
      </w:tr>
      <w:tr w:rsidR="001F1E41" w:rsidRPr="003F2641" w14:paraId="7F62C351" w14:textId="77777777" w:rsidTr="001F1E41">
        <w:tc>
          <w:tcPr>
            <w:tcW w:w="11016" w:type="dxa"/>
          </w:tcPr>
          <w:p w14:paraId="335C84E3" w14:textId="77777777" w:rsidR="001A0A3C" w:rsidRDefault="00000000">
            <w:pPr>
              <w:pStyle w:val="TableText"/>
            </w:pPr>
            <w:r w:rsidRPr="003F2641">
              <w:t xml:space="preserve">Ubicación de las fotos </w:t>
            </w:r>
            <w:r w:rsidRPr="003F2641">
              <w:rPr>
                <w:i/>
              </w:rPr>
              <w:t>(¿archivos informáticos?)</w:t>
            </w:r>
          </w:p>
        </w:tc>
      </w:tr>
    </w:tbl>
    <w:p w14:paraId="72195E4F" w14:textId="77777777" w:rsidR="001A0A3C" w:rsidRDefault="00000000">
      <w:pPr>
        <w:pStyle w:val="Title"/>
      </w:pPr>
      <w:r w:rsidRPr="007A1C63">
        <w:lastRenderedPageBreak/>
        <w:t>INFORMACIÓN PERSONAL Y PLANES FUNERARIOS (Mujer)</w:t>
      </w:r>
    </w:p>
    <w:p w14:paraId="4B54DA07" w14:textId="77777777" w:rsidR="00BF0EAB" w:rsidRPr="00BF0EAB" w:rsidRDefault="00BF0EAB" w:rsidP="00BF0EAB">
      <w:pPr>
        <w:pStyle w:val="Subtitle"/>
        <w:spacing w:after="0"/>
        <w:rPr>
          <w:b w:val="0"/>
          <w:i/>
          <w:sz w:val="22"/>
          <w:szCs w:val="22"/>
        </w:rPr>
      </w:pPr>
      <w:proofErr w:type="spellStart"/>
      <w:r w:rsidRPr="00BF0EAB">
        <w:rPr>
          <w:b w:val="0"/>
          <w:i/>
          <w:sz w:val="22"/>
          <w:szCs w:val="22"/>
        </w:rPr>
        <w:t>Utilice</w:t>
      </w:r>
      <w:proofErr w:type="spellEnd"/>
      <w:r w:rsidRPr="00BF0EAB">
        <w:rPr>
          <w:b w:val="0"/>
          <w:i/>
          <w:sz w:val="22"/>
          <w:szCs w:val="22"/>
        </w:rPr>
        <w:t xml:space="preserve"> </w:t>
      </w:r>
      <w:proofErr w:type="spellStart"/>
      <w:r w:rsidRPr="00BF0EAB">
        <w:rPr>
          <w:b w:val="0"/>
          <w:i/>
          <w:sz w:val="22"/>
          <w:szCs w:val="22"/>
        </w:rPr>
        <w:t>papel</w:t>
      </w:r>
      <w:proofErr w:type="spellEnd"/>
      <w:r w:rsidRPr="00BF0EAB">
        <w:rPr>
          <w:b w:val="0"/>
          <w:i/>
          <w:sz w:val="22"/>
          <w:szCs w:val="22"/>
        </w:rPr>
        <w:t xml:space="preserve"> </w:t>
      </w:r>
      <w:proofErr w:type="spellStart"/>
      <w:r w:rsidRPr="00BF0EAB">
        <w:rPr>
          <w:b w:val="0"/>
          <w:i/>
          <w:sz w:val="22"/>
          <w:szCs w:val="22"/>
        </w:rPr>
        <w:t>adicional</w:t>
      </w:r>
      <w:proofErr w:type="spellEnd"/>
      <w:r w:rsidRPr="00BF0EAB">
        <w:rPr>
          <w:b w:val="0"/>
          <w:i/>
          <w:sz w:val="22"/>
          <w:szCs w:val="22"/>
        </w:rPr>
        <w:t xml:space="preserve"> </w:t>
      </w:r>
      <w:proofErr w:type="spellStart"/>
      <w:r w:rsidRPr="00BF0EAB">
        <w:rPr>
          <w:b w:val="0"/>
          <w:i/>
          <w:sz w:val="22"/>
          <w:szCs w:val="22"/>
        </w:rPr>
        <w:t>si</w:t>
      </w:r>
      <w:proofErr w:type="spellEnd"/>
      <w:r w:rsidRPr="00BF0EAB">
        <w:rPr>
          <w:b w:val="0"/>
          <w:i/>
          <w:sz w:val="22"/>
          <w:szCs w:val="22"/>
        </w:rPr>
        <w:t xml:space="preserve"> es </w:t>
      </w:r>
      <w:proofErr w:type="spellStart"/>
      <w:r w:rsidRPr="00BF0EAB">
        <w:rPr>
          <w:b w:val="0"/>
          <w:i/>
          <w:sz w:val="22"/>
          <w:szCs w:val="22"/>
        </w:rPr>
        <w:t>necesario</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6"/>
      </w:tblGrid>
      <w:tr w:rsidR="00BF0EAB" w:rsidRPr="003F2641" w14:paraId="70503419" w14:textId="77777777" w:rsidTr="004629D4">
        <w:tc>
          <w:tcPr>
            <w:tcW w:w="11016" w:type="dxa"/>
          </w:tcPr>
          <w:p w14:paraId="113D1B62" w14:textId="77777777" w:rsidR="00BF0EAB" w:rsidRDefault="00BF0EAB" w:rsidP="004629D4">
            <w:pPr>
              <w:pStyle w:val="TableText"/>
            </w:pPr>
            <w:r w:rsidRPr="003F2641">
              <w:t xml:space="preserve">Nombre y </w:t>
            </w:r>
            <w:proofErr w:type="spellStart"/>
            <w:r w:rsidRPr="003F2641">
              <w:t>apellidos</w:t>
            </w:r>
            <w:proofErr w:type="spellEnd"/>
            <w:r w:rsidRPr="003F2641">
              <w:t xml:space="preserve">: </w:t>
            </w:r>
            <w:r w:rsidRPr="003F2641">
              <w:tab/>
            </w:r>
            <w:r w:rsidRPr="003F2641">
              <w:tab/>
            </w:r>
            <w:r w:rsidRPr="003F2641">
              <w:tab/>
            </w:r>
            <w:r w:rsidRPr="003F2641">
              <w:tab/>
            </w:r>
            <w:r w:rsidRPr="003F2641">
              <w:tab/>
            </w:r>
            <w:r w:rsidRPr="003F2641">
              <w:tab/>
            </w:r>
            <w:proofErr w:type="spellStart"/>
            <w:r w:rsidRPr="003F2641">
              <w:t>Número</w:t>
            </w:r>
            <w:proofErr w:type="spellEnd"/>
            <w:r w:rsidRPr="003F2641">
              <w:t xml:space="preserve"> de la </w:t>
            </w:r>
            <w:proofErr w:type="spellStart"/>
            <w:r w:rsidRPr="003F2641">
              <w:t>Seguridad</w:t>
            </w:r>
            <w:proofErr w:type="spellEnd"/>
            <w:r w:rsidRPr="003F2641">
              <w:t xml:space="preserve"> Social:</w:t>
            </w:r>
          </w:p>
        </w:tc>
      </w:tr>
      <w:tr w:rsidR="00BF0EAB" w:rsidRPr="003F2641" w14:paraId="1C1DCDB4" w14:textId="77777777" w:rsidTr="004629D4">
        <w:tc>
          <w:tcPr>
            <w:tcW w:w="11016" w:type="dxa"/>
          </w:tcPr>
          <w:p w14:paraId="4FEB9772" w14:textId="77777777" w:rsidR="00BF0EAB" w:rsidRDefault="00BF0EAB" w:rsidP="004629D4">
            <w:pPr>
              <w:pStyle w:val="TableText"/>
            </w:pPr>
            <w:proofErr w:type="spellStart"/>
            <w:r w:rsidRPr="003F2641">
              <w:t>Fecha</w:t>
            </w:r>
            <w:proofErr w:type="spellEnd"/>
            <w:r w:rsidRPr="003F2641">
              <w:t xml:space="preserve"> </w:t>
            </w:r>
            <w:r w:rsidRPr="003F2641">
              <w:rPr>
                <w:i/>
              </w:rPr>
              <w:t xml:space="preserve">de </w:t>
            </w:r>
            <w:proofErr w:type="spellStart"/>
            <w:r w:rsidRPr="003F2641">
              <w:rPr>
                <w:i/>
              </w:rPr>
              <w:t>nacimiento</w:t>
            </w:r>
            <w:proofErr w:type="spellEnd"/>
            <w:r w:rsidRPr="003F2641">
              <w:rPr>
                <w:i/>
              </w:rPr>
              <w:t xml:space="preserve"> </w:t>
            </w:r>
            <w:r w:rsidRPr="003F2641">
              <w:tab/>
            </w:r>
            <w:r w:rsidRPr="003F2641">
              <w:tab/>
            </w:r>
            <w:r w:rsidRPr="003F2641">
              <w:tab/>
              <w:t xml:space="preserve">Lugar de </w:t>
            </w:r>
            <w:proofErr w:type="spellStart"/>
            <w:r w:rsidRPr="003F2641">
              <w:t>nacimiento</w:t>
            </w:r>
            <w:proofErr w:type="spellEnd"/>
            <w:r w:rsidRPr="003F2641">
              <w:t>:</w:t>
            </w:r>
          </w:p>
        </w:tc>
      </w:tr>
      <w:tr w:rsidR="00BF0EAB" w:rsidRPr="003F2641" w14:paraId="63B05DE1" w14:textId="77777777" w:rsidTr="004629D4">
        <w:tc>
          <w:tcPr>
            <w:tcW w:w="11016" w:type="dxa"/>
          </w:tcPr>
          <w:p w14:paraId="3E692B56" w14:textId="77777777" w:rsidR="00BF0EAB" w:rsidRDefault="00BF0EAB" w:rsidP="004629D4">
            <w:pPr>
              <w:pStyle w:val="TableText"/>
            </w:pPr>
            <w:r w:rsidRPr="003F2641">
              <w:t>Estado/</w:t>
            </w:r>
            <w:proofErr w:type="spellStart"/>
            <w:r w:rsidRPr="003F2641">
              <w:t>Número</w:t>
            </w:r>
            <w:proofErr w:type="spellEnd"/>
            <w:r w:rsidRPr="003F2641">
              <w:t xml:space="preserve"> del </w:t>
            </w:r>
            <w:proofErr w:type="spellStart"/>
            <w:r w:rsidRPr="003F2641">
              <w:t>permiso</w:t>
            </w:r>
            <w:proofErr w:type="spellEnd"/>
            <w:r w:rsidRPr="003F2641">
              <w:t xml:space="preserve"> de </w:t>
            </w:r>
            <w:proofErr w:type="spellStart"/>
            <w:r w:rsidRPr="003F2641">
              <w:t>conducir</w:t>
            </w:r>
            <w:proofErr w:type="spellEnd"/>
            <w:r w:rsidRPr="003F2641">
              <w:t>:</w:t>
            </w:r>
          </w:p>
        </w:tc>
      </w:tr>
      <w:tr w:rsidR="00BF0EAB" w:rsidRPr="003F2641" w14:paraId="4105F4E1" w14:textId="77777777" w:rsidTr="004629D4">
        <w:tc>
          <w:tcPr>
            <w:tcW w:w="11016" w:type="dxa"/>
          </w:tcPr>
          <w:p w14:paraId="000E6033" w14:textId="77777777" w:rsidR="00BF0EAB" w:rsidRDefault="00BF0EAB" w:rsidP="004629D4">
            <w:pPr>
              <w:pStyle w:val="TableText"/>
            </w:pPr>
            <w:r w:rsidRPr="003F2641">
              <w:t xml:space="preserve">Nombre </w:t>
            </w:r>
            <w:proofErr w:type="spellStart"/>
            <w:r w:rsidRPr="003F2641">
              <w:t>completo</w:t>
            </w:r>
            <w:proofErr w:type="spellEnd"/>
            <w:r w:rsidRPr="003F2641">
              <w:t xml:space="preserve"> del padre: </w:t>
            </w:r>
            <w:r w:rsidRPr="003F2641">
              <w:tab/>
            </w:r>
            <w:r w:rsidRPr="003F2641">
              <w:tab/>
            </w:r>
            <w:r w:rsidRPr="003F2641">
              <w:tab/>
            </w:r>
            <w:r w:rsidRPr="003F2641">
              <w:tab/>
              <w:t xml:space="preserve">Lugar de </w:t>
            </w:r>
            <w:proofErr w:type="spellStart"/>
            <w:r w:rsidRPr="003F2641">
              <w:t>nacimiento</w:t>
            </w:r>
            <w:proofErr w:type="spellEnd"/>
            <w:r w:rsidRPr="003F2641">
              <w:t xml:space="preserve"> del padre </w:t>
            </w:r>
            <w:r w:rsidRPr="003F2641">
              <w:tab/>
            </w:r>
            <w:r w:rsidRPr="003F2641">
              <w:tab/>
            </w:r>
            <w:r w:rsidRPr="003F2641">
              <w:tab/>
            </w:r>
            <w:r w:rsidRPr="003F2641">
              <w:tab/>
            </w:r>
          </w:p>
          <w:p w14:paraId="428D47BD" w14:textId="77777777" w:rsidR="00BF0EAB" w:rsidRDefault="00BF0EAB" w:rsidP="004629D4">
            <w:pPr>
              <w:pStyle w:val="TableText"/>
            </w:pPr>
            <w:proofErr w:type="spellStart"/>
            <w:r w:rsidRPr="003F2641">
              <w:t>Fecha</w:t>
            </w:r>
            <w:proofErr w:type="spellEnd"/>
            <w:r w:rsidRPr="003F2641">
              <w:t xml:space="preserve"> de </w:t>
            </w:r>
            <w:proofErr w:type="spellStart"/>
            <w:r w:rsidRPr="003F2641">
              <w:t>nacimiento</w:t>
            </w:r>
            <w:proofErr w:type="spellEnd"/>
            <w:r w:rsidRPr="003F2641">
              <w:t xml:space="preserve"> del padre</w:t>
            </w:r>
          </w:p>
        </w:tc>
      </w:tr>
      <w:tr w:rsidR="00BF0EAB" w:rsidRPr="003F2641" w14:paraId="35C7621B" w14:textId="77777777" w:rsidTr="004629D4">
        <w:tc>
          <w:tcPr>
            <w:tcW w:w="11016" w:type="dxa"/>
          </w:tcPr>
          <w:p w14:paraId="1C902D56" w14:textId="77777777" w:rsidR="00BF0EAB" w:rsidRDefault="00BF0EAB" w:rsidP="004629D4">
            <w:pPr>
              <w:pStyle w:val="TableText"/>
            </w:pPr>
            <w:r w:rsidRPr="003F2641">
              <w:t xml:space="preserve">Nombre </w:t>
            </w:r>
            <w:proofErr w:type="spellStart"/>
            <w:r w:rsidRPr="003F2641">
              <w:t>completo</w:t>
            </w:r>
            <w:proofErr w:type="spellEnd"/>
            <w:r w:rsidRPr="003F2641">
              <w:t xml:space="preserve"> de la </w:t>
            </w:r>
            <w:proofErr w:type="spellStart"/>
            <w:r w:rsidRPr="003F2641">
              <w:t>madre</w:t>
            </w:r>
            <w:proofErr w:type="spellEnd"/>
            <w:r w:rsidRPr="003F2641">
              <w:t xml:space="preserve">: </w:t>
            </w:r>
            <w:r w:rsidRPr="003F2641">
              <w:tab/>
            </w:r>
            <w:r w:rsidRPr="003F2641">
              <w:tab/>
            </w:r>
            <w:r w:rsidRPr="003F2641">
              <w:tab/>
            </w:r>
            <w:r w:rsidRPr="003F2641">
              <w:tab/>
              <w:t xml:space="preserve">Lugar de </w:t>
            </w:r>
            <w:proofErr w:type="spellStart"/>
            <w:r w:rsidRPr="003F2641">
              <w:t>nacimiento</w:t>
            </w:r>
            <w:proofErr w:type="spellEnd"/>
            <w:r w:rsidRPr="003F2641">
              <w:t xml:space="preserve"> de la </w:t>
            </w:r>
            <w:proofErr w:type="spellStart"/>
            <w:r w:rsidRPr="003F2641">
              <w:t>madre</w:t>
            </w:r>
            <w:proofErr w:type="spellEnd"/>
            <w:r w:rsidRPr="003F2641">
              <w:t xml:space="preserve">: </w:t>
            </w:r>
            <w:r w:rsidRPr="003F2641">
              <w:tab/>
            </w:r>
            <w:r w:rsidRPr="003F2641">
              <w:tab/>
            </w:r>
            <w:r w:rsidRPr="003F2641">
              <w:tab/>
            </w:r>
          </w:p>
          <w:p w14:paraId="62280EA9" w14:textId="77777777" w:rsidR="00BF0EAB" w:rsidRDefault="00BF0EAB" w:rsidP="004629D4">
            <w:pPr>
              <w:pStyle w:val="TableText"/>
            </w:pPr>
            <w:proofErr w:type="spellStart"/>
            <w:r w:rsidRPr="003F2641">
              <w:t>Fecha</w:t>
            </w:r>
            <w:proofErr w:type="spellEnd"/>
            <w:r w:rsidRPr="003F2641">
              <w:t xml:space="preserve"> de </w:t>
            </w:r>
            <w:proofErr w:type="spellStart"/>
            <w:r w:rsidRPr="003F2641">
              <w:t>nacimiento</w:t>
            </w:r>
            <w:proofErr w:type="spellEnd"/>
            <w:r w:rsidRPr="003F2641">
              <w:t xml:space="preserve"> de la </w:t>
            </w:r>
            <w:proofErr w:type="spellStart"/>
            <w:r w:rsidRPr="003F2641">
              <w:t>madre</w:t>
            </w:r>
            <w:proofErr w:type="spellEnd"/>
          </w:p>
        </w:tc>
      </w:tr>
      <w:tr w:rsidR="00BF0EAB" w:rsidRPr="003F2641" w14:paraId="7B020DEF" w14:textId="77777777" w:rsidTr="004629D4">
        <w:tc>
          <w:tcPr>
            <w:tcW w:w="11016" w:type="dxa"/>
          </w:tcPr>
          <w:p w14:paraId="3D0B7130" w14:textId="77777777" w:rsidR="00BF0EAB" w:rsidRPr="003F2641" w:rsidRDefault="00BF0EAB" w:rsidP="004629D4">
            <w:pPr>
              <w:pStyle w:val="TableText"/>
              <w:rPr>
                <w:sz w:val="18"/>
              </w:rPr>
            </w:pPr>
            <w:r w:rsidRPr="003F2641">
              <w:rPr>
                <w:sz w:val="18"/>
              </w:rPr>
              <w:t xml:space="preserve">Hermanos y su </w:t>
            </w:r>
            <w:proofErr w:type="spellStart"/>
            <w:r w:rsidRPr="003F2641">
              <w:rPr>
                <w:sz w:val="18"/>
              </w:rPr>
              <w:t>ubicación</w:t>
            </w:r>
            <w:proofErr w:type="spellEnd"/>
            <w:r w:rsidRPr="003F2641">
              <w:rPr>
                <w:sz w:val="18"/>
              </w:rPr>
              <w:t xml:space="preserve"> actual:</w:t>
            </w:r>
          </w:p>
        </w:tc>
      </w:tr>
      <w:tr w:rsidR="00BF0EAB" w:rsidRPr="003F2641" w14:paraId="6F90F101" w14:textId="77777777" w:rsidTr="004629D4">
        <w:tc>
          <w:tcPr>
            <w:tcW w:w="11016" w:type="dxa"/>
          </w:tcPr>
          <w:p w14:paraId="18DD7F51" w14:textId="77777777" w:rsidR="00BF0EAB" w:rsidRDefault="00BF0EAB" w:rsidP="004629D4">
            <w:pPr>
              <w:pStyle w:val="TableText"/>
            </w:pPr>
            <w:r w:rsidRPr="003F2641">
              <w:t xml:space="preserve">Si </w:t>
            </w:r>
            <w:proofErr w:type="spellStart"/>
            <w:r w:rsidRPr="003F2641">
              <w:t>está</w:t>
            </w:r>
            <w:proofErr w:type="spellEnd"/>
            <w:r w:rsidRPr="003F2641">
              <w:t xml:space="preserve"> </w:t>
            </w:r>
            <w:proofErr w:type="spellStart"/>
            <w:r w:rsidRPr="003F2641">
              <w:t>casado</w:t>
            </w:r>
            <w:proofErr w:type="spellEnd"/>
            <w:r w:rsidRPr="003F2641">
              <w:t xml:space="preserve">/a, </w:t>
            </w:r>
            <w:proofErr w:type="spellStart"/>
            <w:r w:rsidRPr="003F2641">
              <w:t>fecha</w:t>
            </w:r>
            <w:proofErr w:type="spellEnd"/>
            <w:r w:rsidRPr="003F2641">
              <w:t xml:space="preserve"> de la </w:t>
            </w:r>
            <w:proofErr w:type="spellStart"/>
            <w:r w:rsidRPr="003F2641">
              <w:t>boda</w:t>
            </w:r>
            <w:proofErr w:type="spellEnd"/>
            <w:r w:rsidRPr="003F2641">
              <w:t xml:space="preserve">: </w:t>
            </w:r>
            <w:r w:rsidRPr="003F2641">
              <w:tab/>
            </w:r>
            <w:r w:rsidRPr="003F2641">
              <w:tab/>
            </w:r>
            <w:proofErr w:type="spellStart"/>
            <w:r w:rsidRPr="003F2641">
              <w:t>Apellido</w:t>
            </w:r>
            <w:proofErr w:type="spellEnd"/>
            <w:r w:rsidRPr="003F2641">
              <w:t xml:space="preserve"> de </w:t>
            </w:r>
            <w:proofErr w:type="spellStart"/>
            <w:r w:rsidRPr="003F2641">
              <w:t>soltera</w:t>
            </w:r>
            <w:proofErr w:type="spellEnd"/>
            <w:r w:rsidRPr="003F2641">
              <w:t xml:space="preserve"> del </w:t>
            </w:r>
            <w:proofErr w:type="spellStart"/>
            <w:r w:rsidRPr="003F2641">
              <w:t>cónyuge</w:t>
            </w:r>
            <w:proofErr w:type="spellEnd"/>
            <w:r w:rsidRPr="003F2641">
              <w:t xml:space="preserve">: </w:t>
            </w:r>
            <w:r w:rsidRPr="003F2641">
              <w:tab/>
            </w:r>
            <w:r w:rsidRPr="003F2641">
              <w:tab/>
            </w:r>
            <w:r w:rsidRPr="003F2641">
              <w:tab/>
            </w:r>
            <w:r w:rsidRPr="003F2641">
              <w:tab/>
            </w:r>
          </w:p>
          <w:p w14:paraId="0469F2B6" w14:textId="77777777" w:rsidR="00BF0EAB" w:rsidRDefault="00BF0EAB" w:rsidP="004629D4">
            <w:pPr>
              <w:pStyle w:val="TableText"/>
            </w:pPr>
            <w:r w:rsidRPr="003F2641">
              <w:t>FECHA DE NACIMIENTO</w:t>
            </w:r>
          </w:p>
        </w:tc>
      </w:tr>
      <w:tr w:rsidR="00BF0EAB" w:rsidRPr="003F2641" w14:paraId="484281B9" w14:textId="77777777" w:rsidTr="004629D4">
        <w:tc>
          <w:tcPr>
            <w:tcW w:w="11016" w:type="dxa"/>
          </w:tcPr>
          <w:p w14:paraId="267A98BE" w14:textId="77777777" w:rsidR="00BF0EAB" w:rsidRDefault="00BF0EAB" w:rsidP="004629D4">
            <w:pPr>
              <w:pStyle w:val="TableText"/>
              <w:rPr>
                <w:sz w:val="18"/>
              </w:rPr>
            </w:pPr>
            <w:r w:rsidRPr="003F2641">
              <w:rPr>
                <w:sz w:val="18"/>
              </w:rPr>
              <w:t xml:space="preserve">Niño #1 Nombre: </w:t>
            </w:r>
            <w:r w:rsidRPr="003F2641">
              <w:rPr>
                <w:sz w:val="18"/>
              </w:rPr>
              <w:tab/>
            </w:r>
            <w:r w:rsidRPr="003F2641">
              <w:rPr>
                <w:sz w:val="18"/>
              </w:rPr>
              <w:tab/>
            </w:r>
            <w:r w:rsidRPr="003F2641">
              <w:rPr>
                <w:sz w:val="18"/>
              </w:rPr>
              <w:tab/>
            </w:r>
            <w:r w:rsidRPr="003F2641">
              <w:rPr>
                <w:sz w:val="18"/>
              </w:rPr>
              <w:tab/>
              <w:t xml:space="preserve">DOB: </w:t>
            </w:r>
            <w:r w:rsidRPr="003F2641">
              <w:rPr>
                <w:sz w:val="18"/>
              </w:rPr>
              <w:tab/>
            </w:r>
            <w:r w:rsidRPr="003F2641">
              <w:rPr>
                <w:sz w:val="18"/>
              </w:rPr>
              <w:tab/>
              <w:t xml:space="preserve">Soc Sec #: </w:t>
            </w:r>
            <w:r w:rsidRPr="003F2641">
              <w:rPr>
                <w:sz w:val="18"/>
              </w:rPr>
              <w:tab/>
            </w:r>
            <w:r w:rsidRPr="003F2641">
              <w:rPr>
                <w:sz w:val="18"/>
              </w:rPr>
              <w:tab/>
              <w:t>Spouse:</w:t>
            </w:r>
          </w:p>
        </w:tc>
      </w:tr>
      <w:tr w:rsidR="00BF0EAB" w:rsidRPr="003F2641" w14:paraId="10ED46BC" w14:textId="77777777" w:rsidTr="004629D4">
        <w:tc>
          <w:tcPr>
            <w:tcW w:w="11016" w:type="dxa"/>
          </w:tcPr>
          <w:p w14:paraId="3A7761BC" w14:textId="77777777" w:rsidR="00BF0EAB" w:rsidRDefault="00BF0EAB" w:rsidP="004629D4">
            <w:pPr>
              <w:pStyle w:val="TableText"/>
              <w:rPr>
                <w:sz w:val="18"/>
              </w:rPr>
            </w:pPr>
            <w:r w:rsidRPr="003F2641">
              <w:rPr>
                <w:sz w:val="18"/>
              </w:rPr>
              <w:t xml:space="preserve">Niño #2 Nombre: </w:t>
            </w:r>
            <w:r w:rsidRPr="003F2641">
              <w:rPr>
                <w:sz w:val="18"/>
              </w:rPr>
              <w:tab/>
            </w:r>
            <w:r w:rsidRPr="003F2641">
              <w:rPr>
                <w:sz w:val="18"/>
              </w:rPr>
              <w:tab/>
            </w:r>
            <w:r w:rsidRPr="003F2641">
              <w:rPr>
                <w:sz w:val="18"/>
              </w:rPr>
              <w:tab/>
            </w:r>
            <w:r w:rsidRPr="003F2641">
              <w:rPr>
                <w:sz w:val="18"/>
              </w:rPr>
              <w:tab/>
              <w:t xml:space="preserve">DOB: </w:t>
            </w:r>
            <w:r w:rsidRPr="003F2641">
              <w:rPr>
                <w:sz w:val="18"/>
              </w:rPr>
              <w:tab/>
            </w:r>
            <w:r w:rsidRPr="003F2641">
              <w:rPr>
                <w:sz w:val="18"/>
              </w:rPr>
              <w:tab/>
              <w:t xml:space="preserve">Soc Sec #: </w:t>
            </w:r>
            <w:r w:rsidRPr="003F2641">
              <w:rPr>
                <w:sz w:val="18"/>
              </w:rPr>
              <w:tab/>
            </w:r>
            <w:r w:rsidRPr="003F2641">
              <w:rPr>
                <w:sz w:val="18"/>
              </w:rPr>
              <w:tab/>
              <w:t>Spouse:</w:t>
            </w:r>
          </w:p>
        </w:tc>
      </w:tr>
      <w:tr w:rsidR="00BF0EAB" w:rsidRPr="003F2641" w14:paraId="3DFFF51B" w14:textId="77777777" w:rsidTr="004629D4">
        <w:tc>
          <w:tcPr>
            <w:tcW w:w="11016" w:type="dxa"/>
          </w:tcPr>
          <w:p w14:paraId="79BF612D" w14:textId="77777777" w:rsidR="00BF0EAB" w:rsidRDefault="00BF0EAB" w:rsidP="004629D4">
            <w:pPr>
              <w:pStyle w:val="TableText"/>
              <w:rPr>
                <w:sz w:val="18"/>
              </w:rPr>
            </w:pPr>
            <w:r w:rsidRPr="003F2641">
              <w:rPr>
                <w:sz w:val="18"/>
              </w:rPr>
              <w:t xml:space="preserve">Niño #3 Nombre: </w:t>
            </w:r>
            <w:r w:rsidRPr="003F2641">
              <w:rPr>
                <w:sz w:val="18"/>
              </w:rPr>
              <w:tab/>
            </w:r>
            <w:r w:rsidRPr="003F2641">
              <w:rPr>
                <w:sz w:val="18"/>
              </w:rPr>
              <w:tab/>
            </w:r>
            <w:r w:rsidRPr="003F2641">
              <w:rPr>
                <w:sz w:val="18"/>
              </w:rPr>
              <w:tab/>
            </w:r>
            <w:r w:rsidRPr="003F2641">
              <w:rPr>
                <w:sz w:val="18"/>
              </w:rPr>
              <w:tab/>
              <w:t xml:space="preserve">DOB: </w:t>
            </w:r>
            <w:r w:rsidRPr="003F2641">
              <w:rPr>
                <w:sz w:val="18"/>
              </w:rPr>
              <w:tab/>
            </w:r>
            <w:r w:rsidRPr="003F2641">
              <w:rPr>
                <w:sz w:val="18"/>
              </w:rPr>
              <w:tab/>
              <w:t xml:space="preserve">Soc Sec #: </w:t>
            </w:r>
            <w:r w:rsidRPr="003F2641">
              <w:rPr>
                <w:sz w:val="18"/>
              </w:rPr>
              <w:tab/>
            </w:r>
            <w:r w:rsidRPr="003F2641">
              <w:rPr>
                <w:sz w:val="18"/>
              </w:rPr>
              <w:tab/>
              <w:t>Spouse:</w:t>
            </w:r>
          </w:p>
        </w:tc>
      </w:tr>
      <w:tr w:rsidR="00BF0EAB" w:rsidRPr="003F2641" w14:paraId="641674DA" w14:textId="77777777" w:rsidTr="004629D4">
        <w:tc>
          <w:tcPr>
            <w:tcW w:w="11016" w:type="dxa"/>
          </w:tcPr>
          <w:p w14:paraId="1F6AED18" w14:textId="77777777" w:rsidR="00BF0EAB" w:rsidRDefault="00BF0EAB" w:rsidP="004629D4">
            <w:pPr>
              <w:pStyle w:val="TableText"/>
              <w:rPr>
                <w:sz w:val="18"/>
              </w:rPr>
            </w:pPr>
            <w:r w:rsidRPr="003F2641">
              <w:rPr>
                <w:sz w:val="18"/>
              </w:rPr>
              <w:t xml:space="preserve">Niño #4 Nombre: </w:t>
            </w:r>
            <w:r w:rsidRPr="003F2641">
              <w:rPr>
                <w:sz w:val="18"/>
              </w:rPr>
              <w:tab/>
            </w:r>
            <w:r w:rsidRPr="003F2641">
              <w:rPr>
                <w:sz w:val="18"/>
              </w:rPr>
              <w:tab/>
            </w:r>
            <w:r w:rsidRPr="003F2641">
              <w:rPr>
                <w:sz w:val="18"/>
              </w:rPr>
              <w:tab/>
            </w:r>
            <w:r w:rsidRPr="003F2641">
              <w:rPr>
                <w:sz w:val="18"/>
              </w:rPr>
              <w:tab/>
              <w:t xml:space="preserve">DOB: </w:t>
            </w:r>
            <w:r w:rsidRPr="003F2641">
              <w:rPr>
                <w:sz w:val="18"/>
              </w:rPr>
              <w:tab/>
            </w:r>
            <w:r w:rsidRPr="003F2641">
              <w:rPr>
                <w:sz w:val="18"/>
              </w:rPr>
              <w:tab/>
              <w:t xml:space="preserve">Soc Sec #: </w:t>
            </w:r>
            <w:r w:rsidRPr="003F2641">
              <w:rPr>
                <w:sz w:val="18"/>
              </w:rPr>
              <w:tab/>
            </w:r>
            <w:r w:rsidRPr="003F2641">
              <w:rPr>
                <w:sz w:val="18"/>
              </w:rPr>
              <w:tab/>
              <w:t>Spouse:</w:t>
            </w:r>
          </w:p>
        </w:tc>
      </w:tr>
      <w:tr w:rsidR="00BF0EAB" w:rsidRPr="003F2641" w14:paraId="75EA5E47" w14:textId="77777777" w:rsidTr="004629D4">
        <w:tc>
          <w:tcPr>
            <w:tcW w:w="11016" w:type="dxa"/>
          </w:tcPr>
          <w:p w14:paraId="4C8DC5CE" w14:textId="77777777" w:rsidR="00BF0EAB" w:rsidRDefault="00BF0EAB" w:rsidP="004629D4">
            <w:pPr>
              <w:pStyle w:val="TableText"/>
            </w:pPr>
            <w:proofErr w:type="spellStart"/>
            <w:r w:rsidRPr="003F2641">
              <w:t>Ocupaciones</w:t>
            </w:r>
            <w:proofErr w:type="spellEnd"/>
            <w:r w:rsidRPr="003F2641">
              <w:t>/</w:t>
            </w:r>
            <w:proofErr w:type="spellStart"/>
            <w:r w:rsidRPr="003F2641">
              <w:t>Puestos</w:t>
            </w:r>
            <w:proofErr w:type="spellEnd"/>
            <w:r w:rsidRPr="003F2641">
              <w:t xml:space="preserve"> -</w:t>
            </w:r>
            <w:proofErr w:type="spellStart"/>
            <w:r w:rsidRPr="003F2641">
              <w:t>Titulo</w:t>
            </w:r>
            <w:proofErr w:type="spellEnd"/>
            <w:r w:rsidRPr="003F2641">
              <w:t>/</w:t>
            </w:r>
            <w:proofErr w:type="spellStart"/>
            <w:r w:rsidRPr="003F2641">
              <w:t>Años</w:t>
            </w:r>
            <w:proofErr w:type="spellEnd"/>
            <w:r w:rsidRPr="003F2641">
              <w:t>:</w:t>
            </w:r>
          </w:p>
        </w:tc>
      </w:tr>
      <w:tr w:rsidR="00BF0EAB" w:rsidRPr="003F2641" w14:paraId="31E3DEB7" w14:textId="77777777" w:rsidTr="004629D4">
        <w:tc>
          <w:tcPr>
            <w:tcW w:w="11016" w:type="dxa"/>
          </w:tcPr>
          <w:p w14:paraId="3B2FBFF5" w14:textId="77777777" w:rsidR="00BF0EAB" w:rsidRDefault="00BF0EAB" w:rsidP="004629D4">
            <w:pPr>
              <w:pStyle w:val="TableText"/>
            </w:pPr>
            <w:proofErr w:type="spellStart"/>
            <w:r w:rsidRPr="003F2641">
              <w:t>Empleadores</w:t>
            </w:r>
            <w:proofErr w:type="spellEnd"/>
            <w:r w:rsidRPr="003F2641">
              <w:t>/</w:t>
            </w:r>
            <w:proofErr w:type="spellStart"/>
            <w:r w:rsidRPr="003F2641">
              <w:t>años</w:t>
            </w:r>
            <w:proofErr w:type="spellEnd"/>
            <w:r w:rsidRPr="003F2641">
              <w:t>:</w:t>
            </w:r>
          </w:p>
        </w:tc>
      </w:tr>
      <w:tr w:rsidR="00BF0EAB" w:rsidRPr="003F2641" w14:paraId="796CD44C" w14:textId="77777777" w:rsidTr="004629D4">
        <w:tc>
          <w:tcPr>
            <w:tcW w:w="11016" w:type="dxa"/>
          </w:tcPr>
          <w:p w14:paraId="0DE3DB9D" w14:textId="77777777" w:rsidR="00BF0EAB" w:rsidRDefault="00BF0EAB" w:rsidP="004629D4">
            <w:pPr>
              <w:pStyle w:val="TableText"/>
            </w:pPr>
            <w:r w:rsidRPr="003F2641">
              <w:t>¿</w:t>
            </w:r>
            <w:proofErr w:type="spellStart"/>
            <w:r w:rsidRPr="003F2641">
              <w:t>Tienes</w:t>
            </w:r>
            <w:proofErr w:type="spellEnd"/>
            <w:r w:rsidRPr="003F2641">
              <w:t xml:space="preserve"> </w:t>
            </w:r>
            <w:proofErr w:type="spellStart"/>
            <w:r w:rsidRPr="003F2641">
              <w:t>algún</w:t>
            </w:r>
            <w:proofErr w:type="spellEnd"/>
            <w:r w:rsidRPr="003F2641">
              <w:t xml:space="preserve"> </w:t>
            </w:r>
            <w:proofErr w:type="spellStart"/>
            <w:r w:rsidRPr="003F2641">
              <w:t>seguro</w:t>
            </w:r>
            <w:proofErr w:type="spellEnd"/>
            <w:r w:rsidRPr="003F2641">
              <w:t xml:space="preserve"> de </w:t>
            </w:r>
            <w:proofErr w:type="spellStart"/>
            <w:r w:rsidRPr="003F2641">
              <w:t>vida</w:t>
            </w:r>
            <w:proofErr w:type="spellEnd"/>
            <w:r w:rsidRPr="003F2641">
              <w:t xml:space="preserve"> con </w:t>
            </w:r>
            <w:proofErr w:type="spellStart"/>
            <w:r w:rsidRPr="003F2641">
              <w:t>prestación</w:t>
            </w:r>
            <w:proofErr w:type="spellEnd"/>
            <w:r w:rsidRPr="003F2641">
              <w:t xml:space="preserve"> por </w:t>
            </w:r>
            <w:proofErr w:type="spellStart"/>
            <w:r w:rsidRPr="003F2641">
              <w:t>muerte</w:t>
            </w:r>
            <w:proofErr w:type="spellEnd"/>
            <w:r w:rsidRPr="003F2641">
              <w:t xml:space="preserve"> accidental </w:t>
            </w:r>
            <w:r w:rsidRPr="003F2641">
              <w:rPr>
                <w:i/>
              </w:rPr>
              <w:t xml:space="preserve">(que </w:t>
            </w:r>
            <w:proofErr w:type="spellStart"/>
            <w:r w:rsidRPr="003F2641">
              <w:rPr>
                <w:i/>
              </w:rPr>
              <w:t>paga</w:t>
            </w:r>
            <w:proofErr w:type="spellEnd"/>
            <w:r w:rsidRPr="003F2641">
              <w:rPr>
                <w:i/>
              </w:rPr>
              <w:t xml:space="preserve"> un extra </w:t>
            </w:r>
            <w:proofErr w:type="spellStart"/>
            <w:r w:rsidRPr="003F2641">
              <w:rPr>
                <w:i/>
              </w:rPr>
              <w:t>si</w:t>
            </w:r>
            <w:proofErr w:type="spellEnd"/>
            <w:r w:rsidRPr="003F2641">
              <w:rPr>
                <w:i/>
              </w:rPr>
              <w:t xml:space="preserve"> </w:t>
            </w:r>
            <w:proofErr w:type="spellStart"/>
            <w:r w:rsidRPr="003F2641">
              <w:rPr>
                <w:i/>
              </w:rPr>
              <w:t>mueres</w:t>
            </w:r>
            <w:proofErr w:type="spellEnd"/>
            <w:r w:rsidRPr="003F2641">
              <w:rPr>
                <w:i/>
              </w:rPr>
              <w:t xml:space="preserve"> </w:t>
            </w:r>
            <w:proofErr w:type="spellStart"/>
            <w:r w:rsidRPr="003F2641">
              <w:rPr>
                <w:i/>
              </w:rPr>
              <w:t>accidentalmente</w:t>
            </w:r>
            <w:proofErr w:type="spellEnd"/>
            <w:r w:rsidRPr="003F2641">
              <w:rPr>
                <w:i/>
              </w:rPr>
              <w:t>)</w:t>
            </w:r>
            <w:r w:rsidRPr="003F2641">
              <w:t>?</w:t>
            </w:r>
          </w:p>
        </w:tc>
      </w:tr>
      <w:tr w:rsidR="00BF0EAB" w:rsidRPr="003F2641" w14:paraId="6C5D0C22" w14:textId="77777777" w:rsidTr="004629D4">
        <w:tc>
          <w:tcPr>
            <w:tcW w:w="11016" w:type="dxa"/>
          </w:tcPr>
          <w:p w14:paraId="5F1965A3" w14:textId="77777777" w:rsidR="00BF0EAB" w:rsidRDefault="00BF0EAB" w:rsidP="004629D4">
            <w:pPr>
              <w:pStyle w:val="TableText"/>
            </w:pPr>
            <w:r w:rsidRPr="003F2641">
              <w:t>Grade School/s, Middle School/Jr. Highs/Cities:</w:t>
            </w:r>
          </w:p>
        </w:tc>
      </w:tr>
      <w:tr w:rsidR="00BF0EAB" w:rsidRPr="003F2641" w14:paraId="581E80B6" w14:textId="77777777" w:rsidTr="004629D4">
        <w:tc>
          <w:tcPr>
            <w:tcW w:w="11016" w:type="dxa"/>
          </w:tcPr>
          <w:p w14:paraId="48A76019" w14:textId="77777777" w:rsidR="00BF0EAB" w:rsidRDefault="00BF0EAB" w:rsidP="004629D4">
            <w:pPr>
              <w:pStyle w:val="TableText"/>
            </w:pPr>
            <w:r w:rsidRPr="003F2641">
              <w:t xml:space="preserve">Instituto(s)/Ciudad/Año de </w:t>
            </w:r>
            <w:proofErr w:type="spellStart"/>
            <w:r w:rsidRPr="003F2641">
              <w:t>graduación</w:t>
            </w:r>
            <w:proofErr w:type="spellEnd"/>
            <w:r w:rsidRPr="003F2641">
              <w:t>:</w:t>
            </w:r>
          </w:p>
        </w:tc>
      </w:tr>
      <w:tr w:rsidR="00BF0EAB" w:rsidRPr="003F2641" w14:paraId="25B6BECD" w14:textId="77777777" w:rsidTr="004629D4">
        <w:tc>
          <w:tcPr>
            <w:tcW w:w="11016" w:type="dxa"/>
          </w:tcPr>
          <w:p w14:paraId="253CB9F5" w14:textId="77777777" w:rsidR="00BF0EAB" w:rsidRDefault="00BF0EAB" w:rsidP="004629D4">
            <w:pPr>
              <w:pStyle w:val="TableText"/>
            </w:pPr>
            <w:r w:rsidRPr="003F2641">
              <w:t>Universidad(es)/</w:t>
            </w:r>
            <w:proofErr w:type="spellStart"/>
            <w:r w:rsidRPr="003F2641">
              <w:t>Universidades</w:t>
            </w:r>
            <w:proofErr w:type="spellEnd"/>
            <w:r w:rsidRPr="003F2641">
              <w:t>/</w:t>
            </w:r>
            <w:proofErr w:type="spellStart"/>
            <w:r w:rsidRPr="003F2641">
              <w:t>Años</w:t>
            </w:r>
            <w:proofErr w:type="spellEnd"/>
            <w:r w:rsidRPr="003F2641">
              <w:t>/</w:t>
            </w:r>
            <w:proofErr w:type="spellStart"/>
            <w:r w:rsidRPr="003F2641">
              <w:t>Ciudades</w:t>
            </w:r>
            <w:proofErr w:type="spellEnd"/>
            <w:r w:rsidRPr="003F2641">
              <w:t>/</w:t>
            </w:r>
            <w:proofErr w:type="spellStart"/>
            <w:r w:rsidRPr="003F2641">
              <w:t>Títulos</w:t>
            </w:r>
            <w:proofErr w:type="spellEnd"/>
            <w:r w:rsidRPr="003F2641">
              <w:t>/</w:t>
            </w:r>
            <w:proofErr w:type="spellStart"/>
            <w:r w:rsidRPr="003F2641">
              <w:t>Mayores</w:t>
            </w:r>
            <w:proofErr w:type="spellEnd"/>
            <w:r w:rsidRPr="003F2641">
              <w:t>:</w:t>
            </w:r>
          </w:p>
        </w:tc>
      </w:tr>
      <w:tr w:rsidR="00BF0EAB" w:rsidRPr="003F2641" w14:paraId="38B379BF" w14:textId="77777777" w:rsidTr="004629D4">
        <w:tc>
          <w:tcPr>
            <w:tcW w:w="11016" w:type="dxa"/>
          </w:tcPr>
          <w:p w14:paraId="6EC28D4B" w14:textId="77777777" w:rsidR="00BF0EAB" w:rsidRDefault="00BF0EAB" w:rsidP="004629D4">
            <w:pPr>
              <w:pStyle w:val="TableText"/>
            </w:pPr>
            <w:proofErr w:type="spellStart"/>
            <w:r w:rsidRPr="003F2641">
              <w:t>Lugares</w:t>
            </w:r>
            <w:proofErr w:type="spellEnd"/>
            <w:r w:rsidRPr="003F2641">
              <w:t xml:space="preserve"> en los que ha </w:t>
            </w:r>
            <w:proofErr w:type="spellStart"/>
            <w:r w:rsidRPr="003F2641">
              <w:t>vivido</w:t>
            </w:r>
            <w:proofErr w:type="spellEnd"/>
            <w:r w:rsidRPr="003F2641">
              <w:t>/</w:t>
            </w:r>
            <w:proofErr w:type="spellStart"/>
            <w:r w:rsidRPr="003F2641">
              <w:t>años</w:t>
            </w:r>
            <w:proofErr w:type="spellEnd"/>
            <w:r w:rsidRPr="003F2641">
              <w:t>:</w:t>
            </w:r>
          </w:p>
        </w:tc>
      </w:tr>
      <w:tr w:rsidR="00BF0EAB" w:rsidRPr="003F2641" w14:paraId="6C198739" w14:textId="77777777" w:rsidTr="004629D4">
        <w:tc>
          <w:tcPr>
            <w:tcW w:w="11016" w:type="dxa"/>
          </w:tcPr>
          <w:p w14:paraId="585265D5" w14:textId="77777777" w:rsidR="00BF0EAB" w:rsidRDefault="00BF0EAB" w:rsidP="004629D4">
            <w:pPr>
              <w:pStyle w:val="TableText"/>
              <w:rPr>
                <w:sz w:val="18"/>
              </w:rPr>
            </w:pPr>
            <w:r w:rsidRPr="003F2641">
              <w:rPr>
                <w:sz w:val="18"/>
              </w:rPr>
              <w:t>Militar de ________to _______ en la (</w:t>
            </w:r>
            <w:proofErr w:type="spellStart"/>
            <w:r w:rsidRPr="003F2641">
              <w:rPr>
                <w:sz w:val="18"/>
              </w:rPr>
              <w:t>rama</w:t>
            </w:r>
            <w:proofErr w:type="spellEnd"/>
            <w:r w:rsidRPr="003F2641">
              <w:rPr>
                <w:sz w:val="18"/>
              </w:rPr>
              <w:t xml:space="preserve">): </w:t>
            </w:r>
            <w:r w:rsidRPr="003F2641">
              <w:rPr>
                <w:sz w:val="18"/>
              </w:rPr>
              <w:tab/>
            </w:r>
            <w:r w:rsidRPr="003F2641">
              <w:rPr>
                <w:sz w:val="18"/>
              </w:rPr>
              <w:tab/>
              <w:t xml:space="preserve">Rango: </w:t>
            </w:r>
            <w:r w:rsidRPr="003F2641">
              <w:rPr>
                <w:sz w:val="18"/>
              </w:rPr>
              <w:tab/>
            </w:r>
            <w:r w:rsidRPr="003F2641">
              <w:rPr>
                <w:sz w:val="18"/>
              </w:rPr>
              <w:tab/>
            </w:r>
            <w:proofErr w:type="spellStart"/>
            <w:r w:rsidRPr="003F2641">
              <w:rPr>
                <w:sz w:val="18"/>
              </w:rPr>
              <w:t>Número</w:t>
            </w:r>
            <w:proofErr w:type="spellEnd"/>
            <w:r w:rsidRPr="003F2641">
              <w:rPr>
                <w:sz w:val="18"/>
              </w:rPr>
              <w:t xml:space="preserve"> de </w:t>
            </w:r>
            <w:proofErr w:type="spellStart"/>
            <w:r w:rsidRPr="003F2641">
              <w:rPr>
                <w:sz w:val="18"/>
              </w:rPr>
              <w:t>serie</w:t>
            </w:r>
            <w:proofErr w:type="spellEnd"/>
            <w:r w:rsidRPr="003F2641">
              <w:rPr>
                <w:sz w:val="18"/>
              </w:rPr>
              <w:t xml:space="preserve">: </w:t>
            </w:r>
            <w:r w:rsidRPr="003F2641">
              <w:rPr>
                <w:sz w:val="18"/>
              </w:rPr>
              <w:tab/>
            </w:r>
            <w:proofErr w:type="spellStart"/>
            <w:r w:rsidRPr="003F2641">
              <w:rPr>
                <w:sz w:val="18"/>
              </w:rPr>
              <w:t>Fecha</w:t>
            </w:r>
            <w:proofErr w:type="spellEnd"/>
            <w:r w:rsidRPr="003F2641">
              <w:rPr>
                <w:sz w:val="18"/>
              </w:rPr>
              <w:t xml:space="preserve"> de </w:t>
            </w:r>
            <w:proofErr w:type="spellStart"/>
            <w:r w:rsidRPr="003F2641">
              <w:rPr>
                <w:sz w:val="18"/>
              </w:rPr>
              <w:t>baja</w:t>
            </w:r>
            <w:proofErr w:type="spellEnd"/>
            <w:r w:rsidRPr="003F2641">
              <w:rPr>
                <w:sz w:val="18"/>
              </w:rPr>
              <w:t>:</w:t>
            </w:r>
          </w:p>
        </w:tc>
      </w:tr>
      <w:tr w:rsidR="00BF0EAB" w:rsidRPr="003F2641" w14:paraId="16519C1A" w14:textId="77777777" w:rsidTr="004629D4">
        <w:tc>
          <w:tcPr>
            <w:tcW w:w="11016" w:type="dxa"/>
          </w:tcPr>
          <w:p w14:paraId="2A6596A9" w14:textId="77777777" w:rsidR="00BF0EAB" w:rsidRDefault="00BF0EAB" w:rsidP="004629D4">
            <w:pPr>
              <w:pStyle w:val="TableText"/>
            </w:pPr>
            <w:proofErr w:type="spellStart"/>
            <w:r w:rsidRPr="003F2641">
              <w:t>Lugares</w:t>
            </w:r>
            <w:proofErr w:type="spellEnd"/>
            <w:r w:rsidRPr="003F2641">
              <w:t xml:space="preserve"> de </w:t>
            </w:r>
            <w:proofErr w:type="spellStart"/>
            <w:r w:rsidRPr="003F2641">
              <w:t>servicio</w:t>
            </w:r>
            <w:proofErr w:type="spellEnd"/>
            <w:r w:rsidRPr="003F2641">
              <w:t xml:space="preserve"> en las </w:t>
            </w:r>
            <w:proofErr w:type="spellStart"/>
            <w:r w:rsidRPr="003F2641">
              <w:t>Fuerzas</w:t>
            </w:r>
            <w:proofErr w:type="spellEnd"/>
            <w:r w:rsidRPr="003F2641">
              <w:t xml:space="preserve"> Armadas:</w:t>
            </w:r>
          </w:p>
        </w:tc>
      </w:tr>
      <w:tr w:rsidR="00BF0EAB" w:rsidRPr="003F2641" w14:paraId="1193BD13" w14:textId="77777777" w:rsidTr="004629D4">
        <w:tc>
          <w:tcPr>
            <w:tcW w:w="11016" w:type="dxa"/>
          </w:tcPr>
          <w:p w14:paraId="53DE4897" w14:textId="77777777" w:rsidR="00BF0EAB" w:rsidRDefault="00BF0EAB" w:rsidP="004629D4">
            <w:pPr>
              <w:pStyle w:val="TableText"/>
            </w:pPr>
            <w:r w:rsidRPr="003F2641">
              <w:t xml:space="preserve">Iglesias </w:t>
            </w:r>
            <w:proofErr w:type="spellStart"/>
            <w:r w:rsidRPr="003F2641">
              <w:t>atendidas</w:t>
            </w:r>
            <w:proofErr w:type="spellEnd"/>
            <w:r w:rsidRPr="003F2641">
              <w:t>/</w:t>
            </w:r>
            <w:proofErr w:type="spellStart"/>
            <w:r w:rsidRPr="003F2641">
              <w:t>ciudades</w:t>
            </w:r>
            <w:proofErr w:type="spellEnd"/>
            <w:r w:rsidRPr="003F2641">
              <w:t>/</w:t>
            </w:r>
            <w:proofErr w:type="spellStart"/>
            <w:r w:rsidRPr="003F2641">
              <w:t>años</w:t>
            </w:r>
            <w:proofErr w:type="spellEnd"/>
            <w:r w:rsidRPr="003F2641">
              <w:t>:</w:t>
            </w:r>
          </w:p>
        </w:tc>
      </w:tr>
      <w:tr w:rsidR="00BF0EAB" w:rsidRPr="003F2641" w14:paraId="1F7C4E26" w14:textId="77777777" w:rsidTr="004629D4">
        <w:tc>
          <w:tcPr>
            <w:tcW w:w="11016" w:type="dxa"/>
          </w:tcPr>
          <w:p w14:paraId="6BC92AD0" w14:textId="77777777" w:rsidR="00BF0EAB" w:rsidRDefault="00BF0EAB" w:rsidP="004629D4">
            <w:pPr>
              <w:pStyle w:val="TableText"/>
            </w:pPr>
            <w:proofErr w:type="spellStart"/>
            <w:r w:rsidRPr="003F2641">
              <w:t>Grupos</w:t>
            </w:r>
            <w:proofErr w:type="spellEnd"/>
            <w:r w:rsidRPr="003F2641">
              <w:t xml:space="preserve"> </w:t>
            </w:r>
            <w:proofErr w:type="spellStart"/>
            <w:r w:rsidRPr="003F2641">
              <w:t>profesionales</w:t>
            </w:r>
            <w:proofErr w:type="spellEnd"/>
            <w:r w:rsidRPr="003F2641">
              <w:t xml:space="preserve">, </w:t>
            </w:r>
            <w:proofErr w:type="spellStart"/>
            <w:r w:rsidRPr="003F2641">
              <w:t>cívicos</w:t>
            </w:r>
            <w:proofErr w:type="spellEnd"/>
            <w:r w:rsidRPr="003F2641">
              <w:t xml:space="preserve">, </w:t>
            </w:r>
            <w:proofErr w:type="spellStart"/>
            <w:r w:rsidRPr="003F2641">
              <w:t>clubes</w:t>
            </w:r>
            <w:proofErr w:type="spellEnd"/>
            <w:r w:rsidRPr="003F2641">
              <w:t xml:space="preserve">, </w:t>
            </w:r>
            <w:proofErr w:type="spellStart"/>
            <w:r w:rsidRPr="003F2641">
              <w:t>logias</w:t>
            </w:r>
            <w:proofErr w:type="spellEnd"/>
            <w:r w:rsidRPr="003F2641">
              <w:t xml:space="preserve">, </w:t>
            </w:r>
            <w:proofErr w:type="spellStart"/>
            <w:r w:rsidRPr="003F2641">
              <w:t>asociaciones</w:t>
            </w:r>
            <w:proofErr w:type="spellEnd"/>
            <w:r w:rsidRPr="003F2641">
              <w:t>:</w:t>
            </w:r>
          </w:p>
        </w:tc>
      </w:tr>
      <w:tr w:rsidR="00BF0EAB" w:rsidRPr="003F2641" w14:paraId="5CBCC1C6" w14:textId="77777777" w:rsidTr="004629D4">
        <w:tc>
          <w:tcPr>
            <w:tcW w:w="11016" w:type="dxa"/>
          </w:tcPr>
          <w:p w14:paraId="7ECEC086" w14:textId="77777777" w:rsidR="00BF0EAB" w:rsidRDefault="00BF0EAB" w:rsidP="004629D4">
            <w:pPr>
              <w:pStyle w:val="TableText"/>
            </w:pPr>
            <w:r w:rsidRPr="003F2641">
              <w:t xml:space="preserve">Amigos </w:t>
            </w:r>
            <w:proofErr w:type="spellStart"/>
            <w:r w:rsidRPr="003F2641">
              <w:t>más</w:t>
            </w:r>
            <w:proofErr w:type="spellEnd"/>
            <w:r w:rsidRPr="003F2641">
              <w:t xml:space="preserve"> </w:t>
            </w:r>
            <w:proofErr w:type="spellStart"/>
            <w:r w:rsidRPr="003F2641">
              <w:t>cercanos</w:t>
            </w:r>
            <w:proofErr w:type="spellEnd"/>
            <w:r w:rsidRPr="003F2641">
              <w:t>:</w:t>
            </w:r>
          </w:p>
        </w:tc>
      </w:tr>
      <w:tr w:rsidR="00BF0EAB" w:rsidRPr="003F2641" w14:paraId="75BD1232" w14:textId="77777777" w:rsidTr="004629D4">
        <w:tc>
          <w:tcPr>
            <w:tcW w:w="11016" w:type="dxa"/>
            <w:shd w:val="solid" w:color="003300" w:fill="ECE8E1"/>
          </w:tcPr>
          <w:p w14:paraId="5062B4C0" w14:textId="77777777" w:rsidR="00BF0EAB" w:rsidRDefault="00BF0EAB" w:rsidP="004629D4">
            <w:pPr>
              <w:pStyle w:val="TableText"/>
              <w:spacing w:before="20"/>
              <w:jc w:val="center"/>
              <w:rPr>
                <w:b/>
                <w:color w:val="FFFFFF"/>
                <w:sz w:val="18"/>
              </w:rPr>
            </w:pPr>
            <w:r w:rsidRPr="00BF0EAB">
              <w:rPr>
                <w:b/>
                <w:color w:val="FFFFFF"/>
                <w:sz w:val="16"/>
                <w:szCs w:val="18"/>
              </w:rPr>
              <w:t xml:space="preserve">PLANIFICACIÓN DEL FUNERAL </w:t>
            </w:r>
            <w:proofErr w:type="spellStart"/>
            <w:r w:rsidRPr="00BF0EAB">
              <w:rPr>
                <w:b/>
                <w:i/>
                <w:color w:val="FFFFFF"/>
                <w:sz w:val="16"/>
                <w:szCs w:val="18"/>
              </w:rPr>
              <w:t>Proporcione</w:t>
            </w:r>
            <w:proofErr w:type="spellEnd"/>
            <w:r w:rsidRPr="00BF0EAB">
              <w:rPr>
                <w:b/>
                <w:i/>
                <w:color w:val="FFFFFF"/>
                <w:sz w:val="16"/>
                <w:szCs w:val="18"/>
              </w:rPr>
              <w:t xml:space="preserve"> </w:t>
            </w:r>
            <w:proofErr w:type="spellStart"/>
            <w:r w:rsidRPr="00BF0EAB">
              <w:rPr>
                <w:b/>
                <w:i/>
                <w:color w:val="FFFFFF"/>
                <w:sz w:val="16"/>
                <w:szCs w:val="18"/>
              </w:rPr>
              <w:t>instrucciones</w:t>
            </w:r>
            <w:proofErr w:type="spellEnd"/>
            <w:r w:rsidRPr="00BF0EAB">
              <w:rPr>
                <w:b/>
                <w:i/>
                <w:color w:val="FFFFFF"/>
                <w:sz w:val="16"/>
                <w:szCs w:val="18"/>
              </w:rPr>
              <w:t xml:space="preserve">, </w:t>
            </w:r>
            <w:proofErr w:type="spellStart"/>
            <w:r w:rsidRPr="00BF0EAB">
              <w:rPr>
                <w:b/>
                <w:i/>
                <w:color w:val="FFFFFF"/>
                <w:sz w:val="16"/>
                <w:szCs w:val="18"/>
              </w:rPr>
              <w:t>notas</w:t>
            </w:r>
            <w:proofErr w:type="spellEnd"/>
            <w:r w:rsidRPr="00BF0EAB">
              <w:rPr>
                <w:b/>
                <w:i/>
                <w:color w:val="FFFFFF"/>
                <w:sz w:val="16"/>
                <w:szCs w:val="18"/>
              </w:rPr>
              <w:t xml:space="preserve">, nombre(s), </w:t>
            </w:r>
            <w:proofErr w:type="spellStart"/>
            <w:r w:rsidRPr="00BF0EAB">
              <w:rPr>
                <w:b/>
                <w:i/>
                <w:color w:val="FFFFFF"/>
                <w:sz w:val="16"/>
                <w:szCs w:val="18"/>
              </w:rPr>
              <w:t>direcciones</w:t>
            </w:r>
            <w:proofErr w:type="spellEnd"/>
            <w:r w:rsidRPr="00BF0EAB">
              <w:rPr>
                <w:b/>
                <w:i/>
                <w:color w:val="FFFFFF"/>
                <w:sz w:val="16"/>
                <w:szCs w:val="18"/>
              </w:rPr>
              <w:t xml:space="preserve">, </w:t>
            </w:r>
            <w:proofErr w:type="spellStart"/>
            <w:r w:rsidRPr="00BF0EAB">
              <w:rPr>
                <w:b/>
                <w:i/>
                <w:color w:val="FFFFFF"/>
                <w:sz w:val="16"/>
                <w:szCs w:val="18"/>
              </w:rPr>
              <w:t>números</w:t>
            </w:r>
            <w:proofErr w:type="spellEnd"/>
            <w:r w:rsidRPr="00BF0EAB">
              <w:rPr>
                <w:b/>
                <w:i/>
                <w:color w:val="FFFFFF"/>
                <w:sz w:val="16"/>
                <w:szCs w:val="18"/>
              </w:rPr>
              <w:t xml:space="preserve"> de </w:t>
            </w:r>
            <w:proofErr w:type="spellStart"/>
            <w:r w:rsidRPr="00BF0EAB">
              <w:rPr>
                <w:b/>
                <w:i/>
                <w:color w:val="FFFFFF"/>
                <w:sz w:val="16"/>
                <w:szCs w:val="18"/>
              </w:rPr>
              <w:t>teléfono</w:t>
            </w:r>
            <w:proofErr w:type="spellEnd"/>
            <w:r>
              <w:rPr>
                <w:b/>
                <w:i/>
                <w:color w:val="FFFFFF"/>
                <w:sz w:val="16"/>
                <w:szCs w:val="18"/>
              </w:rPr>
              <w:t xml:space="preserve"> &amp; </w:t>
            </w:r>
            <w:proofErr w:type="spellStart"/>
            <w:r w:rsidRPr="00BF0EAB">
              <w:rPr>
                <w:b/>
                <w:i/>
                <w:color w:val="FFFFFF"/>
                <w:sz w:val="16"/>
                <w:szCs w:val="18"/>
              </w:rPr>
              <w:t>correos</w:t>
            </w:r>
            <w:proofErr w:type="spellEnd"/>
            <w:r w:rsidRPr="00BF0EAB">
              <w:rPr>
                <w:b/>
                <w:i/>
                <w:color w:val="FFFFFF"/>
                <w:sz w:val="16"/>
                <w:szCs w:val="18"/>
              </w:rPr>
              <w:t xml:space="preserve"> </w:t>
            </w:r>
            <w:proofErr w:type="spellStart"/>
            <w:r w:rsidRPr="00BF0EAB">
              <w:rPr>
                <w:b/>
                <w:i/>
                <w:color w:val="FFFFFF"/>
                <w:sz w:val="16"/>
                <w:szCs w:val="18"/>
              </w:rPr>
              <w:t>electrónicos</w:t>
            </w:r>
            <w:proofErr w:type="spellEnd"/>
            <w:r>
              <w:rPr>
                <w:b/>
                <w:i/>
                <w:color w:val="FFFFFF"/>
                <w:sz w:val="16"/>
                <w:szCs w:val="18"/>
              </w:rPr>
              <w:t>.</w:t>
            </w:r>
          </w:p>
        </w:tc>
      </w:tr>
      <w:tr w:rsidR="00BF0EAB" w:rsidRPr="003F2641" w14:paraId="732E822F" w14:textId="77777777" w:rsidTr="004629D4">
        <w:tc>
          <w:tcPr>
            <w:tcW w:w="11016" w:type="dxa"/>
          </w:tcPr>
          <w:p w14:paraId="7170104E" w14:textId="77777777" w:rsidR="00BF0EAB" w:rsidRDefault="00BF0EAB" w:rsidP="004629D4">
            <w:pPr>
              <w:pStyle w:val="TableText"/>
            </w:pPr>
            <w:r w:rsidRPr="003F2641">
              <w:t xml:space="preserve">Iglesia/Ciudad: </w:t>
            </w:r>
            <w:r w:rsidRPr="003F2641">
              <w:tab/>
            </w:r>
            <w:r w:rsidRPr="003F2641">
              <w:tab/>
            </w:r>
            <w:r w:rsidRPr="003F2641">
              <w:tab/>
            </w:r>
            <w:r w:rsidRPr="003F2641">
              <w:tab/>
            </w:r>
            <w:r w:rsidRPr="003F2641">
              <w:tab/>
            </w:r>
            <w:r w:rsidRPr="003F2641">
              <w:tab/>
            </w:r>
            <w:r w:rsidRPr="003F2641">
              <w:tab/>
            </w:r>
            <w:r w:rsidRPr="003F2641">
              <w:tab/>
            </w:r>
            <w:r w:rsidRPr="003F2641">
              <w:tab/>
            </w:r>
            <w:r w:rsidRPr="003F2641">
              <w:tab/>
            </w:r>
            <w:proofErr w:type="spellStart"/>
            <w:r w:rsidRPr="003F2641">
              <w:t>Teléfono</w:t>
            </w:r>
            <w:proofErr w:type="spellEnd"/>
            <w:r w:rsidRPr="003F2641">
              <w:t>:</w:t>
            </w:r>
          </w:p>
        </w:tc>
      </w:tr>
      <w:tr w:rsidR="00BF0EAB" w:rsidRPr="003F2641" w14:paraId="2D4354C4" w14:textId="77777777" w:rsidTr="004629D4">
        <w:tc>
          <w:tcPr>
            <w:tcW w:w="11016" w:type="dxa"/>
          </w:tcPr>
          <w:p w14:paraId="5A453D08" w14:textId="77777777" w:rsidR="00BF0EAB" w:rsidRDefault="00BF0EAB" w:rsidP="004629D4">
            <w:pPr>
              <w:pStyle w:val="TableText"/>
            </w:pPr>
            <w:proofErr w:type="spellStart"/>
            <w:r w:rsidRPr="003F2641">
              <w:t>Funeraria</w:t>
            </w:r>
            <w:proofErr w:type="spellEnd"/>
            <w:r w:rsidRPr="003F2641">
              <w:t xml:space="preserve">/Ciudad: </w:t>
            </w:r>
            <w:r w:rsidRPr="003F2641">
              <w:tab/>
            </w:r>
            <w:r w:rsidRPr="003F2641">
              <w:tab/>
            </w:r>
            <w:r w:rsidRPr="003F2641">
              <w:tab/>
            </w:r>
            <w:r w:rsidRPr="003F2641">
              <w:tab/>
            </w:r>
            <w:r w:rsidRPr="003F2641">
              <w:tab/>
            </w:r>
            <w:r w:rsidRPr="003F2641">
              <w:tab/>
              <w:t xml:space="preserve">Si es de </w:t>
            </w:r>
            <w:proofErr w:type="spellStart"/>
            <w:r w:rsidRPr="003F2641">
              <w:t>prepago</w:t>
            </w:r>
            <w:proofErr w:type="spellEnd"/>
            <w:r w:rsidRPr="003F2641">
              <w:t xml:space="preserve">, nº de </w:t>
            </w:r>
            <w:proofErr w:type="spellStart"/>
            <w:r w:rsidRPr="003F2641">
              <w:t>cuenta</w:t>
            </w:r>
            <w:proofErr w:type="spellEnd"/>
            <w:r w:rsidRPr="003F2641">
              <w:t xml:space="preserve"> </w:t>
            </w:r>
            <w:r w:rsidRPr="003F2641">
              <w:tab/>
            </w:r>
            <w:r w:rsidRPr="003F2641">
              <w:tab/>
            </w:r>
            <w:proofErr w:type="spellStart"/>
            <w:r w:rsidRPr="003F2641">
              <w:t>Teléfono</w:t>
            </w:r>
            <w:proofErr w:type="spellEnd"/>
          </w:p>
        </w:tc>
      </w:tr>
      <w:tr w:rsidR="00BF0EAB" w:rsidRPr="003F2641" w14:paraId="28A80193" w14:textId="77777777" w:rsidTr="004629D4">
        <w:tc>
          <w:tcPr>
            <w:tcW w:w="11016" w:type="dxa"/>
          </w:tcPr>
          <w:p w14:paraId="0B17BC85" w14:textId="77777777" w:rsidR="00BF0EAB" w:rsidRDefault="00BF0EAB" w:rsidP="004629D4">
            <w:pPr>
              <w:pStyle w:val="TableText"/>
              <w:rPr>
                <w:sz w:val="18"/>
              </w:rPr>
            </w:pPr>
            <w:r w:rsidRPr="003F2641">
              <w:rPr>
                <w:sz w:val="18"/>
              </w:rPr>
              <w:t xml:space="preserve">Cementerio/Ciudad: </w:t>
            </w:r>
            <w:r w:rsidRPr="003F2641">
              <w:rPr>
                <w:sz w:val="18"/>
              </w:rPr>
              <w:tab/>
            </w:r>
            <w:r w:rsidRPr="003F2641">
              <w:rPr>
                <w:sz w:val="18"/>
              </w:rPr>
              <w:tab/>
            </w:r>
            <w:r w:rsidRPr="003F2641">
              <w:rPr>
                <w:sz w:val="18"/>
              </w:rPr>
              <w:tab/>
              <w:t xml:space="preserve">Si se </w:t>
            </w:r>
            <w:proofErr w:type="spellStart"/>
            <w:r w:rsidRPr="003F2641">
              <w:rPr>
                <w:sz w:val="18"/>
              </w:rPr>
              <w:t>compró</w:t>
            </w:r>
            <w:proofErr w:type="spellEnd"/>
            <w:r w:rsidRPr="003F2641">
              <w:rPr>
                <w:sz w:val="18"/>
              </w:rPr>
              <w:t xml:space="preserve">, </w:t>
            </w:r>
            <w:proofErr w:type="spellStart"/>
            <w:r w:rsidRPr="003F2641">
              <w:rPr>
                <w:sz w:val="18"/>
              </w:rPr>
              <w:t>qué</w:t>
            </w:r>
            <w:proofErr w:type="spellEnd"/>
            <w:r w:rsidRPr="003F2641">
              <w:rPr>
                <w:sz w:val="18"/>
              </w:rPr>
              <w:t xml:space="preserve"> fila #: </w:t>
            </w:r>
            <w:r w:rsidRPr="003F2641">
              <w:rPr>
                <w:sz w:val="18"/>
              </w:rPr>
              <w:tab/>
            </w:r>
            <w:r w:rsidRPr="003F2641">
              <w:rPr>
                <w:sz w:val="18"/>
              </w:rPr>
              <w:tab/>
              <w:t>Lote #:</w:t>
            </w:r>
            <w:r w:rsidRPr="003F2641">
              <w:rPr>
                <w:sz w:val="18"/>
              </w:rPr>
              <w:tab/>
            </w:r>
            <w:r w:rsidRPr="003F2641">
              <w:rPr>
                <w:sz w:val="18"/>
              </w:rPr>
              <w:tab/>
            </w:r>
            <w:proofErr w:type="spellStart"/>
            <w:r w:rsidRPr="003F2641">
              <w:rPr>
                <w:sz w:val="18"/>
              </w:rPr>
              <w:t>Bloque</w:t>
            </w:r>
            <w:proofErr w:type="spellEnd"/>
            <w:r w:rsidRPr="003F2641">
              <w:rPr>
                <w:sz w:val="18"/>
              </w:rPr>
              <w:t xml:space="preserve"> #: </w:t>
            </w:r>
            <w:r w:rsidRPr="003F2641">
              <w:rPr>
                <w:sz w:val="18"/>
              </w:rPr>
              <w:tab/>
            </w:r>
            <w:proofErr w:type="spellStart"/>
            <w:r w:rsidRPr="003F2641">
              <w:rPr>
                <w:sz w:val="18"/>
              </w:rPr>
              <w:t>Sección</w:t>
            </w:r>
            <w:proofErr w:type="spellEnd"/>
            <w:r w:rsidRPr="003F2641">
              <w:rPr>
                <w:sz w:val="18"/>
              </w:rPr>
              <w:t xml:space="preserve"> #:</w:t>
            </w:r>
          </w:p>
        </w:tc>
      </w:tr>
      <w:tr w:rsidR="00BF0EAB" w:rsidRPr="003F2641" w14:paraId="564F5365" w14:textId="77777777" w:rsidTr="004629D4">
        <w:tc>
          <w:tcPr>
            <w:tcW w:w="11016" w:type="dxa"/>
          </w:tcPr>
          <w:p w14:paraId="50513446" w14:textId="77777777" w:rsidR="00BF0EAB" w:rsidRDefault="00BF0EAB" w:rsidP="004629D4">
            <w:pPr>
              <w:pStyle w:val="TableText"/>
              <w:rPr>
                <w:sz w:val="18"/>
              </w:rPr>
            </w:pPr>
            <w:proofErr w:type="spellStart"/>
            <w:r w:rsidRPr="003F2641">
              <w:rPr>
                <w:sz w:val="18"/>
              </w:rPr>
              <w:t>Compañía</w:t>
            </w:r>
            <w:proofErr w:type="spellEnd"/>
            <w:r w:rsidRPr="003F2641">
              <w:rPr>
                <w:sz w:val="18"/>
              </w:rPr>
              <w:t xml:space="preserve"> del </w:t>
            </w:r>
            <w:proofErr w:type="spellStart"/>
            <w:r w:rsidRPr="003F2641">
              <w:rPr>
                <w:sz w:val="18"/>
              </w:rPr>
              <w:t>ataúd</w:t>
            </w:r>
            <w:proofErr w:type="spellEnd"/>
            <w:r w:rsidRPr="003F2641">
              <w:rPr>
                <w:sz w:val="18"/>
              </w:rPr>
              <w:t xml:space="preserve"> o </w:t>
            </w:r>
            <w:proofErr w:type="spellStart"/>
            <w:r w:rsidRPr="003F2641">
              <w:rPr>
                <w:sz w:val="18"/>
              </w:rPr>
              <w:t>urna</w:t>
            </w:r>
            <w:proofErr w:type="spellEnd"/>
            <w:r w:rsidRPr="003F2641">
              <w:rPr>
                <w:sz w:val="18"/>
              </w:rPr>
              <w:t xml:space="preserve">: </w:t>
            </w:r>
            <w:r w:rsidRPr="003F2641">
              <w:rPr>
                <w:sz w:val="18"/>
              </w:rPr>
              <w:tab/>
            </w:r>
            <w:r w:rsidRPr="003F2641">
              <w:rPr>
                <w:sz w:val="18"/>
              </w:rPr>
              <w:tab/>
            </w:r>
            <w:r w:rsidRPr="003F2641">
              <w:rPr>
                <w:sz w:val="18"/>
              </w:rPr>
              <w:tab/>
              <w:t xml:space="preserve">Si es de </w:t>
            </w:r>
            <w:proofErr w:type="spellStart"/>
            <w:r w:rsidRPr="003F2641">
              <w:rPr>
                <w:sz w:val="18"/>
              </w:rPr>
              <w:t>prepago</w:t>
            </w:r>
            <w:proofErr w:type="spellEnd"/>
            <w:r w:rsidRPr="003F2641">
              <w:rPr>
                <w:sz w:val="18"/>
              </w:rPr>
              <w:t xml:space="preserve">, nº de </w:t>
            </w:r>
            <w:proofErr w:type="spellStart"/>
            <w:r w:rsidRPr="003F2641">
              <w:rPr>
                <w:sz w:val="18"/>
              </w:rPr>
              <w:t>cuenta</w:t>
            </w:r>
            <w:proofErr w:type="spellEnd"/>
            <w:r w:rsidRPr="003F2641">
              <w:rPr>
                <w:sz w:val="18"/>
              </w:rPr>
              <w:t xml:space="preserve"> </w:t>
            </w:r>
            <w:r w:rsidRPr="003F2641">
              <w:rPr>
                <w:sz w:val="18"/>
              </w:rPr>
              <w:tab/>
            </w:r>
            <w:r w:rsidRPr="003F2641">
              <w:rPr>
                <w:sz w:val="18"/>
              </w:rPr>
              <w:tab/>
            </w:r>
            <w:r w:rsidRPr="003F2641">
              <w:rPr>
                <w:sz w:val="18"/>
              </w:rPr>
              <w:tab/>
            </w:r>
            <w:proofErr w:type="spellStart"/>
            <w:r w:rsidRPr="003F2641">
              <w:rPr>
                <w:sz w:val="18"/>
              </w:rPr>
              <w:t>Teléfono</w:t>
            </w:r>
            <w:proofErr w:type="spellEnd"/>
          </w:p>
        </w:tc>
      </w:tr>
      <w:tr w:rsidR="00BF0EAB" w:rsidRPr="003F2641" w14:paraId="5ED837D7" w14:textId="77777777" w:rsidTr="004629D4">
        <w:tc>
          <w:tcPr>
            <w:tcW w:w="11016" w:type="dxa"/>
          </w:tcPr>
          <w:p w14:paraId="3C3F2E19" w14:textId="77777777" w:rsidR="00BF0EAB" w:rsidRDefault="00BF0EAB" w:rsidP="004629D4">
            <w:pPr>
              <w:pStyle w:val="TableText"/>
            </w:pPr>
            <w:r w:rsidRPr="003F2641">
              <w:t xml:space="preserve">Clero </w:t>
            </w:r>
            <w:proofErr w:type="spellStart"/>
            <w:r w:rsidRPr="003F2641">
              <w:t>preferido</w:t>
            </w:r>
            <w:proofErr w:type="spellEnd"/>
            <w:r w:rsidRPr="003F2641">
              <w:t>:</w:t>
            </w:r>
          </w:p>
        </w:tc>
      </w:tr>
      <w:tr w:rsidR="00BF0EAB" w:rsidRPr="003F2641" w14:paraId="514B59D9" w14:textId="77777777" w:rsidTr="004629D4">
        <w:tc>
          <w:tcPr>
            <w:tcW w:w="11016" w:type="dxa"/>
          </w:tcPr>
          <w:p w14:paraId="27E32D3E" w14:textId="77777777" w:rsidR="00BF0EAB" w:rsidRDefault="00BF0EAB" w:rsidP="004629D4">
            <w:pPr>
              <w:pStyle w:val="TableText"/>
            </w:pPr>
            <w:r w:rsidRPr="003F2641">
              <w:t xml:space="preserve">¿Comida </w:t>
            </w:r>
            <w:proofErr w:type="spellStart"/>
            <w:r w:rsidRPr="003F2641">
              <w:t>después</w:t>
            </w:r>
            <w:proofErr w:type="spellEnd"/>
            <w:r w:rsidRPr="003F2641">
              <w:t xml:space="preserve"> del funeral?  ¿</w:t>
            </w:r>
            <w:proofErr w:type="spellStart"/>
            <w:r w:rsidRPr="003F2641">
              <w:t>dónde</w:t>
            </w:r>
            <w:proofErr w:type="spellEnd"/>
            <w:r w:rsidRPr="003F2641">
              <w:t>?</w:t>
            </w:r>
          </w:p>
        </w:tc>
      </w:tr>
      <w:tr w:rsidR="00BF0EAB" w:rsidRPr="003F2641" w14:paraId="10AA93B9" w14:textId="77777777" w:rsidTr="004629D4">
        <w:tc>
          <w:tcPr>
            <w:tcW w:w="11016" w:type="dxa"/>
          </w:tcPr>
          <w:p w14:paraId="52C2A7C2" w14:textId="77777777" w:rsidR="00BF0EAB" w:rsidRDefault="00BF0EAB" w:rsidP="004629D4">
            <w:pPr>
              <w:pStyle w:val="TableText"/>
            </w:pPr>
            <w:proofErr w:type="spellStart"/>
            <w:r w:rsidRPr="003F2641">
              <w:t>Servicio</w:t>
            </w:r>
            <w:proofErr w:type="spellEnd"/>
            <w:r w:rsidRPr="003F2641">
              <w:t xml:space="preserve"> </w:t>
            </w:r>
            <w:proofErr w:type="spellStart"/>
            <w:r w:rsidRPr="003F2641">
              <w:t>conmemorativo</w:t>
            </w:r>
            <w:proofErr w:type="spellEnd"/>
            <w:r w:rsidRPr="003F2641">
              <w:t xml:space="preserve"> </w:t>
            </w:r>
            <w:r w:rsidRPr="003F2641">
              <w:rPr>
                <w:i/>
              </w:rPr>
              <w:t xml:space="preserve">(¿en </w:t>
            </w:r>
            <w:proofErr w:type="spellStart"/>
            <w:r w:rsidRPr="003F2641">
              <w:rPr>
                <w:i/>
              </w:rPr>
              <w:t>otra</w:t>
            </w:r>
            <w:proofErr w:type="spellEnd"/>
            <w:r w:rsidRPr="003F2641">
              <w:rPr>
                <w:i/>
              </w:rPr>
              <w:t xml:space="preserve"> ciudad?)</w:t>
            </w:r>
            <w:r w:rsidRPr="003F2641">
              <w:t>:</w:t>
            </w:r>
          </w:p>
        </w:tc>
      </w:tr>
      <w:tr w:rsidR="00BF0EAB" w:rsidRPr="003F2641" w14:paraId="2AB74DB9" w14:textId="77777777" w:rsidTr="004629D4">
        <w:tc>
          <w:tcPr>
            <w:tcW w:w="11016" w:type="dxa"/>
          </w:tcPr>
          <w:p w14:paraId="7AF1D64D" w14:textId="77777777" w:rsidR="00BF0EAB" w:rsidRDefault="00BF0EAB" w:rsidP="004629D4">
            <w:pPr>
              <w:pStyle w:val="TableText"/>
            </w:pPr>
            <w:proofErr w:type="spellStart"/>
            <w:r w:rsidRPr="003F2641">
              <w:t>Obituarios</w:t>
            </w:r>
            <w:proofErr w:type="spellEnd"/>
            <w:r w:rsidRPr="003F2641">
              <w:t xml:space="preserve"> </w:t>
            </w:r>
            <w:r w:rsidRPr="003F2641">
              <w:rPr>
                <w:i/>
              </w:rPr>
              <w:t>(¿</w:t>
            </w:r>
            <w:proofErr w:type="spellStart"/>
            <w:r w:rsidRPr="003F2641">
              <w:rPr>
                <w:i/>
              </w:rPr>
              <w:t>qué</w:t>
            </w:r>
            <w:proofErr w:type="spellEnd"/>
            <w:r w:rsidRPr="003F2641">
              <w:rPr>
                <w:i/>
              </w:rPr>
              <w:t xml:space="preserve"> </w:t>
            </w:r>
            <w:proofErr w:type="spellStart"/>
            <w:r w:rsidRPr="003F2641">
              <w:rPr>
                <w:i/>
              </w:rPr>
              <w:t>ciudades</w:t>
            </w:r>
            <w:proofErr w:type="spellEnd"/>
            <w:r w:rsidRPr="003F2641">
              <w:rPr>
                <w:i/>
              </w:rPr>
              <w:t>?)</w:t>
            </w:r>
            <w:r w:rsidRPr="003F2641">
              <w:t>:</w:t>
            </w:r>
          </w:p>
        </w:tc>
      </w:tr>
      <w:tr w:rsidR="00BF0EAB" w:rsidRPr="003F2641" w14:paraId="4AF5ECFC" w14:textId="77777777" w:rsidTr="004629D4">
        <w:tc>
          <w:tcPr>
            <w:tcW w:w="11016" w:type="dxa"/>
          </w:tcPr>
          <w:p w14:paraId="552D6E86" w14:textId="77777777" w:rsidR="00BF0EAB" w:rsidRDefault="00BF0EAB" w:rsidP="004629D4">
            <w:pPr>
              <w:pStyle w:val="TableText"/>
            </w:pPr>
            <w:proofErr w:type="spellStart"/>
            <w:r w:rsidRPr="003F2641">
              <w:t>Portadores</w:t>
            </w:r>
            <w:proofErr w:type="spellEnd"/>
            <w:r w:rsidRPr="003F2641">
              <w:t xml:space="preserve"> del </w:t>
            </w:r>
            <w:proofErr w:type="spellStart"/>
            <w:r w:rsidRPr="003F2641">
              <w:t>féretro</w:t>
            </w:r>
            <w:proofErr w:type="spellEnd"/>
            <w:r w:rsidRPr="003F2641">
              <w:t xml:space="preserve"> </w:t>
            </w:r>
            <w:proofErr w:type="spellStart"/>
            <w:r w:rsidRPr="003F2641">
              <w:t>preferidos</w:t>
            </w:r>
            <w:proofErr w:type="spellEnd"/>
            <w:r w:rsidRPr="003F2641">
              <w:t>:</w:t>
            </w:r>
          </w:p>
        </w:tc>
      </w:tr>
      <w:tr w:rsidR="00BF0EAB" w:rsidRPr="003F2641" w14:paraId="7FEAE7F1" w14:textId="77777777" w:rsidTr="004629D4">
        <w:tc>
          <w:tcPr>
            <w:tcW w:w="11016" w:type="dxa"/>
          </w:tcPr>
          <w:p w14:paraId="57916560" w14:textId="77777777" w:rsidR="00BF0EAB" w:rsidRDefault="00BF0EAB" w:rsidP="004629D4">
            <w:pPr>
              <w:pStyle w:val="TableText"/>
            </w:pPr>
            <w:r w:rsidRPr="003F2641">
              <w:t xml:space="preserve">¿Flores?  O </w:t>
            </w:r>
            <w:proofErr w:type="spellStart"/>
            <w:r w:rsidRPr="003F2641">
              <w:t>Conmemorativas</w:t>
            </w:r>
            <w:proofErr w:type="spellEnd"/>
            <w:r w:rsidRPr="003F2641">
              <w:t xml:space="preserve"> a..:</w:t>
            </w:r>
          </w:p>
        </w:tc>
      </w:tr>
      <w:tr w:rsidR="00BF0EAB" w:rsidRPr="003F2641" w14:paraId="7A24730C" w14:textId="77777777" w:rsidTr="004629D4">
        <w:tc>
          <w:tcPr>
            <w:tcW w:w="11016" w:type="dxa"/>
          </w:tcPr>
          <w:p w14:paraId="71D1011C" w14:textId="77777777" w:rsidR="00BF0EAB" w:rsidRDefault="00BF0EAB" w:rsidP="004629D4">
            <w:pPr>
              <w:pStyle w:val="TableText"/>
            </w:pPr>
            <w:r w:rsidRPr="003F2641">
              <w:t xml:space="preserve">Canciones </w:t>
            </w:r>
            <w:proofErr w:type="spellStart"/>
            <w:r w:rsidRPr="003F2641">
              <w:t>especiales</w:t>
            </w:r>
            <w:proofErr w:type="spellEnd"/>
            <w:r w:rsidRPr="003F2641">
              <w:t xml:space="preserve"> </w:t>
            </w:r>
            <w:proofErr w:type="spellStart"/>
            <w:r w:rsidRPr="003F2641">
              <w:t>solicitadas</w:t>
            </w:r>
            <w:proofErr w:type="spellEnd"/>
            <w:r w:rsidRPr="003F2641">
              <w:t>:</w:t>
            </w:r>
          </w:p>
        </w:tc>
      </w:tr>
      <w:tr w:rsidR="00BF0EAB" w:rsidRPr="003F2641" w14:paraId="3F0D8486" w14:textId="77777777" w:rsidTr="004629D4">
        <w:tc>
          <w:tcPr>
            <w:tcW w:w="11016" w:type="dxa"/>
          </w:tcPr>
          <w:p w14:paraId="635E9881" w14:textId="77777777" w:rsidR="00BF0EAB" w:rsidRDefault="00BF0EAB" w:rsidP="004629D4">
            <w:pPr>
              <w:pStyle w:val="TableText"/>
            </w:pPr>
            <w:proofErr w:type="spellStart"/>
            <w:r w:rsidRPr="003F2641">
              <w:t>Escrituras</w:t>
            </w:r>
            <w:proofErr w:type="spellEnd"/>
            <w:r w:rsidRPr="003F2641">
              <w:t xml:space="preserve"> </w:t>
            </w:r>
            <w:proofErr w:type="spellStart"/>
            <w:r w:rsidRPr="003F2641">
              <w:t>especiales</w:t>
            </w:r>
            <w:proofErr w:type="spellEnd"/>
            <w:r w:rsidRPr="003F2641">
              <w:t>:</w:t>
            </w:r>
          </w:p>
        </w:tc>
      </w:tr>
      <w:tr w:rsidR="00BF0EAB" w:rsidRPr="003F2641" w14:paraId="51F1B4AF" w14:textId="77777777" w:rsidTr="004629D4">
        <w:tc>
          <w:tcPr>
            <w:tcW w:w="11016" w:type="dxa"/>
          </w:tcPr>
          <w:p w14:paraId="04A1E598" w14:textId="77777777" w:rsidR="00BF0EAB" w:rsidRDefault="00BF0EAB" w:rsidP="004629D4">
            <w:pPr>
              <w:pStyle w:val="TableText"/>
            </w:pPr>
            <w:proofErr w:type="spellStart"/>
            <w:r w:rsidRPr="003F2641">
              <w:t>Poemas</w:t>
            </w:r>
            <w:proofErr w:type="spellEnd"/>
            <w:r w:rsidRPr="003F2641">
              <w:t xml:space="preserve"> o </w:t>
            </w:r>
            <w:proofErr w:type="spellStart"/>
            <w:r w:rsidRPr="003F2641">
              <w:t>cuentos</w:t>
            </w:r>
            <w:proofErr w:type="spellEnd"/>
            <w:r w:rsidRPr="003F2641">
              <w:t xml:space="preserve"> </w:t>
            </w:r>
            <w:proofErr w:type="spellStart"/>
            <w:r w:rsidRPr="003F2641">
              <w:t>especiales</w:t>
            </w:r>
            <w:proofErr w:type="spellEnd"/>
            <w:r w:rsidRPr="003F2641">
              <w:t>:</w:t>
            </w:r>
          </w:p>
        </w:tc>
      </w:tr>
      <w:tr w:rsidR="00BF0EAB" w:rsidRPr="003F2641" w14:paraId="5D266882" w14:textId="77777777" w:rsidTr="004629D4">
        <w:tc>
          <w:tcPr>
            <w:tcW w:w="11016" w:type="dxa"/>
          </w:tcPr>
          <w:p w14:paraId="40AD8DD1" w14:textId="77777777" w:rsidR="00BF0EAB" w:rsidRDefault="00BF0EAB" w:rsidP="004629D4">
            <w:pPr>
              <w:pStyle w:val="TableText"/>
            </w:pPr>
            <w:r w:rsidRPr="003F2641">
              <w:t xml:space="preserve">Cantante/s </w:t>
            </w:r>
            <w:proofErr w:type="spellStart"/>
            <w:r w:rsidRPr="003F2641">
              <w:t>preferido</w:t>
            </w:r>
            <w:proofErr w:type="spellEnd"/>
            <w:r w:rsidRPr="003F2641">
              <w:t>/s:</w:t>
            </w:r>
          </w:p>
        </w:tc>
      </w:tr>
      <w:tr w:rsidR="00BF0EAB" w:rsidRPr="003F2641" w14:paraId="5D5B0D4C" w14:textId="77777777" w:rsidTr="004629D4">
        <w:tc>
          <w:tcPr>
            <w:tcW w:w="11016" w:type="dxa"/>
          </w:tcPr>
          <w:p w14:paraId="25843E69" w14:textId="77777777" w:rsidR="00BF0EAB" w:rsidRDefault="00BF0EAB" w:rsidP="004629D4">
            <w:pPr>
              <w:pStyle w:val="TableText"/>
            </w:pPr>
            <w:proofErr w:type="spellStart"/>
            <w:r w:rsidRPr="003F2641">
              <w:t>Instrumentista</w:t>
            </w:r>
            <w:proofErr w:type="spellEnd"/>
            <w:r w:rsidRPr="003F2641">
              <w:t xml:space="preserve">/s </w:t>
            </w:r>
            <w:proofErr w:type="spellStart"/>
            <w:r w:rsidRPr="003F2641">
              <w:t>preferido</w:t>
            </w:r>
            <w:proofErr w:type="spellEnd"/>
            <w:r w:rsidRPr="003F2641">
              <w:t>/s:</w:t>
            </w:r>
          </w:p>
        </w:tc>
      </w:tr>
      <w:tr w:rsidR="00BF0EAB" w:rsidRPr="003F2641" w14:paraId="45217F2A" w14:textId="77777777" w:rsidTr="004629D4">
        <w:tc>
          <w:tcPr>
            <w:tcW w:w="11016" w:type="dxa"/>
          </w:tcPr>
          <w:p w14:paraId="0919FD92" w14:textId="77777777" w:rsidR="00BF0EAB" w:rsidRDefault="00BF0EAB" w:rsidP="004629D4">
            <w:pPr>
              <w:pStyle w:val="TableText"/>
            </w:pPr>
            <w:proofErr w:type="spellStart"/>
            <w:r w:rsidRPr="003F2641">
              <w:t>Orador</w:t>
            </w:r>
            <w:proofErr w:type="spellEnd"/>
            <w:r w:rsidRPr="003F2641">
              <w:t xml:space="preserve">/es </w:t>
            </w:r>
            <w:proofErr w:type="spellStart"/>
            <w:r w:rsidRPr="003F2641">
              <w:t>preferido</w:t>
            </w:r>
            <w:proofErr w:type="spellEnd"/>
            <w:r w:rsidRPr="003F2641">
              <w:t>/s:</w:t>
            </w:r>
          </w:p>
        </w:tc>
      </w:tr>
      <w:tr w:rsidR="00BF0EAB" w:rsidRPr="003F2641" w14:paraId="0A53A71D" w14:textId="77777777" w:rsidTr="004629D4">
        <w:tc>
          <w:tcPr>
            <w:tcW w:w="11016" w:type="dxa"/>
          </w:tcPr>
          <w:p w14:paraId="31183FC8" w14:textId="77777777" w:rsidR="00BF0EAB" w:rsidRDefault="00BF0EAB" w:rsidP="004629D4">
            <w:pPr>
              <w:pStyle w:val="TableText"/>
            </w:pPr>
            <w:r w:rsidRPr="003F2641">
              <w:t xml:space="preserve">¿Debe </w:t>
            </w:r>
            <w:proofErr w:type="spellStart"/>
            <w:r w:rsidRPr="003F2641">
              <w:t>compartirse</w:t>
            </w:r>
            <w:proofErr w:type="spellEnd"/>
            <w:r w:rsidRPr="003F2641">
              <w:t xml:space="preserve"> el Evangelio </w:t>
            </w:r>
            <w:r w:rsidRPr="003F2641">
              <w:rPr>
                <w:i/>
              </w:rPr>
              <w:t>(y/o el testimonio)</w:t>
            </w:r>
            <w:r w:rsidRPr="003F2641">
              <w:t>?  ¿</w:t>
            </w:r>
            <w:proofErr w:type="spellStart"/>
            <w:r w:rsidRPr="003F2641">
              <w:t>Invitación</w:t>
            </w:r>
            <w:proofErr w:type="spellEnd"/>
            <w:r w:rsidRPr="003F2641">
              <w:t xml:space="preserve"> a la </w:t>
            </w:r>
            <w:proofErr w:type="spellStart"/>
            <w:r w:rsidRPr="003F2641">
              <w:t>salvación</w:t>
            </w:r>
            <w:proofErr w:type="spellEnd"/>
            <w:r w:rsidRPr="003F2641">
              <w:t>?</w:t>
            </w:r>
          </w:p>
        </w:tc>
      </w:tr>
      <w:tr w:rsidR="00BF0EAB" w:rsidRPr="003F2641" w14:paraId="6E7E6594" w14:textId="77777777" w:rsidTr="004629D4">
        <w:tc>
          <w:tcPr>
            <w:tcW w:w="11016" w:type="dxa"/>
          </w:tcPr>
          <w:p w14:paraId="463EB3A4" w14:textId="77777777" w:rsidR="00BF0EAB" w:rsidRDefault="00BF0EAB" w:rsidP="004629D4">
            <w:pPr>
              <w:pStyle w:val="TableText"/>
            </w:pPr>
            <w:proofErr w:type="spellStart"/>
            <w:r w:rsidRPr="003F2641">
              <w:t>Instrucciones</w:t>
            </w:r>
            <w:proofErr w:type="spellEnd"/>
            <w:r w:rsidRPr="003F2641">
              <w:t xml:space="preserve"> para </w:t>
            </w:r>
            <w:proofErr w:type="spellStart"/>
            <w:r w:rsidRPr="003F2641">
              <w:t>elegir</w:t>
            </w:r>
            <w:proofErr w:type="spellEnd"/>
            <w:r w:rsidRPr="003F2641">
              <w:t xml:space="preserve"> </w:t>
            </w:r>
            <w:proofErr w:type="spellStart"/>
            <w:r w:rsidRPr="003F2641">
              <w:t>ataúd</w:t>
            </w:r>
            <w:proofErr w:type="spellEnd"/>
            <w:r w:rsidRPr="003F2641">
              <w:t xml:space="preserve"> o </w:t>
            </w:r>
            <w:proofErr w:type="spellStart"/>
            <w:r w:rsidRPr="003F2641">
              <w:t>urna</w:t>
            </w:r>
            <w:proofErr w:type="spellEnd"/>
            <w:r w:rsidRPr="003F2641">
              <w:t>:</w:t>
            </w:r>
          </w:p>
        </w:tc>
      </w:tr>
      <w:tr w:rsidR="00BF0EAB" w:rsidRPr="003F2641" w14:paraId="1B700D89" w14:textId="77777777" w:rsidTr="004629D4">
        <w:tc>
          <w:tcPr>
            <w:tcW w:w="11016" w:type="dxa"/>
          </w:tcPr>
          <w:p w14:paraId="020BD827" w14:textId="77777777" w:rsidR="00BF0EAB" w:rsidRDefault="00BF0EAB" w:rsidP="004629D4">
            <w:pPr>
              <w:pStyle w:val="TableText"/>
            </w:pPr>
            <w:proofErr w:type="spellStart"/>
            <w:r w:rsidRPr="003F2641">
              <w:t>Deseos</w:t>
            </w:r>
            <w:proofErr w:type="spellEnd"/>
            <w:r w:rsidRPr="003F2641">
              <w:t xml:space="preserve"> de </w:t>
            </w:r>
            <w:proofErr w:type="spellStart"/>
            <w:r w:rsidRPr="003F2641">
              <w:t>ropa</w:t>
            </w:r>
            <w:proofErr w:type="spellEnd"/>
            <w:r w:rsidRPr="003F2641">
              <w:t xml:space="preserve"> o </w:t>
            </w:r>
            <w:proofErr w:type="spellStart"/>
            <w:r w:rsidRPr="003F2641">
              <w:t>joyas</w:t>
            </w:r>
            <w:proofErr w:type="spellEnd"/>
            <w:r w:rsidRPr="003F2641">
              <w:t>:</w:t>
            </w:r>
          </w:p>
        </w:tc>
      </w:tr>
      <w:tr w:rsidR="00BF0EAB" w:rsidRPr="003F2641" w14:paraId="60E1EAFE" w14:textId="77777777" w:rsidTr="004629D4">
        <w:tc>
          <w:tcPr>
            <w:tcW w:w="11016" w:type="dxa"/>
          </w:tcPr>
          <w:p w14:paraId="34C4118C" w14:textId="77777777" w:rsidR="00BF0EAB" w:rsidRDefault="00BF0EAB" w:rsidP="004629D4">
            <w:pPr>
              <w:pStyle w:val="TableText"/>
            </w:pPr>
            <w:proofErr w:type="spellStart"/>
            <w:r w:rsidRPr="003F2641">
              <w:t>Elección</w:t>
            </w:r>
            <w:proofErr w:type="spellEnd"/>
            <w:r w:rsidRPr="003F2641">
              <w:t xml:space="preserve"> de </w:t>
            </w:r>
            <w:proofErr w:type="spellStart"/>
            <w:r w:rsidRPr="003F2641">
              <w:t>lápida</w:t>
            </w:r>
            <w:proofErr w:type="spellEnd"/>
            <w:r w:rsidRPr="003F2641">
              <w:t>:</w:t>
            </w:r>
          </w:p>
        </w:tc>
      </w:tr>
      <w:tr w:rsidR="00BF0EAB" w:rsidRPr="003F2641" w14:paraId="00BEB48D" w14:textId="77777777" w:rsidTr="004629D4">
        <w:tc>
          <w:tcPr>
            <w:tcW w:w="11016" w:type="dxa"/>
          </w:tcPr>
          <w:p w14:paraId="560108E2" w14:textId="77777777" w:rsidR="00BF0EAB" w:rsidRDefault="00BF0EAB" w:rsidP="004629D4">
            <w:pPr>
              <w:pStyle w:val="TableText"/>
            </w:pPr>
            <w:proofErr w:type="spellStart"/>
            <w:r w:rsidRPr="003F2641">
              <w:t>Ubicación</w:t>
            </w:r>
            <w:proofErr w:type="spellEnd"/>
            <w:r w:rsidRPr="003F2641">
              <w:t xml:space="preserve"> del </w:t>
            </w:r>
            <w:proofErr w:type="spellStart"/>
            <w:r w:rsidRPr="003F2641">
              <w:t>testamento</w:t>
            </w:r>
            <w:proofErr w:type="spellEnd"/>
            <w:r w:rsidRPr="003F2641">
              <w:t xml:space="preserve">, </w:t>
            </w:r>
            <w:proofErr w:type="spellStart"/>
            <w:r w:rsidRPr="003F2641">
              <w:t>pólizas</w:t>
            </w:r>
            <w:proofErr w:type="spellEnd"/>
            <w:r w:rsidRPr="003F2641">
              <w:t>, etc:</w:t>
            </w:r>
          </w:p>
        </w:tc>
      </w:tr>
      <w:tr w:rsidR="00BF0EAB" w:rsidRPr="003F2641" w14:paraId="2707CE08" w14:textId="77777777" w:rsidTr="004629D4">
        <w:tc>
          <w:tcPr>
            <w:tcW w:w="11016" w:type="dxa"/>
          </w:tcPr>
          <w:p w14:paraId="2F212EA9" w14:textId="77777777" w:rsidR="00BF0EAB" w:rsidRDefault="00BF0EAB" w:rsidP="004629D4">
            <w:pPr>
              <w:pStyle w:val="TableText"/>
            </w:pPr>
            <w:proofErr w:type="spellStart"/>
            <w:r w:rsidRPr="003F2641">
              <w:t>Opciones</w:t>
            </w:r>
            <w:proofErr w:type="spellEnd"/>
            <w:r w:rsidRPr="003F2641">
              <w:t xml:space="preserve"> de </w:t>
            </w:r>
            <w:proofErr w:type="spellStart"/>
            <w:r w:rsidRPr="003F2641">
              <w:t>visualización</w:t>
            </w:r>
            <w:proofErr w:type="spellEnd"/>
            <w:r w:rsidRPr="003F2641">
              <w:t xml:space="preserve">: </w:t>
            </w:r>
            <w:r w:rsidRPr="003F2641">
              <w:sym w:font="Wingdings" w:char="F071"/>
            </w:r>
            <w:r w:rsidRPr="003F2641">
              <w:t xml:space="preserve">Visita </w:t>
            </w:r>
            <w:proofErr w:type="spellStart"/>
            <w:r w:rsidRPr="003F2641">
              <w:t>pública</w:t>
            </w:r>
            <w:proofErr w:type="spellEnd"/>
            <w:r w:rsidRPr="003F2641">
              <w:sym w:font="Wingdings" w:char="F071"/>
            </w:r>
            <w:r w:rsidRPr="003F2641">
              <w:t xml:space="preserve"> Visita familiar </w:t>
            </w:r>
            <w:proofErr w:type="spellStart"/>
            <w:r w:rsidRPr="003F2641">
              <w:t>privada</w:t>
            </w:r>
            <w:proofErr w:type="spellEnd"/>
            <w:r w:rsidRPr="003F2641">
              <w:sym w:font="Wingdings" w:char="F071"/>
            </w:r>
            <w:r w:rsidRPr="003F2641">
              <w:t xml:space="preserve"> </w:t>
            </w:r>
            <w:proofErr w:type="spellStart"/>
            <w:r w:rsidRPr="003F2641">
              <w:t>Ninguna</w:t>
            </w:r>
            <w:proofErr w:type="spellEnd"/>
            <w:r w:rsidRPr="003F2641">
              <w:t xml:space="preserve"> </w:t>
            </w:r>
            <w:proofErr w:type="spellStart"/>
            <w:r w:rsidRPr="003F2641">
              <w:t>visita</w:t>
            </w:r>
            <w:proofErr w:type="spellEnd"/>
          </w:p>
        </w:tc>
      </w:tr>
      <w:tr w:rsidR="00BF0EAB" w:rsidRPr="003F2641" w14:paraId="1D6F7014" w14:textId="77777777" w:rsidTr="004629D4">
        <w:tc>
          <w:tcPr>
            <w:tcW w:w="11016" w:type="dxa"/>
          </w:tcPr>
          <w:p w14:paraId="7177D691" w14:textId="77777777" w:rsidR="00BF0EAB" w:rsidRDefault="00BF0EAB" w:rsidP="004629D4">
            <w:pPr>
              <w:pStyle w:val="TableText"/>
              <w:rPr>
                <w:sz w:val="18"/>
              </w:rPr>
            </w:pPr>
            <w:proofErr w:type="spellStart"/>
            <w:r w:rsidRPr="003F2641">
              <w:rPr>
                <w:sz w:val="18"/>
              </w:rPr>
              <w:t>Elección</w:t>
            </w:r>
            <w:proofErr w:type="spellEnd"/>
            <w:r w:rsidRPr="003F2641">
              <w:rPr>
                <w:sz w:val="18"/>
              </w:rPr>
              <w:t xml:space="preserve"> de </w:t>
            </w:r>
            <w:proofErr w:type="spellStart"/>
            <w:r w:rsidRPr="003F2641">
              <w:rPr>
                <w:sz w:val="18"/>
              </w:rPr>
              <w:t>entierro</w:t>
            </w:r>
            <w:proofErr w:type="spellEnd"/>
            <w:r w:rsidRPr="003F2641">
              <w:rPr>
                <w:sz w:val="18"/>
              </w:rPr>
              <w:t>/</w:t>
            </w:r>
            <w:proofErr w:type="spellStart"/>
            <w:r w:rsidRPr="003F2641">
              <w:rPr>
                <w:sz w:val="18"/>
              </w:rPr>
              <w:t>cremación</w:t>
            </w:r>
            <w:proofErr w:type="spellEnd"/>
            <w:r w:rsidRPr="003F2641">
              <w:rPr>
                <w:sz w:val="18"/>
              </w:rPr>
              <w:t xml:space="preserve">: </w:t>
            </w:r>
            <w:r w:rsidRPr="003F2641">
              <w:rPr>
                <w:sz w:val="18"/>
              </w:rPr>
              <w:sym w:font="Wingdings" w:char="F071"/>
            </w:r>
            <w:r w:rsidRPr="003F2641">
              <w:rPr>
                <w:sz w:val="18"/>
              </w:rPr>
              <w:t xml:space="preserve"> </w:t>
            </w:r>
            <w:proofErr w:type="spellStart"/>
            <w:r w:rsidRPr="003F2641">
              <w:rPr>
                <w:sz w:val="18"/>
              </w:rPr>
              <w:t>Féretro</w:t>
            </w:r>
            <w:proofErr w:type="spellEnd"/>
            <w:r w:rsidRPr="003F2641">
              <w:rPr>
                <w:sz w:val="18"/>
              </w:rPr>
              <w:t xml:space="preserve"> </w:t>
            </w:r>
            <w:proofErr w:type="spellStart"/>
            <w:r w:rsidRPr="003F2641">
              <w:rPr>
                <w:sz w:val="18"/>
              </w:rPr>
              <w:t>seguido</w:t>
            </w:r>
            <w:proofErr w:type="spellEnd"/>
            <w:r w:rsidRPr="003F2641">
              <w:rPr>
                <w:sz w:val="18"/>
              </w:rPr>
              <w:t xml:space="preserve"> de </w:t>
            </w:r>
            <w:proofErr w:type="spellStart"/>
            <w:r w:rsidRPr="003F2641">
              <w:rPr>
                <w:sz w:val="18"/>
              </w:rPr>
              <w:t>inhumación</w:t>
            </w:r>
            <w:proofErr w:type="spellEnd"/>
            <w:r w:rsidRPr="003F2641">
              <w:rPr>
                <w:sz w:val="18"/>
              </w:rPr>
              <w:sym w:font="Wingdings" w:char="F071"/>
            </w:r>
            <w:r w:rsidRPr="003F2641">
              <w:rPr>
                <w:sz w:val="18"/>
              </w:rPr>
              <w:t xml:space="preserve"> </w:t>
            </w:r>
            <w:proofErr w:type="spellStart"/>
            <w:r w:rsidRPr="003F2641">
              <w:rPr>
                <w:sz w:val="18"/>
              </w:rPr>
              <w:t>Féretro</w:t>
            </w:r>
            <w:proofErr w:type="spellEnd"/>
            <w:r w:rsidRPr="003F2641">
              <w:rPr>
                <w:sz w:val="18"/>
              </w:rPr>
              <w:t xml:space="preserve"> </w:t>
            </w:r>
            <w:proofErr w:type="spellStart"/>
            <w:r w:rsidRPr="003F2641">
              <w:rPr>
                <w:sz w:val="18"/>
              </w:rPr>
              <w:t>seguido</w:t>
            </w:r>
            <w:proofErr w:type="spellEnd"/>
            <w:r w:rsidRPr="003F2641">
              <w:rPr>
                <w:sz w:val="18"/>
              </w:rPr>
              <w:t xml:space="preserve"> de </w:t>
            </w:r>
            <w:proofErr w:type="spellStart"/>
            <w:r w:rsidRPr="003F2641">
              <w:rPr>
                <w:sz w:val="18"/>
              </w:rPr>
              <w:t>cremación</w:t>
            </w:r>
            <w:proofErr w:type="spellEnd"/>
            <w:r w:rsidRPr="003F2641">
              <w:rPr>
                <w:sz w:val="18"/>
              </w:rPr>
              <w:sym w:font="Wingdings" w:char="F071"/>
            </w:r>
            <w:r w:rsidRPr="003F2641">
              <w:rPr>
                <w:sz w:val="18"/>
              </w:rPr>
              <w:t xml:space="preserve"> </w:t>
            </w:r>
            <w:proofErr w:type="spellStart"/>
            <w:r w:rsidRPr="003F2641">
              <w:rPr>
                <w:sz w:val="18"/>
              </w:rPr>
              <w:t>Cremación</w:t>
            </w:r>
            <w:proofErr w:type="spellEnd"/>
          </w:p>
        </w:tc>
      </w:tr>
      <w:tr w:rsidR="00BF0EAB" w:rsidRPr="003F2641" w14:paraId="36276851" w14:textId="77777777" w:rsidTr="004629D4">
        <w:tc>
          <w:tcPr>
            <w:tcW w:w="11016" w:type="dxa"/>
          </w:tcPr>
          <w:p w14:paraId="572B60A4" w14:textId="77777777" w:rsidR="00BF0EAB" w:rsidRDefault="00BF0EAB" w:rsidP="004629D4">
            <w:pPr>
              <w:pStyle w:val="TableText"/>
            </w:pPr>
            <w:r w:rsidRPr="003F2641">
              <w:t xml:space="preserve">Si es un </w:t>
            </w:r>
            <w:proofErr w:type="spellStart"/>
            <w:r w:rsidRPr="003F2641">
              <w:t>ataúd</w:t>
            </w:r>
            <w:proofErr w:type="spellEnd"/>
            <w:r w:rsidRPr="003F2641">
              <w:t>, ¿</w:t>
            </w:r>
            <w:proofErr w:type="spellStart"/>
            <w:r w:rsidRPr="003F2641">
              <w:t>abierto</w:t>
            </w:r>
            <w:proofErr w:type="spellEnd"/>
            <w:r w:rsidRPr="003F2641">
              <w:t xml:space="preserve"> o </w:t>
            </w:r>
            <w:proofErr w:type="spellStart"/>
            <w:r w:rsidRPr="003F2641">
              <w:t>cerrado</w:t>
            </w:r>
            <w:proofErr w:type="spellEnd"/>
            <w:r w:rsidRPr="003F2641">
              <w:t>?</w:t>
            </w:r>
          </w:p>
        </w:tc>
      </w:tr>
      <w:tr w:rsidR="00BF0EAB" w:rsidRPr="003F2641" w14:paraId="5D6BD3A2" w14:textId="77777777" w:rsidTr="004629D4">
        <w:tc>
          <w:tcPr>
            <w:tcW w:w="11016" w:type="dxa"/>
          </w:tcPr>
          <w:p w14:paraId="20D9C51E" w14:textId="77777777" w:rsidR="00BF0EAB" w:rsidRDefault="00BF0EAB" w:rsidP="004629D4">
            <w:pPr>
              <w:pStyle w:val="TableText"/>
            </w:pPr>
            <w:r w:rsidRPr="003F2641">
              <w:t xml:space="preserve">En </w:t>
            </w:r>
            <w:proofErr w:type="spellStart"/>
            <w:r w:rsidRPr="003F2641">
              <w:t>caso</w:t>
            </w:r>
            <w:proofErr w:type="spellEnd"/>
            <w:r w:rsidRPr="003F2641">
              <w:t xml:space="preserve"> de </w:t>
            </w:r>
            <w:proofErr w:type="spellStart"/>
            <w:r w:rsidRPr="003F2641">
              <w:t>incineración</w:t>
            </w:r>
            <w:proofErr w:type="spellEnd"/>
            <w:r w:rsidRPr="003F2641">
              <w:t>, ¿</w:t>
            </w:r>
            <w:proofErr w:type="spellStart"/>
            <w:r w:rsidRPr="003F2641">
              <w:t>qué</w:t>
            </w:r>
            <w:proofErr w:type="spellEnd"/>
            <w:r w:rsidRPr="003F2641">
              <w:t xml:space="preserve"> </w:t>
            </w:r>
            <w:proofErr w:type="spellStart"/>
            <w:r w:rsidRPr="003F2641">
              <w:t>hacer</w:t>
            </w:r>
            <w:proofErr w:type="spellEnd"/>
            <w:r w:rsidRPr="003F2641">
              <w:t xml:space="preserve"> con las </w:t>
            </w:r>
            <w:proofErr w:type="spellStart"/>
            <w:r w:rsidRPr="003F2641">
              <w:t>cenizas</w:t>
            </w:r>
            <w:proofErr w:type="spellEnd"/>
            <w:r w:rsidRPr="003F2641">
              <w:t>?</w:t>
            </w:r>
          </w:p>
        </w:tc>
      </w:tr>
      <w:tr w:rsidR="00BF0EAB" w:rsidRPr="003F2641" w14:paraId="5CFE9585" w14:textId="77777777" w:rsidTr="004629D4">
        <w:tc>
          <w:tcPr>
            <w:tcW w:w="11016" w:type="dxa"/>
          </w:tcPr>
          <w:p w14:paraId="0CA2CF7D" w14:textId="77777777" w:rsidR="00BF0EAB" w:rsidRDefault="00BF0EAB" w:rsidP="004629D4">
            <w:pPr>
              <w:pStyle w:val="TableText"/>
            </w:pPr>
            <w:proofErr w:type="spellStart"/>
            <w:r w:rsidRPr="003F2641">
              <w:t>Artículos</w:t>
            </w:r>
            <w:proofErr w:type="spellEnd"/>
            <w:r w:rsidRPr="003F2641">
              <w:t xml:space="preserve"> para la mesa </w:t>
            </w:r>
            <w:proofErr w:type="spellStart"/>
            <w:r w:rsidRPr="003F2641">
              <w:t>conmemorativa</w:t>
            </w:r>
            <w:proofErr w:type="spellEnd"/>
            <w:r w:rsidRPr="003F2641">
              <w:t>:</w:t>
            </w:r>
          </w:p>
        </w:tc>
      </w:tr>
      <w:tr w:rsidR="00BF0EAB" w:rsidRPr="003F2641" w14:paraId="7B40FF24" w14:textId="77777777" w:rsidTr="004629D4">
        <w:tc>
          <w:tcPr>
            <w:tcW w:w="11016" w:type="dxa"/>
          </w:tcPr>
          <w:p w14:paraId="2DBB087A" w14:textId="77777777" w:rsidR="00BF0EAB" w:rsidRDefault="00BF0EAB" w:rsidP="004629D4">
            <w:pPr>
              <w:pStyle w:val="TableText"/>
            </w:pPr>
            <w:proofErr w:type="spellStart"/>
            <w:r w:rsidRPr="003F2641">
              <w:t>Ubicación</w:t>
            </w:r>
            <w:proofErr w:type="spellEnd"/>
            <w:r w:rsidRPr="003F2641">
              <w:t xml:space="preserve"> de las </w:t>
            </w:r>
            <w:proofErr w:type="spellStart"/>
            <w:r w:rsidRPr="003F2641">
              <w:t>fotos</w:t>
            </w:r>
            <w:proofErr w:type="spellEnd"/>
            <w:r w:rsidRPr="003F2641">
              <w:t xml:space="preserve"> </w:t>
            </w:r>
            <w:r w:rsidRPr="003F2641">
              <w:rPr>
                <w:i/>
              </w:rPr>
              <w:t>(¿</w:t>
            </w:r>
            <w:proofErr w:type="spellStart"/>
            <w:r w:rsidRPr="003F2641">
              <w:rPr>
                <w:i/>
              </w:rPr>
              <w:t>archivos</w:t>
            </w:r>
            <w:proofErr w:type="spellEnd"/>
            <w:r w:rsidRPr="003F2641">
              <w:rPr>
                <w:i/>
              </w:rPr>
              <w:t xml:space="preserve"> </w:t>
            </w:r>
            <w:proofErr w:type="spellStart"/>
            <w:r w:rsidRPr="003F2641">
              <w:rPr>
                <w:i/>
              </w:rPr>
              <w:t>informáticos</w:t>
            </w:r>
            <w:proofErr w:type="spellEnd"/>
            <w:r w:rsidRPr="003F2641">
              <w:rPr>
                <w:i/>
              </w:rPr>
              <w:t>?)</w:t>
            </w:r>
          </w:p>
        </w:tc>
      </w:tr>
    </w:tbl>
    <w:p w14:paraId="257BFDC9" w14:textId="77777777" w:rsidR="001A0A3C" w:rsidRDefault="00000000">
      <w:pPr>
        <w:pStyle w:val="Title"/>
      </w:pPr>
      <w:r w:rsidRPr="004B41B6">
        <w:lastRenderedPageBreak/>
        <w:t>DISTRIBUCIÓN DE EFECTOS PERSONALES ESPECIALES</w:t>
      </w:r>
    </w:p>
    <w:p w14:paraId="11D153BB" w14:textId="77777777" w:rsidR="001A0A3C" w:rsidRDefault="00000000">
      <w:r w:rsidRPr="004B41B6">
        <w:t xml:space="preserve">Este </w:t>
      </w:r>
      <w:proofErr w:type="spellStart"/>
      <w:r w:rsidRPr="004B41B6">
        <w:t>formulario</w:t>
      </w:r>
      <w:proofErr w:type="spellEnd"/>
      <w:r w:rsidRPr="004B41B6">
        <w:t xml:space="preserve"> le ayuda a considerar la posibilidad de dejar artículos personales específicos a personas o ministerios concretos: sus hijos, nietos, parientes, amigos especiales, colegas, iglesia, obreros cristianos, ministerios, organizaciones benéficas, etc. Los artículos a considerar podrían incluir:</w:t>
      </w:r>
    </w:p>
    <w:tbl>
      <w:tblPr>
        <w:tblW w:w="0" w:type="auto"/>
        <w:tblLook w:val="04A0" w:firstRow="1" w:lastRow="0" w:firstColumn="1" w:lastColumn="0" w:noHBand="0" w:noVBand="1"/>
      </w:tblPr>
      <w:tblGrid>
        <w:gridCol w:w="2988"/>
        <w:gridCol w:w="2397"/>
        <w:gridCol w:w="2918"/>
        <w:gridCol w:w="2713"/>
      </w:tblGrid>
      <w:tr w:rsidR="001F1E41" w:rsidRPr="003F2641" w14:paraId="542D7687" w14:textId="77777777" w:rsidTr="001F1E41">
        <w:tc>
          <w:tcPr>
            <w:tcW w:w="2988" w:type="dxa"/>
          </w:tcPr>
          <w:p w14:paraId="2685F2C5" w14:textId="77777777" w:rsidR="001A0A3C" w:rsidRDefault="00000000">
            <w:pPr>
              <w:pStyle w:val="TableText"/>
              <w:numPr>
                <w:ilvl w:val="0"/>
                <w:numId w:val="42"/>
              </w:numPr>
            </w:pPr>
            <w:r w:rsidRPr="003F2641">
              <w:t xml:space="preserve">Colecciones especiales </w:t>
            </w:r>
          </w:p>
          <w:p w14:paraId="7BBF2E21" w14:textId="77777777" w:rsidR="001A0A3C" w:rsidRDefault="00000000">
            <w:pPr>
              <w:pStyle w:val="TableText"/>
              <w:numPr>
                <w:ilvl w:val="0"/>
                <w:numId w:val="42"/>
              </w:numPr>
            </w:pPr>
            <w:r w:rsidRPr="003F2641">
              <w:t>Joyería</w:t>
            </w:r>
          </w:p>
          <w:p w14:paraId="70599B86" w14:textId="77777777" w:rsidR="001A0A3C" w:rsidRDefault="00000000">
            <w:pPr>
              <w:pStyle w:val="TableText"/>
              <w:numPr>
                <w:ilvl w:val="0"/>
                <w:numId w:val="42"/>
              </w:numPr>
            </w:pPr>
            <w:r w:rsidRPr="003F2641">
              <w:t xml:space="preserve">Instrumentos </w:t>
            </w:r>
          </w:p>
          <w:p w14:paraId="38B0677B" w14:textId="77777777" w:rsidR="001A0A3C" w:rsidRDefault="00000000">
            <w:pPr>
              <w:pStyle w:val="TableText"/>
              <w:numPr>
                <w:ilvl w:val="0"/>
                <w:numId w:val="42"/>
              </w:numPr>
            </w:pPr>
            <w:r w:rsidRPr="003F2641">
              <w:t>Determinadas prendas de vestir</w:t>
            </w:r>
          </w:p>
          <w:p w14:paraId="627EA0A4" w14:textId="77777777" w:rsidR="001A0A3C" w:rsidRDefault="00000000">
            <w:pPr>
              <w:pStyle w:val="TableText"/>
              <w:numPr>
                <w:ilvl w:val="0"/>
                <w:numId w:val="42"/>
              </w:numPr>
            </w:pPr>
            <w:r w:rsidRPr="003F2641">
              <w:t xml:space="preserve">Parafernalia militar </w:t>
            </w:r>
          </w:p>
          <w:p w14:paraId="2EE58DF1" w14:textId="77777777" w:rsidR="001A0A3C" w:rsidRDefault="00000000">
            <w:pPr>
              <w:pStyle w:val="TableText"/>
              <w:numPr>
                <w:ilvl w:val="0"/>
                <w:numId w:val="42"/>
              </w:numPr>
            </w:pPr>
            <w:r w:rsidRPr="003F2641">
              <w:t>Premios</w:t>
            </w:r>
          </w:p>
          <w:p w14:paraId="378332A3" w14:textId="77777777" w:rsidR="001A0A3C" w:rsidRDefault="00000000">
            <w:pPr>
              <w:pStyle w:val="TableText"/>
              <w:numPr>
                <w:ilvl w:val="0"/>
                <w:numId w:val="42"/>
              </w:numPr>
            </w:pPr>
            <w:r w:rsidRPr="003F2641">
              <w:t>Obras de arte</w:t>
            </w:r>
          </w:p>
        </w:tc>
        <w:tc>
          <w:tcPr>
            <w:tcW w:w="2397" w:type="dxa"/>
          </w:tcPr>
          <w:p w14:paraId="3F3A7A1F" w14:textId="77777777" w:rsidR="001A0A3C" w:rsidRDefault="00000000">
            <w:pPr>
              <w:pStyle w:val="TableText"/>
              <w:numPr>
                <w:ilvl w:val="0"/>
                <w:numId w:val="42"/>
              </w:numPr>
            </w:pPr>
            <w:r w:rsidRPr="003F2641">
              <w:t>Artículos hechos a mano</w:t>
            </w:r>
          </w:p>
          <w:p w14:paraId="416BC81C" w14:textId="77777777" w:rsidR="001A0A3C" w:rsidRDefault="00000000">
            <w:pPr>
              <w:pStyle w:val="TableText"/>
              <w:numPr>
                <w:ilvl w:val="0"/>
                <w:numId w:val="42"/>
              </w:numPr>
            </w:pPr>
            <w:r w:rsidRPr="003F2641">
              <w:t>Artefactos de viaje</w:t>
            </w:r>
          </w:p>
          <w:p w14:paraId="5EE8B3A2" w14:textId="77777777" w:rsidR="001A0A3C" w:rsidRDefault="00000000">
            <w:pPr>
              <w:pStyle w:val="TableText"/>
              <w:numPr>
                <w:ilvl w:val="0"/>
                <w:numId w:val="42"/>
              </w:numPr>
            </w:pPr>
            <w:r w:rsidRPr="003F2641">
              <w:t>Herencias familiares</w:t>
            </w:r>
          </w:p>
          <w:p w14:paraId="20404969" w14:textId="77777777" w:rsidR="001A0A3C" w:rsidRDefault="00000000">
            <w:pPr>
              <w:pStyle w:val="TableText"/>
              <w:numPr>
                <w:ilvl w:val="0"/>
                <w:numId w:val="42"/>
              </w:numPr>
            </w:pPr>
            <w:r w:rsidRPr="003F2641">
              <w:t>Platos</w:t>
            </w:r>
          </w:p>
          <w:p w14:paraId="5D4D08C6" w14:textId="77777777" w:rsidR="001A0A3C" w:rsidRDefault="00000000">
            <w:pPr>
              <w:pStyle w:val="TableText"/>
              <w:numPr>
                <w:ilvl w:val="0"/>
                <w:numId w:val="42"/>
              </w:numPr>
            </w:pPr>
            <w:r w:rsidRPr="003F2641">
              <w:t>Platería</w:t>
            </w:r>
          </w:p>
          <w:p w14:paraId="6F5686A4" w14:textId="77777777" w:rsidR="001A0A3C" w:rsidRDefault="00000000">
            <w:pPr>
              <w:pStyle w:val="TableText"/>
              <w:numPr>
                <w:ilvl w:val="0"/>
                <w:numId w:val="42"/>
              </w:numPr>
            </w:pPr>
            <w:r w:rsidRPr="003F2641">
              <w:t>Menaje de cocina</w:t>
            </w:r>
          </w:p>
          <w:p w14:paraId="6578454D" w14:textId="77777777" w:rsidR="001A0A3C" w:rsidRDefault="00000000">
            <w:pPr>
              <w:pStyle w:val="TableText"/>
              <w:numPr>
                <w:ilvl w:val="0"/>
                <w:numId w:val="42"/>
              </w:numPr>
            </w:pPr>
            <w:r w:rsidRPr="003F2641">
              <w:t>Libros</w:t>
            </w:r>
          </w:p>
        </w:tc>
        <w:tc>
          <w:tcPr>
            <w:tcW w:w="2918" w:type="dxa"/>
          </w:tcPr>
          <w:p w14:paraId="52078166" w14:textId="77777777" w:rsidR="001A0A3C" w:rsidRDefault="00000000">
            <w:pPr>
              <w:pStyle w:val="TableText"/>
              <w:numPr>
                <w:ilvl w:val="0"/>
                <w:numId w:val="42"/>
              </w:numPr>
            </w:pPr>
            <w:r w:rsidRPr="003F2641">
              <w:t>Biblias</w:t>
            </w:r>
          </w:p>
          <w:p w14:paraId="04FC0B83" w14:textId="77777777" w:rsidR="001A0A3C" w:rsidRDefault="00000000">
            <w:pPr>
              <w:pStyle w:val="TableText"/>
              <w:numPr>
                <w:ilvl w:val="0"/>
                <w:numId w:val="42"/>
              </w:numPr>
            </w:pPr>
            <w:r w:rsidRPr="003F2641">
              <w:t>Deportes/caza/recreación Equipos de entretenimiento</w:t>
            </w:r>
          </w:p>
          <w:p w14:paraId="545251D1" w14:textId="77777777" w:rsidR="001A0A3C" w:rsidRDefault="00000000">
            <w:pPr>
              <w:pStyle w:val="TableText"/>
              <w:numPr>
                <w:ilvl w:val="0"/>
                <w:numId w:val="42"/>
              </w:numPr>
            </w:pPr>
            <w:r w:rsidRPr="003F2641">
              <w:t>Electrónica</w:t>
            </w:r>
          </w:p>
          <w:p w14:paraId="7519A5B9" w14:textId="77777777" w:rsidR="001A0A3C" w:rsidRDefault="00000000">
            <w:pPr>
              <w:pStyle w:val="TableText"/>
              <w:numPr>
                <w:ilvl w:val="0"/>
                <w:numId w:val="42"/>
              </w:numPr>
            </w:pPr>
            <w:r w:rsidRPr="003F2641">
              <w:t>Muebles</w:t>
            </w:r>
          </w:p>
          <w:p w14:paraId="73F7B280" w14:textId="77777777" w:rsidR="001A0A3C" w:rsidRDefault="00000000">
            <w:pPr>
              <w:pStyle w:val="TableText"/>
              <w:numPr>
                <w:ilvl w:val="0"/>
                <w:numId w:val="42"/>
              </w:numPr>
            </w:pPr>
            <w:r w:rsidRPr="003F2641">
              <w:t>Vehículos</w:t>
            </w:r>
          </w:p>
          <w:p w14:paraId="0087C1EE" w14:textId="77777777" w:rsidR="001A0A3C" w:rsidRDefault="00000000">
            <w:pPr>
              <w:pStyle w:val="TableText"/>
              <w:numPr>
                <w:ilvl w:val="0"/>
                <w:numId w:val="42"/>
              </w:numPr>
            </w:pPr>
            <w:r w:rsidRPr="003F2641">
              <w:t>Antigüedades</w:t>
            </w:r>
          </w:p>
        </w:tc>
        <w:tc>
          <w:tcPr>
            <w:tcW w:w="2713" w:type="dxa"/>
          </w:tcPr>
          <w:p w14:paraId="73276A73" w14:textId="77777777" w:rsidR="001A0A3C" w:rsidRDefault="00000000">
            <w:pPr>
              <w:pStyle w:val="TableText"/>
              <w:numPr>
                <w:ilvl w:val="0"/>
                <w:numId w:val="42"/>
              </w:numPr>
            </w:pPr>
            <w:r w:rsidRPr="003F2641">
              <w:t>Artículos de artesanía</w:t>
            </w:r>
          </w:p>
          <w:p w14:paraId="4A2BB750" w14:textId="77777777" w:rsidR="001A0A3C" w:rsidRDefault="00000000">
            <w:pPr>
              <w:pStyle w:val="TableText"/>
              <w:numPr>
                <w:ilvl w:val="0"/>
                <w:numId w:val="42"/>
              </w:numPr>
            </w:pPr>
            <w:r w:rsidRPr="003F2641">
              <w:t>Imágenes o fotografías</w:t>
            </w:r>
          </w:p>
          <w:p w14:paraId="0A244EE8" w14:textId="77777777" w:rsidR="001A0A3C" w:rsidRDefault="00000000">
            <w:pPr>
              <w:pStyle w:val="TableText"/>
              <w:numPr>
                <w:ilvl w:val="0"/>
                <w:numId w:val="42"/>
              </w:numPr>
            </w:pPr>
            <w:r w:rsidRPr="003F2641">
              <w:t>Herramientas</w:t>
            </w:r>
          </w:p>
          <w:p w14:paraId="2DF3E1C4" w14:textId="77777777" w:rsidR="001A0A3C" w:rsidRDefault="00000000">
            <w:pPr>
              <w:pStyle w:val="TableText"/>
              <w:numPr>
                <w:ilvl w:val="0"/>
                <w:numId w:val="42"/>
              </w:numPr>
            </w:pPr>
            <w:r w:rsidRPr="003F2641">
              <w:t>______________</w:t>
            </w:r>
          </w:p>
          <w:p w14:paraId="0028DA9F" w14:textId="77777777" w:rsidR="001A0A3C" w:rsidRDefault="00000000">
            <w:pPr>
              <w:pStyle w:val="TableText"/>
              <w:numPr>
                <w:ilvl w:val="0"/>
                <w:numId w:val="42"/>
              </w:numPr>
            </w:pPr>
            <w:r w:rsidRPr="003F2641">
              <w:t>______________</w:t>
            </w:r>
          </w:p>
          <w:p w14:paraId="3A57C500" w14:textId="77777777" w:rsidR="001A0A3C" w:rsidRDefault="00000000">
            <w:pPr>
              <w:pStyle w:val="TableText"/>
              <w:numPr>
                <w:ilvl w:val="0"/>
                <w:numId w:val="42"/>
              </w:numPr>
            </w:pPr>
            <w:r w:rsidRPr="003F2641">
              <w:t>_____________</w:t>
            </w:r>
          </w:p>
        </w:tc>
      </w:tr>
    </w:tbl>
    <w:p w14:paraId="6F2905FC" w14:textId="77777777" w:rsidR="001F1E41" w:rsidRDefault="001F1E41" w:rsidP="001F1E41">
      <w:pPr>
        <w:pStyle w:val="TableText"/>
      </w:pPr>
    </w:p>
    <w:p w14:paraId="13D798CC" w14:textId="77777777" w:rsidR="001A0A3C" w:rsidRDefault="00000000">
      <w:r w:rsidRPr="004B41B6">
        <w:t>En el formulario que aparece a continuación, escriba una descripción del artículo concreto y, a continuación, ponga una "P" después del artículo si ha hablado personalmente con la persona sobre este artículo y sabe que se lo ha prometido.  Pon una "S" después del artículo si el regalo va a ser una sorpresa para la persona.  Para que sea un documento legalmente vinculante, será importante facilitar esta información a la persona que redacte su testamento o sus planes sucesorios, para que pueda incluir esta información como parte de sus deseos oficiales.</w:t>
      </w:r>
    </w:p>
    <w:tbl>
      <w:tblPr>
        <w:tblW w:w="1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14"/>
        <w:gridCol w:w="5721"/>
        <w:gridCol w:w="1380"/>
      </w:tblGrid>
      <w:tr w:rsidR="001F1E41" w:rsidRPr="00A83535" w14:paraId="7167BD93" w14:textId="77777777" w:rsidTr="001F1E41">
        <w:trPr>
          <w:trHeight w:val="457"/>
        </w:trPr>
        <w:tc>
          <w:tcPr>
            <w:tcW w:w="4014" w:type="dxa"/>
            <w:tcBorders>
              <w:bottom w:val="single" w:sz="4" w:space="0" w:color="000000"/>
            </w:tcBorders>
            <w:shd w:val="solid" w:color="003300" w:fill="ECE8E1"/>
            <w:vAlign w:val="center"/>
          </w:tcPr>
          <w:p w14:paraId="510D9483" w14:textId="77777777" w:rsidR="001A0A3C" w:rsidRDefault="00000000">
            <w:pPr>
              <w:spacing w:before="60" w:line="240" w:lineRule="auto"/>
              <w:jc w:val="center"/>
              <w:rPr>
                <w:b/>
                <w:color w:val="FFFFFF"/>
              </w:rPr>
            </w:pPr>
            <w:r w:rsidRPr="00A83535">
              <w:rPr>
                <w:b/>
                <w:color w:val="FFFFFF"/>
              </w:rPr>
              <w:t>Descripción y ubicación del artículo</w:t>
            </w:r>
          </w:p>
        </w:tc>
        <w:tc>
          <w:tcPr>
            <w:tcW w:w="5721" w:type="dxa"/>
            <w:tcBorders>
              <w:bottom w:val="single" w:sz="4" w:space="0" w:color="000000"/>
            </w:tcBorders>
            <w:shd w:val="solid" w:color="003300" w:fill="ECE8E1"/>
            <w:vAlign w:val="center"/>
          </w:tcPr>
          <w:p w14:paraId="11074D98" w14:textId="77777777" w:rsidR="001A0A3C" w:rsidRDefault="00000000">
            <w:pPr>
              <w:spacing w:before="40" w:line="240" w:lineRule="auto"/>
              <w:jc w:val="center"/>
              <w:rPr>
                <w:b/>
                <w:color w:val="FFFFFF"/>
              </w:rPr>
            </w:pPr>
            <w:r w:rsidRPr="00A83535">
              <w:rPr>
                <w:b/>
                <w:color w:val="FFFFFF"/>
              </w:rPr>
              <w:t>Persona/Relación o Ministerio/Organización</w:t>
            </w:r>
          </w:p>
        </w:tc>
        <w:tc>
          <w:tcPr>
            <w:tcW w:w="1380" w:type="dxa"/>
            <w:tcBorders>
              <w:bottom w:val="single" w:sz="4" w:space="0" w:color="000000"/>
            </w:tcBorders>
            <w:shd w:val="solid" w:color="003300" w:fill="ECE8E1"/>
            <w:vAlign w:val="center"/>
          </w:tcPr>
          <w:p w14:paraId="60387830" w14:textId="77777777" w:rsidR="001A0A3C" w:rsidRDefault="00000000">
            <w:pPr>
              <w:spacing w:before="40" w:line="240" w:lineRule="auto"/>
              <w:jc w:val="center"/>
              <w:rPr>
                <w:b/>
                <w:color w:val="FFFFFF"/>
              </w:rPr>
            </w:pPr>
            <w:r w:rsidRPr="00A83535">
              <w:rPr>
                <w:b/>
                <w:color w:val="FFFFFF"/>
              </w:rPr>
              <w:t>P o S</w:t>
            </w:r>
          </w:p>
        </w:tc>
      </w:tr>
      <w:tr w:rsidR="001F1E41" w:rsidRPr="003F2641" w14:paraId="21CFE113" w14:textId="77777777" w:rsidTr="001F1E41">
        <w:trPr>
          <w:trHeight w:val="259"/>
        </w:trPr>
        <w:tc>
          <w:tcPr>
            <w:tcW w:w="4014" w:type="dxa"/>
            <w:tcBorders>
              <w:right w:val="nil"/>
            </w:tcBorders>
          </w:tcPr>
          <w:p w14:paraId="33E09F13" w14:textId="77777777" w:rsidR="001F1E41" w:rsidRPr="003F2641" w:rsidRDefault="001F1E41" w:rsidP="001F1E41">
            <w:pPr>
              <w:pStyle w:val="TableText"/>
            </w:pPr>
          </w:p>
        </w:tc>
        <w:tc>
          <w:tcPr>
            <w:tcW w:w="5721" w:type="dxa"/>
            <w:tcBorders>
              <w:left w:val="nil"/>
              <w:right w:val="nil"/>
            </w:tcBorders>
          </w:tcPr>
          <w:p w14:paraId="4B435A51" w14:textId="77777777" w:rsidR="001F1E41" w:rsidRPr="003F2641" w:rsidRDefault="001F1E41" w:rsidP="001F1E41">
            <w:pPr>
              <w:pStyle w:val="TableText"/>
            </w:pPr>
          </w:p>
        </w:tc>
        <w:tc>
          <w:tcPr>
            <w:tcW w:w="1380" w:type="dxa"/>
            <w:tcBorders>
              <w:left w:val="nil"/>
            </w:tcBorders>
          </w:tcPr>
          <w:p w14:paraId="71ECBB07" w14:textId="77777777" w:rsidR="001F1E41" w:rsidRPr="003F2641" w:rsidRDefault="001F1E41" w:rsidP="001F1E41">
            <w:pPr>
              <w:pStyle w:val="TableText"/>
            </w:pPr>
          </w:p>
        </w:tc>
      </w:tr>
      <w:tr w:rsidR="001F1E41" w:rsidRPr="003F2641" w14:paraId="746B7F78" w14:textId="77777777" w:rsidTr="001F1E41">
        <w:trPr>
          <w:trHeight w:val="259"/>
        </w:trPr>
        <w:tc>
          <w:tcPr>
            <w:tcW w:w="4014" w:type="dxa"/>
            <w:tcBorders>
              <w:right w:val="nil"/>
            </w:tcBorders>
          </w:tcPr>
          <w:p w14:paraId="3EFA4E2D" w14:textId="77777777" w:rsidR="001F1E41" w:rsidRPr="003F2641" w:rsidRDefault="001F1E41" w:rsidP="001F1E41">
            <w:pPr>
              <w:pStyle w:val="TableText"/>
            </w:pPr>
          </w:p>
        </w:tc>
        <w:tc>
          <w:tcPr>
            <w:tcW w:w="5721" w:type="dxa"/>
            <w:tcBorders>
              <w:left w:val="nil"/>
              <w:right w:val="nil"/>
            </w:tcBorders>
          </w:tcPr>
          <w:p w14:paraId="2395D7A3" w14:textId="77777777" w:rsidR="001F1E41" w:rsidRPr="003F2641" w:rsidRDefault="001F1E41" w:rsidP="001F1E41">
            <w:pPr>
              <w:pStyle w:val="TableText"/>
            </w:pPr>
          </w:p>
        </w:tc>
        <w:tc>
          <w:tcPr>
            <w:tcW w:w="1380" w:type="dxa"/>
            <w:tcBorders>
              <w:left w:val="nil"/>
            </w:tcBorders>
          </w:tcPr>
          <w:p w14:paraId="467E4009" w14:textId="77777777" w:rsidR="001F1E41" w:rsidRPr="003F2641" w:rsidRDefault="001F1E41" w:rsidP="001F1E41">
            <w:pPr>
              <w:pStyle w:val="TableText"/>
            </w:pPr>
          </w:p>
        </w:tc>
      </w:tr>
      <w:tr w:rsidR="001F1E41" w:rsidRPr="003F2641" w14:paraId="2CCEC655" w14:textId="77777777" w:rsidTr="001F1E41">
        <w:trPr>
          <w:trHeight w:val="259"/>
        </w:trPr>
        <w:tc>
          <w:tcPr>
            <w:tcW w:w="4014" w:type="dxa"/>
            <w:tcBorders>
              <w:right w:val="nil"/>
            </w:tcBorders>
          </w:tcPr>
          <w:p w14:paraId="5B061581" w14:textId="77777777" w:rsidR="001F1E41" w:rsidRPr="003F2641" w:rsidRDefault="001F1E41" w:rsidP="001F1E41">
            <w:pPr>
              <w:pStyle w:val="TableText"/>
            </w:pPr>
          </w:p>
        </w:tc>
        <w:tc>
          <w:tcPr>
            <w:tcW w:w="5721" w:type="dxa"/>
            <w:tcBorders>
              <w:left w:val="nil"/>
              <w:right w:val="nil"/>
            </w:tcBorders>
          </w:tcPr>
          <w:p w14:paraId="1373D9E5" w14:textId="77777777" w:rsidR="001F1E41" w:rsidRPr="003F2641" w:rsidRDefault="001F1E41" w:rsidP="001F1E41">
            <w:pPr>
              <w:pStyle w:val="TableText"/>
            </w:pPr>
          </w:p>
        </w:tc>
        <w:tc>
          <w:tcPr>
            <w:tcW w:w="1380" w:type="dxa"/>
            <w:tcBorders>
              <w:left w:val="nil"/>
            </w:tcBorders>
          </w:tcPr>
          <w:p w14:paraId="5E7AEC79" w14:textId="77777777" w:rsidR="001F1E41" w:rsidRPr="003F2641" w:rsidRDefault="001F1E41" w:rsidP="001F1E41">
            <w:pPr>
              <w:pStyle w:val="TableText"/>
            </w:pPr>
          </w:p>
        </w:tc>
      </w:tr>
      <w:tr w:rsidR="001F1E41" w:rsidRPr="003F2641" w14:paraId="666EA5D4" w14:textId="77777777" w:rsidTr="001F1E41">
        <w:trPr>
          <w:trHeight w:val="259"/>
        </w:trPr>
        <w:tc>
          <w:tcPr>
            <w:tcW w:w="4014" w:type="dxa"/>
            <w:tcBorders>
              <w:right w:val="nil"/>
            </w:tcBorders>
          </w:tcPr>
          <w:p w14:paraId="139B85B2" w14:textId="77777777" w:rsidR="001F1E41" w:rsidRPr="003F2641" w:rsidRDefault="001F1E41" w:rsidP="001F1E41">
            <w:pPr>
              <w:pStyle w:val="TableText"/>
            </w:pPr>
          </w:p>
        </w:tc>
        <w:tc>
          <w:tcPr>
            <w:tcW w:w="5721" w:type="dxa"/>
            <w:tcBorders>
              <w:left w:val="nil"/>
              <w:right w:val="nil"/>
            </w:tcBorders>
          </w:tcPr>
          <w:p w14:paraId="5064B6D5" w14:textId="77777777" w:rsidR="001F1E41" w:rsidRPr="003F2641" w:rsidRDefault="001F1E41" w:rsidP="001F1E41">
            <w:pPr>
              <w:pStyle w:val="TableText"/>
            </w:pPr>
          </w:p>
        </w:tc>
        <w:tc>
          <w:tcPr>
            <w:tcW w:w="1380" w:type="dxa"/>
            <w:tcBorders>
              <w:left w:val="nil"/>
            </w:tcBorders>
          </w:tcPr>
          <w:p w14:paraId="42C6F9EC" w14:textId="77777777" w:rsidR="001F1E41" w:rsidRPr="003F2641" w:rsidRDefault="001F1E41" w:rsidP="001F1E41">
            <w:pPr>
              <w:pStyle w:val="TableText"/>
            </w:pPr>
          </w:p>
        </w:tc>
      </w:tr>
      <w:tr w:rsidR="001F1E41" w:rsidRPr="003F2641" w14:paraId="1772A081" w14:textId="77777777" w:rsidTr="001F1E41">
        <w:trPr>
          <w:trHeight w:val="259"/>
        </w:trPr>
        <w:tc>
          <w:tcPr>
            <w:tcW w:w="4014" w:type="dxa"/>
            <w:tcBorders>
              <w:right w:val="nil"/>
            </w:tcBorders>
          </w:tcPr>
          <w:p w14:paraId="3DDCA0B7" w14:textId="77777777" w:rsidR="001F1E41" w:rsidRPr="003F2641" w:rsidRDefault="001F1E41" w:rsidP="001F1E41">
            <w:pPr>
              <w:pStyle w:val="TableText"/>
            </w:pPr>
          </w:p>
        </w:tc>
        <w:tc>
          <w:tcPr>
            <w:tcW w:w="5721" w:type="dxa"/>
            <w:tcBorders>
              <w:left w:val="nil"/>
              <w:right w:val="nil"/>
            </w:tcBorders>
          </w:tcPr>
          <w:p w14:paraId="540E5922" w14:textId="77777777" w:rsidR="001F1E41" w:rsidRPr="003F2641" w:rsidRDefault="001F1E41" w:rsidP="001F1E41">
            <w:pPr>
              <w:pStyle w:val="TableText"/>
            </w:pPr>
          </w:p>
        </w:tc>
        <w:tc>
          <w:tcPr>
            <w:tcW w:w="1380" w:type="dxa"/>
            <w:tcBorders>
              <w:left w:val="nil"/>
            </w:tcBorders>
          </w:tcPr>
          <w:p w14:paraId="457E4039" w14:textId="77777777" w:rsidR="001F1E41" w:rsidRPr="003F2641" w:rsidRDefault="001F1E41" w:rsidP="001F1E41">
            <w:pPr>
              <w:pStyle w:val="TableText"/>
            </w:pPr>
          </w:p>
        </w:tc>
      </w:tr>
      <w:tr w:rsidR="001F1E41" w:rsidRPr="003F2641" w14:paraId="76B38B11" w14:textId="77777777" w:rsidTr="001F1E41">
        <w:trPr>
          <w:trHeight w:val="259"/>
        </w:trPr>
        <w:tc>
          <w:tcPr>
            <w:tcW w:w="4014" w:type="dxa"/>
            <w:tcBorders>
              <w:right w:val="nil"/>
            </w:tcBorders>
          </w:tcPr>
          <w:p w14:paraId="23842784" w14:textId="77777777" w:rsidR="001F1E41" w:rsidRPr="003F2641" w:rsidRDefault="001F1E41" w:rsidP="001F1E41">
            <w:pPr>
              <w:pStyle w:val="TableText"/>
            </w:pPr>
          </w:p>
        </w:tc>
        <w:tc>
          <w:tcPr>
            <w:tcW w:w="5721" w:type="dxa"/>
            <w:tcBorders>
              <w:left w:val="nil"/>
              <w:right w:val="nil"/>
            </w:tcBorders>
          </w:tcPr>
          <w:p w14:paraId="1FECC4B4" w14:textId="77777777" w:rsidR="001F1E41" w:rsidRPr="003F2641" w:rsidRDefault="001F1E41" w:rsidP="001F1E41">
            <w:pPr>
              <w:pStyle w:val="TableText"/>
            </w:pPr>
          </w:p>
        </w:tc>
        <w:tc>
          <w:tcPr>
            <w:tcW w:w="1380" w:type="dxa"/>
            <w:tcBorders>
              <w:left w:val="nil"/>
            </w:tcBorders>
          </w:tcPr>
          <w:p w14:paraId="5942E762" w14:textId="77777777" w:rsidR="001F1E41" w:rsidRPr="003F2641" w:rsidRDefault="001F1E41" w:rsidP="001F1E41">
            <w:pPr>
              <w:pStyle w:val="TableText"/>
            </w:pPr>
          </w:p>
        </w:tc>
      </w:tr>
      <w:tr w:rsidR="001F1E41" w:rsidRPr="003F2641" w14:paraId="6D0DE763" w14:textId="77777777" w:rsidTr="001F1E41">
        <w:trPr>
          <w:trHeight w:val="259"/>
        </w:trPr>
        <w:tc>
          <w:tcPr>
            <w:tcW w:w="4014" w:type="dxa"/>
            <w:tcBorders>
              <w:right w:val="nil"/>
            </w:tcBorders>
          </w:tcPr>
          <w:p w14:paraId="60EAFDAA" w14:textId="77777777" w:rsidR="001F1E41" w:rsidRPr="003F2641" w:rsidRDefault="001F1E41" w:rsidP="001F1E41">
            <w:pPr>
              <w:pStyle w:val="TableText"/>
            </w:pPr>
          </w:p>
        </w:tc>
        <w:tc>
          <w:tcPr>
            <w:tcW w:w="5721" w:type="dxa"/>
            <w:tcBorders>
              <w:left w:val="nil"/>
              <w:right w:val="nil"/>
            </w:tcBorders>
          </w:tcPr>
          <w:p w14:paraId="32125194" w14:textId="77777777" w:rsidR="001F1E41" w:rsidRPr="003F2641" w:rsidRDefault="001F1E41" w:rsidP="001F1E41">
            <w:pPr>
              <w:pStyle w:val="TableText"/>
            </w:pPr>
          </w:p>
        </w:tc>
        <w:tc>
          <w:tcPr>
            <w:tcW w:w="1380" w:type="dxa"/>
            <w:tcBorders>
              <w:left w:val="nil"/>
            </w:tcBorders>
          </w:tcPr>
          <w:p w14:paraId="03D0670C" w14:textId="77777777" w:rsidR="001F1E41" w:rsidRPr="003F2641" w:rsidRDefault="001F1E41" w:rsidP="001F1E41">
            <w:pPr>
              <w:pStyle w:val="TableText"/>
            </w:pPr>
          </w:p>
        </w:tc>
      </w:tr>
      <w:tr w:rsidR="001F1E41" w:rsidRPr="003F2641" w14:paraId="67066E6F" w14:textId="77777777" w:rsidTr="001F1E41">
        <w:trPr>
          <w:trHeight w:val="259"/>
        </w:trPr>
        <w:tc>
          <w:tcPr>
            <w:tcW w:w="4014" w:type="dxa"/>
            <w:tcBorders>
              <w:right w:val="nil"/>
            </w:tcBorders>
          </w:tcPr>
          <w:p w14:paraId="4972AB5D" w14:textId="77777777" w:rsidR="001F1E41" w:rsidRPr="003F2641" w:rsidRDefault="001F1E41" w:rsidP="001F1E41">
            <w:pPr>
              <w:pStyle w:val="TableText"/>
            </w:pPr>
          </w:p>
        </w:tc>
        <w:tc>
          <w:tcPr>
            <w:tcW w:w="5721" w:type="dxa"/>
            <w:tcBorders>
              <w:left w:val="nil"/>
              <w:right w:val="nil"/>
            </w:tcBorders>
          </w:tcPr>
          <w:p w14:paraId="4F24E5ED" w14:textId="77777777" w:rsidR="001F1E41" w:rsidRPr="003F2641" w:rsidRDefault="001F1E41" w:rsidP="001F1E41">
            <w:pPr>
              <w:pStyle w:val="TableText"/>
            </w:pPr>
          </w:p>
        </w:tc>
        <w:tc>
          <w:tcPr>
            <w:tcW w:w="1380" w:type="dxa"/>
            <w:tcBorders>
              <w:left w:val="nil"/>
            </w:tcBorders>
          </w:tcPr>
          <w:p w14:paraId="55959874" w14:textId="77777777" w:rsidR="001F1E41" w:rsidRPr="003F2641" w:rsidRDefault="001F1E41" w:rsidP="001F1E41">
            <w:pPr>
              <w:pStyle w:val="TableText"/>
            </w:pPr>
          </w:p>
        </w:tc>
      </w:tr>
      <w:tr w:rsidR="001F1E41" w:rsidRPr="003F2641" w14:paraId="6FA79A2E" w14:textId="77777777" w:rsidTr="001F1E41">
        <w:trPr>
          <w:trHeight w:val="259"/>
        </w:trPr>
        <w:tc>
          <w:tcPr>
            <w:tcW w:w="4014" w:type="dxa"/>
            <w:tcBorders>
              <w:right w:val="nil"/>
            </w:tcBorders>
          </w:tcPr>
          <w:p w14:paraId="7CC77F6C" w14:textId="77777777" w:rsidR="001F1E41" w:rsidRPr="003F2641" w:rsidRDefault="001F1E41" w:rsidP="001F1E41">
            <w:pPr>
              <w:pStyle w:val="TableText"/>
            </w:pPr>
          </w:p>
        </w:tc>
        <w:tc>
          <w:tcPr>
            <w:tcW w:w="5721" w:type="dxa"/>
            <w:tcBorders>
              <w:left w:val="nil"/>
              <w:right w:val="nil"/>
            </w:tcBorders>
          </w:tcPr>
          <w:p w14:paraId="0C70500B" w14:textId="77777777" w:rsidR="001F1E41" w:rsidRPr="003F2641" w:rsidRDefault="001F1E41" w:rsidP="001F1E41">
            <w:pPr>
              <w:pStyle w:val="TableText"/>
            </w:pPr>
          </w:p>
        </w:tc>
        <w:tc>
          <w:tcPr>
            <w:tcW w:w="1380" w:type="dxa"/>
            <w:tcBorders>
              <w:left w:val="nil"/>
            </w:tcBorders>
          </w:tcPr>
          <w:p w14:paraId="4BBB6893" w14:textId="77777777" w:rsidR="001F1E41" w:rsidRPr="003F2641" w:rsidRDefault="001F1E41" w:rsidP="001F1E41">
            <w:pPr>
              <w:pStyle w:val="TableText"/>
            </w:pPr>
          </w:p>
        </w:tc>
      </w:tr>
      <w:tr w:rsidR="001F1E41" w:rsidRPr="003F2641" w14:paraId="0E0ABD0A" w14:textId="77777777" w:rsidTr="001F1E41">
        <w:trPr>
          <w:trHeight w:val="259"/>
        </w:trPr>
        <w:tc>
          <w:tcPr>
            <w:tcW w:w="4014" w:type="dxa"/>
            <w:tcBorders>
              <w:right w:val="nil"/>
            </w:tcBorders>
          </w:tcPr>
          <w:p w14:paraId="0BD2BB31" w14:textId="77777777" w:rsidR="001F1E41" w:rsidRPr="003F2641" w:rsidRDefault="001F1E41" w:rsidP="001F1E41">
            <w:pPr>
              <w:pStyle w:val="TableText"/>
            </w:pPr>
          </w:p>
        </w:tc>
        <w:tc>
          <w:tcPr>
            <w:tcW w:w="5721" w:type="dxa"/>
            <w:tcBorders>
              <w:left w:val="nil"/>
              <w:right w:val="nil"/>
            </w:tcBorders>
          </w:tcPr>
          <w:p w14:paraId="2E64109B" w14:textId="77777777" w:rsidR="001F1E41" w:rsidRPr="003F2641" w:rsidRDefault="001F1E41" w:rsidP="001F1E41">
            <w:pPr>
              <w:pStyle w:val="TableText"/>
            </w:pPr>
          </w:p>
        </w:tc>
        <w:tc>
          <w:tcPr>
            <w:tcW w:w="1380" w:type="dxa"/>
            <w:tcBorders>
              <w:left w:val="nil"/>
            </w:tcBorders>
          </w:tcPr>
          <w:p w14:paraId="4FDDE0ED" w14:textId="77777777" w:rsidR="001F1E41" w:rsidRPr="003F2641" w:rsidRDefault="001F1E41" w:rsidP="001F1E41">
            <w:pPr>
              <w:pStyle w:val="TableText"/>
            </w:pPr>
          </w:p>
        </w:tc>
      </w:tr>
      <w:tr w:rsidR="001F1E41" w:rsidRPr="003F2641" w14:paraId="4FFAD735" w14:textId="77777777" w:rsidTr="001F1E41">
        <w:trPr>
          <w:trHeight w:val="259"/>
        </w:trPr>
        <w:tc>
          <w:tcPr>
            <w:tcW w:w="4014" w:type="dxa"/>
            <w:tcBorders>
              <w:right w:val="nil"/>
            </w:tcBorders>
          </w:tcPr>
          <w:p w14:paraId="4D02F369" w14:textId="77777777" w:rsidR="001F1E41" w:rsidRPr="003F2641" w:rsidRDefault="001F1E41" w:rsidP="001F1E41">
            <w:pPr>
              <w:pStyle w:val="TableText"/>
            </w:pPr>
          </w:p>
        </w:tc>
        <w:tc>
          <w:tcPr>
            <w:tcW w:w="5721" w:type="dxa"/>
            <w:tcBorders>
              <w:left w:val="nil"/>
              <w:right w:val="nil"/>
            </w:tcBorders>
          </w:tcPr>
          <w:p w14:paraId="0540E7A1" w14:textId="77777777" w:rsidR="001F1E41" w:rsidRPr="003F2641" w:rsidRDefault="001F1E41" w:rsidP="001F1E41">
            <w:pPr>
              <w:pStyle w:val="TableText"/>
            </w:pPr>
          </w:p>
        </w:tc>
        <w:tc>
          <w:tcPr>
            <w:tcW w:w="1380" w:type="dxa"/>
            <w:tcBorders>
              <w:left w:val="nil"/>
            </w:tcBorders>
          </w:tcPr>
          <w:p w14:paraId="2602AEDB" w14:textId="77777777" w:rsidR="001F1E41" w:rsidRPr="003F2641" w:rsidRDefault="001F1E41" w:rsidP="001F1E41">
            <w:pPr>
              <w:pStyle w:val="TableText"/>
            </w:pPr>
          </w:p>
        </w:tc>
      </w:tr>
      <w:tr w:rsidR="001F1E41" w:rsidRPr="003F2641" w14:paraId="4723F2CA" w14:textId="77777777" w:rsidTr="001F1E41">
        <w:trPr>
          <w:trHeight w:val="259"/>
        </w:trPr>
        <w:tc>
          <w:tcPr>
            <w:tcW w:w="4014" w:type="dxa"/>
            <w:tcBorders>
              <w:right w:val="nil"/>
            </w:tcBorders>
          </w:tcPr>
          <w:p w14:paraId="651EE950" w14:textId="77777777" w:rsidR="001F1E41" w:rsidRPr="003F2641" w:rsidRDefault="001F1E41" w:rsidP="001F1E41">
            <w:pPr>
              <w:pStyle w:val="TableText"/>
            </w:pPr>
          </w:p>
        </w:tc>
        <w:tc>
          <w:tcPr>
            <w:tcW w:w="5721" w:type="dxa"/>
            <w:tcBorders>
              <w:left w:val="nil"/>
              <w:right w:val="nil"/>
            </w:tcBorders>
          </w:tcPr>
          <w:p w14:paraId="6DE992D4" w14:textId="77777777" w:rsidR="001F1E41" w:rsidRPr="003F2641" w:rsidRDefault="001F1E41" w:rsidP="001F1E41">
            <w:pPr>
              <w:pStyle w:val="TableText"/>
            </w:pPr>
          </w:p>
        </w:tc>
        <w:tc>
          <w:tcPr>
            <w:tcW w:w="1380" w:type="dxa"/>
            <w:tcBorders>
              <w:left w:val="nil"/>
            </w:tcBorders>
          </w:tcPr>
          <w:p w14:paraId="34B2B704" w14:textId="77777777" w:rsidR="001F1E41" w:rsidRPr="003F2641" w:rsidRDefault="001F1E41" w:rsidP="001F1E41">
            <w:pPr>
              <w:pStyle w:val="TableText"/>
            </w:pPr>
          </w:p>
        </w:tc>
      </w:tr>
      <w:tr w:rsidR="001F1E41" w:rsidRPr="003F2641" w14:paraId="2E1C8112" w14:textId="77777777" w:rsidTr="001F1E41">
        <w:trPr>
          <w:trHeight w:val="259"/>
        </w:trPr>
        <w:tc>
          <w:tcPr>
            <w:tcW w:w="4014" w:type="dxa"/>
            <w:tcBorders>
              <w:right w:val="nil"/>
            </w:tcBorders>
          </w:tcPr>
          <w:p w14:paraId="4925FD28" w14:textId="77777777" w:rsidR="001F1E41" w:rsidRPr="003F2641" w:rsidRDefault="001F1E41" w:rsidP="001F1E41">
            <w:pPr>
              <w:pStyle w:val="TableText"/>
            </w:pPr>
          </w:p>
        </w:tc>
        <w:tc>
          <w:tcPr>
            <w:tcW w:w="5721" w:type="dxa"/>
            <w:tcBorders>
              <w:left w:val="nil"/>
              <w:right w:val="nil"/>
            </w:tcBorders>
          </w:tcPr>
          <w:p w14:paraId="516DD633" w14:textId="77777777" w:rsidR="001F1E41" w:rsidRPr="003F2641" w:rsidRDefault="001F1E41" w:rsidP="001F1E41">
            <w:pPr>
              <w:pStyle w:val="TableText"/>
            </w:pPr>
          </w:p>
        </w:tc>
        <w:tc>
          <w:tcPr>
            <w:tcW w:w="1380" w:type="dxa"/>
            <w:tcBorders>
              <w:left w:val="nil"/>
            </w:tcBorders>
          </w:tcPr>
          <w:p w14:paraId="7DBF473A" w14:textId="77777777" w:rsidR="001F1E41" w:rsidRPr="003F2641" w:rsidRDefault="001F1E41" w:rsidP="001F1E41">
            <w:pPr>
              <w:pStyle w:val="TableText"/>
            </w:pPr>
          </w:p>
        </w:tc>
      </w:tr>
      <w:tr w:rsidR="001F1E41" w:rsidRPr="003F2641" w14:paraId="22D815AB" w14:textId="77777777" w:rsidTr="001F1E41">
        <w:trPr>
          <w:trHeight w:val="259"/>
        </w:trPr>
        <w:tc>
          <w:tcPr>
            <w:tcW w:w="4014" w:type="dxa"/>
            <w:tcBorders>
              <w:right w:val="nil"/>
            </w:tcBorders>
          </w:tcPr>
          <w:p w14:paraId="169052E7" w14:textId="77777777" w:rsidR="001F1E41" w:rsidRPr="003F2641" w:rsidRDefault="001F1E41" w:rsidP="001F1E41">
            <w:pPr>
              <w:pStyle w:val="TableText"/>
            </w:pPr>
          </w:p>
        </w:tc>
        <w:tc>
          <w:tcPr>
            <w:tcW w:w="5721" w:type="dxa"/>
            <w:tcBorders>
              <w:left w:val="nil"/>
              <w:right w:val="nil"/>
            </w:tcBorders>
          </w:tcPr>
          <w:p w14:paraId="39C926B5" w14:textId="77777777" w:rsidR="001F1E41" w:rsidRPr="003F2641" w:rsidRDefault="001F1E41" w:rsidP="001F1E41">
            <w:pPr>
              <w:pStyle w:val="TableText"/>
            </w:pPr>
          </w:p>
        </w:tc>
        <w:tc>
          <w:tcPr>
            <w:tcW w:w="1380" w:type="dxa"/>
            <w:tcBorders>
              <w:left w:val="nil"/>
            </w:tcBorders>
          </w:tcPr>
          <w:p w14:paraId="74DECFD5" w14:textId="77777777" w:rsidR="001F1E41" w:rsidRPr="003F2641" w:rsidRDefault="001F1E41" w:rsidP="001F1E41">
            <w:pPr>
              <w:pStyle w:val="TableText"/>
            </w:pPr>
          </w:p>
        </w:tc>
      </w:tr>
      <w:tr w:rsidR="001F1E41" w:rsidRPr="003F2641" w14:paraId="076F1C70" w14:textId="77777777" w:rsidTr="001F1E41">
        <w:trPr>
          <w:trHeight w:val="259"/>
        </w:trPr>
        <w:tc>
          <w:tcPr>
            <w:tcW w:w="4014" w:type="dxa"/>
            <w:tcBorders>
              <w:right w:val="nil"/>
            </w:tcBorders>
          </w:tcPr>
          <w:p w14:paraId="56C3FB31" w14:textId="77777777" w:rsidR="001F1E41" w:rsidRPr="003F2641" w:rsidRDefault="001F1E41" w:rsidP="001F1E41">
            <w:pPr>
              <w:pStyle w:val="TableText"/>
            </w:pPr>
          </w:p>
        </w:tc>
        <w:tc>
          <w:tcPr>
            <w:tcW w:w="5721" w:type="dxa"/>
            <w:tcBorders>
              <w:left w:val="nil"/>
              <w:right w:val="nil"/>
            </w:tcBorders>
          </w:tcPr>
          <w:p w14:paraId="378857E0" w14:textId="77777777" w:rsidR="001F1E41" w:rsidRPr="003F2641" w:rsidRDefault="001F1E41" w:rsidP="001F1E41">
            <w:pPr>
              <w:pStyle w:val="TableText"/>
            </w:pPr>
          </w:p>
        </w:tc>
        <w:tc>
          <w:tcPr>
            <w:tcW w:w="1380" w:type="dxa"/>
            <w:tcBorders>
              <w:left w:val="nil"/>
            </w:tcBorders>
          </w:tcPr>
          <w:p w14:paraId="049FF463" w14:textId="77777777" w:rsidR="001F1E41" w:rsidRPr="003F2641" w:rsidRDefault="001F1E41" w:rsidP="001F1E41">
            <w:pPr>
              <w:pStyle w:val="TableText"/>
            </w:pPr>
          </w:p>
        </w:tc>
      </w:tr>
      <w:tr w:rsidR="001F1E41" w:rsidRPr="003F2641" w14:paraId="0B61E631" w14:textId="77777777" w:rsidTr="001F1E41">
        <w:trPr>
          <w:trHeight w:val="259"/>
        </w:trPr>
        <w:tc>
          <w:tcPr>
            <w:tcW w:w="4014" w:type="dxa"/>
            <w:tcBorders>
              <w:right w:val="nil"/>
            </w:tcBorders>
          </w:tcPr>
          <w:p w14:paraId="4CA29714" w14:textId="77777777" w:rsidR="001F1E41" w:rsidRPr="003F2641" w:rsidRDefault="001F1E41" w:rsidP="001F1E41">
            <w:pPr>
              <w:pStyle w:val="TableText"/>
            </w:pPr>
          </w:p>
        </w:tc>
        <w:tc>
          <w:tcPr>
            <w:tcW w:w="5721" w:type="dxa"/>
            <w:tcBorders>
              <w:left w:val="nil"/>
              <w:right w:val="nil"/>
            </w:tcBorders>
          </w:tcPr>
          <w:p w14:paraId="148AC26B" w14:textId="77777777" w:rsidR="001F1E41" w:rsidRPr="003F2641" w:rsidRDefault="001F1E41" w:rsidP="001F1E41">
            <w:pPr>
              <w:pStyle w:val="TableText"/>
            </w:pPr>
          </w:p>
        </w:tc>
        <w:tc>
          <w:tcPr>
            <w:tcW w:w="1380" w:type="dxa"/>
            <w:tcBorders>
              <w:left w:val="nil"/>
            </w:tcBorders>
          </w:tcPr>
          <w:p w14:paraId="2A5148C8" w14:textId="77777777" w:rsidR="001F1E41" w:rsidRPr="003F2641" w:rsidRDefault="001F1E41" w:rsidP="001F1E41">
            <w:pPr>
              <w:pStyle w:val="TableText"/>
            </w:pPr>
          </w:p>
        </w:tc>
      </w:tr>
      <w:tr w:rsidR="001F1E41" w:rsidRPr="003F2641" w14:paraId="4A36EC62" w14:textId="77777777" w:rsidTr="001F1E41">
        <w:trPr>
          <w:trHeight w:val="259"/>
        </w:trPr>
        <w:tc>
          <w:tcPr>
            <w:tcW w:w="4014" w:type="dxa"/>
            <w:tcBorders>
              <w:right w:val="nil"/>
            </w:tcBorders>
          </w:tcPr>
          <w:p w14:paraId="45C8AEDB" w14:textId="77777777" w:rsidR="001F1E41" w:rsidRPr="003F2641" w:rsidRDefault="001F1E41" w:rsidP="001F1E41">
            <w:pPr>
              <w:pStyle w:val="TableText"/>
            </w:pPr>
          </w:p>
        </w:tc>
        <w:tc>
          <w:tcPr>
            <w:tcW w:w="5721" w:type="dxa"/>
            <w:tcBorders>
              <w:left w:val="nil"/>
              <w:right w:val="nil"/>
            </w:tcBorders>
          </w:tcPr>
          <w:p w14:paraId="3EE8E538" w14:textId="77777777" w:rsidR="001F1E41" w:rsidRPr="003F2641" w:rsidRDefault="001F1E41" w:rsidP="001F1E41">
            <w:pPr>
              <w:pStyle w:val="TableText"/>
            </w:pPr>
          </w:p>
        </w:tc>
        <w:tc>
          <w:tcPr>
            <w:tcW w:w="1380" w:type="dxa"/>
            <w:tcBorders>
              <w:left w:val="nil"/>
            </w:tcBorders>
          </w:tcPr>
          <w:p w14:paraId="07AE7122" w14:textId="77777777" w:rsidR="001F1E41" w:rsidRPr="003F2641" w:rsidRDefault="001F1E41" w:rsidP="001F1E41">
            <w:pPr>
              <w:pStyle w:val="TableText"/>
            </w:pPr>
          </w:p>
        </w:tc>
      </w:tr>
      <w:tr w:rsidR="001F1E41" w:rsidRPr="003F2641" w14:paraId="6ED43328" w14:textId="77777777" w:rsidTr="001F1E41">
        <w:trPr>
          <w:trHeight w:val="259"/>
        </w:trPr>
        <w:tc>
          <w:tcPr>
            <w:tcW w:w="4014" w:type="dxa"/>
            <w:tcBorders>
              <w:right w:val="nil"/>
            </w:tcBorders>
          </w:tcPr>
          <w:p w14:paraId="38174CEF" w14:textId="77777777" w:rsidR="001F1E41" w:rsidRPr="003F2641" w:rsidRDefault="001F1E41" w:rsidP="001F1E41">
            <w:pPr>
              <w:pStyle w:val="TableText"/>
            </w:pPr>
          </w:p>
        </w:tc>
        <w:tc>
          <w:tcPr>
            <w:tcW w:w="5721" w:type="dxa"/>
            <w:tcBorders>
              <w:left w:val="nil"/>
              <w:right w:val="nil"/>
            </w:tcBorders>
          </w:tcPr>
          <w:p w14:paraId="70EF44CA" w14:textId="77777777" w:rsidR="001F1E41" w:rsidRPr="003F2641" w:rsidRDefault="001F1E41" w:rsidP="001F1E41">
            <w:pPr>
              <w:pStyle w:val="TableText"/>
            </w:pPr>
          </w:p>
        </w:tc>
        <w:tc>
          <w:tcPr>
            <w:tcW w:w="1380" w:type="dxa"/>
            <w:tcBorders>
              <w:left w:val="nil"/>
            </w:tcBorders>
          </w:tcPr>
          <w:p w14:paraId="262EDCAA" w14:textId="77777777" w:rsidR="001F1E41" w:rsidRPr="003F2641" w:rsidRDefault="001F1E41" w:rsidP="001F1E41">
            <w:pPr>
              <w:pStyle w:val="TableText"/>
            </w:pPr>
          </w:p>
        </w:tc>
      </w:tr>
      <w:tr w:rsidR="001F1E41" w:rsidRPr="003F2641" w14:paraId="4C872281" w14:textId="77777777" w:rsidTr="001F1E41">
        <w:trPr>
          <w:trHeight w:val="259"/>
        </w:trPr>
        <w:tc>
          <w:tcPr>
            <w:tcW w:w="4014" w:type="dxa"/>
            <w:tcBorders>
              <w:right w:val="nil"/>
            </w:tcBorders>
          </w:tcPr>
          <w:p w14:paraId="5DBB77B8" w14:textId="77777777" w:rsidR="001F1E41" w:rsidRPr="003F2641" w:rsidRDefault="001F1E41" w:rsidP="001F1E41">
            <w:pPr>
              <w:pStyle w:val="TableText"/>
            </w:pPr>
          </w:p>
        </w:tc>
        <w:tc>
          <w:tcPr>
            <w:tcW w:w="5721" w:type="dxa"/>
            <w:tcBorders>
              <w:left w:val="nil"/>
              <w:right w:val="nil"/>
            </w:tcBorders>
          </w:tcPr>
          <w:p w14:paraId="7BECC726" w14:textId="77777777" w:rsidR="001F1E41" w:rsidRPr="003F2641" w:rsidRDefault="001F1E41" w:rsidP="001F1E41">
            <w:pPr>
              <w:pStyle w:val="TableText"/>
            </w:pPr>
          </w:p>
        </w:tc>
        <w:tc>
          <w:tcPr>
            <w:tcW w:w="1380" w:type="dxa"/>
            <w:tcBorders>
              <w:left w:val="nil"/>
            </w:tcBorders>
          </w:tcPr>
          <w:p w14:paraId="45A0FFEE" w14:textId="77777777" w:rsidR="001F1E41" w:rsidRPr="003F2641" w:rsidRDefault="001F1E41" w:rsidP="001F1E41">
            <w:pPr>
              <w:pStyle w:val="TableText"/>
            </w:pPr>
          </w:p>
        </w:tc>
      </w:tr>
      <w:tr w:rsidR="001F1E41" w:rsidRPr="003F2641" w14:paraId="1B6867E5" w14:textId="77777777" w:rsidTr="001F1E41">
        <w:trPr>
          <w:trHeight w:val="259"/>
        </w:trPr>
        <w:tc>
          <w:tcPr>
            <w:tcW w:w="4014" w:type="dxa"/>
            <w:tcBorders>
              <w:right w:val="nil"/>
            </w:tcBorders>
          </w:tcPr>
          <w:p w14:paraId="77438EEB" w14:textId="77777777" w:rsidR="001F1E41" w:rsidRPr="003F2641" w:rsidRDefault="001F1E41" w:rsidP="001F1E41">
            <w:pPr>
              <w:pStyle w:val="TableText"/>
            </w:pPr>
          </w:p>
        </w:tc>
        <w:tc>
          <w:tcPr>
            <w:tcW w:w="5721" w:type="dxa"/>
            <w:tcBorders>
              <w:left w:val="nil"/>
              <w:right w:val="nil"/>
            </w:tcBorders>
          </w:tcPr>
          <w:p w14:paraId="75CEC853" w14:textId="77777777" w:rsidR="001F1E41" w:rsidRPr="003F2641" w:rsidRDefault="001F1E41" w:rsidP="001F1E41">
            <w:pPr>
              <w:pStyle w:val="TableText"/>
            </w:pPr>
          </w:p>
        </w:tc>
        <w:tc>
          <w:tcPr>
            <w:tcW w:w="1380" w:type="dxa"/>
            <w:tcBorders>
              <w:left w:val="nil"/>
            </w:tcBorders>
          </w:tcPr>
          <w:p w14:paraId="18E81B34" w14:textId="77777777" w:rsidR="001F1E41" w:rsidRPr="003F2641" w:rsidRDefault="001F1E41" w:rsidP="001F1E41">
            <w:pPr>
              <w:pStyle w:val="TableText"/>
            </w:pPr>
          </w:p>
        </w:tc>
      </w:tr>
      <w:tr w:rsidR="001F1E41" w:rsidRPr="003F2641" w14:paraId="4CC61B10" w14:textId="77777777" w:rsidTr="001F1E41">
        <w:trPr>
          <w:trHeight w:val="259"/>
        </w:trPr>
        <w:tc>
          <w:tcPr>
            <w:tcW w:w="4014" w:type="dxa"/>
            <w:tcBorders>
              <w:right w:val="nil"/>
            </w:tcBorders>
          </w:tcPr>
          <w:p w14:paraId="0F66730B" w14:textId="77777777" w:rsidR="001F1E41" w:rsidRPr="003F2641" w:rsidRDefault="001F1E41" w:rsidP="001F1E41">
            <w:pPr>
              <w:pStyle w:val="TableText"/>
            </w:pPr>
          </w:p>
        </w:tc>
        <w:tc>
          <w:tcPr>
            <w:tcW w:w="5721" w:type="dxa"/>
            <w:tcBorders>
              <w:left w:val="nil"/>
              <w:right w:val="nil"/>
            </w:tcBorders>
          </w:tcPr>
          <w:p w14:paraId="68581EF9" w14:textId="77777777" w:rsidR="001F1E41" w:rsidRPr="003F2641" w:rsidRDefault="001F1E41" w:rsidP="001F1E41">
            <w:pPr>
              <w:pStyle w:val="TableText"/>
            </w:pPr>
          </w:p>
        </w:tc>
        <w:tc>
          <w:tcPr>
            <w:tcW w:w="1380" w:type="dxa"/>
            <w:tcBorders>
              <w:left w:val="nil"/>
            </w:tcBorders>
          </w:tcPr>
          <w:p w14:paraId="17A91638" w14:textId="77777777" w:rsidR="001F1E41" w:rsidRPr="003F2641" w:rsidRDefault="001F1E41" w:rsidP="001F1E41">
            <w:pPr>
              <w:pStyle w:val="TableText"/>
            </w:pPr>
          </w:p>
        </w:tc>
      </w:tr>
      <w:tr w:rsidR="001F1E41" w:rsidRPr="003F2641" w14:paraId="240E80FA" w14:textId="77777777" w:rsidTr="001F1E41">
        <w:trPr>
          <w:trHeight w:val="259"/>
        </w:trPr>
        <w:tc>
          <w:tcPr>
            <w:tcW w:w="4014" w:type="dxa"/>
            <w:tcBorders>
              <w:right w:val="nil"/>
            </w:tcBorders>
          </w:tcPr>
          <w:p w14:paraId="670921E8" w14:textId="77777777" w:rsidR="001F1E41" w:rsidRPr="003F2641" w:rsidRDefault="001F1E41" w:rsidP="001F1E41">
            <w:pPr>
              <w:pStyle w:val="TableText"/>
            </w:pPr>
          </w:p>
        </w:tc>
        <w:tc>
          <w:tcPr>
            <w:tcW w:w="5721" w:type="dxa"/>
            <w:tcBorders>
              <w:left w:val="nil"/>
              <w:right w:val="nil"/>
            </w:tcBorders>
          </w:tcPr>
          <w:p w14:paraId="6466AD1A" w14:textId="77777777" w:rsidR="001F1E41" w:rsidRPr="003F2641" w:rsidRDefault="001F1E41" w:rsidP="001F1E41">
            <w:pPr>
              <w:pStyle w:val="TableText"/>
            </w:pPr>
          </w:p>
        </w:tc>
        <w:tc>
          <w:tcPr>
            <w:tcW w:w="1380" w:type="dxa"/>
            <w:tcBorders>
              <w:left w:val="nil"/>
            </w:tcBorders>
          </w:tcPr>
          <w:p w14:paraId="520BA6E5" w14:textId="77777777" w:rsidR="001F1E41" w:rsidRPr="003F2641" w:rsidRDefault="001F1E41" w:rsidP="001F1E41">
            <w:pPr>
              <w:pStyle w:val="TableText"/>
            </w:pPr>
          </w:p>
        </w:tc>
      </w:tr>
      <w:tr w:rsidR="001F1E41" w:rsidRPr="003F2641" w14:paraId="0670837F" w14:textId="77777777" w:rsidTr="001F1E41">
        <w:trPr>
          <w:trHeight w:val="259"/>
        </w:trPr>
        <w:tc>
          <w:tcPr>
            <w:tcW w:w="4014" w:type="dxa"/>
            <w:tcBorders>
              <w:right w:val="nil"/>
            </w:tcBorders>
          </w:tcPr>
          <w:p w14:paraId="5B76ABDE" w14:textId="77777777" w:rsidR="001F1E41" w:rsidRPr="003F2641" w:rsidRDefault="001F1E41" w:rsidP="001F1E41">
            <w:pPr>
              <w:pStyle w:val="TableText"/>
            </w:pPr>
          </w:p>
        </w:tc>
        <w:tc>
          <w:tcPr>
            <w:tcW w:w="5721" w:type="dxa"/>
            <w:tcBorders>
              <w:left w:val="nil"/>
              <w:right w:val="nil"/>
            </w:tcBorders>
          </w:tcPr>
          <w:p w14:paraId="72AC5490" w14:textId="77777777" w:rsidR="001F1E41" w:rsidRPr="003F2641" w:rsidRDefault="001F1E41" w:rsidP="001F1E41">
            <w:pPr>
              <w:pStyle w:val="TableText"/>
            </w:pPr>
          </w:p>
        </w:tc>
        <w:tc>
          <w:tcPr>
            <w:tcW w:w="1380" w:type="dxa"/>
            <w:tcBorders>
              <w:left w:val="nil"/>
            </w:tcBorders>
          </w:tcPr>
          <w:p w14:paraId="58350E40" w14:textId="77777777" w:rsidR="001F1E41" w:rsidRPr="003F2641" w:rsidRDefault="001F1E41" w:rsidP="001F1E41">
            <w:pPr>
              <w:pStyle w:val="TableText"/>
            </w:pPr>
          </w:p>
        </w:tc>
      </w:tr>
      <w:tr w:rsidR="001F1E41" w:rsidRPr="003F2641" w14:paraId="00C477C4" w14:textId="77777777" w:rsidTr="001F1E41">
        <w:trPr>
          <w:trHeight w:val="259"/>
        </w:trPr>
        <w:tc>
          <w:tcPr>
            <w:tcW w:w="4014" w:type="dxa"/>
            <w:tcBorders>
              <w:right w:val="nil"/>
            </w:tcBorders>
          </w:tcPr>
          <w:p w14:paraId="2571553D" w14:textId="77777777" w:rsidR="001F1E41" w:rsidRPr="003F2641" w:rsidRDefault="001F1E41" w:rsidP="001F1E41">
            <w:pPr>
              <w:pStyle w:val="TableText"/>
            </w:pPr>
          </w:p>
        </w:tc>
        <w:tc>
          <w:tcPr>
            <w:tcW w:w="5721" w:type="dxa"/>
            <w:tcBorders>
              <w:left w:val="nil"/>
              <w:right w:val="nil"/>
            </w:tcBorders>
          </w:tcPr>
          <w:p w14:paraId="07DFBE2F" w14:textId="77777777" w:rsidR="001F1E41" w:rsidRPr="003F2641" w:rsidRDefault="001F1E41" w:rsidP="001F1E41">
            <w:pPr>
              <w:pStyle w:val="TableText"/>
            </w:pPr>
          </w:p>
        </w:tc>
        <w:tc>
          <w:tcPr>
            <w:tcW w:w="1380" w:type="dxa"/>
            <w:tcBorders>
              <w:left w:val="nil"/>
            </w:tcBorders>
          </w:tcPr>
          <w:p w14:paraId="2D8FCD51" w14:textId="77777777" w:rsidR="001F1E41" w:rsidRPr="003F2641" w:rsidRDefault="001F1E41" w:rsidP="001F1E41">
            <w:pPr>
              <w:pStyle w:val="TableText"/>
            </w:pPr>
          </w:p>
        </w:tc>
      </w:tr>
      <w:tr w:rsidR="001F1E41" w:rsidRPr="003F2641" w14:paraId="1D1847BF" w14:textId="77777777" w:rsidTr="001F1E41">
        <w:trPr>
          <w:trHeight w:val="259"/>
        </w:trPr>
        <w:tc>
          <w:tcPr>
            <w:tcW w:w="4014" w:type="dxa"/>
            <w:tcBorders>
              <w:right w:val="nil"/>
            </w:tcBorders>
          </w:tcPr>
          <w:p w14:paraId="0C335DCB" w14:textId="77777777" w:rsidR="001F1E41" w:rsidRPr="003F2641" w:rsidRDefault="001F1E41" w:rsidP="001F1E41">
            <w:pPr>
              <w:pStyle w:val="TableText"/>
            </w:pPr>
          </w:p>
        </w:tc>
        <w:tc>
          <w:tcPr>
            <w:tcW w:w="5721" w:type="dxa"/>
            <w:tcBorders>
              <w:left w:val="nil"/>
              <w:right w:val="nil"/>
            </w:tcBorders>
          </w:tcPr>
          <w:p w14:paraId="29A1E215" w14:textId="77777777" w:rsidR="001F1E41" w:rsidRPr="003F2641" w:rsidRDefault="001F1E41" w:rsidP="001F1E41">
            <w:pPr>
              <w:pStyle w:val="TableText"/>
            </w:pPr>
          </w:p>
        </w:tc>
        <w:tc>
          <w:tcPr>
            <w:tcW w:w="1380" w:type="dxa"/>
            <w:tcBorders>
              <w:left w:val="nil"/>
            </w:tcBorders>
          </w:tcPr>
          <w:p w14:paraId="426AFA7C" w14:textId="77777777" w:rsidR="001F1E41" w:rsidRPr="003F2641" w:rsidRDefault="001F1E41" w:rsidP="001F1E41">
            <w:pPr>
              <w:pStyle w:val="TableText"/>
            </w:pPr>
          </w:p>
        </w:tc>
      </w:tr>
      <w:tr w:rsidR="001F1E41" w:rsidRPr="003F2641" w14:paraId="193FBF64" w14:textId="77777777" w:rsidTr="001F1E41">
        <w:trPr>
          <w:trHeight w:val="259"/>
        </w:trPr>
        <w:tc>
          <w:tcPr>
            <w:tcW w:w="4014" w:type="dxa"/>
            <w:tcBorders>
              <w:right w:val="nil"/>
            </w:tcBorders>
          </w:tcPr>
          <w:p w14:paraId="47851A57" w14:textId="77777777" w:rsidR="001F1E41" w:rsidRPr="003F2641" w:rsidRDefault="001F1E41" w:rsidP="001F1E41">
            <w:pPr>
              <w:pStyle w:val="TableText"/>
            </w:pPr>
          </w:p>
        </w:tc>
        <w:tc>
          <w:tcPr>
            <w:tcW w:w="5721" w:type="dxa"/>
            <w:tcBorders>
              <w:left w:val="nil"/>
              <w:right w:val="nil"/>
            </w:tcBorders>
          </w:tcPr>
          <w:p w14:paraId="58505F09" w14:textId="77777777" w:rsidR="001F1E41" w:rsidRPr="003F2641" w:rsidRDefault="001F1E41" w:rsidP="001F1E41">
            <w:pPr>
              <w:pStyle w:val="TableText"/>
            </w:pPr>
          </w:p>
        </w:tc>
        <w:tc>
          <w:tcPr>
            <w:tcW w:w="1380" w:type="dxa"/>
            <w:tcBorders>
              <w:left w:val="nil"/>
            </w:tcBorders>
          </w:tcPr>
          <w:p w14:paraId="1E5AB789" w14:textId="77777777" w:rsidR="001F1E41" w:rsidRPr="003F2641" w:rsidRDefault="001F1E41" w:rsidP="001F1E41">
            <w:pPr>
              <w:pStyle w:val="TableText"/>
            </w:pPr>
          </w:p>
        </w:tc>
      </w:tr>
      <w:tr w:rsidR="001F1E41" w:rsidRPr="003F2641" w14:paraId="57B2144C" w14:textId="77777777" w:rsidTr="001F1E41">
        <w:trPr>
          <w:trHeight w:val="259"/>
        </w:trPr>
        <w:tc>
          <w:tcPr>
            <w:tcW w:w="4014" w:type="dxa"/>
            <w:tcBorders>
              <w:right w:val="nil"/>
            </w:tcBorders>
          </w:tcPr>
          <w:p w14:paraId="3D9E10C8" w14:textId="77777777" w:rsidR="001F1E41" w:rsidRPr="003F2641" w:rsidRDefault="001F1E41" w:rsidP="001F1E41">
            <w:pPr>
              <w:pStyle w:val="TableText"/>
            </w:pPr>
          </w:p>
        </w:tc>
        <w:tc>
          <w:tcPr>
            <w:tcW w:w="5721" w:type="dxa"/>
            <w:tcBorders>
              <w:left w:val="nil"/>
              <w:right w:val="nil"/>
            </w:tcBorders>
          </w:tcPr>
          <w:p w14:paraId="73F69DFF" w14:textId="77777777" w:rsidR="001F1E41" w:rsidRPr="003F2641" w:rsidRDefault="001F1E41" w:rsidP="001F1E41">
            <w:pPr>
              <w:pStyle w:val="TableText"/>
            </w:pPr>
          </w:p>
        </w:tc>
        <w:tc>
          <w:tcPr>
            <w:tcW w:w="1380" w:type="dxa"/>
            <w:tcBorders>
              <w:left w:val="nil"/>
            </w:tcBorders>
          </w:tcPr>
          <w:p w14:paraId="57183B91" w14:textId="77777777" w:rsidR="001F1E41" w:rsidRPr="003F2641" w:rsidRDefault="001F1E41" w:rsidP="001F1E41">
            <w:pPr>
              <w:pStyle w:val="TableText"/>
            </w:pPr>
          </w:p>
        </w:tc>
      </w:tr>
      <w:tr w:rsidR="001F1E41" w:rsidRPr="003F2641" w14:paraId="374FBC1F" w14:textId="77777777" w:rsidTr="001F1E41">
        <w:trPr>
          <w:trHeight w:val="259"/>
        </w:trPr>
        <w:tc>
          <w:tcPr>
            <w:tcW w:w="4014" w:type="dxa"/>
            <w:tcBorders>
              <w:right w:val="nil"/>
            </w:tcBorders>
          </w:tcPr>
          <w:p w14:paraId="65C193A7" w14:textId="77777777" w:rsidR="001F1E41" w:rsidRPr="003F2641" w:rsidRDefault="001F1E41" w:rsidP="001F1E41">
            <w:pPr>
              <w:pStyle w:val="TableText"/>
            </w:pPr>
          </w:p>
        </w:tc>
        <w:tc>
          <w:tcPr>
            <w:tcW w:w="5721" w:type="dxa"/>
            <w:tcBorders>
              <w:left w:val="nil"/>
              <w:right w:val="nil"/>
            </w:tcBorders>
          </w:tcPr>
          <w:p w14:paraId="4E4A6B06" w14:textId="77777777" w:rsidR="001F1E41" w:rsidRPr="003F2641" w:rsidRDefault="001F1E41" w:rsidP="001F1E41">
            <w:pPr>
              <w:pStyle w:val="TableText"/>
            </w:pPr>
          </w:p>
        </w:tc>
        <w:tc>
          <w:tcPr>
            <w:tcW w:w="1380" w:type="dxa"/>
            <w:tcBorders>
              <w:left w:val="nil"/>
            </w:tcBorders>
          </w:tcPr>
          <w:p w14:paraId="17F89A9A" w14:textId="77777777" w:rsidR="001F1E41" w:rsidRPr="003F2641" w:rsidRDefault="001F1E41" w:rsidP="001F1E41">
            <w:pPr>
              <w:pStyle w:val="TableText"/>
            </w:pPr>
          </w:p>
        </w:tc>
      </w:tr>
    </w:tbl>
    <w:p w14:paraId="14CCC2BD" w14:textId="77777777" w:rsidR="001A0A3C" w:rsidRDefault="00000000">
      <w:pPr>
        <w:pStyle w:val="Title"/>
      </w:pPr>
      <w:r w:rsidRPr="003F3DF4">
        <w:lastRenderedPageBreak/>
        <w:t>REPARTO EQUITATIVO DE LOS BIENES FAMILIARES</w:t>
      </w:r>
    </w:p>
    <w:p w14:paraId="4E236D27" w14:textId="77777777" w:rsidR="001A0A3C" w:rsidRDefault="00000000">
      <w:proofErr w:type="spellStart"/>
      <w:r>
        <w:t>Después</w:t>
      </w:r>
      <w:proofErr w:type="spellEnd"/>
      <w:r>
        <w:t xml:space="preserve"> de la </w:t>
      </w:r>
      <w:proofErr w:type="spellStart"/>
      <w:r>
        <w:t>distribución</w:t>
      </w:r>
      <w:proofErr w:type="spellEnd"/>
      <w:r>
        <w:t xml:space="preserve"> de los Bienes Personales Especiales (véase el formulario anterior), normalmente habrá artículos adicionales que necesiten ser distribuidos.  Utilice este formulario para distribuir equitativamente las posesiones restantes.</w:t>
      </w:r>
    </w:p>
    <w:p w14:paraId="401F569F" w14:textId="77777777" w:rsidR="001A0A3C" w:rsidRDefault="00000000">
      <w:pPr>
        <w:pStyle w:val="Heading1"/>
        <w:spacing w:before="80"/>
        <w:rPr>
          <w:rFonts w:ascii="Tahoma" w:hAnsi="Tahoma"/>
          <w:sz w:val="24"/>
        </w:rPr>
      </w:pPr>
      <w:r w:rsidRPr="00A83535">
        <w:rPr>
          <w:rFonts w:ascii="Tahoma" w:hAnsi="Tahoma"/>
          <w:sz w:val="24"/>
        </w:rPr>
        <w:t>Instrucciones:</w:t>
      </w:r>
    </w:p>
    <w:p w14:paraId="0D4AE95B" w14:textId="77777777" w:rsidR="001A0A3C" w:rsidRDefault="00000000">
      <w:pPr>
        <w:pStyle w:val="NoteLevel2"/>
        <w:rPr>
          <w:i/>
        </w:rPr>
      </w:pPr>
      <w:r>
        <w:t xml:space="preserve">A. Pida a una persona que revise las posesiones restantes y anote breves descripciones de los artículos </w:t>
      </w:r>
      <w:r w:rsidRPr="0015527B">
        <w:rPr>
          <w:i/>
        </w:rPr>
        <w:t>(haga copias adicionales de este formulario si es necesario).</w:t>
      </w:r>
    </w:p>
    <w:p w14:paraId="0DE70880" w14:textId="77777777" w:rsidR="001A0A3C" w:rsidRDefault="00000000">
      <w:pPr>
        <w:pStyle w:val="NoteLevel2"/>
      </w:pPr>
      <w:r>
        <w:t>B. Haga copias de este inventario cumplimentado y distribúyalas a los miembros de la familia.</w:t>
      </w:r>
    </w:p>
    <w:p w14:paraId="733DD211" w14:textId="77777777" w:rsidR="001A0A3C" w:rsidRDefault="00000000">
      <w:pPr>
        <w:pStyle w:val="NoteLevel2"/>
      </w:pPr>
      <w:r>
        <w:t>C. Conceda a todos un plazo determinado (probablemente 24 o 48 horas) para rellenar esta hoja.</w:t>
      </w:r>
    </w:p>
    <w:p w14:paraId="25B0BF87" w14:textId="77777777" w:rsidR="001A0A3C" w:rsidRDefault="00000000">
      <w:pPr>
        <w:pStyle w:val="NoteLevel2"/>
      </w:pPr>
      <w:r>
        <w:t xml:space="preserve">D. Pide a todos que pongan los siguientes números junto a cada elemento: </w:t>
      </w:r>
    </w:p>
    <w:p w14:paraId="08B06082" w14:textId="77777777" w:rsidR="001A0A3C" w:rsidRDefault="00000000">
      <w:pPr>
        <w:pStyle w:val="NoteLevel2"/>
        <w:ind w:firstLine="720"/>
        <w:rPr>
          <w:i/>
        </w:rPr>
      </w:pPr>
      <w:r w:rsidRPr="00A83535">
        <w:rPr>
          <w:color w:val="99CC00"/>
        </w:rPr>
        <w:sym w:font="Wingdings" w:char="F06E"/>
      </w:r>
      <w:r w:rsidRPr="00980F42">
        <w:rPr>
          <w:i/>
        </w:rPr>
        <w:t xml:space="preserve"> 1=Le gustaría mucho</w:t>
      </w:r>
      <w:r w:rsidRPr="00A83535">
        <w:rPr>
          <w:color w:val="99CC00"/>
        </w:rPr>
        <w:sym w:font="Wingdings" w:char="F06E"/>
      </w:r>
      <w:r w:rsidRPr="00980F42">
        <w:rPr>
          <w:i/>
        </w:rPr>
        <w:t xml:space="preserve"> 2=Estaría dispuesto a aceptar</w:t>
      </w:r>
      <w:r w:rsidRPr="00A83535">
        <w:rPr>
          <w:color w:val="99CC00"/>
        </w:rPr>
        <w:sym w:font="Wingdings" w:char="F06E"/>
      </w:r>
      <w:r w:rsidRPr="00980F42">
        <w:rPr>
          <w:i/>
        </w:rPr>
        <w:t xml:space="preserve"> 3=No le interesa</w:t>
      </w:r>
    </w:p>
    <w:p w14:paraId="7173131F" w14:textId="77777777" w:rsidR="001A0A3C" w:rsidRDefault="00000000">
      <w:pPr>
        <w:spacing w:after="240" w:line="240" w:lineRule="auto"/>
      </w:pPr>
      <w:r>
        <w:t>E. A continuación, haz que el albacea de la herencia, o un familiar de confianza, intente repartir equitativa e igualitariamente el número de #1 o #2 que recibe cada miembro de la familia.  Distribuya los artículos no deseados a organizaciones benéficas.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8"/>
        <w:gridCol w:w="1134"/>
        <w:gridCol w:w="2646"/>
        <w:gridCol w:w="1170"/>
        <w:gridCol w:w="2430"/>
        <w:gridCol w:w="1098"/>
      </w:tblGrid>
      <w:tr w:rsidR="001F1E41" w:rsidRPr="003F2641" w14:paraId="418C63D4" w14:textId="77777777" w:rsidTr="001F1E41">
        <w:tc>
          <w:tcPr>
            <w:tcW w:w="11016" w:type="dxa"/>
            <w:gridSpan w:val="6"/>
          </w:tcPr>
          <w:p w14:paraId="66B1796E" w14:textId="77777777" w:rsidR="001A0A3C" w:rsidRDefault="00000000">
            <w:pPr>
              <w:pStyle w:val="TableText"/>
              <w:spacing w:before="120" w:after="120"/>
              <w:rPr>
                <w:b/>
              </w:rPr>
            </w:pPr>
            <w:r w:rsidRPr="003F2641">
              <w:rPr>
                <w:b/>
              </w:rPr>
              <w:t>Nombre(s) de los miembros de la familia:</w:t>
            </w:r>
          </w:p>
        </w:tc>
      </w:tr>
      <w:tr w:rsidR="001F1E41" w:rsidRPr="00A83535" w14:paraId="2F7B2F9D" w14:textId="77777777" w:rsidTr="001F1E41">
        <w:trPr>
          <w:trHeight w:val="360"/>
        </w:trPr>
        <w:tc>
          <w:tcPr>
            <w:tcW w:w="2538" w:type="dxa"/>
            <w:shd w:val="solid" w:color="003300" w:fill="ECE8E1"/>
          </w:tcPr>
          <w:p w14:paraId="41DE80F3" w14:textId="77777777" w:rsidR="001A0A3C" w:rsidRDefault="00000000">
            <w:pPr>
              <w:pStyle w:val="TableText"/>
              <w:spacing w:before="60"/>
              <w:rPr>
                <w:b/>
                <w:color w:val="FFFFFF"/>
                <w:sz w:val="18"/>
              </w:rPr>
            </w:pPr>
            <w:r w:rsidRPr="00A83535">
              <w:rPr>
                <w:b/>
                <w:color w:val="FFFFFF"/>
                <w:sz w:val="18"/>
              </w:rPr>
              <w:t>Descripción del artículo</w:t>
            </w:r>
          </w:p>
        </w:tc>
        <w:tc>
          <w:tcPr>
            <w:tcW w:w="1134" w:type="dxa"/>
            <w:shd w:val="solid" w:color="003300" w:fill="ECE8E1"/>
          </w:tcPr>
          <w:p w14:paraId="1005C851" w14:textId="77777777" w:rsidR="001A0A3C" w:rsidRDefault="00000000">
            <w:pPr>
              <w:pStyle w:val="TableText"/>
              <w:spacing w:before="60"/>
              <w:rPr>
                <w:b/>
                <w:color w:val="FFFFFF"/>
                <w:sz w:val="18"/>
              </w:rPr>
            </w:pPr>
            <w:r w:rsidRPr="00A83535">
              <w:rPr>
                <w:b/>
                <w:color w:val="FFFFFF"/>
                <w:sz w:val="18"/>
              </w:rPr>
              <w:t>Elección #</w:t>
            </w:r>
          </w:p>
        </w:tc>
        <w:tc>
          <w:tcPr>
            <w:tcW w:w="2646" w:type="dxa"/>
            <w:shd w:val="solid" w:color="003300" w:fill="ECE8E1"/>
          </w:tcPr>
          <w:p w14:paraId="48E27D54" w14:textId="77777777" w:rsidR="001A0A3C" w:rsidRDefault="00000000">
            <w:pPr>
              <w:pStyle w:val="TableText"/>
              <w:spacing w:before="60"/>
              <w:rPr>
                <w:b/>
                <w:color w:val="FFFFFF"/>
                <w:sz w:val="18"/>
              </w:rPr>
            </w:pPr>
            <w:r w:rsidRPr="00A83535">
              <w:rPr>
                <w:b/>
                <w:color w:val="FFFFFF"/>
                <w:sz w:val="18"/>
              </w:rPr>
              <w:t>Descripción del artículo</w:t>
            </w:r>
          </w:p>
        </w:tc>
        <w:tc>
          <w:tcPr>
            <w:tcW w:w="1170" w:type="dxa"/>
            <w:shd w:val="solid" w:color="003300" w:fill="ECE8E1"/>
          </w:tcPr>
          <w:p w14:paraId="33EED84F" w14:textId="77777777" w:rsidR="001A0A3C" w:rsidRDefault="00000000">
            <w:pPr>
              <w:pStyle w:val="TableText"/>
              <w:spacing w:before="60"/>
              <w:rPr>
                <w:b/>
                <w:color w:val="FFFFFF"/>
                <w:sz w:val="18"/>
              </w:rPr>
            </w:pPr>
            <w:r w:rsidRPr="00A83535">
              <w:rPr>
                <w:b/>
                <w:color w:val="FFFFFF"/>
                <w:sz w:val="18"/>
              </w:rPr>
              <w:t>Elección #</w:t>
            </w:r>
          </w:p>
        </w:tc>
        <w:tc>
          <w:tcPr>
            <w:tcW w:w="2430" w:type="dxa"/>
            <w:shd w:val="solid" w:color="003300" w:fill="ECE8E1"/>
          </w:tcPr>
          <w:p w14:paraId="6CED0B8A" w14:textId="77777777" w:rsidR="001A0A3C" w:rsidRDefault="00000000">
            <w:pPr>
              <w:pStyle w:val="TableText"/>
              <w:spacing w:before="60"/>
              <w:rPr>
                <w:b/>
                <w:color w:val="FFFFFF"/>
                <w:sz w:val="18"/>
              </w:rPr>
            </w:pPr>
            <w:r w:rsidRPr="00A83535">
              <w:rPr>
                <w:b/>
                <w:color w:val="FFFFFF"/>
                <w:sz w:val="18"/>
              </w:rPr>
              <w:t>Descripción del artículo</w:t>
            </w:r>
          </w:p>
        </w:tc>
        <w:tc>
          <w:tcPr>
            <w:tcW w:w="1098" w:type="dxa"/>
            <w:shd w:val="solid" w:color="003300" w:fill="ECE8E1"/>
          </w:tcPr>
          <w:p w14:paraId="5CE099DA" w14:textId="77777777" w:rsidR="001A0A3C" w:rsidRDefault="00000000">
            <w:pPr>
              <w:pStyle w:val="TableText"/>
              <w:spacing w:before="60"/>
              <w:rPr>
                <w:b/>
                <w:color w:val="FFFFFF"/>
                <w:sz w:val="18"/>
              </w:rPr>
            </w:pPr>
            <w:r w:rsidRPr="00A83535">
              <w:rPr>
                <w:b/>
                <w:color w:val="FFFFFF"/>
                <w:sz w:val="18"/>
              </w:rPr>
              <w:t>Elección #</w:t>
            </w:r>
          </w:p>
        </w:tc>
      </w:tr>
      <w:tr w:rsidR="001F1E41" w:rsidRPr="003F2641" w14:paraId="233A60BE" w14:textId="77777777" w:rsidTr="001F1E41">
        <w:trPr>
          <w:trHeight w:val="360"/>
        </w:trPr>
        <w:tc>
          <w:tcPr>
            <w:tcW w:w="2538" w:type="dxa"/>
          </w:tcPr>
          <w:p w14:paraId="23DE77B3" w14:textId="77777777" w:rsidR="001F1E41" w:rsidRPr="003F2641" w:rsidRDefault="001F1E41" w:rsidP="001F1E41">
            <w:pPr>
              <w:pStyle w:val="TableText"/>
              <w:numPr>
                <w:ilvl w:val="0"/>
                <w:numId w:val="39"/>
              </w:numPr>
            </w:pPr>
          </w:p>
        </w:tc>
        <w:tc>
          <w:tcPr>
            <w:tcW w:w="1134" w:type="dxa"/>
          </w:tcPr>
          <w:p w14:paraId="28A2C374" w14:textId="77777777" w:rsidR="001F1E41" w:rsidRPr="003F2641" w:rsidRDefault="001F1E41" w:rsidP="001F1E41">
            <w:pPr>
              <w:pStyle w:val="TableText"/>
            </w:pPr>
          </w:p>
        </w:tc>
        <w:tc>
          <w:tcPr>
            <w:tcW w:w="2646" w:type="dxa"/>
          </w:tcPr>
          <w:p w14:paraId="0731002D" w14:textId="77777777" w:rsidR="001F1E41" w:rsidRPr="003F2641" w:rsidRDefault="001F1E41" w:rsidP="001F1E41">
            <w:pPr>
              <w:pStyle w:val="TableText"/>
              <w:numPr>
                <w:ilvl w:val="0"/>
                <w:numId w:val="40"/>
              </w:numPr>
            </w:pPr>
          </w:p>
        </w:tc>
        <w:tc>
          <w:tcPr>
            <w:tcW w:w="1170" w:type="dxa"/>
          </w:tcPr>
          <w:p w14:paraId="7DE07950" w14:textId="77777777" w:rsidR="001F1E41" w:rsidRPr="003F2641" w:rsidRDefault="001F1E41" w:rsidP="001F1E41">
            <w:pPr>
              <w:pStyle w:val="TableText"/>
            </w:pPr>
          </w:p>
        </w:tc>
        <w:tc>
          <w:tcPr>
            <w:tcW w:w="2430" w:type="dxa"/>
          </w:tcPr>
          <w:p w14:paraId="279AF065" w14:textId="77777777" w:rsidR="001F1E41" w:rsidRPr="003F2641" w:rsidRDefault="001F1E41" w:rsidP="001F1E41">
            <w:pPr>
              <w:pStyle w:val="TableText"/>
              <w:numPr>
                <w:ilvl w:val="0"/>
                <w:numId w:val="41"/>
              </w:numPr>
            </w:pPr>
          </w:p>
        </w:tc>
        <w:tc>
          <w:tcPr>
            <w:tcW w:w="1098" w:type="dxa"/>
          </w:tcPr>
          <w:p w14:paraId="7E050FC1" w14:textId="77777777" w:rsidR="001F1E41" w:rsidRPr="003F2641" w:rsidRDefault="001F1E41" w:rsidP="001F1E41">
            <w:pPr>
              <w:pStyle w:val="TableText"/>
            </w:pPr>
          </w:p>
        </w:tc>
      </w:tr>
      <w:tr w:rsidR="001F1E41" w:rsidRPr="003F2641" w14:paraId="6E43A419" w14:textId="77777777" w:rsidTr="001F1E41">
        <w:trPr>
          <w:trHeight w:val="360"/>
        </w:trPr>
        <w:tc>
          <w:tcPr>
            <w:tcW w:w="2538" w:type="dxa"/>
          </w:tcPr>
          <w:p w14:paraId="119E15CB" w14:textId="77777777" w:rsidR="001F1E41" w:rsidRPr="003F2641" w:rsidRDefault="001F1E41" w:rsidP="001F1E41">
            <w:pPr>
              <w:pStyle w:val="TableText"/>
              <w:numPr>
                <w:ilvl w:val="0"/>
                <w:numId w:val="39"/>
              </w:numPr>
            </w:pPr>
          </w:p>
        </w:tc>
        <w:tc>
          <w:tcPr>
            <w:tcW w:w="1134" w:type="dxa"/>
          </w:tcPr>
          <w:p w14:paraId="78B6CC22" w14:textId="77777777" w:rsidR="001F1E41" w:rsidRPr="003F2641" w:rsidRDefault="001F1E41" w:rsidP="001F1E41">
            <w:pPr>
              <w:pStyle w:val="TableText"/>
            </w:pPr>
          </w:p>
        </w:tc>
        <w:tc>
          <w:tcPr>
            <w:tcW w:w="2646" w:type="dxa"/>
          </w:tcPr>
          <w:p w14:paraId="17C227D2" w14:textId="77777777" w:rsidR="001F1E41" w:rsidRPr="003F2641" w:rsidRDefault="001F1E41" w:rsidP="001F1E41">
            <w:pPr>
              <w:pStyle w:val="TableText"/>
              <w:numPr>
                <w:ilvl w:val="0"/>
                <w:numId w:val="40"/>
              </w:numPr>
            </w:pPr>
          </w:p>
        </w:tc>
        <w:tc>
          <w:tcPr>
            <w:tcW w:w="1170" w:type="dxa"/>
          </w:tcPr>
          <w:p w14:paraId="0E7E5352" w14:textId="77777777" w:rsidR="001F1E41" w:rsidRPr="003F2641" w:rsidRDefault="001F1E41" w:rsidP="001F1E41">
            <w:pPr>
              <w:pStyle w:val="TableText"/>
            </w:pPr>
          </w:p>
        </w:tc>
        <w:tc>
          <w:tcPr>
            <w:tcW w:w="2430" w:type="dxa"/>
          </w:tcPr>
          <w:p w14:paraId="1F4F34D4" w14:textId="77777777" w:rsidR="001F1E41" w:rsidRPr="003F2641" w:rsidRDefault="001F1E41" w:rsidP="001F1E41">
            <w:pPr>
              <w:pStyle w:val="TableText"/>
              <w:numPr>
                <w:ilvl w:val="0"/>
                <w:numId w:val="41"/>
              </w:numPr>
            </w:pPr>
          </w:p>
        </w:tc>
        <w:tc>
          <w:tcPr>
            <w:tcW w:w="1098" w:type="dxa"/>
          </w:tcPr>
          <w:p w14:paraId="3CAA59CB" w14:textId="77777777" w:rsidR="001F1E41" w:rsidRPr="003F2641" w:rsidRDefault="001F1E41" w:rsidP="001F1E41">
            <w:pPr>
              <w:pStyle w:val="TableText"/>
            </w:pPr>
          </w:p>
        </w:tc>
      </w:tr>
      <w:tr w:rsidR="001F1E41" w:rsidRPr="003F2641" w14:paraId="185D31DB" w14:textId="77777777" w:rsidTr="001F1E41">
        <w:trPr>
          <w:trHeight w:val="360"/>
        </w:trPr>
        <w:tc>
          <w:tcPr>
            <w:tcW w:w="2538" w:type="dxa"/>
          </w:tcPr>
          <w:p w14:paraId="33FB4DBE" w14:textId="77777777" w:rsidR="001F1E41" w:rsidRPr="003F2641" w:rsidRDefault="001F1E41" w:rsidP="001F1E41">
            <w:pPr>
              <w:pStyle w:val="TableText"/>
              <w:numPr>
                <w:ilvl w:val="0"/>
                <w:numId w:val="39"/>
              </w:numPr>
            </w:pPr>
          </w:p>
        </w:tc>
        <w:tc>
          <w:tcPr>
            <w:tcW w:w="1134" w:type="dxa"/>
          </w:tcPr>
          <w:p w14:paraId="4AE232D6" w14:textId="77777777" w:rsidR="001F1E41" w:rsidRPr="003F2641" w:rsidRDefault="001F1E41" w:rsidP="001F1E41">
            <w:pPr>
              <w:pStyle w:val="TableText"/>
            </w:pPr>
          </w:p>
        </w:tc>
        <w:tc>
          <w:tcPr>
            <w:tcW w:w="2646" w:type="dxa"/>
          </w:tcPr>
          <w:p w14:paraId="62C51A26" w14:textId="77777777" w:rsidR="001F1E41" w:rsidRPr="003F2641" w:rsidRDefault="001F1E41" w:rsidP="001F1E41">
            <w:pPr>
              <w:pStyle w:val="TableText"/>
              <w:numPr>
                <w:ilvl w:val="0"/>
                <w:numId w:val="40"/>
              </w:numPr>
            </w:pPr>
          </w:p>
        </w:tc>
        <w:tc>
          <w:tcPr>
            <w:tcW w:w="1170" w:type="dxa"/>
          </w:tcPr>
          <w:p w14:paraId="3E891EEA" w14:textId="77777777" w:rsidR="001F1E41" w:rsidRPr="003F2641" w:rsidRDefault="001F1E41" w:rsidP="001F1E41">
            <w:pPr>
              <w:pStyle w:val="TableText"/>
            </w:pPr>
          </w:p>
        </w:tc>
        <w:tc>
          <w:tcPr>
            <w:tcW w:w="2430" w:type="dxa"/>
          </w:tcPr>
          <w:p w14:paraId="2D73BB32" w14:textId="77777777" w:rsidR="001F1E41" w:rsidRPr="003F2641" w:rsidRDefault="001F1E41" w:rsidP="001F1E41">
            <w:pPr>
              <w:pStyle w:val="TableText"/>
              <w:numPr>
                <w:ilvl w:val="0"/>
                <w:numId w:val="41"/>
              </w:numPr>
            </w:pPr>
          </w:p>
        </w:tc>
        <w:tc>
          <w:tcPr>
            <w:tcW w:w="1098" w:type="dxa"/>
          </w:tcPr>
          <w:p w14:paraId="4BE12BE1" w14:textId="77777777" w:rsidR="001F1E41" w:rsidRPr="003F2641" w:rsidRDefault="001F1E41" w:rsidP="001F1E41">
            <w:pPr>
              <w:pStyle w:val="TableText"/>
            </w:pPr>
          </w:p>
        </w:tc>
      </w:tr>
      <w:tr w:rsidR="001F1E41" w:rsidRPr="003F2641" w14:paraId="159D513E" w14:textId="77777777" w:rsidTr="001F1E41">
        <w:trPr>
          <w:trHeight w:val="360"/>
        </w:trPr>
        <w:tc>
          <w:tcPr>
            <w:tcW w:w="2538" w:type="dxa"/>
          </w:tcPr>
          <w:p w14:paraId="4A4E4D3D" w14:textId="77777777" w:rsidR="001F1E41" w:rsidRPr="003F2641" w:rsidRDefault="001F1E41" w:rsidP="001F1E41">
            <w:pPr>
              <w:pStyle w:val="TableText"/>
              <w:numPr>
                <w:ilvl w:val="0"/>
                <w:numId w:val="39"/>
              </w:numPr>
            </w:pPr>
          </w:p>
        </w:tc>
        <w:tc>
          <w:tcPr>
            <w:tcW w:w="1134" w:type="dxa"/>
          </w:tcPr>
          <w:p w14:paraId="38F5FD38" w14:textId="77777777" w:rsidR="001F1E41" w:rsidRPr="003F2641" w:rsidRDefault="001F1E41" w:rsidP="001F1E41">
            <w:pPr>
              <w:pStyle w:val="TableText"/>
            </w:pPr>
          </w:p>
        </w:tc>
        <w:tc>
          <w:tcPr>
            <w:tcW w:w="2646" w:type="dxa"/>
          </w:tcPr>
          <w:p w14:paraId="500021F0" w14:textId="77777777" w:rsidR="001F1E41" w:rsidRPr="003F2641" w:rsidRDefault="001F1E41" w:rsidP="001F1E41">
            <w:pPr>
              <w:pStyle w:val="TableText"/>
              <w:numPr>
                <w:ilvl w:val="0"/>
                <w:numId w:val="40"/>
              </w:numPr>
            </w:pPr>
          </w:p>
        </w:tc>
        <w:tc>
          <w:tcPr>
            <w:tcW w:w="1170" w:type="dxa"/>
          </w:tcPr>
          <w:p w14:paraId="3022D0CD" w14:textId="77777777" w:rsidR="001F1E41" w:rsidRPr="003F2641" w:rsidRDefault="001F1E41" w:rsidP="001F1E41">
            <w:pPr>
              <w:pStyle w:val="TableText"/>
            </w:pPr>
          </w:p>
        </w:tc>
        <w:tc>
          <w:tcPr>
            <w:tcW w:w="2430" w:type="dxa"/>
          </w:tcPr>
          <w:p w14:paraId="42B10F6E" w14:textId="77777777" w:rsidR="001F1E41" w:rsidRPr="003F2641" w:rsidRDefault="001F1E41" w:rsidP="001F1E41">
            <w:pPr>
              <w:pStyle w:val="TableText"/>
              <w:numPr>
                <w:ilvl w:val="0"/>
                <w:numId w:val="41"/>
              </w:numPr>
            </w:pPr>
          </w:p>
        </w:tc>
        <w:tc>
          <w:tcPr>
            <w:tcW w:w="1098" w:type="dxa"/>
          </w:tcPr>
          <w:p w14:paraId="1DA9C954" w14:textId="77777777" w:rsidR="001F1E41" w:rsidRPr="003F2641" w:rsidRDefault="001F1E41" w:rsidP="001F1E41">
            <w:pPr>
              <w:pStyle w:val="TableText"/>
            </w:pPr>
          </w:p>
        </w:tc>
      </w:tr>
      <w:tr w:rsidR="001F1E41" w:rsidRPr="003F2641" w14:paraId="240E4DF0" w14:textId="77777777" w:rsidTr="001F1E41">
        <w:trPr>
          <w:trHeight w:val="360"/>
        </w:trPr>
        <w:tc>
          <w:tcPr>
            <w:tcW w:w="2538" w:type="dxa"/>
          </w:tcPr>
          <w:p w14:paraId="4F427411" w14:textId="77777777" w:rsidR="001F1E41" w:rsidRPr="003F2641" w:rsidRDefault="001F1E41" w:rsidP="001F1E41">
            <w:pPr>
              <w:pStyle w:val="TableText"/>
              <w:numPr>
                <w:ilvl w:val="0"/>
                <w:numId w:val="39"/>
              </w:numPr>
            </w:pPr>
          </w:p>
        </w:tc>
        <w:tc>
          <w:tcPr>
            <w:tcW w:w="1134" w:type="dxa"/>
          </w:tcPr>
          <w:p w14:paraId="436B8106" w14:textId="77777777" w:rsidR="001F1E41" w:rsidRPr="003F2641" w:rsidRDefault="001F1E41" w:rsidP="001F1E41">
            <w:pPr>
              <w:pStyle w:val="TableText"/>
            </w:pPr>
          </w:p>
        </w:tc>
        <w:tc>
          <w:tcPr>
            <w:tcW w:w="2646" w:type="dxa"/>
          </w:tcPr>
          <w:p w14:paraId="0E419CA6" w14:textId="77777777" w:rsidR="001F1E41" w:rsidRPr="003F2641" w:rsidRDefault="001F1E41" w:rsidP="001F1E41">
            <w:pPr>
              <w:pStyle w:val="TableText"/>
              <w:numPr>
                <w:ilvl w:val="0"/>
                <w:numId w:val="40"/>
              </w:numPr>
            </w:pPr>
          </w:p>
        </w:tc>
        <w:tc>
          <w:tcPr>
            <w:tcW w:w="1170" w:type="dxa"/>
          </w:tcPr>
          <w:p w14:paraId="06233B24" w14:textId="77777777" w:rsidR="001F1E41" w:rsidRPr="003F2641" w:rsidRDefault="001F1E41" w:rsidP="001F1E41">
            <w:pPr>
              <w:pStyle w:val="TableText"/>
            </w:pPr>
          </w:p>
        </w:tc>
        <w:tc>
          <w:tcPr>
            <w:tcW w:w="2430" w:type="dxa"/>
          </w:tcPr>
          <w:p w14:paraId="10A07559" w14:textId="77777777" w:rsidR="001F1E41" w:rsidRPr="003F2641" w:rsidRDefault="001F1E41" w:rsidP="001F1E41">
            <w:pPr>
              <w:pStyle w:val="TableText"/>
              <w:numPr>
                <w:ilvl w:val="0"/>
                <w:numId w:val="41"/>
              </w:numPr>
            </w:pPr>
          </w:p>
        </w:tc>
        <w:tc>
          <w:tcPr>
            <w:tcW w:w="1098" w:type="dxa"/>
          </w:tcPr>
          <w:p w14:paraId="76C2A3AE" w14:textId="77777777" w:rsidR="001F1E41" w:rsidRPr="003F2641" w:rsidRDefault="001F1E41" w:rsidP="001F1E41">
            <w:pPr>
              <w:pStyle w:val="TableText"/>
            </w:pPr>
          </w:p>
        </w:tc>
      </w:tr>
      <w:tr w:rsidR="001F1E41" w:rsidRPr="003F2641" w14:paraId="251D4C2A" w14:textId="77777777" w:rsidTr="001F1E41">
        <w:trPr>
          <w:trHeight w:val="360"/>
        </w:trPr>
        <w:tc>
          <w:tcPr>
            <w:tcW w:w="2538" w:type="dxa"/>
          </w:tcPr>
          <w:p w14:paraId="53D0B040" w14:textId="77777777" w:rsidR="001F1E41" w:rsidRPr="003F2641" w:rsidRDefault="001F1E41" w:rsidP="001F1E41">
            <w:pPr>
              <w:pStyle w:val="TableText"/>
              <w:numPr>
                <w:ilvl w:val="0"/>
                <w:numId w:val="39"/>
              </w:numPr>
            </w:pPr>
          </w:p>
        </w:tc>
        <w:tc>
          <w:tcPr>
            <w:tcW w:w="1134" w:type="dxa"/>
          </w:tcPr>
          <w:p w14:paraId="08066CB5" w14:textId="77777777" w:rsidR="001F1E41" w:rsidRPr="003F2641" w:rsidRDefault="001F1E41" w:rsidP="001F1E41">
            <w:pPr>
              <w:pStyle w:val="TableText"/>
            </w:pPr>
          </w:p>
        </w:tc>
        <w:tc>
          <w:tcPr>
            <w:tcW w:w="2646" w:type="dxa"/>
          </w:tcPr>
          <w:p w14:paraId="79850CFB" w14:textId="77777777" w:rsidR="001F1E41" w:rsidRPr="003F2641" w:rsidRDefault="001F1E41" w:rsidP="001F1E41">
            <w:pPr>
              <w:pStyle w:val="TableText"/>
              <w:numPr>
                <w:ilvl w:val="0"/>
                <w:numId w:val="40"/>
              </w:numPr>
            </w:pPr>
          </w:p>
        </w:tc>
        <w:tc>
          <w:tcPr>
            <w:tcW w:w="1170" w:type="dxa"/>
          </w:tcPr>
          <w:p w14:paraId="004FDFFD" w14:textId="77777777" w:rsidR="001F1E41" w:rsidRPr="003F2641" w:rsidRDefault="001F1E41" w:rsidP="001F1E41">
            <w:pPr>
              <w:pStyle w:val="TableText"/>
            </w:pPr>
          </w:p>
        </w:tc>
        <w:tc>
          <w:tcPr>
            <w:tcW w:w="2430" w:type="dxa"/>
          </w:tcPr>
          <w:p w14:paraId="1350A87B" w14:textId="77777777" w:rsidR="001F1E41" w:rsidRPr="003F2641" w:rsidRDefault="001F1E41" w:rsidP="001F1E41">
            <w:pPr>
              <w:pStyle w:val="TableText"/>
              <w:numPr>
                <w:ilvl w:val="0"/>
                <w:numId w:val="41"/>
              </w:numPr>
            </w:pPr>
          </w:p>
        </w:tc>
        <w:tc>
          <w:tcPr>
            <w:tcW w:w="1098" w:type="dxa"/>
          </w:tcPr>
          <w:p w14:paraId="185C39AC" w14:textId="77777777" w:rsidR="001F1E41" w:rsidRPr="003F2641" w:rsidRDefault="001F1E41" w:rsidP="001F1E41">
            <w:pPr>
              <w:pStyle w:val="TableText"/>
            </w:pPr>
          </w:p>
        </w:tc>
      </w:tr>
      <w:tr w:rsidR="001F1E41" w:rsidRPr="003F2641" w14:paraId="07AADE77" w14:textId="77777777" w:rsidTr="001F1E41">
        <w:trPr>
          <w:trHeight w:val="360"/>
        </w:trPr>
        <w:tc>
          <w:tcPr>
            <w:tcW w:w="2538" w:type="dxa"/>
          </w:tcPr>
          <w:p w14:paraId="6FFFBAA2" w14:textId="77777777" w:rsidR="001F1E41" w:rsidRPr="003F2641" w:rsidRDefault="001F1E41" w:rsidP="001F1E41">
            <w:pPr>
              <w:pStyle w:val="TableText"/>
              <w:numPr>
                <w:ilvl w:val="0"/>
                <w:numId w:val="39"/>
              </w:numPr>
            </w:pPr>
          </w:p>
        </w:tc>
        <w:tc>
          <w:tcPr>
            <w:tcW w:w="1134" w:type="dxa"/>
          </w:tcPr>
          <w:p w14:paraId="40A7C0ED" w14:textId="77777777" w:rsidR="001F1E41" w:rsidRPr="003F2641" w:rsidRDefault="001F1E41" w:rsidP="001F1E41">
            <w:pPr>
              <w:pStyle w:val="TableText"/>
            </w:pPr>
          </w:p>
        </w:tc>
        <w:tc>
          <w:tcPr>
            <w:tcW w:w="2646" w:type="dxa"/>
          </w:tcPr>
          <w:p w14:paraId="7EA12979" w14:textId="77777777" w:rsidR="001F1E41" w:rsidRPr="003F2641" w:rsidRDefault="001F1E41" w:rsidP="001F1E41">
            <w:pPr>
              <w:pStyle w:val="TableText"/>
              <w:numPr>
                <w:ilvl w:val="0"/>
                <w:numId w:val="40"/>
              </w:numPr>
            </w:pPr>
          </w:p>
        </w:tc>
        <w:tc>
          <w:tcPr>
            <w:tcW w:w="1170" w:type="dxa"/>
          </w:tcPr>
          <w:p w14:paraId="07C0FDF2" w14:textId="77777777" w:rsidR="001F1E41" w:rsidRPr="003F2641" w:rsidRDefault="001F1E41" w:rsidP="001F1E41">
            <w:pPr>
              <w:pStyle w:val="TableText"/>
            </w:pPr>
          </w:p>
        </w:tc>
        <w:tc>
          <w:tcPr>
            <w:tcW w:w="2430" w:type="dxa"/>
          </w:tcPr>
          <w:p w14:paraId="11DAF17A" w14:textId="77777777" w:rsidR="001F1E41" w:rsidRPr="003F2641" w:rsidRDefault="001F1E41" w:rsidP="001F1E41">
            <w:pPr>
              <w:pStyle w:val="TableText"/>
              <w:numPr>
                <w:ilvl w:val="0"/>
                <w:numId w:val="41"/>
              </w:numPr>
            </w:pPr>
          </w:p>
        </w:tc>
        <w:tc>
          <w:tcPr>
            <w:tcW w:w="1098" w:type="dxa"/>
          </w:tcPr>
          <w:p w14:paraId="176E9084" w14:textId="77777777" w:rsidR="001F1E41" w:rsidRPr="003F2641" w:rsidRDefault="001F1E41" w:rsidP="001F1E41">
            <w:pPr>
              <w:pStyle w:val="TableText"/>
            </w:pPr>
          </w:p>
        </w:tc>
      </w:tr>
      <w:tr w:rsidR="001F1E41" w:rsidRPr="003F2641" w14:paraId="7E4761F8" w14:textId="77777777" w:rsidTr="001F1E41">
        <w:trPr>
          <w:trHeight w:val="360"/>
        </w:trPr>
        <w:tc>
          <w:tcPr>
            <w:tcW w:w="2538" w:type="dxa"/>
          </w:tcPr>
          <w:p w14:paraId="41252BC9" w14:textId="77777777" w:rsidR="001F1E41" w:rsidRPr="003F2641" w:rsidRDefault="001F1E41" w:rsidP="001F1E41">
            <w:pPr>
              <w:pStyle w:val="TableText"/>
              <w:numPr>
                <w:ilvl w:val="0"/>
                <w:numId w:val="39"/>
              </w:numPr>
            </w:pPr>
          </w:p>
        </w:tc>
        <w:tc>
          <w:tcPr>
            <w:tcW w:w="1134" w:type="dxa"/>
          </w:tcPr>
          <w:p w14:paraId="4A0D8C78" w14:textId="77777777" w:rsidR="001F1E41" w:rsidRPr="003F2641" w:rsidRDefault="001F1E41" w:rsidP="001F1E41">
            <w:pPr>
              <w:pStyle w:val="TableText"/>
            </w:pPr>
          </w:p>
        </w:tc>
        <w:tc>
          <w:tcPr>
            <w:tcW w:w="2646" w:type="dxa"/>
          </w:tcPr>
          <w:p w14:paraId="04D2B841" w14:textId="77777777" w:rsidR="001F1E41" w:rsidRPr="003F2641" w:rsidRDefault="001F1E41" w:rsidP="001F1E41">
            <w:pPr>
              <w:pStyle w:val="TableText"/>
              <w:numPr>
                <w:ilvl w:val="0"/>
                <w:numId w:val="40"/>
              </w:numPr>
            </w:pPr>
          </w:p>
        </w:tc>
        <w:tc>
          <w:tcPr>
            <w:tcW w:w="1170" w:type="dxa"/>
          </w:tcPr>
          <w:p w14:paraId="22F3553B" w14:textId="77777777" w:rsidR="001F1E41" w:rsidRPr="003F2641" w:rsidRDefault="001F1E41" w:rsidP="001F1E41">
            <w:pPr>
              <w:pStyle w:val="TableText"/>
            </w:pPr>
          </w:p>
        </w:tc>
        <w:tc>
          <w:tcPr>
            <w:tcW w:w="2430" w:type="dxa"/>
          </w:tcPr>
          <w:p w14:paraId="6C197413" w14:textId="77777777" w:rsidR="001F1E41" w:rsidRPr="003F2641" w:rsidRDefault="001F1E41" w:rsidP="001F1E41">
            <w:pPr>
              <w:pStyle w:val="TableText"/>
              <w:numPr>
                <w:ilvl w:val="0"/>
                <w:numId w:val="41"/>
              </w:numPr>
            </w:pPr>
          </w:p>
        </w:tc>
        <w:tc>
          <w:tcPr>
            <w:tcW w:w="1098" w:type="dxa"/>
          </w:tcPr>
          <w:p w14:paraId="2786ED39" w14:textId="77777777" w:rsidR="001F1E41" w:rsidRPr="003F2641" w:rsidRDefault="001F1E41" w:rsidP="001F1E41">
            <w:pPr>
              <w:pStyle w:val="TableText"/>
            </w:pPr>
          </w:p>
        </w:tc>
      </w:tr>
      <w:tr w:rsidR="001F1E41" w:rsidRPr="003F2641" w14:paraId="101609E5" w14:textId="77777777" w:rsidTr="001F1E41">
        <w:trPr>
          <w:trHeight w:val="360"/>
        </w:trPr>
        <w:tc>
          <w:tcPr>
            <w:tcW w:w="2538" w:type="dxa"/>
          </w:tcPr>
          <w:p w14:paraId="13866520" w14:textId="77777777" w:rsidR="001F1E41" w:rsidRPr="003F2641" w:rsidRDefault="001F1E41" w:rsidP="001F1E41">
            <w:pPr>
              <w:pStyle w:val="TableText"/>
              <w:numPr>
                <w:ilvl w:val="0"/>
                <w:numId w:val="39"/>
              </w:numPr>
            </w:pPr>
          </w:p>
        </w:tc>
        <w:tc>
          <w:tcPr>
            <w:tcW w:w="1134" w:type="dxa"/>
          </w:tcPr>
          <w:p w14:paraId="25E2442F" w14:textId="77777777" w:rsidR="001F1E41" w:rsidRPr="003F2641" w:rsidRDefault="001F1E41" w:rsidP="001F1E41">
            <w:pPr>
              <w:pStyle w:val="TableText"/>
            </w:pPr>
          </w:p>
        </w:tc>
        <w:tc>
          <w:tcPr>
            <w:tcW w:w="2646" w:type="dxa"/>
          </w:tcPr>
          <w:p w14:paraId="745E8474" w14:textId="77777777" w:rsidR="001F1E41" w:rsidRPr="003F2641" w:rsidRDefault="001F1E41" w:rsidP="001F1E41">
            <w:pPr>
              <w:pStyle w:val="TableText"/>
              <w:numPr>
                <w:ilvl w:val="0"/>
                <w:numId w:val="40"/>
              </w:numPr>
            </w:pPr>
          </w:p>
        </w:tc>
        <w:tc>
          <w:tcPr>
            <w:tcW w:w="1170" w:type="dxa"/>
          </w:tcPr>
          <w:p w14:paraId="690C5DFC" w14:textId="77777777" w:rsidR="001F1E41" w:rsidRPr="003F2641" w:rsidRDefault="001F1E41" w:rsidP="001F1E41">
            <w:pPr>
              <w:pStyle w:val="TableText"/>
            </w:pPr>
          </w:p>
        </w:tc>
        <w:tc>
          <w:tcPr>
            <w:tcW w:w="2430" w:type="dxa"/>
          </w:tcPr>
          <w:p w14:paraId="1A7E7287" w14:textId="77777777" w:rsidR="001F1E41" w:rsidRPr="003F2641" w:rsidRDefault="001F1E41" w:rsidP="001F1E41">
            <w:pPr>
              <w:pStyle w:val="TableText"/>
              <w:numPr>
                <w:ilvl w:val="0"/>
                <w:numId w:val="41"/>
              </w:numPr>
            </w:pPr>
          </w:p>
        </w:tc>
        <w:tc>
          <w:tcPr>
            <w:tcW w:w="1098" w:type="dxa"/>
          </w:tcPr>
          <w:p w14:paraId="7FFC60AF" w14:textId="77777777" w:rsidR="001F1E41" w:rsidRPr="003F2641" w:rsidRDefault="001F1E41" w:rsidP="001F1E41">
            <w:pPr>
              <w:pStyle w:val="TableText"/>
            </w:pPr>
          </w:p>
        </w:tc>
      </w:tr>
      <w:tr w:rsidR="001F1E41" w:rsidRPr="003F2641" w14:paraId="1251200F" w14:textId="77777777" w:rsidTr="001F1E41">
        <w:trPr>
          <w:trHeight w:val="360"/>
        </w:trPr>
        <w:tc>
          <w:tcPr>
            <w:tcW w:w="2538" w:type="dxa"/>
          </w:tcPr>
          <w:p w14:paraId="38865475" w14:textId="77777777" w:rsidR="001F1E41" w:rsidRPr="003F2641" w:rsidRDefault="001F1E41" w:rsidP="001F1E41">
            <w:pPr>
              <w:pStyle w:val="TableText"/>
              <w:numPr>
                <w:ilvl w:val="0"/>
                <w:numId w:val="39"/>
              </w:numPr>
            </w:pPr>
          </w:p>
        </w:tc>
        <w:tc>
          <w:tcPr>
            <w:tcW w:w="1134" w:type="dxa"/>
          </w:tcPr>
          <w:p w14:paraId="1462E42C" w14:textId="77777777" w:rsidR="001F1E41" w:rsidRPr="003F2641" w:rsidRDefault="001F1E41" w:rsidP="001F1E41">
            <w:pPr>
              <w:pStyle w:val="TableText"/>
            </w:pPr>
          </w:p>
        </w:tc>
        <w:tc>
          <w:tcPr>
            <w:tcW w:w="2646" w:type="dxa"/>
          </w:tcPr>
          <w:p w14:paraId="30D83364" w14:textId="77777777" w:rsidR="001F1E41" w:rsidRPr="003F2641" w:rsidRDefault="001F1E41" w:rsidP="001F1E41">
            <w:pPr>
              <w:pStyle w:val="TableText"/>
              <w:numPr>
                <w:ilvl w:val="0"/>
                <w:numId w:val="40"/>
              </w:numPr>
            </w:pPr>
          </w:p>
        </w:tc>
        <w:tc>
          <w:tcPr>
            <w:tcW w:w="1170" w:type="dxa"/>
          </w:tcPr>
          <w:p w14:paraId="71386123" w14:textId="77777777" w:rsidR="001F1E41" w:rsidRPr="003F2641" w:rsidRDefault="001F1E41" w:rsidP="001F1E41">
            <w:pPr>
              <w:pStyle w:val="TableText"/>
            </w:pPr>
          </w:p>
        </w:tc>
        <w:tc>
          <w:tcPr>
            <w:tcW w:w="2430" w:type="dxa"/>
          </w:tcPr>
          <w:p w14:paraId="1AF36571" w14:textId="77777777" w:rsidR="001F1E41" w:rsidRPr="003F2641" w:rsidRDefault="001F1E41" w:rsidP="001F1E41">
            <w:pPr>
              <w:pStyle w:val="TableText"/>
              <w:numPr>
                <w:ilvl w:val="0"/>
                <w:numId w:val="41"/>
              </w:numPr>
            </w:pPr>
          </w:p>
        </w:tc>
        <w:tc>
          <w:tcPr>
            <w:tcW w:w="1098" w:type="dxa"/>
          </w:tcPr>
          <w:p w14:paraId="06875EEB" w14:textId="77777777" w:rsidR="001F1E41" w:rsidRPr="003F2641" w:rsidRDefault="001F1E41" w:rsidP="001F1E41">
            <w:pPr>
              <w:pStyle w:val="TableText"/>
            </w:pPr>
          </w:p>
        </w:tc>
      </w:tr>
      <w:tr w:rsidR="001F1E41" w:rsidRPr="003F2641" w14:paraId="11B7A59A" w14:textId="77777777" w:rsidTr="001F1E41">
        <w:trPr>
          <w:trHeight w:val="360"/>
        </w:trPr>
        <w:tc>
          <w:tcPr>
            <w:tcW w:w="2538" w:type="dxa"/>
          </w:tcPr>
          <w:p w14:paraId="4D47AC40" w14:textId="77777777" w:rsidR="001F1E41" w:rsidRPr="003F2641" w:rsidRDefault="001F1E41" w:rsidP="001F1E41">
            <w:pPr>
              <w:pStyle w:val="TableText"/>
              <w:numPr>
                <w:ilvl w:val="0"/>
                <w:numId w:val="39"/>
              </w:numPr>
            </w:pPr>
          </w:p>
        </w:tc>
        <w:tc>
          <w:tcPr>
            <w:tcW w:w="1134" w:type="dxa"/>
          </w:tcPr>
          <w:p w14:paraId="51A7F40E" w14:textId="77777777" w:rsidR="001F1E41" w:rsidRPr="003F2641" w:rsidRDefault="001F1E41" w:rsidP="001F1E41">
            <w:pPr>
              <w:pStyle w:val="TableText"/>
            </w:pPr>
          </w:p>
        </w:tc>
        <w:tc>
          <w:tcPr>
            <w:tcW w:w="2646" w:type="dxa"/>
          </w:tcPr>
          <w:p w14:paraId="334AB100" w14:textId="77777777" w:rsidR="001F1E41" w:rsidRPr="003F2641" w:rsidRDefault="001F1E41" w:rsidP="001F1E41">
            <w:pPr>
              <w:pStyle w:val="TableText"/>
              <w:numPr>
                <w:ilvl w:val="0"/>
                <w:numId w:val="40"/>
              </w:numPr>
            </w:pPr>
          </w:p>
        </w:tc>
        <w:tc>
          <w:tcPr>
            <w:tcW w:w="1170" w:type="dxa"/>
          </w:tcPr>
          <w:p w14:paraId="537526C3" w14:textId="77777777" w:rsidR="001F1E41" w:rsidRPr="003F2641" w:rsidRDefault="001F1E41" w:rsidP="001F1E41">
            <w:pPr>
              <w:pStyle w:val="TableText"/>
            </w:pPr>
          </w:p>
        </w:tc>
        <w:tc>
          <w:tcPr>
            <w:tcW w:w="2430" w:type="dxa"/>
          </w:tcPr>
          <w:p w14:paraId="505CF7E8" w14:textId="77777777" w:rsidR="001F1E41" w:rsidRPr="003F2641" w:rsidRDefault="001F1E41" w:rsidP="001F1E41">
            <w:pPr>
              <w:pStyle w:val="TableText"/>
              <w:numPr>
                <w:ilvl w:val="0"/>
                <w:numId w:val="41"/>
              </w:numPr>
            </w:pPr>
          </w:p>
        </w:tc>
        <w:tc>
          <w:tcPr>
            <w:tcW w:w="1098" w:type="dxa"/>
          </w:tcPr>
          <w:p w14:paraId="199F5CCB" w14:textId="77777777" w:rsidR="001F1E41" w:rsidRPr="003F2641" w:rsidRDefault="001F1E41" w:rsidP="001F1E41">
            <w:pPr>
              <w:pStyle w:val="TableText"/>
            </w:pPr>
          </w:p>
        </w:tc>
      </w:tr>
      <w:tr w:rsidR="001F1E41" w:rsidRPr="003F2641" w14:paraId="6502F503" w14:textId="77777777" w:rsidTr="001F1E41">
        <w:trPr>
          <w:trHeight w:val="360"/>
        </w:trPr>
        <w:tc>
          <w:tcPr>
            <w:tcW w:w="2538" w:type="dxa"/>
          </w:tcPr>
          <w:p w14:paraId="4D58ADDB" w14:textId="77777777" w:rsidR="001F1E41" w:rsidRPr="003F2641" w:rsidRDefault="001F1E41" w:rsidP="001F1E41">
            <w:pPr>
              <w:pStyle w:val="TableText"/>
              <w:numPr>
                <w:ilvl w:val="0"/>
                <w:numId w:val="39"/>
              </w:numPr>
            </w:pPr>
          </w:p>
        </w:tc>
        <w:tc>
          <w:tcPr>
            <w:tcW w:w="1134" w:type="dxa"/>
          </w:tcPr>
          <w:p w14:paraId="5E128B24" w14:textId="77777777" w:rsidR="001F1E41" w:rsidRPr="003F2641" w:rsidRDefault="001F1E41" w:rsidP="001F1E41">
            <w:pPr>
              <w:pStyle w:val="TableText"/>
            </w:pPr>
          </w:p>
        </w:tc>
        <w:tc>
          <w:tcPr>
            <w:tcW w:w="2646" w:type="dxa"/>
          </w:tcPr>
          <w:p w14:paraId="0870C317" w14:textId="77777777" w:rsidR="001F1E41" w:rsidRPr="003F2641" w:rsidRDefault="001F1E41" w:rsidP="001F1E41">
            <w:pPr>
              <w:pStyle w:val="TableText"/>
              <w:numPr>
                <w:ilvl w:val="0"/>
                <w:numId w:val="40"/>
              </w:numPr>
            </w:pPr>
          </w:p>
        </w:tc>
        <w:tc>
          <w:tcPr>
            <w:tcW w:w="1170" w:type="dxa"/>
          </w:tcPr>
          <w:p w14:paraId="68F9091E" w14:textId="77777777" w:rsidR="001F1E41" w:rsidRPr="003F2641" w:rsidRDefault="001F1E41" w:rsidP="001F1E41">
            <w:pPr>
              <w:pStyle w:val="TableText"/>
            </w:pPr>
          </w:p>
        </w:tc>
        <w:tc>
          <w:tcPr>
            <w:tcW w:w="2430" w:type="dxa"/>
          </w:tcPr>
          <w:p w14:paraId="34DFB3D8" w14:textId="77777777" w:rsidR="001F1E41" w:rsidRPr="003F2641" w:rsidRDefault="001F1E41" w:rsidP="001F1E41">
            <w:pPr>
              <w:pStyle w:val="TableText"/>
              <w:numPr>
                <w:ilvl w:val="0"/>
                <w:numId w:val="41"/>
              </w:numPr>
            </w:pPr>
          </w:p>
        </w:tc>
        <w:tc>
          <w:tcPr>
            <w:tcW w:w="1098" w:type="dxa"/>
          </w:tcPr>
          <w:p w14:paraId="0503272F" w14:textId="77777777" w:rsidR="001F1E41" w:rsidRPr="003F2641" w:rsidRDefault="001F1E41" w:rsidP="001F1E41">
            <w:pPr>
              <w:pStyle w:val="TableText"/>
            </w:pPr>
          </w:p>
        </w:tc>
      </w:tr>
      <w:tr w:rsidR="001F1E41" w:rsidRPr="003F2641" w14:paraId="411E3235" w14:textId="77777777" w:rsidTr="001F1E41">
        <w:trPr>
          <w:trHeight w:val="360"/>
        </w:trPr>
        <w:tc>
          <w:tcPr>
            <w:tcW w:w="2538" w:type="dxa"/>
          </w:tcPr>
          <w:p w14:paraId="3D7E641C" w14:textId="77777777" w:rsidR="001F1E41" w:rsidRPr="003F2641" w:rsidRDefault="001F1E41" w:rsidP="001F1E41">
            <w:pPr>
              <w:pStyle w:val="TableText"/>
              <w:numPr>
                <w:ilvl w:val="0"/>
                <w:numId w:val="39"/>
              </w:numPr>
            </w:pPr>
          </w:p>
        </w:tc>
        <w:tc>
          <w:tcPr>
            <w:tcW w:w="1134" w:type="dxa"/>
          </w:tcPr>
          <w:p w14:paraId="34D34EDA" w14:textId="77777777" w:rsidR="001F1E41" w:rsidRPr="003F2641" w:rsidRDefault="001F1E41" w:rsidP="001F1E41">
            <w:pPr>
              <w:pStyle w:val="TableText"/>
            </w:pPr>
          </w:p>
        </w:tc>
        <w:tc>
          <w:tcPr>
            <w:tcW w:w="2646" w:type="dxa"/>
          </w:tcPr>
          <w:p w14:paraId="2984E261" w14:textId="77777777" w:rsidR="001F1E41" w:rsidRPr="003F2641" w:rsidRDefault="001F1E41" w:rsidP="001F1E41">
            <w:pPr>
              <w:pStyle w:val="TableText"/>
              <w:numPr>
                <w:ilvl w:val="0"/>
                <w:numId w:val="40"/>
              </w:numPr>
            </w:pPr>
          </w:p>
        </w:tc>
        <w:tc>
          <w:tcPr>
            <w:tcW w:w="1170" w:type="dxa"/>
          </w:tcPr>
          <w:p w14:paraId="69ED6D44" w14:textId="77777777" w:rsidR="001F1E41" w:rsidRPr="003F2641" w:rsidRDefault="001F1E41" w:rsidP="001F1E41">
            <w:pPr>
              <w:pStyle w:val="TableText"/>
            </w:pPr>
          </w:p>
        </w:tc>
        <w:tc>
          <w:tcPr>
            <w:tcW w:w="2430" w:type="dxa"/>
          </w:tcPr>
          <w:p w14:paraId="5485B539" w14:textId="77777777" w:rsidR="001F1E41" w:rsidRPr="003F2641" w:rsidRDefault="001F1E41" w:rsidP="001F1E41">
            <w:pPr>
              <w:pStyle w:val="TableText"/>
              <w:numPr>
                <w:ilvl w:val="0"/>
                <w:numId w:val="41"/>
              </w:numPr>
            </w:pPr>
          </w:p>
        </w:tc>
        <w:tc>
          <w:tcPr>
            <w:tcW w:w="1098" w:type="dxa"/>
          </w:tcPr>
          <w:p w14:paraId="28863EA6" w14:textId="77777777" w:rsidR="001F1E41" w:rsidRPr="003F2641" w:rsidRDefault="001F1E41" w:rsidP="001F1E41">
            <w:pPr>
              <w:pStyle w:val="TableText"/>
            </w:pPr>
          </w:p>
        </w:tc>
      </w:tr>
      <w:tr w:rsidR="001F1E41" w:rsidRPr="003F2641" w14:paraId="6B99A1A2" w14:textId="77777777" w:rsidTr="001F1E41">
        <w:trPr>
          <w:trHeight w:val="360"/>
        </w:trPr>
        <w:tc>
          <w:tcPr>
            <w:tcW w:w="2538" w:type="dxa"/>
          </w:tcPr>
          <w:p w14:paraId="3E78F52B" w14:textId="77777777" w:rsidR="001F1E41" w:rsidRPr="003F2641" w:rsidRDefault="001F1E41" w:rsidP="001F1E41">
            <w:pPr>
              <w:pStyle w:val="TableText"/>
              <w:numPr>
                <w:ilvl w:val="0"/>
                <w:numId w:val="39"/>
              </w:numPr>
            </w:pPr>
          </w:p>
        </w:tc>
        <w:tc>
          <w:tcPr>
            <w:tcW w:w="1134" w:type="dxa"/>
          </w:tcPr>
          <w:p w14:paraId="41624B43" w14:textId="77777777" w:rsidR="001F1E41" w:rsidRPr="003F2641" w:rsidRDefault="001F1E41" w:rsidP="001F1E41">
            <w:pPr>
              <w:pStyle w:val="TableText"/>
            </w:pPr>
          </w:p>
        </w:tc>
        <w:tc>
          <w:tcPr>
            <w:tcW w:w="2646" w:type="dxa"/>
          </w:tcPr>
          <w:p w14:paraId="72EE1E9B" w14:textId="77777777" w:rsidR="001F1E41" w:rsidRPr="003F2641" w:rsidRDefault="001F1E41" w:rsidP="001F1E41">
            <w:pPr>
              <w:pStyle w:val="TableText"/>
              <w:numPr>
                <w:ilvl w:val="0"/>
                <w:numId w:val="40"/>
              </w:numPr>
            </w:pPr>
          </w:p>
        </w:tc>
        <w:tc>
          <w:tcPr>
            <w:tcW w:w="1170" w:type="dxa"/>
          </w:tcPr>
          <w:p w14:paraId="34191546" w14:textId="77777777" w:rsidR="001F1E41" w:rsidRPr="003F2641" w:rsidRDefault="001F1E41" w:rsidP="001F1E41">
            <w:pPr>
              <w:pStyle w:val="TableText"/>
            </w:pPr>
          </w:p>
        </w:tc>
        <w:tc>
          <w:tcPr>
            <w:tcW w:w="2430" w:type="dxa"/>
          </w:tcPr>
          <w:p w14:paraId="4151E6BC" w14:textId="77777777" w:rsidR="001F1E41" w:rsidRPr="003F2641" w:rsidRDefault="001F1E41" w:rsidP="001F1E41">
            <w:pPr>
              <w:pStyle w:val="TableText"/>
              <w:numPr>
                <w:ilvl w:val="0"/>
                <w:numId w:val="41"/>
              </w:numPr>
            </w:pPr>
          </w:p>
        </w:tc>
        <w:tc>
          <w:tcPr>
            <w:tcW w:w="1098" w:type="dxa"/>
          </w:tcPr>
          <w:p w14:paraId="7E0D9EFF" w14:textId="77777777" w:rsidR="001F1E41" w:rsidRPr="003F2641" w:rsidRDefault="001F1E41" w:rsidP="001F1E41">
            <w:pPr>
              <w:pStyle w:val="TableText"/>
            </w:pPr>
          </w:p>
        </w:tc>
      </w:tr>
      <w:tr w:rsidR="001F1E41" w:rsidRPr="003F2641" w14:paraId="2E2004BC" w14:textId="77777777" w:rsidTr="001F1E41">
        <w:trPr>
          <w:trHeight w:val="360"/>
        </w:trPr>
        <w:tc>
          <w:tcPr>
            <w:tcW w:w="2538" w:type="dxa"/>
          </w:tcPr>
          <w:p w14:paraId="7FDAAD92" w14:textId="77777777" w:rsidR="001F1E41" w:rsidRPr="003F2641" w:rsidRDefault="001F1E41" w:rsidP="001F1E41">
            <w:pPr>
              <w:pStyle w:val="TableText"/>
              <w:numPr>
                <w:ilvl w:val="0"/>
                <w:numId w:val="39"/>
              </w:numPr>
            </w:pPr>
          </w:p>
        </w:tc>
        <w:tc>
          <w:tcPr>
            <w:tcW w:w="1134" w:type="dxa"/>
          </w:tcPr>
          <w:p w14:paraId="0341C5A2" w14:textId="77777777" w:rsidR="001F1E41" w:rsidRPr="003F2641" w:rsidRDefault="001F1E41" w:rsidP="001F1E41">
            <w:pPr>
              <w:pStyle w:val="TableText"/>
            </w:pPr>
          </w:p>
        </w:tc>
        <w:tc>
          <w:tcPr>
            <w:tcW w:w="2646" w:type="dxa"/>
          </w:tcPr>
          <w:p w14:paraId="0D479A9E" w14:textId="77777777" w:rsidR="001F1E41" w:rsidRPr="003F2641" w:rsidRDefault="001F1E41" w:rsidP="001F1E41">
            <w:pPr>
              <w:pStyle w:val="TableText"/>
              <w:numPr>
                <w:ilvl w:val="0"/>
                <w:numId w:val="40"/>
              </w:numPr>
            </w:pPr>
          </w:p>
        </w:tc>
        <w:tc>
          <w:tcPr>
            <w:tcW w:w="1170" w:type="dxa"/>
          </w:tcPr>
          <w:p w14:paraId="0F034CD0" w14:textId="77777777" w:rsidR="001F1E41" w:rsidRPr="003F2641" w:rsidRDefault="001F1E41" w:rsidP="001F1E41">
            <w:pPr>
              <w:pStyle w:val="TableText"/>
            </w:pPr>
          </w:p>
        </w:tc>
        <w:tc>
          <w:tcPr>
            <w:tcW w:w="2430" w:type="dxa"/>
          </w:tcPr>
          <w:p w14:paraId="0CA66E85" w14:textId="77777777" w:rsidR="001F1E41" w:rsidRPr="003F2641" w:rsidRDefault="001F1E41" w:rsidP="001F1E41">
            <w:pPr>
              <w:pStyle w:val="TableText"/>
              <w:numPr>
                <w:ilvl w:val="0"/>
                <w:numId w:val="41"/>
              </w:numPr>
            </w:pPr>
          </w:p>
        </w:tc>
        <w:tc>
          <w:tcPr>
            <w:tcW w:w="1098" w:type="dxa"/>
          </w:tcPr>
          <w:p w14:paraId="67EA99ED" w14:textId="77777777" w:rsidR="001F1E41" w:rsidRPr="003F2641" w:rsidRDefault="001F1E41" w:rsidP="001F1E41">
            <w:pPr>
              <w:pStyle w:val="TableText"/>
            </w:pPr>
          </w:p>
        </w:tc>
      </w:tr>
      <w:tr w:rsidR="001F1E41" w:rsidRPr="003F2641" w14:paraId="071C7869" w14:textId="77777777" w:rsidTr="001F1E41">
        <w:trPr>
          <w:trHeight w:val="360"/>
        </w:trPr>
        <w:tc>
          <w:tcPr>
            <w:tcW w:w="2538" w:type="dxa"/>
          </w:tcPr>
          <w:p w14:paraId="1D62642F" w14:textId="77777777" w:rsidR="001F1E41" w:rsidRPr="003F2641" w:rsidRDefault="001F1E41" w:rsidP="001F1E41">
            <w:pPr>
              <w:pStyle w:val="TableText"/>
              <w:numPr>
                <w:ilvl w:val="0"/>
                <w:numId w:val="39"/>
              </w:numPr>
            </w:pPr>
          </w:p>
        </w:tc>
        <w:tc>
          <w:tcPr>
            <w:tcW w:w="1134" w:type="dxa"/>
          </w:tcPr>
          <w:p w14:paraId="62AA2847" w14:textId="77777777" w:rsidR="001F1E41" w:rsidRPr="003F2641" w:rsidRDefault="001F1E41" w:rsidP="001F1E41">
            <w:pPr>
              <w:pStyle w:val="TableText"/>
            </w:pPr>
          </w:p>
        </w:tc>
        <w:tc>
          <w:tcPr>
            <w:tcW w:w="2646" w:type="dxa"/>
          </w:tcPr>
          <w:p w14:paraId="34D81764" w14:textId="77777777" w:rsidR="001F1E41" w:rsidRPr="003F2641" w:rsidRDefault="001F1E41" w:rsidP="001F1E41">
            <w:pPr>
              <w:pStyle w:val="TableText"/>
              <w:numPr>
                <w:ilvl w:val="0"/>
                <w:numId w:val="40"/>
              </w:numPr>
            </w:pPr>
          </w:p>
        </w:tc>
        <w:tc>
          <w:tcPr>
            <w:tcW w:w="1170" w:type="dxa"/>
          </w:tcPr>
          <w:p w14:paraId="61062ADF" w14:textId="77777777" w:rsidR="001F1E41" w:rsidRPr="003F2641" w:rsidRDefault="001F1E41" w:rsidP="001F1E41">
            <w:pPr>
              <w:pStyle w:val="TableText"/>
            </w:pPr>
          </w:p>
        </w:tc>
        <w:tc>
          <w:tcPr>
            <w:tcW w:w="2430" w:type="dxa"/>
          </w:tcPr>
          <w:p w14:paraId="44A79B28" w14:textId="77777777" w:rsidR="001F1E41" w:rsidRPr="003F2641" w:rsidRDefault="001F1E41" w:rsidP="001F1E41">
            <w:pPr>
              <w:pStyle w:val="TableText"/>
              <w:numPr>
                <w:ilvl w:val="0"/>
                <w:numId w:val="41"/>
              </w:numPr>
            </w:pPr>
          </w:p>
        </w:tc>
        <w:tc>
          <w:tcPr>
            <w:tcW w:w="1098" w:type="dxa"/>
          </w:tcPr>
          <w:p w14:paraId="6CF827D1" w14:textId="77777777" w:rsidR="001F1E41" w:rsidRPr="003F2641" w:rsidRDefault="001F1E41" w:rsidP="001F1E41">
            <w:pPr>
              <w:pStyle w:val="TableText"/>
            </w:pPr>
          </w:p>
        </w:tc>
      </w:tr>
      <w:tr w:rsidR="001F1E41" w:rsidRPr="003F2641" w14:paraId="1A88121C" w14:textId="77777777" w:rsidTr="001F1E41">
        <w:trPr>
          <w:trHeight w:val="360"/>
        </w:trPr>
        <w:tc>
          <w:tcPr>
            <w:tcW w:w="2538" w:type="dxa"/>
          </w:tcPr>
          <w:p w14:paraId="6A4414CE" w14:textId="77777777" w:rsidR="001F1E41" w:rsidRPr="003F2641" w:rsidRDefault="001F1E41" w:rsidP="001F1E41">
            <w:pPr>
              <w:pStyle w:val="TableText"/>
              <w:numPr>
                <w:ilvl w:val="0"/>
                <w:numId w:val="39"/>
              </w:numPr>
            </w:pPr>
          </w:p>
        </w:tc>
        <w:tc>
          <w:tcPr>
            <w:tcW w:w="1134" w:type="dxa"/>
          </w:tcPr>
          <w:p w14:paraId="50DF19AC" w14:textId="77777777" w:rsidR="001F1E41" w:rsidRPr="003F2641" w:rsidRDefault="001F1E41" w:rsidP="001F1E41">
            <w:pPr>
              <w:pStyle w:val="TableText"/>
            </w:pPr>
          </w:p>
        </w:tc>
        <w:tc>
          <w:tcPr>
            <w:tcW w:w="2646" w:type="dxa"/>
          </w:tcPr>
          <w:p w14:paraId="19E8B879" w14:textId="77777777" w:rsidR="001F1E41" w:rsidRPr="003F2641" w:rsidRDefault="001F1E41" w:rsidP="001F1E41">
            <w:pPr>
              <w:pStyle w:val="TableText"/>
              <w:numPr>
                <w:ilvl w:val="0"/>
                <w:numId w:val="40"/>
              </w:numPr>
            </w:pPr>
          </w:p>
        </w:tc>
        <w:tc>
          <w:tcPr>
            <w:tcW w:w="1170" w:type="dxa"/>
          </w:tcPr>
          <w:p w14:paraId="0FF9BD65" w14:textId="77777777" w:rsidR="001F1E41" w:rsidRPr="003F2641" w:rsidRDefault="001F1E41" w:rsidP="001F1E41">
            <w:pPr>
              <w:pStyle w:val="TableText"/>
            </w:pPr>
          </w:p>
        </w:tc>
        <w:tc>
          <w:tcPr>
            <w:tcW w:w="2430" w:type="dxa"/>
          </w:tcPr>
          <w:p w14:paraId="7AE39172" w14:textId="77777777" w:rsidR="001F1E41" w:rsidRPr="003F2641" w:rsidRDefault="001F1E41" w:rsidP="001F1E41">
            <w:pPr>
              <w:pStyle w:val="TableText"/>
              <w:numPr>
                <w:ilvl w:val="0"/>
                <w:numId w:val="41"/>
              </w:numPr>
            </w:pPr>
          </w:p>
        </w:tc>
        <w:tc>
          <w:tcPr>
            <w:tcW w:w="1098" w:type="dxa"/>
          </w:tcPr>
          <w:p w14:paraId="074FC6BE" w14:textId="77777777" w:rsidR="001F1E41" w:rsidRPr="003F2641" w:rsidRDefault="001F1E41" w:rsidP="001F1E41">
            <w:pPr>
              <w:pStyle w:val="TableText"/>
            </w:pPr>
          </w:p>
        </w:tc>
      </w:tr>
      <w:tr w:rsidR="001F1E41" w:rsidRPr="003F2641" w14:paraId="770D09E2" w14:textId="77777777" w:rsidTr="001F1E41">
        <w:trPr>
          <w:trHeight w:val="360"/>
        </w:trPr>
        <w:tc>
          <w:tcPr>
            <w:tcW w:w="2538" w:type="dxa"/>
          </w:tcPr>
          <w:p w14:paraId="712B80A7" w14:textId="77777777" w:rsidR="001F1E41" w:rsidRPr="003F2641" w:rsidRDefault="001F1E41" w:rsidP="001F1E41">
            <w:pPr>
              <w:pStyle w:val="TableText"/>
              <w:numPr>
                <w:ilvl w:val="0"/>
                <w:numId w:val="39"/>
              </w:numPr>
            </w:pPr>
          </w:p>
        </w:tc>
        <w:tc>
          <w:tcPr>
            <w:tcW w:w="1134" w:type="dxa"/>
          </w:tcPr>
          <w:p w14:paraId="2CF3879F" w14:textId="77777777" w:rsidR="001F1E41" w:rsidRPr="003F2641" w:rsidRDefault="001F1E41" w:rsidP="001F1E41">
            <w:pPr>
              <w:pStyle w:val="TableText"/>
            </w:pPr>
          </w:p>
        </w:tc>
        <w:tc>
          <w:tcPr>
            <w:tcW w:w="2646" w:type="dxa"/>
          </w:tcPr>
          <w:p w14:paraId="15A6A978" w14:textId="77777777" w:rsidR="001F1E41" w:rsidRPr="003F2641" w:rsidRDefault="001F1E41" w:rsidP="001F1E41">
            <w:pPr>
              <w:pStyle w:val="TableText"/>
              <w:numPr>
                <w:ilvl w:val="0"/>
                <w:numId w:val="40"/>
              </w:numPr>
            </w:pPr>
          </w:p>
        </w:tc>
        <w:tc>
          <w:tcPr>
            <w:tcW w:w="1170" w:type="dxa"/>
          </w:tcPr>
          <w:p w14:paraId="35C017BE" w14:textId="77777777" w:rsidR="001F1E41" w:rsidRPr="003F2641" w:rsidRDefault="001F1E41" w:rsidP="001F1E41">
            <w:pPr>
              <w:pStyle w:val="TableText"/>
            </w:pPr>
          </w:p>
        </w:tc>
        <w:tc>
          <w:tcPr>
            <w:tcW w:w="2430" w:type="dxa"/>
          </w:tcPr>
          <w:p w14:paraId="255BA1E0" w14:textId="77777777" w:rsidR="001F1E41" w:rsidRPr="003F2641" w:rsidRDefault="001F1E41" w:rsidP="001F1E41">
            <w:pPr>
              <w:pStyle w:val="TableText"/>
              <w:numPr>
                <w:ilvl w:val="0"/>
                <w:numId w:val="41"/>
              </w:numPr>
            </w:pPr>
          </w:p>
        </w:tc>
        <w:tc>
          <w:tcPr>
            <w:tcW w:w="1098" w:type="dxa"/>
          </w:tcPr>
          <w:p w14:paraId="475DDDA6" w14:textId="77777777" w:rsidR="001F1E41" w:rsidRPr="003F2641" w:rsidRDefault="001F1E41" w:rsidP="001F1E41">
            <w:pPr>
              <w:pStyle w:val="TableText"/>
            </w:pPr>
          </w:p>
        </w:tc>
      </w:tr>
      <w:tr w:rsidR="001F1E41" w:rsidRPr="003F2641" w14:paraId="04FCA586" w14:textId="77777777" w:rsidTr="001F1E41">
        <w:trPr>
          <w:trHeight w:val="360"/>
        </w:trPr>
        <w:tc>
          <w:tcPr>
            <w:tcW w:w="2538" w:type="dxa"/>
          </w:tcPr>
          <w:p w14:paraId="4A412879" w14:textId="77777777" w:rsidR="001F1E41" w:rsidRPr="003F2641" w:rsidRDefault="001F1E41" w:rsidP="001F1E41">
            <w:pPr>
              <w:pStyle w:val="TableText"/>
              <w:numPr>
                <w:ilvl w:val="0"/>
                <w:numId w:val="39"/>
              </w:numPr>
            </w:pPr>
          </w:p>
        </w:tc>
        <w:tc>
          <w:tcPr>
            <w:tcW w:w="1134" w:type="dxa"/>
          </w:tcPr>
          <w:p w14:paraId="40BA9016" w14:textId="77777777" w:rsidR="001F1E41" w:rsidRPr="003F2641" w:rsidRDefault="001F1E41" w:rsidP="001F1E41">
            <w:pPr>
              <w:pStyle w:val="TableText"/>
            </w:pPr>
          </w:p>
        </w:tc>
        <w:tc>
          <w:tcPr>
            <w:tcW w:w="2646" w:type="dxa"/>
          </w:tcPr>
          <w:p w14:paraId="50366592" w14:textId="77777777" w:rsidR="001F1E41" w:rsidRPr="003F2641" w:rsidRDefault="001F1E41" w:rsidP="001F1E41">
            <w:pPr>
              <w:pStyle w:val="TableText"/>
              <w:numPr>
                <w:ilvl w:val="0"/>
                <w:numId w:val="40"/>
              </w:numPr>
            </w:pPr>
          </w:p>
        </w:tc>
        <w:tc>
          <w:tcPr>
            <w:tcW w:w="1170" w:type="dxa"/>
          </w:tcPr>
          <w:p w14:paraId="51E37A1D" w14:textId="77777777" w:rsidR="001F1E41" w:rsidRPr="003F2641" w:rsidRDefault="001F1E41" w:rsidP="001F1E41">
            <w:pPr>
              <w:pStyle w:val="TableText"/>
            </w:pPr>
          </w:p>
        </w:tc>
        <w:tc>
          <w:tcPr>
            <w:tcW w:w="2430" w:type="dxa"/>
          </w:tcPr>
          <w:p w14:paraId="1ED08FD7" w14:textId="77777777" w:rsidR="001F1E41" w:rsidRPr="003F2641" w:rsidRDefault="001F1E41" w:rsidP="001F1E41">
            <w:pPr>
              <w:pStyle w:val="TableText"/>
              <w:numPr>
                <w:ilvl w:val="0"/>
                <w:numId w:val="41"/>
              </w:numPr>
            </w:pPr>
          </w:p>
        </w:tc>
        <w:tc>
          <w:tcPr>
            <w:tcW w:w="1098" w:type="dxa"/>
          </w:tcPr>
          <w:p w14:paraId="422AF4C3" w14:textId="77777777" w:rsidR="001F1E41" w:rsidRPr="003F2641" w:rsidRDefault="001F1E41" w:rsidP="001F1E41">
            <w:pPr>
              <w:pStyle w:val="TableText"/>
            </w:pPr>
          </w:p>
        </w:tc>
      </w:tr>
      <w:tr w:rsidR="001F1E41" w:rsidRPr="003F2641" w14:paraId="4F080C29" w14:textId="77777777" w:rsidTr="001F1E41">
        <w:trPr>
          <w:trHeight w:val="360"/>
        </w:trPr>
        <w:tc>
          <w:tcPr>
            <w:tcW w:w="2538" w:type="dxa"/>
          </w:tcPr>
          <w:p w14:paraId="6B66C07F" w14:textId="77777777" w:rsidR="001F1E41" w:rsidRPr="003F2641" w:rsidRDefault="001F1E41" w:rsidP="001F1E41">
            <w:pPr>
              <w:pStyle w:val="TableText"/>
              <w:numPr>
                <w:ilvl w:val="0"/>
                <w:numId w:val="39"/>
              </w:numPr>
            </w:pPr>
          </w:p>
        </w:tc>
        <w:tc>
          <w:tcPr>
            <w:tcW w:w="1134" w:type="dxa"/>
          </w:tcPr>
          <w:p w14:paraId="5FF3B887" w14:textId="77777777" w:rsidR="001F1E41" w:rsidRPr="003F2641" w:rsidRDefault="001F1E41" w:rsidP="001F1E41">
            <w:pPr>
              <w:pStyle w:val="TableText"/>
            </w:pPr>
          </w:p>
        </w:tc>
        <w:tc>
          <w:tcPr>
            <w:tcW w:w="2646" w:type="dxa"/>
          </w:tcPr>
          <w:p w14:paraId="23FAFE91" w14:textId="77777777" w:rsidR="001F1E41" w:rsidRPr="003F2641" w:rsidRDefault="001F1E41" w:rsidP="001F1E41">
            <w:pPr>
              <w:pStyle w:val="TableText"/>
              <w:numPr>
                <w:ilvl w:val="0"/>
                <w:numId w:val="40"/>
              </w:numPr>
            </w:pPr>
          </w:p>
        </w:tc>
        <w:tc>
          <w:tcPr>
            <w:tcW w:w="1170" w:type="dxa"/>
          </w:tcPr>
          <w:p w14:paraId="6F04CD40" w14:textId="77777777" w:rsidR="001F1E41" w:rsidRPr="003F2641" w:rsidRDefault="001F1E41" w:rsidP="001F1E41">
            <w:pPr>
              <w:pStyle w:val="TableText"/>
            </w:pPr>
          </w:p>
        </w:tc>
        <w:tc>
          <w:tcPr>
            <w:tcW w:w="2430" w:type="dxa"/>
          </w:tcPr>
          <w:p w14:paraId="26430284" w14:textId="77777777" w:rsidR="001F1E41" w:rsidRPr="003F2641" w:rsidRDefault="001F1E41" w:rsidP="001F1E41">
            <w:pPr>
              <w:pStyle w:val="TableText"/>
              <w:numPr>
                <w:ilvl w:val="0"/>
                <w:numId w:val="41"/>
              </w:numPr>
            </w:pPr>
          </w:p>
        </w:tc>
        <w:tc>
          <w:tcPr>
            <w:tcW w:w="1098" w:type="dxa"/>
          </w:tcPr>
          <w:p w14:paraId="73C45BF0" w14:textId="77777777" w:rsidR="001F1E41" w:rsidRPr="003F2641" w:rsidRDefault="001F1E41" w:rsidP="001F1E41">
            <w:pPr>
              <w:pStyle w:val="TableText"/>
            </w:pPr>
          </w:p>
        </w:tc>
      </w:tr>
      <w:tr w:rsidR="001F1E41" w:rsidRPr="003F2641" w14:paraId="0DCCC104" w14:textId="77777777" w:rsidTr="001F1E41">
        <w:trPr>
          <w:trHeight w:val="360"/>
        </w:trPr>
        <w:tc>
          <w:tcPr>
            <w:tcW w:w="2538" w:type="dxa"/>
          </w:tcPr>
          <w:p w14:paraId="02C7520C" w14:textId="77777777" w:rsidR="001F1E41" w:rsidRPr="003F2641" w:rsidRDefault="001F1E41" w:rsidP="001F1E41">
            <w:pPr>
              <w:pStyle w:val="TableText"/>
              <w:numPr>
                <w:ilvl w:val="0"/>
                <w:numId w:val="39"/>
              </w:numPr>
            </w:pPr>
          </w:p>
        </w:tc>
        <w:tc>
          <w:tcPr>
            <w:tcW w:w="1134" w:type="dxa"/>
          </w:tcPr>
          <w:p w14:paraId="33A33EF9" w14:textId="77777777" w:rsidR="001F1E41" w:rsidRPr="003F2641" w:rsidRDefault="001F1E41" w:rsidP="001F1E41">
            <w:pPr>
              <w:pStyle w:val="TableText"/>
            </w:pPr>
          </w:p>
        </w:tc>
        <w:tc>
          <w:tcPr>
            <w:tcW w:w="2646" w:type="dxa"/>
          </w:tcPr>
          <w:p w14:paraId="18B39B2C" w14:textId="77777777" w:rsidR="001F1E41" w:rsidRPr="003F2641" w:rsidRDefault="001F1E41" w:rsidP="001F1E41">
            <w:pPr>
              <w:pStyle w:val="TableText"/>
              <w:numPr>
                <w:ilvl w:val="0"/>
                <w:numId w:val="40"/>
              </w:numPr>
            </w:pPr>
          </w:p>
        </w:tc>
        <w:tc>
          <w:tcPr>
            <w:tcW w:w="1170" w:type="dxa"/>
          </w:tcPr>
          <w:p w14:paraId="3D54A0C1" w14:textId="77777777" w:rsidR="001F1E41" w:rsidRPr="003F2641" w:rsidRDefault="001F1E41" w:rsidP="001F1E41">
            <w:pPr>
              <w:pStyle w:val="TableText"/>
            </w:pPr>
          </w:p>
        </w:tc>
        <w:tc>
          <w:tcPr>
            <w:tcW w:w="2430" w:type="dxa"/>
          </w:tcPr>
          <w:p w14:paraId="72A7E7AC" w14:textId="77777777" w:rsidR="001F1E41" w:rsidRPr="003F2641" w:rsidRDefault="001F1E41" w:rsidP="001F1E41">
            <w:pPr>
              <w:pStyle w:val="TableText"/>
              <w:numPr>
                <w:ilvl w:val="0"/>
                <w:numId w:val="41"/>
              </w:numPr>
            </w:pPr>
          </w:p>
        </w:tc>
        <w:tc>
          <w:tcPr>
            <w:tcW w:w="1098" w:type="dxa"/>
          </w:tcPr>
          <w:p w14:paraId="2E6FB057" w14:textId="77777777" w:rsidR="001F1E41" w:rsidRPr="003F2641" w:rsidRDefault="001F1E41" w:rsidP="001F1E41">
            <w:pPr>
              <w:pStyle w:val="TableText"/>
            </w:pPr>
          </w:p>
        </w:tc>
      </w:tr>
      <w:tr w:rsidR="001F1E41" w:rsidRPr="003F2641" w14:paraId="7F71B6EB" w14:textId="77777777" w:rsidTr="001F1E41">
        <w:trPr>
          <w:trHeight w:val="360"/>
        </w:trPr>
        <w:tc>
          <w:tcPr>
            <w:tcW w:w="2538" w:type="dxa"/>
          </w:tcPr>
          <w:p w14:paraId="03156DE7" w14:textId="77777777" w:rsidR="001F1E41" w:rsidRPr="003F2641" w:rsidRDefault="001F1E41" w:rsidP="001F1E41">
            <w:pPr>
              <w:pStyle w:val="TableText"/>
              <w:numPr>
                <w:ilvl w:val="0"/>
                <w:numId w:val="39"/>
              </w:numPr>
            </w:pPr>
          </w:p>
        </w:tc>
        <w:tc>
          <w:tcPr>
            <w:tcW w:w="1134" w:type="dxa"/>
          </w:tcPr>
          <w:p w14:paraId="6825FA47" w14:textId="77777777" w:rsidR="001F1E41" w:rsidRPr="003F2641" w:rsidRDefault="001F1E41" w:rsidP="001F1E41">
            <w:pPr>
              <w:pStyle w:val="TableText"/>
            </w:pPr>
          </w:p>
        </w:tc>
        <w:tc>
          <w:tcPr>
            <w:tcW w:w="2646" w:type="dxa"/>
          </w:tcPr>
          <w:p w14:paraId="13FF5AF4" w14:textId="77777777" w:rsidR="001F1E41" w:rsidRPr="003F2641" w:rsidRDefault="001F1E41" w:rsidP="001F1E41">
            <w:pPr>
              <w:pStyle w:val="TableText"/>
              <w:numPr>
                <w:ilvl w:val="0"/>
                <w:numId w:val="40"/>
              </w:numPr>
            </w:pPr>
          </w:p>
        </w:tc>
        <w:tc>
          <w:tcPr>
            <w:tcW w:w="1170" w:type="dxa"/>
          </w:tcPr>
          <w:p w14:paraId="4650EF00" w14:textId="77777777" w:rsidR="001F1E41" w:rsidRPr="003F2641" w:rsidRDefault="001F1E41" w:rsidP="001F1E41">
            <w:pPr>
              <w:pStyle w:val="TableText"/>
            </w:pPr>
          </w:p>
        </w:tc>
        <w:tc>
          <w:tcPr>
            <w:tcW w:w="2430" w:type="dxa"/>
          </w:tcPr>
          <w:p w14:paraId="29ED9ADC" w14:textId="77777777" w:rsidR="001F1E41" w:rsidRPr="003F2641" w:rsidRDefault="001F1E41" w:rsidP="001F1E41">
            <w:pPr>
              <w:pStyle w:val="TableText"/>
              <w:numPr>
                <w:ilvl w:val="0"/>
                <w:numId w:val="41"/>
              </w:numPr>
            </w:pPr>
          </w:p>
        </w:tc>
        <w:tc>
          <w:tcPr>
            <w:tcW w:w="1098" w:type="dxa"/>
          </w:tcPr>
          <w:p w14:paraId="1B5AA4D1" w14:textId="77777777" w:rsidR="001F1E41" w:rsidRPr="003F2641" w:rsidRDefault="001F1E41" w:rsidP="001F1E41">
            <w:pPr>
              <w:pStyle w:val="TableText"/>
            </w:pPr>
          </w:p>
        </w:tc>
      </w:tr>
      <w:tr w:rsidR="001F1E41" w:rsidRPr="003F2641" w14:paraId="1BD14FF7" w14:textId="77777777" w:rsidTr="001F1E41">
        <w:trPr>
          <w:trHeight w:val="360"/>
        </w:trPr>
        <w:tc>
          <w:tcPr>
            <w:tcW w:w="2538" w:type="dxa"/>
          </w:tcPr>
          <w:p w14:paraId="48836323" w14:textId="77777777" w:rsidR="001F1E41" w:rsidRPr="003F2641" w:rsidRDefault="001F1E41" w:rsidP="001F1E41">
            <w:pPr>
              <w:pStyle w:val="TableText"/>
              <w:numPr>
                <w:ilvl w:val="0"/>
                <w:numId w:val="39"/>
              </w:numPr>
            </w:pPr>
          </w:p>
        </w:tc>
        <w:tc>
          <w:tcPr>
            <w:tcW w:w="1134" w:type="dxa"/>
          </w:tcPr>
          <w:p w14:paraId="737F02AA" w14:textId="77777777" w:rsidR="001F1E41" w:rsidRPr="003F2641" w:rsidRDefault="001F1E41" w:rsidP="001F1E41">
            <w:pPr>
              <w:pStyle w:val="TableText"/>
            </w:pPr>
          </w:p>
        </w:tc>
        <w:tc>
          <w:tcPr>
            <w:tcW w:w="2646" w:type="dxa"/>
          </w:tcPr>
          <w:p w14:paraId="6A962280" w14:textId="77777777" w:rsidR="001F1E41" w:rsidRPr="003F2641" w:rsidRDefault="001F1E41" w:rsidP="001F1E41">
            <w:pPr>
              <w:pStyle w:val="TableText"/>
              <w:numPr>
                <w:ilvl w:val="0"/>
                <w:numId w:val="40"/>
              </w:numPr>
            </w:pPr>
          </w:p>
        </w:tc>
        <w:tc>
          <w:tcPr>
            <w:tcW w:w="1170" w:type="dxa"/>
          </w:tcPr>
          <w:p w14:paraId="1CB67453" w14:textId="77777777" w:rsidR="001F1E41" w:rsidRPr="003F2641" w:rsidRDefault="001F1E41" w:rsidP="001F1E41">
            <w:pPr>
              <w:pStyle w:val="TableText"/>
            </w:pPr>
          </w:p>
        </w:tc>
        <w:tc>
          <w:tcPr>
            <w:tcW w:w="2430" w:type="dxa"/>
          </w:tcPr>
          <w:p w14:paraId="1E99563E" w14:textId="77777777" w:rsidR="001F1E41" w:rsidRPr="003F2641" w:rsidRDefault="001F1E41" w:rsidP="001F1E41">
            <w:pPr>
              <w:pStyle w:val="TableText"/>
              <w:numPr>
                <w:ilvl w:val="0"/>
                <w:numId w:val="41"/>
              </w:numPr>
            </w:pPr>
          </w:p>
        </w:tc>
        <w:tc>
          <w:tcPr>
            <w:tcW w:w="1098" w:type="dxa"/>
          </w:tcPr>
          <w:p w14:paraId="7B8E43F0" w14:textId="77777777" w:rsidR="001F1E41" w:rsidRPr="003F2641" w:rsidRDefault="001F1E41" w:rsidP="001F1E41">
            <w:pPr>
              <w:pStyle w:val="TableText"/>
            </w:pPr>
          </w:p>
        </w:tc>
      </w:tr>
    </w:tbl>
    <w:p w14:paraId="47F58149" w14:textId="77777777" w:rsidR="001A0A3C" w:rsidRDefault="00000000">
      <w:pPr>
        <w:pStyle w:val="Title"/>
      </w:pPr>
      <w:r>
        <w:lastRenderedPageBreak/>
        <w:t xml:space="preserve">PERSONAS Y GRUPOS A LOS QUE NOTIFICAR </w:t>
      </w:r>
      <w:r>
        <w:br/>
        <w:t>MI HOMENAJE</w:t>
      </w:r>
    </w:p>
    <w:p w14:paraId="306D9D18" w14:textId="77777777" w:rsidR="001A0A3C" w:rsidRDefault="00000000">
      <w:pPr>
        <w:jc w:val="left"/>
      </w:pPr>
      <w:r w:rsidRPr="00A83535">
        <w:rPr>
          <w:rStyle w:val="IntenseEmphasis"/>
          <w:i w:val="0"/>
          <w:caps/>
          <w:smallCaps w:val="0"/>
        </w:rPr>
        <w:t xml:space="preserve">Sugerencia: A </w:t>
      </w:r>
      <w:r>
        <w:t xml:space="preserve">menudo es posible que tu familia se ponga en contacto con "una persona clave" que se pondrá en contacto/llamará a alguien y hará que ellos llamen a otros en nombre de tu familia (por ejemplo, un primo bien conectado puede ponerse en contacto con todos </w:t>
      </w:r>
      <w:r>
        <w:br/>
        <w:t>nuestros otros primos).</w:t>
      </w:r>
    </w:p>
    <w:p w14:paraId="783077CF" w14:textId="77777777" w:rsidR="001A0A3C" w:rsidRDefault="00000000">
      <w:pPr>
        <w:jc w:val="center"/>
      </w:pPr>
      <w:r>
        <w:t>UBICACIÓN DE MI LIBRETA DE DIRECCIONES: _________________________________________________.</w:t>
      </w:r>
    </w:p>
    <w:p w14:paraId="76713516" w14:textId="77777777" w:rsidR="001A0A3C" w:rsidRDefault="00000000">
      <w:pPr>
        <w:pStyle w:val="Heading1"/>
        <w:spacing w:before="120" w:after="240"/>
        <w:rPr>
          <w:rFonts w:ascii="Tahoma" w:hAnsi="Tahoma"/>
          <w:sz w:val="24"/>
        </w:rPr>
      </w:pPr>
      <w:r w:rsidRPr="00A83535">
        <w:rPr>
          <w:rFonts w:ascii="Tahoma" w:hAnsi="Tahoma"/>
          <w:sz w:val="24"/>
        </w:rPr>
        <w:t>Entre las personas o grupos a los que se podría notificar su homenaje se incluyen:</w:t>
      </w:r>
    </w:p>
    <w:tbl>
      <w:tblPr>
        <w:tblW w:w="5000" w:type="pct"/>
        <w:tblLayout w:type="fixed"/>
        <w:tblLook w:val="04A0" w:firstRow="1" w:lastRow="0" w:firstColumn="1" w:lastColumn="0" w:noHBand="0" w:noVBand="1"/>
      </w:tblPr>
      <w:tblGrid>
        <w:gridCol w:w="2754"/>
        <w:gridCol w:w="2483"/>
        <w:gridCol w:w="3025"/>
        <w:gridCol w:w="2754"/>
      </w:tblGrid>
      <w:tr w:rsidR="001F1E41" w:rsidRPr="003F2641" w14:paraId="34F037DB" w14:textId="77777777" w:rsidTr="001F1E41">
        <w:tc>
          <w:tcPr>
            <w:tcW w:w="1250" w:type="pct"/>
          </w:tcPr>
          <w:p w14:paraId="700E749E" w14:textId="77777777" w:rsidR="001A0A3C" w:rsidRDefault="00000000">
            <w:pPr>
              <w:pStyle w:val="TableText"/>
              <w:numPr>
                <w:ilvl w:val="0"/>
                <w:numId w:val="38"/>
              </w:numPr>
            </w:pPr>
            <w:r w:rsidRPr="003F2641">
              <w:t>Padres</w:t>
            </w:r>
          </w:p>
          <w:p w14:paraId="759CB354" w14:textId="77777777" w:rsidR="001A0A3C" w:rsidRDefault="00000000">
            <w:pPr>
              <w:pStyle w:val="TableText"/>
              <w:numPr>
                <w:ilvl w:val="0"/>
                <w:numId w:val="38"/>
              </w:numPr>
            </w:pPr>
            <w:r w:rsidRPr="003F2641">
              <w:t>Abuelos</w:t>
            </w:r>
          </w:p>
          <w:p w14:paraId="179886F1" w14:textId="77777777" w:rsidR="001A0A3C" w:rsidRDefault="00000000">
            <w:pPr>
              <w:pStyle w:val="TableText"/>
              <w:numPr>
                <w:ilvl w:val="0"/>
                <w:numId w:val="38"/>
              </w:numPr>
            </w:pPr>
            <w:r w:rsidRPr="003F2641">
              <w:t>Hermanos</w:t>
            </w:r>
          </w:p>
          <w:p w14:paraId="517D94E8" w14:textId="77777777" w:rsidR="001A0A3C" w:rsidRDefault="00000000">
            <w:pPr>
              <w:pStyle w:val="TableText"/>
              <w:numPr>
                <w:ilvl w:val="0"/>
                <w:numId w:val="38"/>
              </w:numPr>
            </w:pPr>
            <w:r w:rsidRPr="003F2641">
              <w:t>Primos</w:t>
            </w:r>
          </w:p>
          <w:p w14:paraId="59C65B73" w14:textId="77777777" w:rsidR="001A0A3C" w:rsidRDefault="00000000">
            <w:pPr>
              <w:pStyle w:val="TableText"/>
              <w:numPr>
                <w:ilvl w:val="0"/>
                <w:numId w:val="38"/>
              </w:numPr>
            </w:pPr>
            <w:r w:rsidRPr="003F2641">
              <w:t>Tíos/as</w:t>
            </w:r>
          </w:p>
          <w:p w14:paraId="29AF3C72" w14:textId="77777777" w:rsidR="001A0A3C" w:rsidRDefault="00000000">
            <w:pPr>
              <w:pStyle w:val="TableText"/>
              <w:numPr>
                <w:ilvl w:val="0"/>
                <w:numId w:val="38"/>
              </w:numPr>
            </w:pPr>
            <w:r w:rsidRPr="003F2641">
              <w:t>Sobrinos</w:t>
            </w:r>
          </w:p>
          <w:p w14:paraId="42AEA9F2" w14:textId="77777777" w:rsidR="001A0A3C" w:rsidRDefault="00000000">
            <w:pPr>
              <w:pStyle w:val="TableText"/>
              <w:numPr>
                <w:ilvl w:val="0"/>
                <w:numId w:val="38"/>
              </w:numPr>
            </w:pPr>
            <w:r w:rsidRPr="003F2641">
              <w:t>Niños</w:t>
            </w:r>
          </w:p>
        </w:tc>
        <w:tc>
          <w:tcPr>
            <w:tcW w:w="1127" w:type="pct"/>
          </w:tcPr>
          <w:p w14:paraId="41BA7C29" w14:textId="77777777" w:rsidR="001A0A3C" w:rsidRDefault="00000000">
            <w:pPr>
              <w:pStyle w:val="TableText"/>
              <w:numPr>
                <w:ilvl w:val="0"/>
                <w:numId w:val="38"/>
              </w:numPr>
            </w:pPr>
            <w:r w:rsidRPr="003F2641">
              <w:t>Nietos</w:t>
            </w:r>
          </w:p>
          <w:p w14:paraId="2A3A032B" w14:textId="77777777" w:rsidR="001A0A3C" w:rsidRDefault="00000000">
            <w:pPr>
              <w:pStyle w:val="TableText"/>
              <w:numPr>
                <w:ilvl w:val="0"/>
                <w:numId w:val="38"/>
              </w:numPr>
            </w:pPr>
            <w:r w:rsidRPr="003F2641">
              <w:t>Bisnietos</w:t>
            </w:r>
          </w:p>
          <w:p w14:paraId="0E984D09" w14:textId="77777777" w:rsidR="001A0A3C" w:rsidRDefault="00000000">
            <w:pPr>
              <w:pStyle w:val="TableText"/>
              <w:numPr>
                <w:ilvl w:val="0"/>
                <w:numId w:val="38"/>
              </w:numPr>
            </w:pPr>
            <w:r w:rsidRPr="003F2641">
              <w:t>Empresarios</w:t>
            </w:r>
          </w:p>
          <w:p w14:paraId="03CFFF88" w14:textId="77777777" w:rsidR="001A0A3C" w:rsidRDefault="00000000">
            <w:pPr>
              <w:pStyle w:val="TableText"/>
              <w:numPr>
                <w:ilvl w:val="0"/>
                <w:numId w:val="38"/>
              </w:numPr>
            </w:pPr>
            <w:r w:rsidRPr="003F2641">
              <w:t>Amigos del deporte</w:t>
            </w:r>
          </w:p>
          <w:p w14:paraId="5D8AACCB" w14:textId="77777777" w:rsidR="001A0A3C" w:rsidRDefault="00000000">
            <w:pPr>
              <w:pStyle w:val="TableText"/>
              <w:numPr>
                <w:ilvl w:val="0"/>
                <w:numId w:val="38"/>
              </w:numPr>
            </w:pPr>
            <w:r w:rsidRPr="003F2641">
              <w:t>Amigos del trabajo</w:t>
            </w:r>
          </w:p>
          <w:p w14:paraId="2C13BDEA" w14:textId="77777777" w:rsidR="001A0A3C" w:rsidRDefault="00000000">
            <w:pPr>
              <w:pStyle w:val="TableText"/>
              <w:numPr>
                <w:ilvl w:val="0"/>
                <w:numId w:val="38"/>
              </w:numPr>
            </w:pPr>
            <w:r w:rsidRPr="003F2641">
              <w:t>Amigos de la infancia</w:t>
            </w:r>
          </w:p>
          <w:p w14:paraId="0C698F81" w14:textId="77777777" w:rsidR="001A0A3C" w:rsidRDefault="00000000">
            <w:pPr>
              <w:pStyle w:val="TableText"/>
              <w:numPr>
                <w:ilvl w:val="0"/>
                <w:numId w:val="38"/>
              </w:numPr>
            </w:pPr>
            <w:r w:rsidRPr="003F2641">
              <w:t>Amigos de la escuela</w:t>
            </w:r>
          </w:p>
        </w:tc>
        <w:tc>
          <w:tcPr>
            <w:tcW w:w="1373" w:type="pct"/>
          </w:tcPr>
          <w:p w14:paraId="48B30501" w14:textId="77777777" w:rsidR="001A0A3C" w:rsidRDefault="00000000">
            <w:pPr>
              <w:pStyle w:val="TableText"/>
              <w:numPr>
                <w:ilvl w:val="0"/>
                <w:numId w:val="38"/>
              </w:numPr>
            </w:pPr>
            <w:r w:rsidRPr="003F2641">
              <w:t>Amigos aficionados</w:t>
            </w:r>
          </w:p>
          <w:p w14:paraId="16D3D999" w14:textId="77777777" w:rsidR="001A0A3C" w:rsidRDefault="00000000">
            <w:pPr>
              <w:pStyle w:val="TableText"/>
              <w:numPr>
                <w:ilvl w:val="0"/>
                <w:numId w:val="38"/>
              </w:numPr>
            </w:pPr>
            <w:r w:rsidRPr="003F2641">
              <w:t>Iglesias</w:t>
            </w:r>
          </w:p>
          <w:p w14:paraId="584F7B14" w14:textId="77777777" w:rsidR="001A0A3C" w:rsidRDefault="00000000">
            <w:pPr>
              <w:pStyle w:val="TableText"/>
              <w:numPr>
                <w:ilvl w:val="0"/>
                <w:numId w:val="38"/>
              </w:numPr>
            </w:pPr>
            <w:r w:rsidRPr="003F2641">
              <w:t>Grupos cívicos/Clubes</w:t>
            </w:r>
          </w:p>
          <w:p w14:paraId="7C318674" w14:textId="77777777" w:rsidR="001A0A3C" w:rsidRDefault="00000000">
            <w:pPr>
              <w:pStyle w:val="TableText"/>
              <w:numPr>
                <w:ilvl w:val="0"/>
                <w:numId w:val="38"/>
              </w:numPr>
            </w:pPr>
            <w:r w:rsidRPr="003F2641">
              <w:t>Organizaciones fraternales</w:t>
            </w:r>
          </w:p>
          <w:p w14:paraId="13000854" w14:textId="77777777" w:rsidR="001A0A3C" w:rsidRDefault="00000000">
            <w:pPr>
              <w:pStyle w:val="TableText"/>
              <w:numPr>
                <w:ilvl w:val="0"/>
                <w:numId w:val="38"/>
              </w:numPr>
            </w:pPr>
            <w:r w:rsidRPr="003F2641">
              <w:t>Organizaciones y asociaciones profesionales</w:t>
            </w:r>
          </w:p>
        </w:tc>
        <w:tc>
          <w:tcPr>
            <w:tcW w:w="1250" w:type="pct"/>
          </w:tcPr>
          <w:p w14:paraId="034C3F7C" w14:textId="77777777" w:rsidR="001A0A3C" w:rsidRDefault="00000000">
            <w:pPr>
              <w:pStyle w:val="TableText"/>
              <w:numPr>
                <w:ilvl w:val="0"/>
                <w:numId w:val="38"/>
              </w:numPr>
            </w:pPr>
            <w:r w:rsidRPr="003F2641">
              <w:t>Revistas/boletines profesionales</w:t>
            </w:r>
          </w:p>
          <w:p w14:paraId="1F2C17AB" w14:textId="77777777" w:rsidR="001A0A3C" w:rsidRDefault="00000000">
            <w:pPr>
              <w:pStyle w:val="TableText"/>
              <w:numPr>
                <w:ilvl w:val="0"/>
                <w:numId w:val="38"/>
              </w:numPr>
            </w:pPr>
            <w:r w:rsidRPr="003F2641">
              <w:t>Revistas de antiguos alumnos</w:t>
            </w:r>
          </w:p>
          <w:p w14:paraId="7994C79F" w14:textId="77777777" w:rsidR="001A0A3C" w:rsidRDefault="00000000">
            <w:pPr>
              <w:pStyle w:val="TableText"/>
              <w:numPr>
                <w:ilvl w:val="0"/>
                <w:numId w:val="38"/>
              </w:numPr>
            </w:pPr>
            <w:r w:rsidRPr="003F2641">
              <w:t>Periódicos actuales de la ciudad</w:t>
            </w:r>
          </w:p>
          <w:p w14:paraId="5BBB2110" w14:textId="77777777" w:rsidR="001A0A3C" w:rsidRDefault="00000000">
            <w:pPr>
              <w:pStyle w:val="TableText"/>
              <w:numPr>
                <w:ilvl w:val="0"/>
                <w:numId w:val="38"/>
              </w:numPr>
            </w:pPr>
            <w:r w:rsidRPr="003F2641">
              <w:t>Periódicos de ciudades anteriores</w:t>
            </w:r>
          </w:p>
        </w:tc>
      </w:tr>
    </w:tbl>
    <w:p w14:paraId="7E9BAC9D" w14:textId="77777777" w:rsidR="001F1E41" w:rsidRDefault="001F1E41" w:rsidP="001F1E41">
      <w:pPr>
        <w:jc w:val="center"/>
      </w:pPr>
    </w:p>
    <w:p w14:paraId="3539FDFE" w14:textId="77777777" w:rsidR="001A0A3C" w:rsidRDefault="00000000">
      <w:pPr>
        <w:jc w:val="center"/>
      </w:pPr>
      <w:r>
        <w:t>Los avisos de mi partida a casa, planes funerarios y/o copias de mi obituario deben ser enviados a lo siguiente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4"/>
        <w:gridCol w:w="2754"/>
        <w:gridCol w:w="2754"/>
        <w:gridCol w:w="2754"/>
      </w:tblGrid>
      <w:tr w:rsidR="001F1E41" w:rsidRPr="00A83535" w14:paraId="29924C66" w14:textId="77777777" w:rsidTr="001F1E41">
        <w:trPr>
          <w:trHeight w:val="710"/>
        </w:trPr>
        <w:tc>
          <w:tcPr>
            <w:tcW w:w="2754" w:type="dxa"/>
            <w:tcBorders>
              <w:bottom w:val="single" w:sz="4" w:space="0" w:color="000000"/>
            </w:tcBorders>
            <w:shd w:val="solid" w:color="003300" w:fill="ECE8E1"/>
          </w:tcPr>
          <w:p w14:paraId="0CD1D5F7" w14:textId="77777777" w:rsidR="001A0A3C" w:rsidRDefault="00000000">
            <w:pPr>
              <w:spacing w:before="80" w:after="0" w:line="240" w:lineRule="auto"/>
              <w:jc w:val="center"/>
              <w:rPr>
                <w:b/>
                <w:color w:val="FFFFFF"/>
              </w:rPr>
            </w:pPr>
            <w:r w:rsidRPr="00A83535">
              <w:rPr>
                <w:b/>
                <w:color w:val="FFFFFF"/>
              </w:rPr>
              <w:t>Nombre de la persona, grupo o periódico</w:t>
            </w:r>
          </w:p>
        </w:tc>
        <w:tc>
          <w:tcPr>
            <w:tcW w:w="2754" w:type="dxa"/>
            <w:tcBorders>
              <w:bottom w:val="single" w:sz="4" w:space="0" w:color="000000"/>
            </w:tcBorders>
            <w:shd w:val="solid" w:color="003300" w:fill="ECE8E1"/>
          </w:tcPr>
          <w:p w14:paraId="690A0C4A" w14:textId="77777777" w:rsidR="001A0A3C" w:rsidRDefault="00000000">
            <w:pPr>
              <w:spacing w:before="80" w:after="0" w:line="240" w:lineRule="auto"/>
              <w:jc w:val="center"/>
              <w:rPr>
                <w:b/>
                <w:color w:val="FFFFFF"/>
              </w:rPr>
            </w:pPr>
            <w:r w:rsidRPr="00A83535">
              <w:rPr>
                <w:b/>
                <w:color w:val="FFFFFF"/>
              </w:rPr>
              <w:t>Teléfono, correo electrónico o dirección</w:t>
            </w:r>
          </w:p>
        </w:tc>
        <w:tc>
          <w:tcPr>
            <w:tcW w:w="2754" w:type="dxa"/>
            <w:tcBorders>
              <w:bottom w:val="single" w:sz="4" w:space="0" w:color="000000"/>
            </w:tcBorders>
            <w:shd w:val="solid" w:color="003300" w:fill="ECE8E1"/>
          </w:tcPr>
          <w:p w14:paraId="41866F7D" w14:textId="77777777" w:rsidR="001A0A3C" w:rsidRDefault="00000000">
            <w:pPr>
              <w:spacing w:before="120" w:after="0" w:line="240" w:lineRule="auto"/>
              <w:jc w:val="center"/>
              <w:rPr>
                <w:b/>
                <w:color w:val="FFFFFF"/>
              </w:rPr>
            </w:pPr>
            <w:r w:rsidRPr="00A83535">
              <w:rPr>
                <w:b/>
                <w:color w:val="FFFFFF"/>
              </w:rPr>
              <w:t>Relación</w:t>
            </w:r>
          </w:p>
        </w:tc>
        <w:tc>
          <w:tcPr>
            <w:tcW w:w="2754" w:type="dxa"/>
            <w:tcBorders>
              <w:bottom w:val="single" w:sz="4" w:space="0" w:color="000000"/>
            </w:tcBorders>
            <w:shd w:val="solid" w:color="003300" w:fill="ECE8E1"/>
          </w:tcPr>
          <w:p w14:paraId="5D6FEADF" w14:textId="77777777" w:rsidR="001A0A3C" w:rsidRDefault="00000000">
            <w:pPr>
              <w:spacing w:before="80" w:after="0" w:line="240" w:lineRule="auto"/>
              <w:jc w:val="center"/>
              <w:rPr>
                <w:b/>
                <w:color w:val="FFFFFF"/>
              </w:rPr>
            </w:pPr>
            <w:r w:rsidRPr="00A83535">
              <w:rPr>
                <w:b/>
                <w:color w:val="FFFFFF"/>
              </w:rPr>
              <w:t>A quién deben transmitir la información sobre la muerte</w:t>
            </w:r>
          </w:p>
        </w:tc>
      </w:tr>
      <w:tr w:rsidR="001F1E41" w:rsidRPr="003F2641" w14:paraId="23D445BD" w14:textId="77777777" w:rsidTr="001F1E41">
        <w:trPr>
          <w:trHeight w:val="432"/>
        </w:trPr>
        <w:tc>
          <w:tcPr>
            <w:tcW w:w="2754" w:type="dxa"/>
            <w:tcBorders>
              <w:right w:val="nil"/>
            </w:tcBorders>
          </w:tcPr>
          <w:p w14:paraId="6C89A14B" w14:textId="77777777" w:rsidR="001F1E41" w:rsidRPr="003F2641" w:rsidRDefault="001F1E41" w:rsidP="001F1E41">
            <w:pPr>
              <w:spacing w:line="240" w:lineRule="auto"/>
            </w:pPr>
          </w:p>
        </w:tc>
        <w:tc>
          <w:tcPr>
            <w:tcW w:w="2754" w:type="dxa"/>
            <w:tcBorders>
              <w:left w:val="nil"/>
              <w:right w:val="nil"/>
            </w:tcBorders>
          </w:tcPr>
          <w:p w14:paraId="76FDBBF2" w14:textId="77777777" w:rsidR="001F1E41" w:rsidRPr="003F2641" w:rsidRDefault="001F1E41" w:rsidP="001F1E41">
            <w:pPr>
              <w:spacing w:line="240" w:lineRule="auto"/>
            </w:pPr>
          </w:p>
        </w:tc>
        <w:tc>
          <w:tcPr>
            <w:tcW w:w="2754" w:type="dxa"/>
            <w:tcBorders>
              <w:left w:val="nil"/>
              <w:right w:val="nil"/>
            </w:tcBorders>
          </w:tcPr>
          <w:p w14:paraId="7F201CEF" w14:textId="77777777" w:rsidR="001F1E41" w:rsidRPr="003F2641" w:rsidRDefault="001F1E41" w:rsidP="001F1E41">
            <w:pPr>
              <w:spacing w:line="240" w:lineRule="auto"/>
            </w:pPr>
          </w:p>
        </w:tc>
        <w:tc>
          <w:tcPr>
            <w:tcW w:w="2754" w:type="dxa"/>
            <w:tcBorders>
              <w:left w:val="nil"/>
            </w:tcBorders>
          </w:tcPr>
          <w:p w14:paraId="0E02FDEE" w14:textId="77777777" w:rsidR="001F1E41" w:rsidRPr="003F2641" w:rsidRDefault="001F1E41" w:rsidP="001F1E41">
            <w:pPr>
              <w:spacing w:line="240" w:lineRule="auto"/>
            </w:pPr>
          </w:p>
        </w:tc>
      </w:tr>
      <w:tr w:rsidR="001F1E41" w:rsidRPr="003F2641" w14:paraId="0DB5B2B1" w14:textId="77777777" w:rsidTr="001F1E41">
        <w:trPr>
          <w:trHeight w:val="432"/>
        </w:trPr>
        <w:tc>
          <w:tcPr>
            <w:tcW w:w="2754" w:type="dxa"/>
            <w:tcBorders>
              <w:right w:val="nil"/>
            </w:tcBorders>
          </w:tcPr>
          <w:p w14:paraId="218438EE" w14:textId="77777777" w:rsidR="001F1E41" w:rsidRPr="003F2641" w:rsidRDefault="001F1E41" w:rsidP="001F1E41">
            <w:pPr>
              <w:spacing w:line="240" w:lineRule="auto"/>
            </w:pPr>
          </w:p>
        </w:tc>
        <w:tc>
          <w:tcPr>
            <w:tcW w:w="2754" w:type="dxa"/>
            <w:tcBorders>
              <w:left w:val="nil"/>
              <w:right w:val="nil"/>
            </w:tcBorders>
          </w:tcPr>
          <w:p w14:paraId="6888D10F" w14:textId="77777777" w:rsidR="001F1E41" w:rsidRPr="003F2641" w:rsidRDefault="001F1E41" w:rsidP="001F1E41">
            <w:pPr>
              <w:spacing w:line="240" w:lineRule="auto"/>
            </w:pPr>
          </w:p>
        </w:tc>
        <w:tc>
          <w:tcPr>
            <w:tcW w:w="2754" w:type="dxa"/>
            <w:tcBorders>
              <w:left w:val="nil"/>
              <w:right w:val="nil"/>
            </w:tcBorders>
          </w:tcPr>
          <w:p w14:paraId="63C91B0B" w14:textId="77777777" w:rsidR="001F1E41" w:rsidRPr="003F2641" w:rsidRDefault="001F1E41" w:rsidP="001F1E41">
            <w:pPr>
              <w:spacing w:line="240" w:lineRule="auto"/>
            </w:pPr>
          </w:p>
        </w:tc>
        <w:tc>
          <w:tcPr>
            <w:tcW w:w="2754" w:type="dxa"/>
            <w:tcBorders>
              <w:left w:val="nil"/>
            </w:tcBorders>
          </w:tcPr>
          <w:p w14:paraId="351F52BB" w14:textId="77777777" w:rsidR="001F1E41" w:rsidRPr="003F2641" w:rsidRDefault="001F1E41" w:rsidP="001F1E41">
            <w:pPr>
              <w:spacing w:line="240" w:lineRule="auto"/>
            </w:pPr>
          </w:p>
        </w:tc>
      </w:tr>
      <w:tr w:rsidR="001F1E41" w:rsidRPr="003F2641" w14:paraId="4954BA2E" w14:textId="77777777" w:rsidTr="001F1E41">
        <w:trPr>
          <w:trHeight w:val="432"/>
        </w:trPr>
        <w:tc>
          <w:tcPr>
            <w:tcW w:w="2754" w:type="dxa"/>
            <w:tcBorders>
              <w:right w:val="nil"/>
            </w:tcBorders>
          </w:tcPr>
          <w:p w14:paraId="0E94F337" w14:textId="77777777" w:rsidR="001F1E41" w:rsidRPr="003F2641" w:rsidRDefault="001F1E41" w:rsidP="001F1E41">
            <w:pPr>
              <w:spacing w:line="240" w:lineRule="auto"/>
            </w:pPr>
          </w:p>
        </w:tc>
        <w:tc>
          <w:tcPr>
            <w:tcW w:w="2754" w:type="dxa"/>
            <w:tcBorders>
              <w:left w:val="nil"/>
              <w:right w:val="nil"/>
            </w:tcBorders>
          </w:tcPr>
          <w:p w14:paraId="03434054" w14:textId="77777777" w:rsidR="001F1E41" w:rsidRPr="003F2641" w:rsidRDefault="001F1E41" w:rsidP="001F1E41">
            <w:pPr>
              <w:spacing w:line="240" w:lineRule="auto"/>
            </w:pPr>
          </w:p>
        </w:tc>
        <w:tc>
          <w:tcPr>
            <w:tcW w:w="2754" w:type="dxa"/>
            <w:tcBorders>
              <w:left w:val="nil"/>
              <w:right w:val="nil"/>
            </w:tcBorders>
          </w:tcPr>
          <w:p w14:paraId="46078499" w14:textId="77777777" w:rsidR="001F1E41" w:rsidRPr="003F2641" w:rsidRDefault="001F1E41" w:rsidP="001F1E41">
            <w:pPr>
              <w:spacing w:line="240" w:lineRule="auto"/>
            </w:pPr>
          </w:p>
        </w:tc>
        <w:tc>
          <w:tcPr>
            <w:tcW w:w="2754" w:type="dxa"/>
            <w:tcBorders>
              <w:left w:val="nil"/>
            </w:tcBorders>
          </w:tcPr>
          <w:p w14:paraId="2976B043" w14:textId="77777777" w:rsidR="001F1E41" w:rsidRPr="003F2641" w:rsidRDefault="001F1E41" w:rsidP="001F1E41">
            <w:pPr>
              <w:spacing w:line="240" w:lineRule="auto"/>
            </w:pPr>
          </w:p>
        </w:tc>
      </w:tr>
      <w:tr w:rsidR="001F1E41" w:rsidRPr="003F2641" w14:paraId="4F5D7B0E" w14:textId="77777777" w:rsidTr="001F1E41">
        <w:trPr>
          <w:trHeight w:val="432"/>
        </w:trPr>
        <w:tc>
          <w:tcPr>
            <w:tcW w:w="2754" w:type="dxa"/>
            <w:tcBorders>
              <w:right w:val="nil"/>
            </w:tcBorders>
          </w:tcPr>
          <w:p w14:paraId="52774742" w14:textId="77777777" w:rsidR="001F1E41" w:rsidRPr="003F2641" w:rsidRDefault="001F1E41" w:rsidP="001F1E41">
            <w:pPr>
              <w:spacing w:line="240" w:lineRule="auto"/>
            </w:pPr>
          </w:p>
        </w:tc>
        <w:tc>
          <w:tcPr>
            <w:tcW w:w="2754" w:type="dxa"/>
            <w:tcBorders>
              <w:left w:val="nil"/>
              <w:right w:val="nil"/>
            </w:tcBorders>
          </w:tcPr>
          <w:p w14:paraId="44F592EE" w14:textId="77777777" w:rsidR="001F1E41" w:rsidRPr="003F2641" w:rsidRDefault="001F1E41" w:rsidP="001F1E41">
            <w:pPr>
              <w:spacing w:line="240" w:lineRule="auto"/>
            </w:pPr>
          </w:p>
        </w:tc>
        <w:tc>
          <w:tcPr>
            <w:tcW w:w="2754" w:type="dxa"/>
            <w:tcBorders>
              <w:left w:val="nil"/>
              <w:right w:val="nil"/>
            </w:tcBorders>
          </w:tcPr>
          <w:p w14:paraId="1C129A24" w14:textId="77777777" w:rsidR="001F1E41" w:rsidRPr="003F2641" w:rsidRDefault="001F1E41" w:rsidP="001F1E41">
            <w:pPr>
              <w:spacing w:line="240" w:lineRule="auto"/>
            </w:pPr>
          </w:p>
        </w:tc>
        <w:tc>
          <w:tcPr>
            <w:tcW w:w="2754" w:type="dxa"/>
            <w:tcBorders>
              <w:left w:val="nil"/>
            </w:tcBorders>
          </w:tcPr>
          <w:p w14:paraId="10B01D37" w14:textId="77777777" w:rsidR="001F1E41" w:rsidRPr="003F2641" w:rsidRDefault="001F1E41" w:rsidP="001F1E41">
            <w:pPr>
              <w:spacing w:line="240" w:lineRule="auto"/>
            </w:pPr>
          </w:p>
        </w:tc>
      </w:tr>
      <w:tr w:rsidR="001F1E41" w:rsidRPr="003F2641" w14:paraId="308C56A6" w14:textId="77777777" w:rsidTr="001F1E41">
        <w:trPr>
          <w:trHeight w:val="432"/>
        </w:trPr>
        <w:tc>
          <w:tcPr>
            <w:tcW w:w="2754" w:type="dxa"/>
            <w:tcBorders>
              <w:right w:val="nil"/>
            </w:tcBorders>
          </w:tcPr>
          <w:p w14:paraId="5046AB24" w14:textId="77777777" w:rsidR="001F1E41" w:rsidRPr="003F2641" w:rsidRDefault="001F1E41" w:rsidP="001F1E41">
            <w:pPr>
              <w:spacing w:line="240" w:lineRule="auto"/>
            </w:pPr>
          </w:p>
        </w:tc>
        <w:tc>
          <w:tcPr>
            <w:tcW w:w="2754" w:type="dxa"/>
            <w:tcBorders>
              <w:left w:val="nil"/>
              <w:right w:val="nil"/>
            </w:tcBorders>
          </w:tcPr>
          <w:p w14:paraId="422062DD" w14:textId="77777777" w:rsidR="001F1E41" w:rsidRPr="003F2641" w:rsidRDefault="001F1E41" w:rsidP="001F1E41">
            <w:pPr>
              <w:spacing w:line="240" w:lineRule="auto"/>
            </w:pPr>
          </w:p>
        </w:tc>
        <w:tc>
          <w:tcPr>
            <w:tcW w:w="2754" w:type="dxa"/>
            <w:tcBorders>
              <w:left w:val="nil"/>
              <w:right w:val="nil"/>
            </w:tcBorders>
          </w:tcPr>
          <w:p w14:paraId="6F7D8981" w14:textId="77777777" w:rsidR="001F1E41" w:rsidRPr="003F2641" w:rsidRDefault="001F1E41" w:rsidP="001F1E41">
            <w:pPr>
              <w:spacing w:line="240" w:lineRule="auto"/>
            </w:pPr>
          </w:p>
        </w:tc>
        <w:tc>
          <w:tcPr>
            <w:tcW w:w="2754" w:type="dxa"/>
            <w:tcBorders>
              <w:left w:val="nil"/>
            </w:tcBorders>
          </w:tcPr>
          <w:p w14:paraId="3E11162B" w14:textId="77777777" w:rsidR="001F1E41" w:rsidRPr="003F2641" w:rsidRDefault="001F1E41" w:rsidP="001F1E41">
            <w:pPr>
              <w:spacing w:line="240" w:lineRule="auto"/>
            </w:pPr>
          </w:p>
        </w:tc>
      </w:tr>
      <w:tr w:rsidR="001F1E41" w:rsidRPr="003F2641" w14:paraId="7FB09EC7" w14:textId="77777777" w:rsidTr="001F1E41">
        <w:trPr>
          <w:trHeight w:val="432"/>
        </w:trPr>
        <w:tc>
          <w:tcPr>
            <w:tcW w:w="2754" w:type="dxa"/>
            <w:tcBorders>
              <w:right w:val="nil"/>
            </w:tcBorders>
          </w:tcPr>
          <w:p w14:paraId="12E4EEC8" w14:textId="77777777" w:rsidR="001F1E41" w:rsidRPr="003F2641" w:rsidRDefault="001F1E41" w:rsidP="001F1E41">
            <w:pPr>
              <w:spacing w:line="240" w:lineRule="auto"/>
            </w:pPr>
          </w:p>
        </w:tc>
        <w:tc>
          <w:tcPr>
            <w:tcW w:w="2754" w:type="dxa"/>
            <w:tcBorders>
              <w:left w:val="nil"/>
              <w:right w:val="nil"/>
            </w:tcBorders>
          </w:tcPr>
          <w:p w14:paraId="73A92547" w14:textId="77777777" w:rsidR="001F1E41" w:rsidRPr="003F2641" w:rsidRDefault="001F1E41" w:rsidP="001F1E41">
            <w:pPr>
              <w:spacing w:line="240" w:lineRule="auto"/>
            </w:pPr>
          </w:p>
        </w:tc>
        <w:tc>
          <w:tcPr>
            <w:tcW w:w="2754" w:type="dxa"/>
            <w:tcBorders>
              <w:left w:val="nil"/>
              <w:right w:val="nil"/>
            </w:tcBorders>
          </w:tcPr>
          <w:p w14:paraId="3B07FE98" w14:textId="77777777" w:rsidR="001F1E41" w:rsidRPr="003F2641" w:rsidRDefault="001F1E41" w:rsidP="001F1E41">
            <w:pPr>
              <w:spacing w:line="240" w:lineRule="auto"/>
            </w:pPr>
          </w:p>
        </w:tc>
        <w:tc>
          <w:tcPr>
            <w:tcW w:w="2754" w:type="dxa"/>
            <w:tcBorders>
              <w:left w:val="nil"/>
            </w:tcBorders>
          </w:tcPr>
          <w:p w14:paraId="3CBED2FA" w14:textId="77777777" w:rsidR="001F1E41" w:rsidRPr="003F2641" w:rsidRDefault="001F1E41" w:rsidP="001F1E41">
            <w:pPr>
              <w:spacing w:line="240" w:lineRule="auto"/>
            </w:pPr>
          </w:p>
        </w:tc>
      </w:tr>
      <w:tr w:rsidR="001F1E41" w:rsidRPr="003F2641" w14:paraId="5E91EF84" w14:textId="77777777" w:rsidTr="001F1E41">
        <w:trPr>
          <w:trHeight w:val="432"/>
        </w:trPr>
        <w:tc>
          <w:tcPr>
            <w:tcW w:w="2754" w:type="dxa"/>
            <w:tcBorders>
              <w:right w:val="nil"/>
            </w:tcBorders>
          </w:tcPr>
          <w:p w14:paraId="35C82FF4" w14:textId="77777777" w:rsidR="001F1E41" w:rsidRPr="003F2641" w:rsidRDefault="001F1E41" w:rsidP="001F1E41">
            <w:pPr>
              <w:spacing w:line="240" w:lineRule="auto"/>
            </w:pPr>
          </w:p>
        </w:tc>
        <w:tc>
          <w:tcPr>
            <w:tcW w:w="2754" w:type="dxa"/>
            <w:tcBorders>
              <w:left w:val="nil"/>
              <w:right w:val="nil"/>
            </w:tcBorders>
          </w:tcPr>
          <w:p w14:paraId="5BE480A0" w14:textId="77777777" w:rsidR="001F1E41" w:rsidRPr="003F2641" w:rsidRDefault="001F1E41" w:rsidP="001F1E41">
            <w:pPr>
              <w:spacing w:line="240" w:lineRule="auto"/>
            </w:pPr>
          </w:p>
        </w:tc>
        <w:tc>
          <w:tcPr>
            <w:tcW w:w="2754" w:type="dxa"/>
            <w:tcBorders>
              <w:left w:val="nil"/>
              <w:right w:val="nil"/>
            </w:tcBorders>
          </w:tcPr>
          <w:p w14:paraId="682763EC" w14:textId="77777777" w:rsidR="001F1E41" w:rsidRPr="003F2641" w:rsidRDefault="001F1E41" w:rsidP="001F1E41">
            <w:pPr>
              <w:spacing w:line="240" w:lineRule="auto"/>
            </w:pPr>
          </w:p>
        </w:tc>
        <w:tc>
          <w:tcPr>
            <w:tcW w:w="2754" w:type="dxa"/>
            <w:tcBorders>
              <w:left w:val="nil"/>
            </w:tcBorders>
          </w:tcPr>
          <w:p w14:paraId="4A3140DB" w14:textId="77777777" w:rsidR="001F1E41" w:rsidRPr="003F2641" w:rsidRDefault="001F1E41" w:rsidP="001F1E41">
            <w:pPr>
              <w:spacing w:line="240" w:lineRule="auto"/>
            </w:pPr>
          </w:p>
        </w:tc>
      </w:tr>
      <w:tr w:rsidR="001F1E41" w:rsidRPr="003F2641" w14:paraId="069E2A4B" w14:textId="77777777" w:rsidTr="001F1E41">
        <w:trPr>
          <w:trHeight w:val="432"/>
        </w:trPr>
        <w:tc>
          <w:tcPr>
            <w:tcW w:w="2754" w:type="dxa"/>
            <w:tcBorders>
              <w:right w:val="nil"/>
            </w:tcBorders>
          </w:tcPr>
          <w:p w14:paraId="1F9E929E" w14:textId="77777777" w:rsidR="001F1E41" w:rsidRPr="003F2641" w:rsidRDefault="001F1E41" w:rsidP="001F1E41">
            <w:pPr>
              <w:spacing w:line="240" w:lineRule="auto"/>
            </w:pPr>
          </w:p>
        </w:tc>
        <w:tc>
          <w:tcPr>
            <w:tcW w:w="2754" w:type="dxa"/>
            <w:tcBorders>
              <w:left w:val="nil"/>
              <w:right w:val="nil"/>
            </w:tcBorders>
          </w:tcPr>
          <w:p w14:paraId="216B6DF3" w14:textId="77777777" w:rsidR="001F1E41" w:rsidRPr="003F2641" w:rsidRDefault="001F1E41" w:rsidP="001F1E41">
            <w:pPr>
              <w:spacing w:line="240" w:lineRule="auto"/>
            </w:pPr>
          </w:p>
        </w:tc>
        <w:tc>
          <w:tcPr>
            <w:tcW w:w="2754" w:type="dxa"/>
            <w:tcBorders>
              <w:left w:val="nil"/>
              <w:right w:val="nil"/>
            </w:tcBorders>
          </w:tcPr>
          <w:p w14:paraId="3165BFBF" w14:textId="77777777" w:rsidR="001F1E41" w:rsidRPr="003F2641" w:rsidRDefault="001F1E41" w:rsidP="001F1E41">
            <w:pPr>
              <w:spacing w:line="240" w:lineRule="auto"/>
            </w:pPr>
          </w:p>
        </w:tc>
        <w:tc>
          <w:tcPr>
            <w:tcW w:w="2754" w:type="dxa"/>
            <w:tcBorders>
              <w:left w:val="nil"/>
            </w:tcBorders>
          </w:tcPr>
          <w:p w14:paraId="2779CC45" w14:textId="77777777" w:rsidR="001F1E41" w:rsidRPr="003F2641" w:rsidRDefault="001F1E41" w:rsidP="001F1E41">
            <w:pPr>
              <w:spacing w:line="240" w:lineRule="auto"/>
            </w:pPr>
          </w:p>
        </w:tc>
      </w:tr>
      <w:tr w:rsidR="001F1E41" w:rsidRPr="003F2641" w14:paraId="31CD330D" w14:textId="77777777" w:rsidTr="001F1E41">
        <w:trPr>
          <w:trHeight w:val="432"/>
        </w:trPr>
        <w:tc>
          <w:tcPr>
            <w:tcW w:w="2754" w:type="dxa"/>
            <w:tcBorders>
              <w:right w:val="nil"/>
            </w:tcBorders>
          </w:tcPr>
          <w:p w14:paraId="7CC92DB3" w14:textId="77777777" w:rsidR="001F1E41" w:rsidRPr="003F2641" w:rsidRDefault="001F1E41" w:rsidP="001F1E41">
            <w:pPr>
              <w:spacing w:line="240" w:lineRule="auto"/>
            </w:pPr>
          </w:p>
        </w:tc>
        <w:tc>
          <w:tcPr>
            <w:tcW w:w="2754" w:type="dxa"/>
            <w:tcBorders>
              <w:left w:val="nil"/>
              <w:right w:val="nil"/>
            </w:tcBorders>
          </w:tcPr>
          <w:p w14:paraId="4CEB1D8B" w14:textId="77777777" w:rsidR="001F1E41" w:rsidRPr="003F2641" w:rsidRDefault="001F1E41" w:rsidP="001F1E41">
            <w:pPr>
              <w:spacing w:line="240" w:lineRule="auto"/>
            </w:pPr>
          </w:p>
        </w:tc>
        <w:tc>
          <w:tcPr>
            <w:tcW w:w="2754" w:type="dxa"/>
            <w:tcBorders>
              <w:left w:val="nil"/>
              <w:right w:val="nil"/>
            </w:tcBorders>
          </w:tcPr>
          <w:p w14:paraId="72D93E87" w14:textId="77777777" w:rsidR="001F1E41" w:rsidRPr="003F2641" w:rsidRDefault="001F1E41" w:rsidP="001F1E41">
            <w:pPr>
              <w:spacing w:line="240" w:lineRule="auto"/>
            </w:pPr>
          </w:p>
        </w:tc>
        <w:tc>
          <w:tcPr>
            <w:tcW w:w="2754" w:type="dxa"/>
            <w:tcBorders>
              <w:left w:val="nil"/>
            </w:tcBorders>
          </w:tcPr>
          <w:p w14:paraId="1340A380" w14:textId="77777777" w:rsidR="001F1E41" w:rsidRPr="003F2641" w:rsidRDefault="001F1E41" w:rsidP="001F1E41">
            <w:pPr>
              <w:spacing w:line="240" w:lineRule="auto"/>
            </w:pPr>
          </w:p>
        </w:tc>
      </w:tr>
      <w:tr w:rsidR="001F1E41" w:rsidRPr="003F2641" w14:paraId="75829FE3" w14:textId="77777777" w:rsidTr="001F1E41">
        <w:trPr>
          <w:trHeight w:val="432"/>
        </w:trPr>
        <w:tc>
          <w:tcPr>
            <w:tcW w:w="2754" w:type="dxa"/>
            <w:tcBorders>
              <w:right w:val="nil"/>
            </w:tcBorders>
          </w:tcPr>
          <w:p w14:paraId="282C537D" w14:textId="77777777" w:rsidR="001F1E41" w:rsidRPr="003F2641" w:rsidRDefault="001F1E41" w:rsidP="001F1E41">
            <w:pPr>
              <w:spacing w:line="240" w:lineRule="auto"/>
            </w:pPr>
          </w:p>
        </w:tc>
        <w:tc>
          <w:tcPr>
            <w:tcW w:w="2754" w:type="dxa"/>
            <w:tcBorders>
              <w:left w:val="nil"/>
              <w:right w:val="nil"/>
            </w:tcBorders>
          </w:tcPr>
          <w:p w14:paraId="478BAD1D" w14:textId="77777777" w:rsidR="001F1E41" w:rsidRPr="003F2641" w:rsidRDefault="001F1E41" w:rsidP="001F1E41">
            <w:pPr>
              <w:spacing w:line="240" w:lineRule="auto"/>
            </w:pPr>
          </w:p>
        </w:tc>
        <w:tc>
          <w:tcPr>
            <w:tcW w:w="2754" w:type="dxa"/>
            <w:tcBorders>
              <w:left w:val="nil"/>
              <w:right w:val="nil"/>
            </w:tcBorders>
          </w:tcPr>
          <w:p w14:paraId="547D0F0B" w14:textId="77777777" w:rsidR="001F1E41" w:rsidRPr="003F2641" w:rsidRDefault="001F1E41" w:rsidP="001F1E41">
            <w:pPr>
              <w:spacing w:line="240" w:lineRule="auto"/>
            </w:pPr>
          </w:p>
        </w:tc>
        <w:tc>
          <w:tcPr>
            <w:tcW w:w="2754" w:type="dxa"/>
            <w:tcBorders>
              <w:left w:val="nil"/>
            </w:tcBorders>
          </w:tcPr>
          <w:p w14:paraId="5CB70D35" w14:textId="77777777" w:rsidR="001F1E41" w:rsidRPr="003F2641" w:rsidRDefault="001F1E41" w:rsidP="001F1E41">
            <w:pPr>
              <w:spacing w:line="240" w:lineRule="auto"/>
            </w:pPr>
          </w:p>
        </w:tc>
      </w:tr>
      <w:tr w:rsidR="001F1E41" w:rsidRPr="003F2641" w14:paraId="500125B7" w14:textId="77777777" w:rsidTr="001F1E41">
        <w:trPr>
          <w:trHeight w:val="432"/>
        </w:trPr>
        <w:tc>
          <w:tcPr>
            <w:tcW w:w="2754" w:type="dxa"/>
            <w:tcBorders>
              <w:right w:val="nil"/>
            </w:tcBorders>
          </w:tcPr>
          <w:p w14:paraId="2F3CCE69" w14:textId="77777777" w:rsidR="001F1E41" w:rsidRPr="003F2641" w:rsidRDefault="001F1E41" w:rsidP="001F1E41">
            <w:pPr>
              <w:spacing w:line="240" w:lineRule="auto"/>
            </w:pPr>
          </w:p>
        </w:tc>
        <w:tc>
          <w:tcPr>
            <w:tcW w:w="2754" w:type="dxa"/>
            <w:tcBorders>
              <w:left w:val="nil"/>
              <w:right w:val="nil"/>
            </w:tcBorders>
          </w:tcPr>
          <w:p w14:paraId="4AC7713A" w14:textId="77777777" w:rsidR="001F1E41" w:rsidRPr="003F2641" w:rsidRDefault="001F1E41" w:rsidP="001F1E41">
            <w:pPr>
              <w:spacing w:line="240" w:lineRule="auto"/>
            </w:pPr>
          </w:p>
        </w:tc>
        <w:tc>
          <w:tcPr>
            <w:tcW w:w="2754" w:type="dxa"/>
            <w:tcBorders>
              <w:left w:val="nil"/>
              <w:right w:val="nil"/>
            </w:tcBorders>
          </w:tcPr>
          <w:p w14:paraId="604FAB2A" w14:textId="77777777" w:rsidR="001F1E41" w:rsidRPr="003F2641" w:rsidRDefault="001F1E41" w:rsidP="001F1E41">
            <w:pPr>
              <w:spacing w:line="240" w:lineRule="auto"/>
            </w:pPr>
          </w:p>
        </w:tc>
        <w:tc>
          <w:tcPr>
            <w:tcW w:w="2754" w:type="dxa"/>
            <w:tcBorders>
              <w:left w:val="nil"/>
            </w:tcBorders>
          </w:tcPr>
          <w:p w14:paraId="6B665614" w14:textId="77777777" w:rsidR="001F1E41" w:rsidRPr="003F2641" w:rsidRDefault="001F1E41" w:rsidP="001F1E41">
            <w:pPr>
              <w:spacing w:line="240" w:lineRule="auto"/>
            </w:pPr>
          </w:p>
        </w:tc>
      </w:tr>
      <w:tr w:rsidR="001F1E41" w:rsidRPr="003F2641" w14:paraId="7DD6D27E" w14:textId="77777777" w:rsidTr="001F1E41">
        <w:trPr>
          <w:trHeight w:val="432"/>
        </w:trPr>
        <w:tc>
          <w:tcPr>
            <w:tcW w:w="2754" w:type="dxa"/>
            <w:tcBorders>
              <w:right w:val="nil"/>
            </w:tcBorders>
          </w:tcPr>
          <w:p w14:paraId="5710BF69" w14:textId="77777777" w:rsidR="001F1E41" w:rsidRPr="003F2641" w:rsidRDefault="001F1E41" w:rsidP="001F1E41">
            <w:pPr>
              <w:spacing w:line="240" w:lineRule="auto"/>
            </w:pPr>
          </w:p>
        </w:tc>
        <w:tc>
          <w:tcPr>
            <w:tcW w:w="2754" w:type="dxa"/>
            <w:tcBorders>
              <w:left w:val="nil"/>
              <w:right w:val="nil"/>
            </w:tcBorders>
          </w:tcPr>
          <w:p w14:paraId="388C087F" w14:textId="77777777" w:rsidR="001F1E41" w:rsidRPr="003F2641" w:rsidRDefault="001F1E41" w:rsidP="001F1E41">
            <w:pPr>
              <w:spacing w:line="240" w:lineRule="auto"/>
            </w:pPr>
          </w:p>
        </w:tc>
        <w:tc>
          <w:tcPr>
            <w:tcW w:w="2754" w:type="dxa"/>
            <w:tcBorders>
              <w:left w:val="nil"/>
              <w:right w:val="nil"/>
            </w:tcBorders>
          </w:tcPr>
          <w:p w14:paraId="6F2EB272" w14:textId="77777777" w:rsidR="001F1E41" w:rsidRPr="003F2641" w:rsidRDefault="001F1E41" w:rsidP="001F1E41">
            <w:pPr>
              <w:spacing w:line="240" w:lineRule="auto"/>
            </w:pPr>
          </w:p>
        </w:tc>
        <w:tc>
          <w:tcPr>
            <w:tcW w:w="2754" w:type="dxa"/>
            <w:tcBorders>
              <w:left w:val="nil"/>
            </w:tcBorders>
          </w:tcPr>
          <w:p w14:paraId="6D80B619" w14:textId="77777777" w:rsidR="001F1E41" w:rsidRPr="003F2641" w:rsidRDefault="001F1E41" w:rsidP="001F1E41">
            <w:pPr>
              <w:spacing w:line="240" w:lineRule="auto"/>
            </w:pPr>
          </w:p>
        </w:tc>
      </w:tr>
      <w:tr w:rsidR="001F1E41" w:rsidRPr="003F2641" w14:paraId="4BB2C12D" w14:textId="77777777" w:rsidTr="001F1E41">
        <w:trPr>
          <w:trHeight w:val="432"/>
        </w:trPr>
        <w:tc>
          <w:tcPr>
            <w:tcW w:w="2754" w:type="dxa"/>
            <w:tcBorders>
              <w:right w:val="nil"/>
            </w:tcBorders>
          </w:tcPr>
          <w:p w14:paraId="355011B3" w14:textId="77777777" w:rsidR="001F1E41" w:rsidRPr="003F2641" w:rsidRDefault="001F1E41" w:rsidP="001F1E41">
            <w:pPr>
              <w:spacing w:line="240" w:lineRule="auto"/>
            </w:pPr>
          </w:p>
        </w:tc>
        <w:tc>
          <w:tcPr>
            <w:tcW w:w="2754" w:type="dxa"/>
            <w:tcBorders>
              <w:left w:val="nil"/>
              <w:right w:val="nil"/>
            </w:tcBorders>
          </w:tcPr>
          <w:p w14:paraId="5BC3BDD8" w14:textId="77777777" w:rsidR="001F1E41" w:rsidRPr="003F2641" w:rsidRDefault="001F1E41" w:rsidP="001F1E41">
            <w:pPr>
              <w:spacing w:line="240" w:lineRule="auto"/>
            </w:pPr>
          </w:p>
        </w:tc>
        <w:tc>
          <w:tcPr>
            <w:tcW w:w="2754" w:type="dxa"/>
            <w:tcBorders>
              <w:left w:val="nil"/>
              <w:right w:val="nil"/>
            </w:tcBorders>
          </w:tcPr>
          <w:p w14:paraId="7F56DBAF" w14:textId="77777777" w:rsidR="001F1E41" w:rsidRPr="003F2641" w:rsidRDefault="001F1E41" w:rsidP="001F1E41">
            <w:pPr>
              <w:spacing w:line="240" w:lineRule="auto"/>
            </w:pPr>
          </w:p>
        </w:tc>
        <w:tc>
          <w:tcPr>
            <w:tcW w:w="2754" w:type="dxa"/>
            <w:tcBorders>
              <w:left w:val="nil"/>
            </w:tcBorders>
          </w:tcPr>
          <w:p w14:paraId="4236CF12" w14:textId="77777777" w:rsidR="001F1E41" w:rsidRPr="003F2641" w:rsidRDefault="001F1E41" w:rsidP="001F1E41">
            <w:pPr>
              <w:spacing w:line="240" w:lineRule="auto"/>
            </w:pPr>
          </w:p>
        </w:tc>
      </w:tr>
      <w:tr w:rsidR="001F1E41" w:rsidRPr="003F2641" w14:paraId="34E6A390" w14:textId="77777777" w:rsidTr="001F1E41">
        <w:trPr>
          <w:trHeight w:val="432"/>
        </w:trPr>
        <w:tc>
          <w:tcPr>
            <w:tcW w:w="2754" w:type="dxa"/>
            <w:tcBorders>
              <w:right w:val="nil"/>
            </w:tcBorders>
          </w:tcPr>
          <w:p w14:paraId="23A9BACF" w14:textId="77777777" w:rsidR="001F1E41" w:rsidRPr="003F2641" w:rsidRDefault="001F1E41" w:rsidP="001F1E41">
            <w:pPr>
              <w:spacing w:line="240" w:lineRule="auto"/>
            </w:pPr>
          </w:p>
        </w:tc>
        <w:tc>
          <w:tcPr>
            <w:tcW w:w="2754" w:type="dxa"/>
            <w:tcBorders>
              <w:left w:val="nil"/>
              <w:right w:val="nil"/>
            </w:tcBorders>
          </w:tcPr>
          <w:p w14:paraId="41705A69" w14:textId="77777777" w:rsidR="001F1E41" w:rsidRPr="003F2641" w:rsidRDefault="001F1E41" w:rsidP="001F1E41">
            <w:pPr>
              <w:spacing w:line="240" w:lineRule="auto"/>
            </w:pPr>
          </w:p>
        </w:tc>
        <w:tc>
          <w:tcPr>
            <w:tcW w:w="2754" w:type="dxa"/>
            <w:tcBorders>
              <w:left w:val="nil"/>
              <w:right w:val="nil"/>
            </w:tcBorders>
          </w:tcPr>
          <w:p w14:paraId="0E49455D" w14:textId="77777777" w:rsidR="001F1E41" w:rsidRPr="003F2641" w:rsidRDefault="001F1E41" w:rsidP="001F1E41">
            <w:pPr>
              <w:spacing w:line="240" w:lineRule="auto"/>
            </w:pPr>
          </w:p>
        </w:tc>
        <w:tc>
          <w:tcPr>
            <w:tcW w:w="2754" w:type="dxa"/>
            <w:tcBorders>
              <w:left w:val="nil"/>
            </w:tcBorders>
          </w:tcPr>
          <w:p w14:paraId="2BF6C4BF" w14:textId="77777777" w:rsidR="001F1E41" w:rsidRPr="003F2641" w:rsidRDefault="001F1E41" w:rsidP="001F1E41">
            <w:pPr>
              <w:spacing w:line="240" w:lineRule="auto"/>
            </w:pPr>
          </w:p>
        </w:tc>
      </w:tr>
      <w:tr w:rsidR="001F1E41" w:rsidRPr="003F2641" w14:paraId="3A0814B7" w14:textId="77777777" w:rsidTr="001F1E41">
        <w:trPr>
          <w:trHeight w:val="432"/>
        </w:trPr>
        <w:tc>
          <w:tcPr>
            <w:tcW w:w="2754" w:type="dxa"/>
            <w:tcBorders>
              <w:right w:val="nil"/>
            </w:tcBorders>
          </w:tcPr>
          <w:p w14:paraId="0F1D8C6E" w14:textId="77777777" w:rsidR="001F1E41" w:rsidRPr="003F2641" w:rsidRDefault="001F1E41" w:rsidP="001F1E41">
            <w:pPr>
              <w:spacing w:line="240" w:lineRule="auto"/>
            </w:pPr>
          </w:p>
        </w:tc>
        <w:tc>
          <w:tcPr>
            <w:tcW w:w="2754" w:type="dxa"/>
            <w:tcBorders>
              <w:left w:val="nil"/>
              <w:right w:val="nil"/>
            </w:tcBorders>
          </w:tcPr>
          <w:p w14:paraId="7BA10584" w14:textId="77777777" w:rsidR="001F1E41" w:rsidRPr="003F2641" w:rsidRDefault="001F1E41" w:rsidP="001F1E41">
            <w:pPr>
              <w:spacing w:line="240" w:lineRule="auto"/>
            </w:pPr>
          </w:p>
        </w:tc>
        <w:tc>
          <w:tcPr>
            <w:tcW w:w="2754" w:type="dxa"/>
            <w:tcBorders>
              <w:left w:val="nil"/>
              <w:right w:val="nil"/>
            </w:tcBorders>
          </w:tcPr>
          <w:p w14:paraId="6B5D8393" w14:textId="77777777" w:rsidR="001F1E41" w:rsidRPr="003F2641" w:rsidRDefault="001F1E41" w:rsidP="001F1E41">
            <w:pPr>
              <w:spacing w:line="240" w:lineRule="auto"/>
            </w:pPr>
          </w:p>
        </w:tc>
        <w:tc>
          <w:tcPr>
            <w:tcW w:w="2754" w:type="dxa"/>
            <w:tcBorders>
              <w:left w:val="nil"/>
            </w:tcBorders>
          </w:tcPr>
          <w:p w14:paraId="7D8D8A85" w14:textId="77777777" w:rsidR="001F1E41" w:rsidRPr="003F2641" w:rsidRDefault="001F1E41" w:rsidP="001F1E41">
            <w:pPr>
              <w:spacing w:line="240" w:lineRule="auto"/>
            </w:pPr>
          </w:p>
        </w:tc>
      </w:tr>
    </w:tbl>
    <w:p w14:paraId="6600C00C" w14:textId="77777777" w:rsidR="001A0A3C" w:rsidRPr="00BF0EAB" w:rsidRDefault="00000000">
      <w:pPr>
        <w:pStyle w:val="Title"/>
        <w:rPr>
          <w:sz w:val="28"/>
          <w:szCs w:val="40"/>
        </w:rPr>
      </w:pPr>
      <w:r w:rsidRPr="00BF0EAB">
        <w:rPr>
          <w:sz w:val="28"/>
          <w:szCs w:val="40"/>
        </w:rPr>
        <w:lastRenderedPageBreak/>
        <w:t>40+ COSAS QUE HACER DESPUÉS DE LA MUERTE DE UN SER AMADO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28"/>
      </w:tblGrid>
      <w:tr w:rsidR="002E7E64" w:rsidRPr="00A83535" w14:paraId="2A1200CB" w14:textId="77777777" w:rsidTr="002E7E64">
        <w:trPr>
          <w:trHeight w:val="368"/>
        </w:trPr>
        <w:tc>
          <w:tcPr>
            <w:tcW w:w="10728" w:type="dxa"/>
            <w:shd w:val="solid" w:color="003300" w:fill="ECE8E1"/>
          </w:tcPr>
          <w:p w14:paraId="5F5A6643" w14:textId="77777777" w:rsidR="002E7E64" w:rsidRDefault="002E7E64">
            <w:pPr>
              <w:pStyle w:val="TableText"/>
              <w:spacing w:before="60"/>
              <w:rPr>
                <w:b/>
                <w:color w:val="FFFFFF"/>
              </w:rPr>
            </w:pPr>
            <w:proofErr w:type="spellStart"/>
            <w:r w:rsidRPr="00A83535">
              <w:rPr>
                <w:b/>
                <w:color w:val="FFFFFF"/>
              </w:rPr>
              <w:t>Elementos</w:t>
            </w:r>
            <w:proofErr w:type="spellEnd"/>
            <w:r w:rsidRPr="00A83535">
              <w:rPr>
                <w:b/>
                <w:color w:val="FFFFFF"/>
              </w:rPr>
              <w:t xml:space="preserve"> que un </w:t>
            </w:r>
            <w:proofErr w:type="spellStart"/>
            <w:r w:rsidRPr="00A83535">
              <w:rPr>
                <w:b/>
                <w:color w:val="FFFFFF"/>
              </w:rPr>
              <w:t>cónyuge</w:t>
            </w:r>
            <w:proofErr w:type="spellEnd"/>
            <w:r w:rsidRPr="00A83535">
              <w:rPr>
                <w:b/>
                <w:color w:val="FFFFFF"/>
              </w:rPr>
              <w:t>, familiar(es) o albacea debe revisar y sobre los que debe actuar (según proceda)</w:t>
            </w:r>
          </w:p>
        </w:tc>
      </w:tr>
      <w:tr w:rsidR="002E7E64" w:rsidRPr="003F2641" w14:paraId="5CDB474F" w14:textId="77777777" w:rsidTr="002E7E64">
        <w:tc>
          <w:tcPr>
            <w:tcW w:w="10728" w:type="dxa"/>
          </w:tcPr>
          <w:p w14:paraId="35641DE2" w14:textId="77777777" w:rsidR="002E7E64" w:rsidRPr="002E7E64" w:rsidRDefault="002E7E64">
            <w:pPr>
              <w:pStyle w:val="TableText"/>
              <w:rPr>
                <w:rFonts w:ascii="Arial Narrow" w:hAnsi="Arial Narrow"/>
              </w:rPr>
            </w:pPr>
            <w:r w:rsidRPr="002E7E64">
              <w:rPr>
                <w:rFonts w:ascii="Arial Narrow" w:hAnsi="Arial Narrow"/>
              </w:rPr>
              <w:t>1. Asegúrese de que se cumplen los deseos de donación de órganos de la persona.</w:t>
            </w:r>
          </w:p>
        </w:tc>
      </w:tr>
      <w:tr w:rsidR="002E7E64" w:rsidRPr="003F2641" w14:paraId="5C2B698A" w14:textId="77777777" w:rsidTr="002E7E64">
        <w:tc>
          <w:tcPr>
            <w:tcW w:w="10728" w:type="dxa"/>
          </w:tcPr>
          <w:p w14:paraId="631C9FCD" w14:textId="77777777" w:rsidR="002E7E64" w:rsidRPr="002E7E64" w:rsidRDefault="002E7E64">
            <w:pPr>
              <w:pStyle w:val="TableText"/>
              <w:rPr>
                <w:rFonts w:ascii="Arial Narrow" w:hAnsi="Arial Narrow"/>
              </w:rPr>
            </w:pPr>
            <w:r w:rsidRPr="002E7E64">
              <w:rPr>
                <w:rFonts w:ascii="Arial Narrow" w:hAnsi="Arial Narrow"/>
              </w:rPr>
              <w:t>2. Póngase en contacto con la funeraria (si procede, disponga de información sobre planes funerarios de prepago o seguros de vida).</w:t>
            </w:r>
          </w:p>
        </w:tc>
      </w:tr>
      <w:tr w:rsidR="002E7E64" w:rsidRPr="003F2641" w14:paraId="0918FCEA" w14:textId="77777777" w:rsidTr="002E7E64">
        <w:tc>
          <w:tcPr>
            <w:tcW w:w="10728" w:type="dxa"/>
          </w:tcPr>
          <w:p w14:paraId="36CA472B" w14:textId="77777777" w:rsidR="002E7E64" w:rsidRPr="002E7E64" w:rsidRDefault="002E7E64">
            <w:pPr>
              <w:pStyle w:val="TableText"/>
              <w:rPr>
                <w:rFonts w:ascii="Arial Narrow" w:hAnsi="Arial Narrow"/>
              </w:rPr>
            </w:pPr>
            <w:r w:rsidRPr="002E7E64">
              <w:rPr>
                <w:rFonts w:ascii="Arial Narrow" w:hAnsi="Arial Narrow"/>
              </w:rPr>
              <w:t>3. Póngase en contacto con el clero y/o la iglesia.</w:t>
            </w:r>
          </w:p>
        </w:tc>
      </w:tr>
      <w:tr w:rsidR="002E7E64" w:rsidRPr="003F2641" w14:paraId="43D206C3" w14:textId="77777777" w:rsidTr="002E7E64">
        <w:tc>
          <w:tcPr>
            <w:tcW w:w="10728" w:type="dxa"/>
          </w:tcPr>
          <w:p w14:paraId="2C5B40CF" w14:textId="77777777" w:rsidR="002E7E64" w:rsidRPr="002E7E64" w:rsidRDefault="002E7E64">
            <w:pPr>
              <w:pStyle w:val="TableText"/>
              <w:rPr>
                <w:rFonts w:ascii="Arial Narrow" w:hAnsi="Arial Narrow"/>
              </w:rPr>
            </w:pPr>
            <w:r w:rsidRPr="002E7E64">
              <w:rPr>
                <w:rFonts w:ascii="Arial Narrow" w:hAnsi="Arial Narrow"/>
              </w:rPr>
              <w:t>4. Localice la libreta de direcciones y avise a familiares y amigos (por teléfono y/o correo electrónico).</w:t>
            </w:r>
          </w:p>
        </w:tc>
      </w:tr>
      <w:tr w:rsidR="002E7E64" w:rsidRPr="003F2641" w14:paraId="3230252D" w14:textId="77777777" w:rsidTr="002E7E64">
        <w:tc>
          <w:tcPr>
            <w:tcW w:w="10728" w:type="dxa"/>
          </w:tcPr>
          <w:p w14:paraId="00114928" w14:textId="77777777" w:rsidR="002E7E64" w:rsidRPr="002E7E64" w:rsidRDefault="002E7E64">
            <w:pPr>
              <w:pStyle w:val="TableText"/>
              <w:rPr>
                <w:rFonts w:ascii="Arial Narrow" w:hAnsi="Arial Narrow"/>
              </w:rPr>
            </w:pPr>
            <w:r w:rsidRPr="002E7E64">
              <w:rPr>
                <w:rFonts w:ascii="Arial Narrow" w:hAnsi="Arial Narrow"/>
              </w:rPr>
              <w:t>5. Coloque la(s) esquela(s).</w:t>
            </w:r>
          </w:p>
        </w:tc>
      </w:tr>
      <w:tr w:rsidR="002E7E64" w:rsidRPr="003F2641" w14:paraId="5BD676EB" w14:textId="77777777" w:rsidTr="002E7E64">
        <w:tc>
          <w:tcPr>
            <w:tcW w:w="10728" w:type="dxa"/>
          </w:tcPr>
          <w:p w14:paraId="6553D31A" w14:textId="77777777" w:rsidR="002E7E64" w:rsidRPr="002E7E64" w:rsidRDefault="002E7E64">
            <w:pPr>
              <w:pStyle w:val="TableText"/>
              <w:rPr>
                <w:rFonts w:ascii="Arial Narrow" w:hAnsi="Arial Narrow"/>
              </w:rPr>
            </w:pPr>
            <w:r w:rsidRPr="002E7E64">
              <w:rPr>
                <w:rFonts w:ascii="Arial Narrow" w:hAnsi="Arial Narrow"/>
              </w:rPr>
              <w:t>6. Póngase en contacto con la Administración de Veteranos (honores militares para prestaciones funerarias y por fallecimiento).  Www.va.gov</w:t>
            </w:r>
          </w:p>
        </w:tc>
      </w:tr>
      <w:tr w:rsidR="002E7E64" w:rsidRPr="003F2641" w14:paraId="379ED00A" w14:textId="77777777" w:rsidTr="002E7E64">
        <w:tc>
          <w:tcPr>
            <w:tcW w:w="10728" w:type="dxa"/>
          </w:tcPr>
          <w:p w14:paraId="193594EC" w14:textId="77777777" w:rsidR="002E7E64" w:rsidRPr="002E7E64" w:rsidRDefault="002E7E64">
            <w:pPr>
              <w:pStyle w:val="TableText"/>
              <w:rPr>
                <w:rFonts w:ascii="Arial Narrow" w:hAnsi="Arial Narrow"/>
              </w:rPr>
            </w:pPr>
            <w:r w:rsidRPr="002E7E64">
              <w:rPr>
                <w:rFonts w:ascii="Arial Narrow" w:hAnsi="Arial Narrow"/>
              </w:rPr>
              <w:t>7. Realización de visionados y/o servicio(s).</w:t>
            </w:r>
          </w:p>
        </w:tc>
      </w:tr>
      <w:tr w:rsidR="002E7E64" w:rsidRPr="003F2641" w14:paraId="62C9F7AA" w14:textId="77777777" w:rsidTr="002E7E64">
        <w:tc>
          <w:tcPr>
            <w:tcW w:w="10728" w:type="dxa"/>
          </w:tcPr>
          <w:p w14:paraId="2D4247D1" w14:textId="77777777" w:rsidR="002E7E64" w:rsidRPr="002E7E64" w:rsidRDefault="002E7E64">
            <w:pPr>
              <w:pStyle w:val="TableText"/>
              <w:rPr>
                <w:rFonts w:ascii="Arial Narrow" w:hAnsi="Arial Narrow"/>
              </w:rPr>
            </w:pPr>
            <w:r w:rsidRPr="002E7E64">
              <w:rPr>
                <w:rFonts w:ascii="Arial Narrow" w:hAnsi="Arial Narrow"/>
              </w:rPr>
              <w:t>8. Solicite a la funeraria un número suficiente de certificados de defunción (al menos entre 10 y 15).</w:t>
            </w:r>
          </w:p>
        </w:tc>
      </w:tr>
      <w:tr w:rsidR="002E7E64" w:rsidRPr="003F2641" w14:paraId="4807EFF0" w14:textId="77777777" w:rsidTr="002E7E64">
        <w:tc>
          <w:tcPr>
            <w:tcW w:w="10728" w:type="dxa"/>
          </w:tcPr>
          <w:p w14:paraId="1D1EF774" w14:textId="77777777" w:rsidR="002E7E64" w:rsidRPr="002E7E64" w:rsidRDefault="002E7E64">
            <w:pPr>
              <w:pStyle w:val="TableText"/>
              <w:rPr>
                <w:rFonts w:ascii="Arial Narrow" w:hAnsi="Arial Narrow"/>
              </w:rPr>
            </w:pPr>
            <w:r w:rsidRPr="002E7E64">
              <w:rPr>
                <w:rFonts w:ascii="Arial Narrow" w:hAnsi="Arial Narrow"/>
              </w:rPr>
              <w:t>9. Localice testamentos, fideicomisos, papeles/documentos/estados/notas/escritos/títulos importantes.</w:t>
            </w:r>
          </w:p>
        </w:tc>
      </w:tr>
      <w:tr w:rsidR="002E7E64" w:rsidRPr="003F2641" w14:paraId="1624B385" w14:textId="77777777" w:rsidTr="002E7E64">
        <w:tc>
          <w:tcPr>
            <w:tcW w:w="10728" w:type="dxa"/>
          </w:tcPr>
          <w:p w14:paraId="73D6E539" w14:textId="77777777" w:rsidR="002E7E64" w:rsidRPr="002E7E64" w:rsidRDefault="002E7E64">
            <w:pPr>
              <w:pStyle w:val="TableText"/>
              <w:rPr>
                <w:rFonts w:ascii="Arial Narrow" w:hAnsi="Arial Narrow"/>
              </w:rPr>
            </w:pPr>
            <w:r w:rsidRPr="002E7E64">
              <w:rPr>
                <w:rFonts w:ascii="Arial Narrow" w:hAnsi="Arial Narrow"/>
              </w:rPr>
              <w:t>10. Revise la información sobre testamentos, fideicomisos, herencias y sucesiones con el albacea y/o el abogado (identifique los honorarios del abogado).</w:t>
            </w:r>
          </w:p>
        </w:tc>
      </w:tr>
      <w:tr w:rsidR="002E7E64" w:rsidRPr="003F2641" w14:paraId="41A14255" w14:textId="77777777" w:rsidTr="002E7E64">
        <w:tc>
          <w:tcPr>
            <w:tcW w:w="10728" w:type="dxa"/>
          </w:tcPr>
          <w:p w14:paraId="5872A7EE" w14:textId="77777777" w:rsidR="002E7E64" w:rsidRPr="002E7E64" w:rsidRDefault="002E7E64">
            <w:pPr>
              <w:pStyle w:val="TableText"/>
              <w:rPr>
                <w:rFonts w:ascii="Arial Narrow" w:hAnsi="Arial Narrow"/>
              </w:rPr>
            </w:pPr>
            <w:r w:rsidRPr="002E7E64">
              <w:rPr>
                <w:rFonts w:ascii="Arial Narrow" w:hAnsi="Arial Narrow"/>
              </w:rPr>
              <w:t>11. Distribuir las posesiones personales (según consta en este folleto, testamento o documentos de sucesión).</w:t>
            </w:r>
          </w:p>
        </w:tc>
      </w:tr>
      <w:tr w:rsidR="002E7E64" w:rsidRPr="003F2641" w14:paraId="6975E39B" w14:textId="77777777" w:rsidTr="002E7E64">
        <w:tc>
          <w:tcPr>
            <w:tcW w:w="10728" w:type="dxa"/>
          </w:tcPr>
          <w:p w14:paraId="129E9990" w14:textId="77777777" w:rsidR="002E7E64" w:rsidRPr="002E7E64" w:rsidRDefault="002E7E64">
            <w:pPr>
              <w:pStyle w:val="TableText"/>
              <w:rPr>
                <w:rFonts w:ascii="Arial Narrow" w:hAnsi="Arial Narrow"/>
              </w:rPr>
            </w:pPr>
            <w:r w:rsidRPr="002E7E64">
              <w:rPr>
                <w:rFonts w:ascii="Arial Narrow" w:hAnsi="Arial Narrow"/>
              </w:rPr>
              <w:t>12. Escriba notas de agradecimiento por la comida, las flores, los memoriales, las personas que ayudaron en el servicio o servicios, etc.</w:t>
            </w:r>
          </w:p>
        </w:tc>
      </w:tr>
      <w:tr w:rsidR="002E7E64" w:rsidRPr="003F2641" w14:paraId="1896DE00" w14:textId="77777777" w:rsidTr="002E7E64">
        <w:tc>
          <w:tcPr>
            <w:tcW w:w="10728" w:type="dxa"/>
          </w:tcPr>
          <w:p w14:paraId="071DAD88" w14:textId="77777777" w:rsidR="002E7E64" w:rsidRPr="002E7E64" w:rsidRDefault="002E7E64">
            <w:pPr>
              <w:pStyle w:val="TableText"/>
              <w:rPr>
                <w:rFonts w:ascii="Arial Narrow" w:hAnsi="Arial Narrow"/>
              </w:rPr>
            </w:pPr>
            <w:r w:rsidRPr="002E7E64">
              <w:rPr>
                <w:rFonts w:ascii="Arial Narrow" w:hAnsi="Arial Narrow"/>
              </w:rPr>
              <w:t>13. Notificar a la empresa o al departamento de RRHH de la empresa (solicitar cualquier prestación de seguro de vida, prestaciones de pensión, transferir cualquier cobertura médica a nombre del cónyuge).</w:t>
            </w:r>
          </w:p>
        </w:tc>
      </w:tr>
      <w:tr w:rsidR="002E7E64" w:rsidRPr="003F2641" w14:paraId="290C061B" w14:textId="77777777" w:rsidTr="002E7E64">
        <w:tc>
          <w:tcPr>
            <w:tcW w:w="10728" w:type="dxa"/>
          </w:tcPr>
          <w:p w14:paraId="25437C80" w14:textId="77777777" w:rsidR="002E7E64" w:rsidRPr="002E7E64" w:rsidRDefault="002E7E64">
            <w:pPr>
              <w:pStyle w:val="TableText"/>
              <w:rPr>
                <w:rFonts w:ascii="Arial Narrow" w:hAnsi="Arial Narrow"/>
              </w:rPr>
            </w:pPr>
            <w:r w:rsidRPr="002E7E64">
              <w:rPr>
                <w:rFonts w:ascii="Arial Narrow" w:hAnsi="Arial Narrow"/>
              </w:rPr>
              <w:t>14. Notificar a las compañías de seguros de vida y solicitar prestaciones.</w:t>
            </w:r>
          </w:p>
        </w:tc>
      </w:tr>
      <w:tr w:rsidR="002E7E64" w:rsidRPr="003F2641" w14:paraId="785F12C5" w14:textId="77777777" w:rsidTr="002E7E64">
        <w:tc>
          <w:tcPr>
            <w:tcW w:w="10728" w:type="dxa"/>
          </w:tcPr>
          <w:p w14:paraId="02FB28F6" w14:textId="77777777" w:rsidR="002E7E64" w:rsidRPr="002E7E64" w:rsidRDefault="002E7E64">
            <w:pPr>
              <w:pStyle w:val="TableText"/>
              <w:rPr>
                <w:rFonts w:ascii="Arial Narrow" w:hAnsi="Arial Narrow"/>
                <w:spacing w:val="-6"/>
              </w:rPr>
            </w:pPr>
            <w:r w:rsidRPr="002E7E64">
              <w:rPr>
                <w:rFonts w:ascii="Arial Narrow" w:hAnsi="Arial Narrow"/>
                <w:spacing w:val="-6"/>
              </w:rPr>
              <w:t>15. Reúne las facturas impagadas que encuentres o que te lleguen por correo.  Organiza la información para el pago de la herencia.</w:t>
            </w:r>
          </w:p>
        </w:tc>
      </w:tr>
      <w:tr w:rsidR="002E7E64" w:rsidRPr="003F2641" w14:paraId="0DC68FC5" w14:textId="77777777" w:rsidTr="002E7E64">
        <w:tc>
          <w:tcPr>
            <w:tcW w:w="10728" w:type="dxa"/>
          </w:tcPr>
          <w:p w14:paraId="6AB71C53" w14:textId="77777777" w:rsidR="002E7E64" w:rsidRPr="002E7E64" w:rsidRDefault="002E7E64">
            <w:pPr>
              <w:pStyle w:val="TableText"/>
              <w:rPr>
                <w:rFonts w:ascii="Arial Narrow" w:hAnsi="Arial Narrow"/>
              </w:rPr>
            </w:pPr>
            <w:r w:rsidRPr="002E7E64">
              <w:rPr>
                <w:rFonts w:ascii="Arial Narrow" w:hAnsi="Arial Narrow"/>
              </w:rPr>
              <w:t>16. Avisar a la Seguridad Social y solicitar prestaciones.  1-800-772-1213 www.ssa.gov</w:t>
            </w:r>
          </w:p>
        </w:tc>
      </w:tr>
      <w:tr w:rsidR="002E7E64" w:rsidRPr="003F2641" w14:paraId="3E21BF50" w14:textId="77777777" w:rsidTr="002E7E64">
        <w:tc>
          <w:tcPr>
            <w:tcW w:w="10728" w:type="dxa"/>
          </w:tcPr>
          <w:p w14:paraId="58E401B1" w14:textId="77777777" w:rsidR="002E7E64" w:rsidRPr="002E7E64" w:rsidRDefault="002E7E64">
            <w:pPr>
              <w:pStyle w:val="TableText"/>
              <w:rPr>
                <w:rFonts w:ascii="Arial Narrow" w:hAnsi="Arial Narrow"/>
              </w:rPr>
            </w:pPr>
            <w:r w:rsidRPr="002E7E64">
              <w:rPr>
                <w:rFonts w:ascii="Arial Narrow" w:hAnsi="Arial Narrow"/>
              </w:rPr>
              <w:t>17. Notificar a la(s) empresa(s) titular(es) de la(s) cuenta(s) de pensión y solicitar las prestaciones.</w:t>
            </w:r>
          </w:p>
        </w:tc>
      </w:tr>
      <w:tr w:rsidR="002E7E64" w:rsidRPr="003F2641" w14:paraId="5CEB232F" w14:textId="77777777" w:rsidTr="002E7E64">
        <w:tc>
          <w:tcPr>
            <w:tcW w:w="10728" w:type="dxa"/>
          </w:tcPr>
          <w:p w14:paraId="56CBA0F8" w14:textId="77777777" w:rsidR="002E7E64" w:rsidRPr="002E7E64" w:rsidRDefault="002E7E64">
            <w:pPr>
              <w:pStyle w:val="TableText"/>
              <w:rPr>
                <w:rFonts w:ascii="Arial Narrow" w:hAnsi="Arial Narrow"/>
              </w:rPr>
            </w:pPr>
            <w:r w:rsidRPr="002E7E64">
              <w:rPr>
                <w:rFonts w:ascii="Arial Narrow" w:hAnsi="Arial Narrow"/>
              </w:rPr>
              <w:t>18. Notificar el fallecimiento de la persona a cualquier fuente de ingresos.</w:t>
            </w:r>
          </w:p>
        </w:tc>
      </w:tr>
      <w:tr w:rsidR="002E7E64" w:rsidRPr="003F2641" w14:paraId="0BD9853E" w14:textId="77777777" w:rsidTr="002E7E64">
        <w:tc>
          <w:tcPr>
            <w:tcW w:w="10728" w:type="dxa"/>
          </w:tcPr>
          <w:p w14:paraId="0F8C139F" w14:textId="77777777" w:rsidR="002E7E64" w:rsidRPr="002E7E64" w:rsidRDefault="002E7E64">
            <w:pPr>
              <w:pStyle w:val="TableText"/>
              <w:rPr>
                <w:rFonts w:ascii="Arial Narrow" w:hAnsi="Arial Narrow"/>
              </w:rPr>
            </w:pPr>
            <w:r w:rsidRPr="002E7E64">
              <w:rPr>
                <w:rFonts w:ascii="Arial Narrow" w:hAnsi="Arial Narrow"/>
              </w:rPr>
              <w:t>19. Notifíquelo a la(s) empresa(s) titular(es) de la(s) cuenta(s) de rentas vitalicias.</w:t>
            </w:r>
          </w:p>
        </w:tc>
      </w:tr>
      <w:tr w:rsidR="002E7E64" w:rsidRPr="003F2641" w14:paraId="1C57390B" w14:textId="77777777" w:rsidTr="002E7E64">
        <w:tc>
          <w:tcPr>
            <w:tcW w:w="10728" w:type="dxa"/>
          </w:tcPr>
          <w:p w14:paraId="58E32033" w14:textId="77777777" w:rsidR="002E7E64" w:rsidRPr="002E7E64" w:rsidRDefault="002E7E64">
            <w:pPr>
              <w:pStyle w:val="TableText"/>
              <w:rPr>
                <w:rFonts w:ascii="Arial Narrow" w:hAnsi="Arial Narrow"/>
              </w:rPr>
            </w:pPr>
            <w:r w:rsidRPr="002E7E64">
              <w:rPr>
                <w:rFonts w:ascii="Arial Narrow" w:hAnsi="Arial Narrow"/>
              </w:rPr>
              <w:t>20. Notificar al departamento de vehículos de motor y cambiar los títulos de vehículos, embarcaciones, vehículos de recreo.</w:t>
            </w:r>
          </w:p>
        </w:tc>
      </w:tr>
      <w:tr w:rsidR="002E7E64" w:rsidRPr="003F2641" w14:paraId="7933CB9E" w14:textId="77777777" w:rsidTr="002E7E64">
        <w:tc>
          <w:tcPr>
            <w:tcW w:w="10728" w:type="dxa"/>
          </w:tcPr>
          <w:p w14:paraId="3FB40BC1" w14:textId="77777777" w:rsidR="002E7E64" w:rsidRPr="002E7E64" w:rsidRDefault="002E7E64">
            <w:pPr>
              <w:pStyle w:val="TableText"/>
              <w:rPr>
                <w:rFonts w:ascii="Arial Narrow" w:hAnsi="Arial Narrow"/>
              </w:rPr>
            </w:pPr>
            <w:r w:rsidRPr="002E7E64">
              <w:rPr>
                <w:rFonts w:ascii="Arial Narrow" w:hAnsi="Arial Narrow"/>
              </w:rPr>
              <w:t>21. Notifíquelo a las casas de bolsa y sociedades de inversión en las que la persona tuviera cuentas.</w:t>
            </w:r>
          </w:p>
        </w:tc>
      </w:tr>
      <w:tr w:rsidR="002E7E64" w:rsidRPr="003F2641" w14:paraId="10B57649" w14:textId="77777777" w:rsidTr="002E7E64">
        <w:tc>
          <w:tcPr>
            <w:tcW w:w="10728" w:type="dxa"/>
          </w:tcPr>
          <w:p w14:paraId="446924CC" w14:textId="77777777" w:rsidR="002E7E64" w:rsidRPr="002E7E64" w:rsidRDefault="002E7E64">
            <w:pPr>
              <w:pStyle w:val="TableText"/>
              <w:rPr>
                <w:rFonts w:ascii="Arial Narrow" w:hAnsi="Arial Narrow"/>
              </w:rPr>
            </w:pPr>
            <w:r w:rsidRPr="002E7E64">
              <w:rPr>
                <w:rFonts w:ascii="Arial Narrow" w:hAnsi="Arial Narrow"/>
              </w:rPr>
              <w:t>22. Notificar a los departamentos de vehículos de motor.</w:t>
            </w:r>
          </w:p>
        </w:tc>
      </w:tr>
      <w:tr w:rsidR="002E7E64" w:rsidRPr="003F2641" w14:paraId="25832931" w14:textId="77777777" w:rsidTr="002E7E64">
        <w:tc>
          <w:tcPr>
            <w:tcW w:w="10728" w:type="dxa"/>
          </w:tcPr>
          <w:p w14:paraId="179E0DC6" w14:textId="77777777" w:rsidR="002E7E64" w:rsidRPr="002E7E64" w:rsidRDefault="002E7E64">
            <w:pPr>
              <w:pStyle w:val="TableText"/>
              <w:rPr>
                <w:rFonts w:ascii="Arial Narrow" w:hAnsi="Arial Narrow"/>
              </w:rPr>
            </w:pPr>
            <w:r w:rsidRPr="002E7E64">
              <w:rPr>
                <w:rFonts w:ascii="Arial Narrow" w:hAnsi="Arial Narrow"/>
              </w:rPr>
              <w:t>23. Notifíquelo a la oficina de correos.</w:t>
            </w:r>
          </w:p>
        </w:tc>
      </w:tr>
      <w:tr w:rsidR="002E7E64" w:rsidRPr="003F2641" w14:paraId="5D4C230D" w14:textId="77777777" w:rsidTr="002E7E64">
        <w:tc>
          <w:tcPr>
            <w:tcW w:w="10728" w:type="dxa"/>
          </w:tcPr>
          <w:p w14:paraId="4DFC260A" w14:textId="77777777" w:rsidR="002E7E64" w:rsidRPr="002E7E64" w:rsidRDefault="002E7E64">
            <w:pPr>
              <w:pStyle w:val="TableText"/>
              <w:rPr>
                <w:rFonts w:ascii="Arial Narrow" w:hAnsi="Arial Narrow"/>
                <w:spacing w:val="-6"/>
              </w:rPr>
            </w:pPr>
            <w:r w:rsidRPr="002E7E64">
              <w:rPr>
                <w:rFonts w:ascii="Arial Narrow" w:hAnsi="Arial Narrow"/>
                <w:spacing w:val="-6"/>
              </w:rPr>
              <w:t>24. Notifíquelo a las compañías de tarjetas de crédito (solicite los posibles beneficios del seguro de vida que puedan existir en la cuenta).</w:t>
            </w:r>
          </w:p>
        </w:tc>
      </w:tr>
      <w:tr w:rsidR="002E7E64" w:rsidRPr="003F2641" w14:paraId="19A50D01" w14:textId="77777777" w:rsidTr="002E7E64">
        <w:tc>
          <w:tcPr>
            <w:tcW w:w="10728" w:type="dxa"/>
          </w:tcPr>
          <w:p w14:paraId="35D07854" w14:textId="77777777" w:rsidR="002E7E64" w:rsidRPr="002E7E64" w:rsidRDefault="002E7E64">
            <w:pPr>
              <w:pStyle w:val="TableText"/>
              <w:rPr>
                <w:rFonts w:ascii="Arial Narrow" w:hAnsi="Arial Narrow"/>
              </w:rPr>
            </w:pPr>
            <w:r w:rsidRPr="002E7E64">
              <w:rPr>
                <w:rFonts w:ascii="Arial Narrow" w:hAnsi="Arial Narrow"/>
              </w:rPr>
              <w:t>25. Notifíquelo a su(s) banco(s) o cooperativa(s) de crédito y cambie los datos de su cuenta.</w:t>
            </w:r>
          </w:p>
        </w:tc>
      </w:tr>
      <w:tr w:rsidR="002E7E64" w:rsidRPr="003F2641" w14:paraId="3869EA06" w14:textId="77777777" w:rsidTr="002E7E64">
        <w:tc>
          <w:tcPr>
            <w:tcW w:w="10728" w:type="dxa"/>
          </w:tcPr>
          <w:p w14:paraId="0785F08C" w14:textId="77777777" w:rsidR="002E7E64" w:rsidRPr="002E7E64" w:rsidRDefault="002E7E64">
            <w:pPr>
              <w:pStyle w:val="TableText"/>
              <w:rPr>
                <w:rFonts w:ascii="Arial Narrow" w:hAnsi="Arial Narrow"/>
              </w:rPr>
            </w:pPr>
            <w:r w:rsidRPr="002E7E64">
              <w:rPr>
                <w:rFonts w:ascii="Arial Narrow" w:hAnsi="Arial Narrow"/>
              </w:rPr>
              <w:t>26. Si procede, restablecer la titularidad/propiedad de la caja de seguridad.</w:t>
            </w:r>
          </w:p>
        </w:tc>
      </w:tr>
      <w:tr w:rsidR="002E7E64" w:rsidRPr="003F2641" w14:paraId="7154A2E9" w14:textId="77777777" w:rsidTr="002E7E64">
        <w:tc>
          <w:tcPr>
            <w:tcW w:w="10728" w:type="dxa"/>
          </w:tcPr>
          <w:p w14:paraId="0D2C2358" w14:textId="77777777" w:rsidR="002E7E64" w:rsidRPr="002E7E64" w:rsidRDefault="002E7E64">
            <w:pPr>
              <w:pStyle w:val="TableText"/>
              <w:rPr>
                <w:rFonts w:ascii="Arial Narrow" w:hAnsi="Arial Narrow"/>
              </w:rPr>
            </w:pPr>
            <w:r w:rsidRPr="002E7E64">
              <w:rPr>
                <w:rFonts w:ascii="Arial Narrow" w:hAnsi="Arial Narrow"/>
              </w:rPr>
              <w:t>27. Cambie todas las cuentas, inversiones e hipotecas comunes.</w:t>
            </w:r>
          </w:p>
        </w:tc>
      </w:tr>
      <w:tr w:rsidR="002E7E64" w:rsidRPr="003F2641" w14:paraId="3E25969C" w14:textId="77777777" w:rsidTr="002E7E64">
        <w:tc>
          <w:tcPr>
            <w:tcW w:w="10728" w:type="dxa"/>
          </w:tcPr>
          <w:p w14:paraId="696AB819" w14:textId="77777777" w:rsidR="002E7E64" w:rsidRPr="002E7E64" w:rsidRDefault="002E7E64">
            <w:pPr>
              <w:pStyle w:val="TableText"/>
              <w:rPr>
                <w:rFonts w:ascii="Arial Narrow" w:hAnsi="Arial Narrow"/>
              </w:rPr>
            </w:pPr>
            <w:r w:rsidRPr="002E7E64">
              <w:rPr>
                <w:rFonts w:ascii="Arial Narrow" w:hAnsi="Arial Narrow"/>
              </w:rPr>
              <w:t>28. Consiga ayuda para revisar las pertenencias personales de una persona: identifique los objetos que conservará, los que regalará a personas concretas y los que donará o hará recoger (por una iglesia, una organización cristiana o una organización benéfica local) para su uso o reventa.</w:t>
            </w:r>
          </w:p>
        </w:tc>
      </w:tr>
      <w:tr w:rsidR="002E7E64" w:rsidRPr="003F2641" w14:paraId="6A966633" w14:textId="77777777" w:rsidTr="002E7E64">
        <w:tc>
          <w:tcPr>
            <w:tcW w:w="10728" w:type="dxa"/>
          </w:tcPr>
          <w:p w14:paraId="4E06812C" w14:textId="77777777" w:rsidR="002E7E64" w:rsidRPr="002E7E64" w:rsidRDefault="002E7E64">
            <w:pPr>
              <w:pStyle w:val="TableText"/>
              <w:rPr>
                <w:rFonts w:ascii="Arial Narrow" w:hAnsi="Arial Narrow"/>
                <w:spacing w:val="-6"/>
              </w:rPr>
            </w:pPr>
            <w:r w:rsidRPr="002E7E64">
              <w:rPr>
                <w:rFonts w:ascii="Arial Narrow" w:hAnsi="Arial Narrow"/>
                <w:spacing w:val="-6"/>
              </w:rPr>
              <w:t>29. Distribuya cualquier donación conmemorativa o caritativa a la iglesia, ministerios, misioneros u organizaciones sin ánimo de lucro.</w:t>
            </w:r>
          </w:p>
        </w:tc>
      </w:tr>
      <w:tr w:rsidR="002E7E64" w:rsidRPr="003F2641" w14:paraId="399C5CFC" w14:textId="77777777" w:rsidTr="002E7E64">
        <w:tc>
          <w:tcPr>
            <w:tcW w:w="10728" w:type="dxa"/>
          </w:tcPr>
          <w:p w14:paraId="5248456E" w14:textId="77777777" w:rsidR="002E7E64" w:rsidRPr="002E7E64" w:rsidRDefault="002E7E64">
            <w:pPr>
              <w:pStyle w:val="TableText"/>
              <w:rPr>
                <w:rFonts w:ascii="Arial Narrow" w:hAnsi="Arial Narrow"/>
              </w:rPr>
            </w:pPr>
            <w:r w:rsidRPr="002E7E64">
              <w:rPr>
                <w:rFonts w:ascii="Arial Narrow" w:hAnsi="Arial Narrow"/>
              </w:rPr>
              <w:t>30. Si procede, solicite las prestaciones de la Administración de Veteranos.  Www.va.gov</w:t>
            </w:r>
          </w:p>
        </w:tc>
      </w:tr>
      <w:tr w:rsidR="002E7E64" w:rsidRPr="003F2641" w14:paraId="4D755B0B" w14:textId="77777777" w:rsidTr="002E7E64">
        <w:tc>
          <w:tcPr>
            <w:tcW w:w="10728" w:type="dxa"/>
          </w:tcPr>
          <w:p w14:paraId="4F716D27" w14:textId="77777777" w:rsidR="002E7E64" w:rsidRPr="002E7E64" w:rsidRDefault="002E7E64">
            <w:pPr>
              <w:pStyle w:val="TableText"/>
              <w:rPr>
                <w:rFonts w:ascii="Arial Narrow" w:hAnsi="Arial Narrow"/>
              </w:rPr>
            </w:pPr>
            <w:r w:rsidRPr="002E7E64">
              <w:rPr>
                <w:rFonts w:ascii="Arial Narrow" w:hAnsi="Arial Narrow"/>
              </w:rPr>
              <w:t>31. Revise los registros bancarios y cancele los reintegros automáticos relacionados específicamente con el fallecido.</w:t>
            </w:r>
          </w:p>
        </w:tc>
      </w:tr>
      <w:tr w:rsidR="002E7E64" w:rsidRPr="003F2641" w14:paraId="28824E08" w14:textId="77777777" w:rsidTr="002E7E64">
        <w:tc>
          <w:tcPr>
            <w:tcW w:w="10728" w:type="dxa"/>
          </w:tcPr>
          <w:p w14:paraId="6EA7700B" w14:textId="77777777" w:rsidR="002E7E64" w:rsidRPr="002E7E64" w:rsidRDefault="002E7E64">
            <w:pPr>
              <w:pStyle w:val="TableText"/>
              <w:rPr>
                <w:rFonts w:ascii="Arial Narrow" w:hAnsi="Arial Narrow"/>
              </w:rPr>
            </w:pPr>
            <w:r w:rsidRPr="002E7E64">
              <w:rPr>
                <w:rFonts w:ascii="Arial Narrow" w:hAnsi="Arial Narrow"/>
              </w:rPr>
              <w:t xml:space="preserve">32. Notifíquelo a las organizaciones o asociaciones sindicales, profesionales, religiosas o fraternales a las que pertenecía la persona. Algunos grupos lo anunciarán a sus miembros.  Asimismo, compruebe si la persona puede haber disfrutado de algún seguro de vida gracias a su pertenencia </w:t>
            </w:r>
            <w:proofErr w:type="gramStart"/>
            <w:r w:rsidRPr="002E7E64">
              <w:rPr>
                <w:rFonts w:ascii="Arial Narrow" w:hAnsi="Arial Narrow"/>
              </w:rPr>
              <w:t>a</w:t>
            </w:r>
            <w:proofErr w:type="gramEnd"/>
            <w:r w:rsidRPr="002E7E64">
              <w:rPr>
                <w:rFonts w:ascii="Arial Narrow" w:hAnsi="Arial Narrow"/>
              </w:rPr>
              <w:t xml:space="preserve"> estos grupos.</w:t>
            </w:r>
          </w:p>
        </w:tc>
      </w:tr>
      <w:tr w:rsidR="002E7E64" w:rsidRPr="003F2641" w14:paraId="59287046" w14:textId="77777777" w:rsidTr="002E7E64">
        <w:tc>
          <w:tcPr>
            <w:tcW w:w="10728" w:type="dxa"/>
          </w:tcPr>
          <w:p w14:paraId="38E58B94" w14:textId="77777777" w:rsidR="002E7E64" w:rsidRPr="002E7E64" w:rsidRDefault="002E7E64">
            <w:pPr>
              <w:pStyle w:val="TableText"/>
              <w:rPr>
                <w:rFonts w:ascii="Arial Narrow" w:hAnsi="Arial Narrow"/>
              </w:rPr>
            </w:pPr>
            <w:r w:rsidRPr="002E7E64">
              <w:rPr>
                <w:rFonts w:ascii="Arial Narrow" w:hAnsi="Arial Narrow"/>
              </w:rPr>
              <w:t>33. Revisar el correo y cancelar suscripciones y gastos recurrentes (teléfono móvil, etc.).</w:t>
            </w:r>
          </w:p>
        </w:tc>
      </w:tr>
      <w:tr w:rsidR="002E7E64" w:rsidRPr="003F2641" w14:paraId="1C0C9848" w14:textId="77777777" w:rsidTr="002E7E64">
        <w:tc>
          <w:tcPr>
            <w:tcW w:w="10728" w:type="dxa"/>
          </w:tcPr>
          <w:p w14:paraId="58B46827" w14:textId="77777777" w:rsidR="002E7E64" w:rsidRPr="002E7E64" w:rsidRDefault="002E7E64">
            <w:pPr>
              <w:pStyle w:val="TableText"/>
              <w:rPr>
                <w:rFonts w:ascii="Arial Narrow" w:hAnsi="Arial Narrow"/>
              </w:rPr>
            </w:pPr>
            <w:r w:rsidRPr="002E7E64">
              <w:rPr>
                <w:rFonts w:ascii="Arial Narrow" w:hAnsi="Arial Narrow"/>
              </w:rPr>
              <w:t>34. Póngase en contacto con Medicare para una posible ayuda con las facturas médicas finales, si la persona tenía 65 años o más.</w:t>
            </w:r>
          </w:p>
        </w:tc>
      </w:tr>
      <w:tr w:rsidR="002E7E64" w:rsidRPr="003F2641" w14:paraId="7DD1BF8E" w14:textId="77777777" w:rsidTr="002E7E64">
        <w:tc>
          <w:tcPr>
            <w:tcW w:w="10728" w:type="dxa"/>
          </w:tcPr>
          <w:p w14:paraId="2A50EE46" w14:textId="77777777" w:rsidR="002E7E64" w:rsidRPr="002E7E64" w:rsidRDefault="002E7E64">
            <w:pPr>
              <w:pStyle w:val="TableText"/>
              <w:rPr>
                <w:rFonts w:ascii="Arial Narrow" w:hAnsi="Arial Narrow"/>
              </w:rPr>
            </w:pPr>
            <w:r w:rsidRPr="002E7E64">
              <w:rPr>
                <w:rFonts w:ascii="Arial Narrow" w:hAnsi="Arial Narrow"/>
              </w:rPr>
              <w:t>35. Finalizar facturas de hospitales, médicos y residencias de ancianos.</w:t>
            </w:r>
          </w:p>
        </w:tc>
      </w:tr>
      <w:tr w:rsidR="002E7E64" w:rsidRPr="003F2641" w14:paraId="43F8B0CA" w14:textId="77777777" w:rsidTr="002E7E64">
        <w:tc>
          <w:tcPr>
            <w:tcW w:w="10728" w:type="dxa"/>
          </w:tcPr>
          <w:p w14:paraId="2F3FF722" w14:textId="77777777" w:rsidR="002E7E64" w:rsidRPr="002E7E64" w:rsidRDefault="002E7E64">
            <w:pPr>
              <w:pStyle w:val="TableText"/>
              <w:rPr>
                <w:rFonts w:ascii="Arial Narrow" w:hAnsi="Arial Narrow"/>
              </w:rPr>
            </w:pPr>
            <w:r w:rsidRPr="002E7E64">
              <w:rPr>
                <w:rFonts w:ascii="Arial Narrow" w:hAnsi="Arial Narrow"/>
              </w:rPr>
              <w:t>36. Notifíquelo a los acreedores y a las compañías hipotecarias (Nota: compruebe si había algún préstamo asegurado.  Por ejemplo, la persona puede haber tenido una póliza de seguro de propietario de vivienda que pague la hipoteca a su muerte).</w:t>
            </w:r>
          </w:p>
        </w:tc>
      </w:tr>
      <w:tr w:rsidR="002E7E64" w:rsidRPr="003F2641" w14:paraId="1B08EF4B" w14:textId="77777777" w:rsidTr="002E7E64">
        <w:tc>
          <w:tcPr>
            <w:tcW w:w="10728" w:type="dxa"/>
          </w:tcPr>
          <w:p w14:paraId="25B4901A" w14:textId="77777777" w:rsidR="002E7E64" w:rsidRPr="002E7E64" w:rsidRDefault="002E7E64">
            <w:pPr>
              <w:pStyle w:val="TableText"/>
              <w:rPr>
                <w:rFonts w:ascii="Arial Narrow" w:hAnsi="Arial Narrow"/>
              </w:rPr>
            </w:pPr>
            <w:r w:rsidRPr="002E7E64">
              <w:rPr>
                <w:rFonts w:ascii="Arial Narrow" w:hAnsi="Arial Narrow"/>
              </w:rPr>
              <w:t>37. Localice los registros fiscales anteriores.  Declarar los impuestos federales y estatales del año en que falleció la persona.</w:t>
            </w:r>
          </w:p>
        </w:tc>
      </w:tr>
      <w:tr w:rsidR="002E7E64" w:rsidRPr="003F2641" w14:paraId="762CC971" w14:textId="77777777" w:rsidTr="002E7E64">
        <w:tc>
          <w:tcPr>
            <w:tcW w:w="10728" w:type="dxa"/>
          </w:tcPr>
          <w:p w14:paraId="253ED2E1" w14:textId="77777777" w:rsidR="002E7E64" w:rsidRPr="002E7E64" w:rsidRDefault="002E7E64">
            <w:pPr>
              <w:pStyle w:val="TableText"/>
              <w:rPr>
                <w:rFonts w:ascii="Arial Narrow" w:hAnsi="Arial Narrow"/>
              </w:rPr>
            </w:pPr>
            <w:r w:rsidRPr="002E7E64">
              <w:rPr>
                <w:rFonts w:ascii="Arial Narrow" w:hAnsi="Arial Narrow"/>
              </w:rPr>
              <w:t>38. Hacer que el albacea transmita los bienes y herencias a los herederos y beneficiarios.</w:t>
            </w:r>
          </w:p>
        </w:tc>
      </w:tr>
      <w:tr w:rsidR="002E7E64" w:rsidRPr="003F2641" w14:paraId="7D71546B" w14:textId="77777777" w:rsidTr="002E7E64">
        <w:tc>
          <w:tcPr>
            <w:tcW w:w="10728" w:type="dxa"/>
          </w:tcPr>
          <w:p w14:paraId="36051E8A" w14:textId="77777777" w:rsidR="002E7E64" w:rsidRPr="002E7E64" w:rsidRDefault="002E7E64">
            <w:pPr>
              <w:pStyle w:val="TableText"/>
              <w:rPr>
                <w:rFonts w:ascii="Arial Narrow" w:hAnsi="Arial Narrow"/>
              </w:rPr>
            </w:pPr>
            <w:r w:rsidRPr="002E7E64">
              <w:rPr>
                <w:rFonts w:ascii="Arial Narrow" w:hAnsi="Arial Narrow"/>
              </w:rPr>
              <w:t xml:space="preserve">39. Si procede, forme parte de un grupo de apoyo para el duelo o identifique </w:t>
            </w:r>
            <w:proofErr w:type="gramStart"/>
            <w:r w:rsidRPr="002E7E64">
              <w:rPr>
                <w:rFonts w:ascii="Arial Narrow" w:hAnsi="Arial Narrow"/>
              </w:rPr>
              <w:t>a</w:t>
            </w:r>
            <w:proofErr w:type="gramEnd"/>
            <w:r w:rsidRPr="002E7E64">
              <w:rPr>
                <w:rFonts w:ascii="Arial Narrow" w:hAnsi="Arial Narrow"/>
              </w:rPr>
              <w:t xml:space="preserve"> alguien(es) que pueda(n) acompañarle en el proceso de duelo y adaptación.</w:t>
            </w:r>
          </w:p>
        </w:tc>
      </w:tr>
      <w:tr w:rsidR="002E7E64" w:rsidRPr="003F2641" w14:paraId="52E5F444" w14:textId="77777777" w:rsidTr="002E7E64">
        <w:tc>
          <w:tcPr>
            <w:tcW w:w="10728" w:type="dxa"/>
          </w:tcPr>
          <w:p w14:paraId="1810ADBD" w14:textId="77777777" w:rsidR="002E7E64" w:rsidRPr="002E7E64" w:rsidRDefault="002E7E64">
            <w:pPr>
              <w:pStyle w:val="TableText"/>
              <w:rPr>
                <w:rFonts w:ascii="Arial Narrow" w:hAnsi="Arial Narrow"/>
              </w:rPr>
            </w:pPr>
            <w:r w:rsidRPr="002E7E64">
              <w:rPr>
                <w:rFonts w:ascii="Arial Narrow" w:hAnsi="Arial Narrow"/>
              </w:rPr>
              <w:t>40. Tenga configurado un autorespondedor en la dirección de correo electrónico de una persona.  Después de varios meses, elimine la dirección de correo electrónico.</w:t>
            </w:r>
          </w:p>
        </w:tc>
      </w:tr>
      <w:tr w:rsidR="002E7E64" w:rsidRPr="003F2641" w14:paraId="3AE74877" w14:textId="77777777" w:rsidTr="002E7E64">
        <w:tc>
          <w:tcPr>
            <w:tcW w:w="10728" w:type="dxa"/>
          </w:tcPr>
          <w:p w14:paraId="45BB3B85" w14:textId="77777777" w:rsidR="002E7E64" w:rsidRPr="002E7E64" w:rsidRDefault="002E7E64">
            <w:pPr>
              <w:pStyle w:val="TableText"/>
              <w:rPr>
                <w:rFonts w:ascii="Arial Narrow" w:hAnsi="Arial Narrow"/>
              </w:rPr>
            </w:pPr>
            <w:r w:rsidRPr="002E7E64">
              <w:rPr>
                <w:rFonts w:ascii="Arial Narrow" w:hAnsi="Arial Narrow"/>
              </w:rPr>
              <w:t>41. Hacer donaciones benéficas o crear cuentas para becas en memoria de la persona fallecida.</w:t>
            </w:r>
          </w:p>
        </w:tc>
      </w:tr>
      <w:tr w:rsidR="002E7E64" w:rsidRPr="003F2641" w14:paraId="6F9CEE38" w14:textId="77777777" w:rsidTr="002E7E64">
        <w:tc>
          <w:tcPr>
            <w:tcW w:w="10728" w:type="dxa"/>
          </w:tcPr>
          <w:p w14:paraId="3978F006" w14:textId="77777777" w:rsidR="002E7E64" w:rsidRPr="002E7E64" w:rsidRDefault="002E7E64">
            <w:pPr>
              <w:pStyle w:val="TableText"/>
              <w:rPr>
                <w:rFonts w:ascii="Arial Narrow" w:hAnsi="Arial Narrow"/>
                <w:spacing w:val="-6"/>
              </w:rPr>
            </w:pPr>
            <w:r w:rsidRPr="002E7E64">
              <w:rPr>
                <w:rFonts w:ascii="Arial Narrow" w:hAnsi="Arial Narrow"/>
                <w:spacing w:val="-6"/>
              </w:rPr>
              <w:t>42. Distribuya fotos, recuerdos personales, información sobre el patrimonio familiar a familiares, parientes y amigos.</w:t>
            </w:r>
          </w:p>
        </w:tc>
      </w:tr>
      <w:tr w:rsidR="002E7E64" w:rsidRPr="003F2641" w14:paraId="60BF0EA5" w14:textId="77777777" w:rsidTr="002E7E64">
        <w:tc>
          <w:tcPr>
            <w:tcW w:w="10728" w:type="dxa"/>
          </w:tcPr>
          <w:p w14:paraId="2B61C493" w14:textId="77777777" w:rsidR="002E7E64" w:rsidRPr="002E7E64" w:rsidRDefault="002E7E64">
            <w:pPr>
              <w:pStyle w:val="TableText"/>
              <w:rPr>
                <w:rFonts w:ascii="Arial Narrow" w:hAnsi="Arial Narrow"/>
              </w:rPr>
            </w:pPr>
            <w:r w:rsidRPr="002E7E64">
              <w:rPr>
                <w:rFonts w:ascii="Arial Narrow" w:hAnsi="Arial Narrow"/>
              </w:rPr>
              <w:t>43. Investigue si hay dinero no reclamado en compañías de seguros, bancos, empresas de servicios públicos, acciones, etc., en: www.missingmoney.com.</w:t>
            </w:r>
          </w:p>
        </w:tc>
      </w:tr>
      <w:tr w:rsidR="002E7E64" w:rsidRPr="003F2641" w14:paraId="5D94EF55" w14:textId="77777777" w:rsidTr="002E7E64">
        <w:tc>
          <w:tcPr>
            <w:tcW w:w="10728" w:type="dxa"/>
          </w:tcPr>
          <w:p w14:paraId="005F282D" w14:textId="7831CC4E" w:rsidR="002E7E64" w:rsidRPr="002E7E64" w:rsidRDefault="002E7E64">
            <w:pPr>
              <w:pStyle w:val="TableText"/>
              <w:rPr>
                <w:rFonts w:ascii="Arial Narrow" w:hAnsi="Arial Narrow"/>
              </w:rPr>
            </w:pPr>
            <w:r>
              <w:rPr>
                <w:rFonts w:ascii="Arial Narrow" w:hAnsi="Arial Narrow"/>
              </w:rPr>
              <w:t xml:space="preserve">44. </w:t>
            </w:r>
          </w:p>
        </w:tc>
      </w:tr>
      <w:tr w:rsidR="002E7E64" w:rsidRPr="003F2641" w14:paraId="141A53AC" w14:textId="77777777" w:rsidTr="002E7E64">
        <w:tc>
          <w:tcPr>
            <w:tcW w:w="10728" w:type="dxa"/>
          </w:tcPr>
          <w:p w14:paraId="73FB8B42" w14:textId="14624187" w:rsidR="002E7E64" w:rsidRDefault="002E7E64">
            <w:pPr>
              <w:pStyle w:val="TableText"/>
              <w:rPr>
                <w:rFonts w:ascii="Arial Narrow" w:hAnsi="Arial Narrow"/>
              </w:rPr>
            </w:pPr>
            <w:r>
              <w:rPr>
                <w:rFonts w:ascii="Arial Narrow" w:hAnsi="Arial Narrow"/>
              </w:rPr>
              <w:t>45.</w:t>
            </w:r>
          </w:p>
        </w:tc>
      </w:tr>
    </w:tbl>
    <w:p w14:paraId="1CA1C894" w14:textId="1AED440B" w:rsidR="001A0A3C" w:rsidRPr="002E7E64" w:rsidRDefault="00000000">
      <w:pPr>
        <w:pStyle w:val="Title"/>
        <w:rPr>
          <w:sz w:val="32"/>
          <w:szCs w:val="44"/>
        </w:rPr>
      </w:pPr>
      <w:r w:rsidRPr="002E7E64">
        <w:rPr>
          <w:sz w:val="32"/>
          <w:szCs w:val="44"/>
        </w:rPr>
        <w:lastRenderedPageBreak/>
        <w:t xml:space="preserve">LOS </w:t>
      </w:r>
      <w:r w:rsidR="002E7E64">
        <w:rPr>
          <w:sz w:val="32"/>
          <w:szCs w:val="44"/>
        </w:rPr>
        <w:t>7</w:t>
      </w:r>
      <w:r w:rsidRPr="002E7E64">
        <w:rPr>
          <w:sz w:val="32"/>
          <w:szCs w:val="44"/>
        </w:rPr>
        <w:t xml:space="preserve"> PRINCIPALES ERRORES DE PLANIFICACIÓN PATRIMONIAL</w:t>
      </w:r>
    </w:p>
    <w:p w14:paraId="05989A2E" w14:textId="77777777" w:rsidR="001A0A3C" w:rsidRDefault="00000000">
      <w:pPr>
        <w:spacing w:after="60" w:line="240" w:lineRule="auto"/>
      </w:pPr>
      <w:r>
        <w:t>He aquí una "Lista de los 10 principales" sobre un tema importante: la planificación de testamentos y herencias.  Esta lista puede ayudarle a reflexionar sobre su plan de sucesión.  Quizás esté cometiendo uno o más de los siguientes errores:</w:t>
      </w:r>
    </w:p>
    <w:p w14:paraId="4A5F83F8" w14:textId="77777777" w:rsidR="001A0A3C" w:rsidRDefault="00000000">
      <w:pPr>
        <w:pStyle w:val="ListParagraph"/>
        <w:numPr>
          <w:ilvl w:val="0"/>
          <w:numId w:val="37"/>
        </w:numPr>
        <w:spacing w:line="240" w:lineRule="auto"/>
      </w:pPr>
      <w:r w:rsidRPr="00A83535">
        <w:rPr>
          <w:b/>
          <w:sz w:val="20"/>
        </w:rPr>
        <w:t>Pensar que no necesita un plan de sucesión:</w:t>
      </w:r>
      <w:r>
        <w:t xml:space="preserve"> Ningún patrimonio es demasiado pequeño, y nunca se es demasiado joven para tener un plan de sucesión.  Esto permite a tus seres queridos saber cómo quieres que se distribuyan tus bienes.  Todos los adultos, independientemente de su edad, deberían tener un plan de sucesión.</w:t>
      </w:r>
    </w:p>
    <w:p w14:paraId="4D568FD8" w14:textId="77777777" w:rsidR="001A0A3C" w:rsidRDefault="00000000">
      <w:pPr>
        <w:pStyle w:val="ListParagraph"/>
        <w:numPr>
          <w:ilvl w:val="0"/>
          <w:numId w:val="37"/>
        </w:numPr>
        <w:spacing w:line="240" w:lineRule="auto"/>
      </w:pPr>
      <w:r w:rsidRPr="00A83535">
        <w:rPr>
          <w:b/>
          <w:sz w:val="20"/>
        </w:rPr>
        <w:t>Posponer la redacción o actualización de su testamento:</w:t>
      </w:r>
      <w:r>
        <w:t xml:space="preserve"> Más tarde puede ser demasiado tarde.  Es especialmente importante para las familias con hijos menores tener un testamento en el que se especifiquen tutores legales y fideicomisarios.</w:t>
      </w:r>
    </w:p>
    <w:p w14:paraId="0CD927A4" w14:textId="77777777" w:rsidR="001A0A3C" w:rsidRDefault="00000000">
      <w:pPr>
        <w:pStyle w:val="ListParagraph"/>
        <w:numPr>
          <w:ilvl w:val="0"/>
          <w:numId w:val="37"/>
        </w:numPr>
        <w:spacing w:line="240" w:lineRule="auto"/>
      </w:pPr>
      <w:r w:rsidRPr="00A83535">
        <w:rPr>
          <w:b/>
          <w:sz w:val="20"/>
        </w:rPr>
        <w:t>Tener un testamento como plan total de sucesión:</w:t>
      </w:r>
      <w:r>
        <w:t xml:space="preserve"> Hay otras partes importantes de un plan de sucesión además del testamento. Muchos de los formularios de este Organizador Familiar serán vitales para el bienestar de su familia.</w:t>
      </w:r>
    </w:p>
    <w:p w14:paraId="01D26DB6" w14:textId="77777777" w:rsidR="001A0A3C" w:rsidRDefault="00000000">
      <w:pPr>
        <w:pStyle w:val="ListParagraph"/>
        <w:numPr>
          <w:ilvl w:val="0"/>
          <w:numId w:val="37"/>
        </w:numPr>
        <w:spacing w:line="240" w:lineRule="auto"/>
      </w:pPr>
      <w:r w:rsidRPr="00A83535">
        <w:rPr>
          <w:b/>
          <w:sz w:val="20"/>
        </w:rPr>
        <w:t>Subestimar el valor de su patrimonio:</w:t>
      </w:r>
      <w:r>
        <w:t xml:space="preserve"> Es probable que su patrimonio valga más de lo que cree.  ¿Ha tenido en cuenta los seguros de vida, el valor de revalorización de su casa y propiedades, posibles herencias, planes de jubilación, etc.?  Los valores exactos marcan una gran diferencia en la planificación del impuesto de sucesiones.</w:t>
      </w:r>
    </w:p>
    <w:p w14:paraId="00C79C43" w14:textId="77777777" w:rsidR="001A0A3C" w:rsidRDefault="00000000">
      <w:pPr>
        <w:pStyle w:val="ListParagraph"/>
        <w:numPr>
          <w:ilvl w:val="0"/>
          <w:numId w:val="37"/>
        </w:numPr>
        <w:spacing w:line="240" w:lineRule="auto"/>
        <w:rPr>
          <w:spacing w:val="-6"/>
        </w:rPr>
      </w:pPr>
      <w:r w:rsidRPr="00A83535">
        <w:rPr>
          <w:b/>
          <w:spacing w:val="-6"/>
          <w:sz w:val="20"/>
        </w:rPr>
        <w:t>Dejar todo su patrimonio a su cónyuge o tener todos los bienes en copropiedad con su cónyuge:</w:t>
      </w:r>
      <w:r w:rsidRPr="0003722E">
        <w:rPr>
          <w:spacing w:val="-6"/>
        </w:rPr>
        <w:t xml:space="preserve"> Para algunos puede ser un buen plan, para otros puede ser un error.  Una mala planificación puede acarrear importantes e innecesarios impuestos federales sobre el patrimonio o gastos de sucesión al fallecer el cónyuge supérstite.</w:t>
      </w:r>
    </w:p>
    <w:p w14:paraId="04C27237" w14:textId="77777777" w:rsidR="001A0A3C" w:rsidRDefault="00000000">
      <w:pPr>
        <w:pStyle w:val="ListParagraph"/>
        <w:numPr>
          <w:ilvl w:val="0"/>
          <w:numId w:val="37"/>
        </w:numPr>
        <w:spacing w:line="240" w:lineRule="auto"/>
        <w:rPr>
          <w:spacing w:val="-6"/>
        </w:rPr>
      </w:pPr>
      <w:r w:rsidRPr="00A83535">
        <w:rPr>
          <w:b/>
          <w:spacing w:val="-6"/>
          <w:sz w:val="20"/>
        </w:rPr>
        <w:t>No comprender los impuestos sobre el patrimonio:</w:t>
      </w:r>
      <w:r w:rsidRPr="00196A59">
        <w:rPr>
          <w:spacing w:val="-6"/>
        </w:rPr>
        <w:t xml:space="preserve"> Los impuestos sobre el patrimonio pueden reducirse considerablemente o evitarse con una planificación adecuada.</w:t>
      </w:r>
    </w:p>
    <w:p w14:paraId="32A4511D" w14:textId="77777777" w:rsidR="001A0A3C" w:rsidRDefault="00000000">
      <w:pPr>
        <w:pStyle w:val="ListParagraph"/>
        <w:numPr>
          <w:ilvl w:val="0"/>
          <w:numId w:val="37"/>
        </w:numPr>
        <w:spacing w:line="240" w:lineRule="auto"/>
        <w:rPr>
          <w:spacing w:val="-4"/>
        </w:rPr>
      </w:pPr>
      <w:r w:rsidRPr="0003722E">
        <w:rPr>
          <w:spacing w:val="-4"/>
        </w:rPr>
        <w:t>No utilizar la exclusión anual del impuesto sobre donaciones: Es una buena manera de disfrutar ahora compartiendo su patrimonio con sus seres queridos y particulares.  También puede ayudar a reducir futuros impuestos sobre el patrimonio.  A partir de 2008 puede donar 12.000 $ por persona.</w:t>
      </w:r>
    </w:p>
    <w:p w14:paraId="4D5A156C" w14:textId="77777777" w:rsidR="001A0A3C" w:rsidRDefault="00000000">
      <w:pPr>
        <w:spacing w:after="60" w:line="240" w:lineRule="auto"/>
        <w:jc w:val="center"/>
        <w:rPr>
          <w:b/>
          <w:color w:val="C00000"/>
          <w:sz w:val="20"/>
        </w:rPr>
      </w:pPr>
      <w:proofErr w:type="spellStart"/>
      <w:r w:rsidRPr="00220EC4">
        <w:rPr>
          <w:b/>
          <w:color w:val="C00000"/>
          <w:sz w:val="20"/>
        </w:rPr>
        <w:t>Sólo</w:t>
      </w:r>
      <w:proofErr w:type="spellEnd"/>
      <w:r w:rsidRPr="00220EC4">
        <w:rPr>
          <w:b/>
          <w:color w:val="C00000"/>
          <w:sz w:val="20"/>
        </w:rPr>
        <w:t xml:space="preserve"> hay </w:t>
      </w:r>
      <w:proofErr w:type="spellStart"/>
      <w:r w:rsidRPr="00220EC4">
        <w:rPr>
          <w:b/>
          <w:color w:val="C00000"/>
          <w:sz w:val="20"/>
        </w:rPr>
        <w:t>tres</w:t>
      </w:r>
      <w:proofErr w:type="spellEnd"/>
      <w:r w:rsidRPr="00220EC4">
        <w:rPr>
          <w:b/>
          <w:color w:val="C00000"/>
          <w:sz w:val="20"/>
        </w:rPr>
        <w:t xml:space="preserve"> </w:t>
      </w:r>
      <w:proofErr w:type="spellStart"/>
      <w:r w:rsidRPr="00220EC4">
        <w:rPr>
          <w:b/>
          <w:color w:val="C00000"/>
          <w:sz w:val="20"/>
        </w:rPr>
        <w:t>lugares</w:t>
      </w:r>
      <w:proofErr w:type="spellEnd"/>
      <w:r w:rsidRPr="00220EC4">
        <w:rPr>
          <w:b/>
          <w:color w:val="C00000"/>
          <w:sz w:val="20"/>
        </w:rPr>
        <w:t xml:space="preserve"> para distribuir su patrimonio: familia/amigos, ministerio/caridad, o el gobierno. </w:t>
      </w:r>
      <w:r w:rsidRPr="00220EC4">
        <w:rPr>
          <w:b/>
          <w:color w:val="C00000"/>
          <w:sz w:val="20"/>
        </w:rPr>
        <w:br/>
        <w:t>Si usted no hace una planificación básica, el gobierno puede obtener más de lo que alguna vez pensó, su familia puede quedar confundida, enojada o defraudada, y la obra de Dios no recibirá nada.</w:t>
      </w:r>
    </w:p>
    <w:p w14:paraId="13F4A13C" w14:textId="77777777" w:rsidR="001A0A3C" w:rsidRPr="002E7E64" w:rsidRDefault="00000000">
      <w:pPr>
        <w:spacing w:after="40" w:line="240" w:lineRule="auto"/>
        <w:jc w:val="center"/>
        <w:rPr>
          <w:b/>
          <w:sz w:val="24"/>
          <w:szCs w:val="18"/>
        </w:rPr>
      </w:pPr>
      <w:r w:rsidRPr="002E7E64">
        <w:rPr>
          <w:b/>
          <w:sz w:val="24"/>
          <w:szCs w:val="18"/>
        </w:rPr>
        <w:t>¿CUÁNDO debería plantearse cambiar o actualizar su testamento, fideicomiso, testamento vital, patrimonio o planes de donaciones benéficas?</w:t>
      </w:r>
    </w:p>
    <w:p w14:paraId="2ADA3BD6" w14:textId="77777777" w:rsidR="001A0A3C" w:rsidRDefault="00000000">
      <w:pPr>
        <w:pStyle w:val="ListParagraph"/>
        <w:numPr>
          <w:ilvl w:val="0"/>
          <w:numId w:val="36"/>
        </w:numPr>
        <w:spacing w:after="60" w:line="240" w:lineRule="auto"/>
        <w:rPr>
          <w:spacing w:val="-10"/>
        </w:rPr>
      </w:pPr>
      <w:r w:rsidRPr="00196A59">
        <w:rPr>
          <w:spacing w:val="-10"/>
        </w:rPr>
        <w:t>Necesita cambiar de albacea testamentario, representante personal, apoderado o apoderado médico porque ha cambiado de opinión, la persona ha fallecido o la persona seleccionada no puede desempeñar esta función.</w:t>
      </w:r>
    </w:p>
    <w:p w14:paraId="11364DB2" w14:textId="77777777" w:rsidR="001A0A3C" w:rsidRDefault="00000000">
      <w:pPr>
        <w:pStyle w:val="ListParagraph"/>
        <w:numPr>
          <w:ilvl w:val="0"/>
          <w:numId w:val="36"/>
        </w:numPr>
        <w:spacing w:line="240" w:lineRule="auto"/>
      </w:pPr>
      <w:r>
        <w:t>Han nacido o se han adoptado más hijos, o ha cambiado su elección o elecciones de tutores para los hijos menores de edad.</w:t>
      </w:r>
    </w:p>
    <w:p w14:paraId="6B4F6E0B" w14:textId="77777777" w:rsidR="001A0A3C" w:rsidRDefault="00000000">
      <w:pPr>
        <w:pStyle w:val="ListParagraph"/>
        <w:numPr>
          <w:ilvl w:val="0"/>
          <w:numId w:val="36"/>
        </w:numPr>
        <w:spacing w:line="240" w:lineRule="auto"/>
      </w:pPr>
      <w:r>
        <w:t>Desea reafirmar sus preferencias y deseos médicos al final de la vida.</w:t>
      </w:r>
    </w:p>
    <w:p w14:paraId="613D87AB" w14:textId="77777777" w:rsidR="001A0A3C" w:rsidRDefault="00000000">
      <w:pPr>
        <w:pStyle w:val="ListParagraph"/>
        <w:numPr>
          <w:ilvl w:val="0"/>
          <w:numId w:val="36"/>
        </w:numPr>
        <w:spacing w:line="240" w:lineRule="auto"/>
      </w:pPr>
      <w:r>
        <w:t>Se ha mudado a otro estado o ha comprado un inmueble en otro estado.</w:t>
      </w:r>
    </w:p>
    <w:p w14:paraId="108A85B6" w14:textId="77777777" w:rsidR="001A0A3C" w:rsidRDefault="00000000">
      <w:pPr>
        <w:pStyle w:val="ListParagraph"/>
        <w:numPr>
          <w:ilvl w:val="0"/>
          <w:numId w:val="36"/>
        </w:numPr>
        <w:spacing w:line="240" w:lineRule="auto"/>
      </w:pPr>
      <w:r>
        <w:t>Sus asuntos financieros y su patrimonio han cambiado.</w:t>
      </w:r>
    </w:p>
    <w:p w14:paraId="2D3861BF" w14:textId="77777777" w:rsidR="001A0A3C" w:rsidRDefault="00000000">
      <w:pPr>
        <w:pStyle w:val="ListParagraph"/>
        <w:numPr>
          <w:ilvl w:val="0"/>
          <w:numId w:val="36"/>
        </w:numPr>
        <w:spacing w:line="240" w:lineRule="auto"/>
        <w:rPr>
          <w:spacing w:val="-6"/>
        </w:rPr>
      </w:pPr>
      <w:r w:rsidRPr="00196A59">
        <w:rPr>
          <w:spacing w:val="-6"/>
        </w:rPr>
        <w:t>Desea hacer una donación benéfica específica o significativa a una iglesia, ministerio u organización sin ánimo de lucro.</w:t>
      </w:r>
    </w:p>
    <w:p w14:paraId="670AB2ED" w14:textId="77777777" w:rsidR="001A0A3C" w:rsidRDefault="00000000">
      <w:pPr>
        <w:pStyle w:val="ListParagraph"/>
        <w:numPr>
          <w:ilvl w:val="0"/>
          <w:numId w:val="36"/>
        </w:numPr>
        <w:spacing w:line="240" w:lineRule="auto"/>
      </w:pPr>
      <w:r>
        <w:t>Ha fallecido un beneficiario.</w:t>
      </w:r>
    </w:p>
    <w:p w14:paraId="207F266F" w14:textId="77777777" w:rsidR="001A0A3C" w:rsidRDefault="00000000">
      <w:pPr>
        <w:pStyle w:val="ListParagraph"/>
        <w:numPr>
          <w:ilvl w:val="0"/>
          <w:numId w:val="36"/>
        </w:numPr>
        <w:spacing w:line="240" w:lineRule="auto"/>
      </w:pPr>
      <w:r>
        <w:t>Han cambiado las leyes fiscales que afectarán a su patrimonio.</w:t>
      </w:r>
    </w:p>
    <w:p w14:paraId="48F23F39" w14:textId="77777777" w:rsidR="001A0A3C" w:rsidRDefault="00000000">
      <w:pPr>
        <w:pStyle w:val="ListParagraph"/>
        <w:numPr>
          <w:ilvl w:val="0"/>
          <w:numId w:val="36"/>
        </w:numPr>
        <w:spacing w:line="240" w:lineRule="auto"/>
      </w:pPr>
      <w:r>
        <w:t>Los asesores profesionales le han mostrado formas de reestructurar sus planes sucesorios para reducir su carga fiscal y aumentar la cantidad que puede dejar a los hijos, la iglesia, los ministerios cristianos o las organizaciones benéficas.</w:t>
      </w:r>
    </w:p>
    <w:p w14:paraId="107051D1" w14:textId="77777777" w:rsidR="001A0A3C" w:rsidRDefault="00000000">
      <w:pPr>
        <w:pStyle w:val="ListParagraph"/>
        <w:numPr>
          <w:ilvl w:val="0"/>
          <w:numId w:val="36"/>
        </w:numPr>
        <w:spacing w:line="240" w:lineRule="auto"/>
      </w:pPr>
      <w:r>
        <w:t>Su abogado, contable o planificador patrimonial le ha aconsejado que es necesario realizar cambios.</w:t>
      </w:r>
    </w:p>
    <w:p w14:paraId="3FFF65D0" w14:textId="77777777" w:rsidR="001A0A3C" w:rsidRDefault="00000000">
      <w:pPr>
        <w:pStyle w:val="ListParagraph"/>
        <w:numPr>
          <w:ilvl w:val="0"/>
          <w:numId w:val="36"/>
        </w:numPr>
        <w:spacing w:line="240" w:lineRule="auto"/>
      </w:pPr>
      <w:r>
        <w:t>Su cónyuge ha fallecido o se ha divorciado.</w:t>
      </w:r>
    </w:p>
    <w:p w14:paraId="43F1C0D1" w14:textId="77777777" w:rsidR="001A0A3C" w:rsidRDefault="00000000">
      <w:pPr>
        <w:pStyle w:val="ListParagraph"/>
        <w:numPr>
          <w:ilvl w:val="0"/>
          <w:numId w:val="36"/>
        </w:numPr>
        <w:spacing w:line="240" w:lineRule="auto"/>
        <w:rPr>
          <w:spacing w:val="-8"/>
        </w:rPr>
      </w:pPr>
      <w:r w:rsidRPr="00196A59">
        <w:rPr>
          <w:spacing w:val="-8"/>
        </w:rPr>
        <w:t>Desea incluir a otras personas en sus planes sucesorios (por ejemplo, nuevos nietos o bisnietos).</w:t>
      </w:r>
    </w:p>
    <w:p w14:paraId="2C7EED1D" w14:textId="77777777" w:rsidR="001A0A3C" w:rsidRDefault="00000000">
      <w:pPr>
        <w:pStyle w:val="ListParagraph"/>
        <w:numPr>
          <w:ilvl w:val="0"/>
          <w:numId w:val="36"/>
        </w:numPr>
        <w:spacing w:line="240" w:lineRule="auto"/>
        <w:rPr>
          <w:spacing w:val="-6"/>
        </w:rPr>
      </w:pPr>
      <w:r w:rsidRPr="00196A59">
        <w:rPr>
          <w:spacing w:val="-6"/>
        </w:rPr>
        <w:t>Desea cambiar (añadir, eliminar, modificar) la cantidad que recibe una persona, iglesia, ministerio u organización benéfica concreta.</w:t>
      </w:r>
    </w:p>
    <w:p w14:paraId="1C5B4D8D" w14:textId="77777777" w:rsidR="001A0A3C" w:rsidRDefault="00000000">
      <w:pPr>
        <w:pStyle w:val="Title"/>
      </w:pPr>
      <w:r>
        <w:lastRenderedPageBreak/>
        <w:t>Las 5 mejores maneras de poner orden en casa</w:t>
      </w:r>
    </w:p>
    <w:p w14:paraId="75BACFCB" w14:textId="77777777" w:rsidR="001A0A3C" w:rsidRPr="00BF0EAB" w:rsidRDefault="00000000">
      <w:pPr>
        <w:spacing w:after="0"/>
        <w:jc w:val="center"/>
        <w:rPr>
          <w:b/>
          <w:sz w:val="20"/>
          <w:szCs w:val="18"/>
        </w:rPr>
      </w:pPr>
      <w:r w:rsidRPr="00BF0EAB">
        <w:rPr>
          <w:b/>
          <w:sz w:val="20"/>
          <w:szCs w:val="18"/>
        </w:rPr>
        <w:t>Afrontar cuestiones fundamentales relativas a su fe, últimas voluntades, finanzas, familia y funeral</w:t>
      </w:r>
    </w:p>
    <w:p w14:paraId="1AC29A15" w14:textId="77777777" w:rsidR="001A0A3C" w:rsidRDefault="00000000">
      <w:pPr>
        <w:spacing w:after="60"/>
        <w:jc w:val="center"/>
        <w:rPr>
          <w:sz w:val="16"/>
        </w:rPr>
      </w:pPr>
      <w:r w:rsidRPr="00A83535">
        <w:rPr>
          <w:sz w:val="16"/>
        </w:rPr>
        <w:t xml:space="preserve">Para escuchar este mensaje por Internet, en MP3 o como Podcast, visite: </w:t>
      </w:r>
      <w:hyperlink r:id="rId58" w:history="1">
        <w:r w:rsidRPr="00A83535">
          <w:rPr>
            <w:rStyle w:val="Hyperlink"/>
            <w:sz w:val="16"/>
          </w:rPr>
          <w:t>www.MyFamilyForms.org</w:t>
        </w:r>
      </w:hyperlink>
    </w:p>
    <w:p w14:paraId="369DCA82" w14:textId="77777777" w:rsidR="001A0A3C" w:rsidRDefault="00000000">
      <w:pPr>
        <w:spacing w:after="60"/>
        <w:jc w:val="center"/>
      </w:pPr>
      <w:r w:rsidRPr="00A83535">
        <w:rPr>
          <w:i/>
        </w:rPr>
        <w:t>"Esto es lo que dice el Señor: Pon orden en tu casa, porque vas a morir".</w:t>
      </w:r>
      <w:r>
        <w:t xml:space="preserve">  Isaías 38:1</w:t>
      </w:r>
    </w:p>
    <w:p w14:paraId="5E6E9D83" w14:textId="77777777" w:rsidR="001A0A3C" w:rsidRDefault="00000000">
      <w:pPr>
        <w:pStyle w:val="Heading1"/>
        <w:spacing w:before="240" w:after="60"/>
        <w:rPr>
          <w:rFonts w:ascii="Tahoma" w:hAnsi="Tahoma"/>
          <w:sz w:val="24"/>
        </w:rPr>
      </w:pPr>
      <w:r>
        <w:rPr>
          <w:b w:val="0"/>
          <w:sz w:val="20"/>
          <w:szCs w:val="20"/>
          <w:lang w:bidi="x-none"/>
        </w:rPr>
        <w:pict w14:anchorId="5DB82796">
          <v:shape id="_x0000_s2093" type="#_x0000_t202" style="position:absolute;left:0;text-align:left;margin-left:372.1pt;margin-top:20.3pt;width:172.4pt;height:125.7pt;z-index:11" stroked="f">
            <v:textbox>
              <w:txbxContent>
                <w:p w14:paraId="2089E19C" w14:textId="77777777" w:rsidR="001F1E41" w:rsidRDefault="00000000" w:rsidP="001F1E41">
                  <w:r>
                    <w:pict w14:anchorId="7A1689B8">
                      <v:shape id="_x0000_i1052" type="#_x0000_t75" style="width:159.45pt;height:118.3pt">
                        <v:imagedata r:id="rId59" o:title="Bible open pen large"/>
                      </v:shape>
                    </w:pict>
                  </w:r>
                </w:p>
              </w:txbxContent>
            </v:textbox>
            <w10:wrap type="square"/>
          </v:shape>
        </w:pict>
      </w:r>
      <w:r w:rsidRPr="00A83535">
        <w:rPr>
          <w:rFonts w:ascii="Tahoma" w:hAnsi="Tahoma"/>
          <w:sz w:val="24"/>
        </w:rPr>
        <w:t xml:space="preserve">1. Pon tu fe en orden </w:t>
      </w:r>
    </w:p>
    <w:p w14:paraId="549DA4F2" w14:textId="77777777" w:rsidR="001A0A3C" w:rsidRDefault="00000000">
      <w:pPr>
        <w:spacing w:after="20"/>
        <w:rPr>
          <w:sz w:val="20"/>
        </w:rPr>
      </w:pPr>
      <w:r w:rsidRPr="00A83535">
        <w:rPr>
          <w:b/>
          <w:sz w:val="20"/>
        </w:rPr>
        <w:t xml:space="preserve">Ecl. 9:12 </w:t>
      </w:r>
      <w:r w:rsidRPr="00A83535">
        <w:rPr>
          <w:i/>
          <w:sz w:val="20"/>
        </w:rPr>
        <w:t>Nadie sabe cuándo le llegará su hora.</w:t>
      </w:r>
    </w:p>
    <w:p w14:paraId="77B841C9" w14:textId="171D1979" w:rsidR="001A0A3C" w:rsidRDefault="00000000">
      <w:pPr>
        <w:spacing w:after="20"/>
        <w:rPr>
          <w:sz w:val="20"/>
        </w:rPr>
      </w:pPr>
      <w:r w:rsidRPr="00A83535">
        <w:rPr>
          <w:b/>
          <w:sz w:val="20"/>
        </w:rPr>
        <w:t xml:space="preserve">Heb. 9:27 </w:t>
      </w:r>
      <w:r w:rsidRPr="00A83535">
        <w:rPr>
          <w:i/>
          <w:sz w:val="20"/>
        </w:rPr>
        <w:t xml:space="preserve">Está destinado que cada persona muera una sola vez y después venga el juicio.  NLT 2 Cor. 5:10 Es necesario que todos (los creyentes que siguen a Cristo) comparezcamos ante el tribunal de Cristo, para que cada uno reciba lo que le corresponda por las cosas hechas mientras estaba en el </w:t>
      </w:r>
      <w:proofErr w:type="spellStart"/>
      <w:r w:rsidRPr="00A83535">
        <w:rPr>
          <w:i/>
          <w:sz w:val="20"/>
        </w:rPr>
        <w:t>cuerpo</w:t>
      </w:r>
      <w:proofErr w:type="spellEnd"/>
      <w:r w:rsidRPr="00A83535">
        <w:rPr>
          <w:i/>
          <w:sz w:val="20"/>
        </w:rPr>
        <w:t xml:space="preserve">, </w:t>
      </w:r>
      <w:proofErr w:type="spellStart"/>
      <w:r w:rsidRPr="00A83535">
        <w:rPr>
          <w:i/>
          <w:sz w:val="20"/>
        </w:rPr>
        <w:t>sean</w:t>
      </w:r>
      <w:proofErr w:type="spellEnd"/>
      <w:r w:rsidRPr="00A83535">
        <w:rPr>
          <w:i/>
          <w:sz w:val="20"/>
        </w:rPr>
        <w:t xml:space="preserve"> </w:t>
      </w:r>
      <w:proofErr w:type="spellStart"/>
      <w:r w:rsidRPr="00A83535">
        <w:rPr>
          <w:i/>
          <w:sz w:val="20"/>
        </w:rPr>
        <w:t>buenas</w:t>
      </w:r>
      <w:proofErr w:type="spellEnd"/>
      <w:r w:rsidRPr="00A83535">
        <w:rPr>
          <w:i/>
          <w:sz w:val="20"/>
        </w:rPr>
        <w:t xml:space="preserve"> o malas.</w:t>
      </w:r>
      <w:r w:rsidR="00BF0EAB">
        <w:rPr>
          <w:i/>
          <w:sz w:val="20"/>
        </w:rPr>
        <w:t xml:space="preserve"> </w:t>
      </w:r>
      <w:r w:rsidRPr="00A83535">
        <w:rPr>
          <w:b/>
          <w:sz w:val="20"/>
        </w:rPr>
        <w:t xml:space="preserve">1 Juan 5:11-13 </w:t>
      </w:r>
      <w:r w:rsidRPr="00A83535">
        <w:rPr>
          <w:i/>
          <w:sz w:val="20"/>
        </w:rPr>
        <w:t>Este es el testimonio: Dios nos ha dado la vida eterna, y esta vida está en su Hijo.  El que tiene al Hijo tiene la vida; el que no tiene al Hijo de Dios no tiene la vida.  Os escribo estas cosas a vosotros que creéis en el nombre del Hijo de Dios, para que SABÁIS que tenéis vida eterna.</w:t>
      </w:r>
    </w:p>
    <w:p w14:paraId="72C0B9BF" w14:textId="77777777" w:rsidR="001A0A3C" w:rsidRDefault="00000000">
      <w:pPr>
        <w:spacing w:after="20"/>
        <w:rPr>
          <w:i/>
          <w:sz w:val="20"/>
        </w:rPr>
      </w:pPr>
      <w:r w:rsidRPr="00A83535">
        <w:rPr>
          <w:b/>
          <w:sz w:val="20"/>
        </w:rPr>
        <w:t xml:space="preserve">Juan 3:3 </w:t>
      </w:r>
      <w:r w:rsidRPr="00A83535">
        <w:rPr>
          <w:i/>
          <w:sz w:val="20"/>
        </w:rPr>
        <w:t>Jesús declaró: "Os aseguro que nadie puede ver el reino de Dios si no nace de nuevo."</w:t>
      </w:r>
    </w:p>
    <w:p w14:paraId="66A2CCCB" w14:textId="41D55FE6" w:rsidR="001A0A3C" w:rsidRDefault="00000000">
      <w:pPr>
        <w:pStyle w:val="Heading1"/>
        <w:spacing w:before="240" w:after="60"/>
        <w:rPr>
          <w:rFonts w:ascii="Tahoma" w:hAnsi="Tahoma"/>
          <w:sz w:val="24"/>
        </w:rPr>
      </w:pPr>
      <w:r w:rsidRPr="00A83535">
        <w:rPr>
          <w:rFonts w:ascii="Tahoma" w:hAnsi="Tahoma"/>
          <w:sz w:val="24"/>
        </w:rPr>
        <w:t xml:space="preserve">2. </w:t>
      </w:r>
      <w:proofErr w:type="spellStart"/>
      <w:r w:rsidRPr="00A83535">
        <w:rPr>
          <w:rFonts w:ascii="Tahoma" w:hAnsi="Tahoma"/>
          <w:sz w:val="24"/>
        </w:rPr>
        <w:t>Ponga</w:t>
      </w:r>
      <w:proofErr w:type="spellEnd"/>
      <w:r w:rsidRPr="00A83535">
        <w:rPr>
          <w:rFonts w:ascii="Tahoma" w:hAnsi="Tahoma"/>
          <w:sz w:val="24"/>
        </w:rPr>
        <w:t xml:space="preserve"> en </w:t>
      </w:r>
      <w:proofErr w:type="spellStart"/>
      <w:r w:rsidRPr="00A83535">
        <w:rPr>
          <w:rFonts w:ascii="Tahoma" w:hAnsi="Tahoma"/>
          <w:sz w:val="24"/>
        </w:rPr>
        <w:t>orden</w:t>
      </w:r>
      <w:proofErr w:type="spellEnd"/>
      <w:r w:rsidRPr="00A83535">
        <w:rPr>
          <w:rFonts w:ascii="Tahoma" w:hAnsi="Tahoma"/>
          <w:sz w:val="24"/>
        </w:rPr>
        <w:t xml:space="preserve"> sus deseos finales (directrices médicas y sanitarias)</w:t>
      </w:r>
    </w:p>
    <w:p w14:paraId="0E97840E" w14:textId="77777777" w:rsidR="001A0A3C" w:rsidRDefault="00000000">
      <w:pPr>
        <w:spacing w:after="20"/>
        <w:rPr>
          <w:sz w:val="20"/>
        </w:rPr>
      </w:pPr>
      <w:r w:rsidRPr="00A83535">
        <w:rPr>
          <w:b/>
          <w:sz w:val="20"/>
        </w:rPr>
        <w:t xml:space="preserve">Prov. 27:12 </w:t>
      </w:r>
      <w:r w:rsidRPr="00A83535">
        <w:rPr>
          <w:i/>
          <w:sz w:val="20"/>
        </w:rPr>
        <w:t>El hombre sensato está atento a los problemas que se le avecinan y se prepara para afrontarlos.  El simplón nunca mira y sufre las consecuencias.  TL</w:t>
      </w:r>
      <w:r w:rsidRPr="00A83535">
        <w:rPr>
          <w:sz w:val="20"/>
        </w:rPr>
        <w:t xml:space="preserve">B </w:t>
      </w:r>
    </w:p>
    <w:p w14:paraId="65B1CDAC" w14:textId="77777777" w:rsidR="001A0A3C" w:rsidRDefault="00000000">
      <w:pPr>
        <w:spacing w:after="20"/>
        <w:rPr>
          <w:i/>
          <w:sz w:val="20"/>
        </w:rPr>
      </w:pPr>
      <w:r w:rsidRPr="00A83535">
        <w:rPr>
          <w:b/>
          <w:sz w:val="20"/>
        </w:rPr>
        <w:t xml:space="preserve">2 Cor. 5:1-4 </w:t>
      </w:r>
      <w:r w:rsidRPr="00A83535">
        <w:rPr>
          <w:i/>
          <w:sz w:val="20"/>
        </w:rPr>
        <w:t>Sabemos que cuando esta tienda en la que vivimos ahora sea desmontada -cuando muramos y dejemos estos cuerpos- tendremos maravillosos cuerpos nuevos en el cielo, hogares que serán nuestros para siempre, hechos para nosotros por Dios mismo y no por manos humanas. Cuánto nos cansamos de nuestros cuerpos actuales.  Por eso esperamos con impaciencia el día en que tendremos cuerpos celestiales que nos pondremos como ropa nueva. Porque no seremos sólo espíritus sin cuerpo. Estos cuerpos terrenales nos hacen gemir y suspirar.</w:t>
      </w:r>
    </w:p>
    <w:p w14:paraId="712C2F5A" w14:textId="77777777" w:rsidR="001A0A3C" w:rsidRDefault="00000000">
      <w:pPr>
        <w:pStyle w:val="Heading1"/>
        <w:spacing w:before="240" w:after="60"/>
        <w:rPr>
          <w:rFonts w:ascii="Tahoma" w:hAnsi="Tahoma"/>
          <w:sz w:val="24"/>
        </w:rPr>
      </w:pPr>
      <w:r w:rsidRPr="00A83535">
        <w:rPr>
          <w:rFonts w:ascii="Tahoma" w:hAnsi="Tahoma"/>
          <w:sz w:val="24"/>
        </w:rPr>
        <w:t xml:space="preserve">3. Poner las finanzas en orden </w:t>
      </w:r>
    </w:p>
    <w:p w14:paraId="472170CD" w14:textId="77777777" w:rsidR="001A0A3C" w:rsidRDefault="00000000">
      <w:pPr>
        <w:spacing w:after="20"/>
        <w:rPr>
          <w:i/>
          <w:sz w:val="20"/>
        </w:rPr>
      </w:pPr>
      <w:r w:rsidRPr="00A83535">
        <w:rPr>
          <w:b/>
          <w:sz w:val="20"/>
        </w:rPr>
        <w:t xml:space="preserve">Prov. 27:23-24 </w:t>
      </w:r>
      <w:r w:rsidRPr="00A83535">
        <w:rPr>
          <w:i/>
          <w:sz w:val="20"/>
        </w:rPr>
        <w:t>Las riquezas pueden desaparecer rápidamente.  Y la corona del rey no se queda en su familia para siempre, así que vigila de cerca tus intereses comerciales.  Conoce el estado de tus rebaños y manadas.TLB Prov. 3:9 Honra al Señor con tu capital (riquezas, bienes, posesiones, sustancia) y la suficiencia de las labores justas y con las primicias de todos tus ingresos (ingresos, aumento, fruto, producto).  AMP Deut. 16:17 Cada uno de ustedes debe traer una ofrenda en proporción a la forma en que el SEÑOR su Dios los ha bendecido.</w:t>
      </w:r>
    </w:p>
    <w:p w14:paraId="68F151E5" w14:textId="77777777" w:rsidR="001A0A3C" w:rsidRDefault="00000000">
      <w:pPr>
        <w:pStyle w:val="Heading1"/>
        <w:spacing w:before="240" w:after="60"/>
        <w:rPr>
          <w:rFonts w:ascii="Tahoma" w:hAnsi="Tahoma"/>
          <w:sz w:val="24"/>
        </w:rPr>
      </w:pPr>
      <w:r w:rsidRPr="00A83535">
        <w:rPr>
          <w:rFonts w:ascii="Tahoma" w:hAnsi="Tahoma"/>
          <w:sz w:val="24"/>
        </w:rPr>
        <w:t xml:space="preserve">4. Ponga en orden sus asuntos familiares </w:t>
      </w:r>
    </w:p>
    <w:p w14:paraId="0CDFADD7" w14:textId="77777777" w:rsidR="001A0A3C" w:rsidRDefault="00000000">
      <w:pPr>
        <w:spacing w:after="20"/>
        <w:rPr>
          <w:i/>
          <w:sz w:val="20"/>
        </w:rPr>
      </w:pPr>
      <w:r w:rsidRPr="00A83535">
        <w:rPr>
          <w:b/>
          <w:sz w:val="20"/>
        </w:rPr>
        <w:t xml:space="preserve">Prov. 13:22 </w:t>
      </w:r>
      <w:r w:rsidRPr="00A83535">
        <w:rPr>
          <w:i/>
          <w:sz w:val="20"/>
        </w:rPr>
        <w:t>El hombre bueno deja herencia a los hijos de sus hijos.</w:t>
      </w:r>
    </w:p>
    <w:p w14:paraId="7C1CB6F1" w14:textId="77777777" w:rsidR="001A0A3C" w:rsidRDefault="00000000">
      <w:pPr>
        <w:spacing w:after="20"/>
        <w:rPr>
          <w:i/>
          <w:sz w:val="20"/>
        </w:rPr>
      </w:pPr>
      <w:r w:rsidRPr="00A83535">
        <w:rPr>
          <w:b/>
          <w:sz w:val="20"/>
        </w:rPr>
        <w:t xml:space="preserve">Prov. 20:21 </w:t>
      </w:r>
      <w:r w:rsidRPr="00A83535">
        <w:rPr>
          <w:i/>
          <w:sz w:val="20"/>
        </w:rPr>
        <w:t>Una herencia ganada rápidamente al principio no será bendecida al final. (Véase también: Lucas 15:11-24 Hijo pródigo).</w:t>
      </w:r>
    </w:p>
    <w:p w14:paraId="74A33156" w14:textId="77777777" w:rsidR="001A0A3C" w:rsidRDefault="00000000">
      <w:pPr>
        <w:spacing w:after="20"/>
        <w:rPr>
          <w:sz w:val="20"/>
        </w:rPr>
      </w:pPr>
      <w:r w:rsidRPr="00A83535">
        <w:rPr>
          <w:b/>
          <w:sz w:val="20"/>
        </w:rPr>
        <w:t xml:space="preserve">Prov. 17:16 </w:t>
      </w:r>
      <w:r w:rsidRPr="00A83535">
        <w:rPr>
          <w:i/>
          <w:sz w:val="20"/>
        </w:rPr>
        <w:t>¿De qué le sirve el dinero al necio, si no quiere adquirir sabiduría?</w:t>
      </w:r>
    </w:p>
    <w:p w14:paraId="33A89EC3" w14:textId="77777777" w:rsidR="001A0A3C" w:rsidRDefault="00000000">
      <w:pPr>
        <w:spacing w:after="20"/>
        <w:rPr>
          <w:sz w:val="20"/>
        </w:rPr>
      </w:pPr>
      <w:r w:rsidRPr="00A83535">
        <w:rPr>
          <w:b/>
          <w:sz w:val="20"/>
        </w:rPr>
        <w:t xml:space="preserve">Prov. 19:14 Las </w:t>
      </w:r>
      <w:r w:rsidRPr="00A83535">
        <w:rPr>
          <w:i/>
          <w:sz w:val="20"/>
        </w:rPr>
        <w:t>casas (=un lugar donde vivir) y las riquezas (=cosas suficientes para el lugar donde vives) se heredan de los padres, pero una esposa prudente procede de Yahveh.</w:t>
      </w:r>
    </w:p>
    <w:p w14:paraId="66DF75AE" w14:textId="77777777" w:rsidR="001A0A3C" w:rsidRDefault="00000000">
      <w:pPr>
        <w:pStyle w:val="Heading1"/>
        <w:spacing w:before="240" w:after="60"/>
        <w:rPr>
          <w:rFonts w:ascii="Tahoma" w:hAnsi="Tahoma"/>
          <w:sz w:val="24"/>
        </w:rPr>
      </w:pPr>
      <w:r w:rsidRPr="00A83535">
        <w:rPr>
          <w:rFonts w:ascii="Tahoma" w:hAnsi="Tahoma"/>
          <w:sz w:val="24"/>
        </w:rPr>
        <w:t xml:space="preserve">5. Organice la celebración de su funeral </w:t>
      </w:r>
    </w:p>
    <w:p w14:paraId="25B2820F" w14:textId="77777777" w:rsidR="001A0A3C" w:rsidRDefault="00000000">
      <w:pPr>
        <w:spacing w:after="20"/>
        <w:rPr>
          <w:sz w:val="20"/>
        </w:rPr>
      </w:pPr>
      <w:r w:rsidRPr="00A83535">
        <w:rPr>
          <w:b/>
          <w:sz w:val="20"/>
        </w:rPr>
        <w:t xml:space="preserve">1 Tes.  4:13-14 </w:t>
      </w:r>
      <w:r w:rsidRPr="00A83535">
        <w:rPr>
          <w:i/>
          <w:sz w:val="20"/>
        </w:rPr>
        <w:t>Hermanos, no queremos que ignoréis acerca de los que duermen, ni que os entristezcáis como los demás hombres, que no tienen esperanza.  Creemos que Jesús murió y resucitó, y por eso creemos que Dios traerá con Jesús a los que durmieron en él.</w:t>
      </w:r>
    </w:p>
    <w:p w14:paraId="4C3437DD" w14:textId="77777777" w:rsidR="001A0A3C" w:rsidRDefault="00000000">
      <w:pPr>
        <w:spacing w:before="120" w:after="0"/>
        <w:rPr>
          <w:sz w:val="18"/>
        </w:rPr>
      </w:pPr>
      <w:r w:rsidRPr="00A83535">
        <w:rPr>
          <w:sz w:val="18"/>
        </w:rPr>
        <w:t>El resto de este manual proporciona ideas bíblicas útiles, ideas prácticas y formularios útiles para comunicar mejor sus deseos médicos (directivas de atención médica), información financiera, legado de vida, generosidad bíblica y deseos de planificación funeraria con sus seres queridos y profesionales.</w:t>
      </w:r>
    </w:p>
    <w:p w14:paraId="0A4FFEE4" w14:textId="77777777" w:rsidR="001A0A3C" w:rsidRDefault="00000000">
      <w:pPr>
        <w:pStyle w:val="Title"/>
      </w:pPr>
      <w:r>
        <w:lastRenderedPageBreak/>
        <w:t xml:space="preserve">9 IDEAS BÍBLICAS PARA </w:t>
      </w:r>
      <w:r>
        <w:br/>
        <w:t>PLANIFICAR EL FINAL DE LA VIDA</w:t>
      </w:r>
    </w:p>
    <w:p w14:paraId="39F22FFE" w14:textId="77777777" w:rsidR="001A0A3C" w:rsidRDefault="00000000">
      <w:pPr>
        <w:pStyle w:val="Heading3"/>
        <w:spacing w:before="240"/>
        <w:jc w:val="left"/>
        <w:rPr>
          <w:rFonts w:ascii="Tahoma" w:hAnsi="Tahoma"/>
          <w:sz w:val="20"/>
        </w:rPr>
      </w:pPr>
      <w:r w:rsidRPr="00A83535">
        <w:rPr>
          <w:rFonts w:ascii="Tahoma" w:hAnsi="Tahoma"/>
          <w:sz w:val="20"/>
        </w:rPr>
        <w:t xml:space="preserve">Perspectiva bíblica 1: </w:t>
      </w:r>
      <w:r w:rsidRPr="00A83535">
        <w:rPr>
          <w:rFonts w:ascii="Tahoma" w:hAnsi="Tahoma"/>
          <w:i/>
          <w:sz w:val="20"/>
        </w:rPr>
        <w:t xml:space="preserve">Reconoce la certeza de tu partida de este mundo y la necesidad de poner tu casa en </w:t>
      </w:r>
      <w:r w:rsidRPr="00A83535">
        <w:rPr>
          <w:rFonts w:ascii="Tahoma" w:hAnsi="Tahoma"/>
          <w:sz w:val="20"/>
        </w:rPr>
        <w:t xml:space="preserve">orden </w:t>
      </w:r>
    </w:p>
    <w:p w14:paraId="1B2801D6" w14:textId="77777777" w:rsidR="001A0A3C" w:rsidRDefault="00000000">
      <w:pPr>
        <w:pStyle w:val="ListParagraph"/>
        <w:numPr>
          <w:ilvl w:val="0"/>
          <w:numId w:val="27"/>
        </w:numPr>
        <w:ind w:left="440" w:hanging="440"/>
        <w:jc w:val="left"/>
      </w:pPr>
      <w:r w:rsidRPr="000270E2">
        <w:rPr>
          <w:b/>
        </w:rPr>
        <w:t xml:space="preserve">Isaías 38:1 </w:t>
      </w:r>
      <w:r w:rsidRPr="00A83535">
        <w:rPr>
          <w:i/>
        </w:rPr>
        <w:t xml:space="preserve">Esto dice Yahveh: "Pon orden en tu casa, porque vas a morir". </w:t>
      </w:r>
      <w:r>
        <w:br/>
        <w:t xml:space="preserve"> Busca también: Ecl. 5:15, Prov. 27:12, Ecl. 9:12, Sal. 39:5-6, Ecl. 5:19-20, Ecl. 4:7-8, Ecl. 6:1-2.</w:t>
      </w:r>
    </w:p>
    <w:p w14:paraId="68DB2B0F" w14:textId="77777777" w:rsidR="001A0A3C" w:rsidRDefault="00000000">
      <w:pPr>
        <w:pStyle w:val="Heading3"/>
        <w:spacing w:before="120"/>
        <w:jc w:val="left"/>
        <w:rPr>
          <w:rFonts w:ascii="Tahoma" w:hAnsi="Tahoma"/>
          <w:sz w:val="20"/>
        </w:rPr>
      </w:pPr>
      <w:r w:rsidRPr="00A83535">
        <w:rPr>
          <w:rFonts w:ascii="Tahoma" w:hAnsi="Tahoma"/>
          <w:sz w:val="20"/>
        </w:rPr>
        <w:t xml:space="preserve">Perspectiva Bíblica 2: </w:t>
      </w:r>
      <w:r w:rsidRPr="00A83535">
        <w:rPr>
          <w:rFonts w:ascii="Tahoma" w:hAnsi="Tahoma"/>
          <w:i/>
          <w:sz w:val="20"/>
        </w:rPr>
        <w:t>Reconocer la certeza del juicio venidero y la oportunidad de la vida eterna frente al castigo eterno.</w:t>
      </w:r>
    </w:p>
    <w:p w14:paraId="3B0FC0C1" w14:textId="77777777" w:rsidR="001A0A3C" w:rsidRDefault="00000000">
      <w:pPr>
        <w:pStyle w:val="ListParagraph"/>
        <w:numPr>
          <w:ilvl w:val="0"/>
          <w:numId w:val="28"/>
        </w:numPr>
        <w:ind w:left="440" w:hanging="470"/>
      </w:pPr>
      <w:r w:rsidRPr="000270E2">
        <w:rPr>
          <w:b/>
        </w:rPr>
        <w:t xml:space="preserve">Heb. 9:27 </w:t>
      </w:r>
      <w:r w:rsidRPr="00A83535">
        <w:rPr>
          <w:i/>
        </w:rPr>
        <w:t xml:space="preserve">Está destinado que cada persona muera una sola vez y después venga el juicio. </w:t>
      </w:r>
      <w:r w:rsidRPr="00A83535">
        <w:rPr>
          <w:i/>
          <w:vertAlign w:val="superscript"/>
        </w:rPr>
        <w:t>NLT</w:t>
      </w:r>
    </w:p>
    <w:p w14:paraId="666291F0" w14:textId="77777777" w:rsidR="001A0A3C" w:rsidRDefault="00000000">
      <w:pPr>
        <w:pStyle w:val="ListParagraph"/>
        <w:numPr>
          <w:ilvl w:val="0"/>
          <w:numId w:val="28"/>
        </w:numPr>
        <w:ind w:left="440" w:hanging="470"/>
      </w:pPr>
      <w:r w:rsidRPr="000270E2">
        <w:rPr>
          <w:b/>
        </w:rPr>
        <w:t xml:space="preserve">2 Cor. 5:10 </w:t>
      </w:r>
      <w:r w:rsidRPr="00A83535">
        <w:rPr>
          <w:i/>
        </w:rPr>
        <w:t>Es necesario que todos (los creyentes que siguen a Cristo) comparezcamos ante el tribunal de Cristo, para que cada uno reciba lo que le corresponda por las cosas que hizo mientras estaba en el cuerpo, sean buenas o malas</w:t>
      </w:r>
      <w:r>
        <w:t>.</w:t>
      </w:r>
    </w:p>
    <w:p w14:paraId="6E859E9E" w14:textId="77777777" w:rsidR="001A0A3C" w:rsidRDefault="00000000">
      <w:pPr>
        <w:pStyle w:val="ListParagraph"/>
        <w:numPr>
          <w:ilvl w:val="0"/>
          <w:numId w:val="28"/>
        </w:numPr>
        <w:ind w:left="440" w:hanging="470"/>
      </w:pPr>
      <w:r w:rsidRPr="000270E2">
        <w:rPr>
          <w:b/>
        </w:rPr>
        <w:t xml:space="preserve">1 Juan 5:11-13 </w:t>
      </w:r>
      <w:r w:rsidRPr="00A83535">
        <w:rPr>
          <w:i/>
          <w:spacing w:val="-2"/>
        </w:rPr>
        <w:t>Este es el testimonio: Dios nos ha dado la vida eterna, y esta vida está en su Hijo.  El que tiene al Hijo tiene la vida; el que no tiene al Hijo de Dios no tiene la vida.  Os escribo estas cosas a vosotros que creéis en el nombre del Hijo de Dios, para que sepáis que tenéis vida eterna.</w:t>
      </w:r>
    </w:p>
    <w:p w14:paraId="17230BF6" w14:textId="77777777" w:rsidR="001A0A3C" w:rsidRDefault="00000000">
      <w:pPr>
        <w:pStyle w:val="Heading3"/>
        <w:spacing w:before="120"/>
        <w:jc w:val="left"/>
        <w:rPr>
          <w:rFonts w:ascii="Tahoma" w:hAnsi="Tahoma"/>
          <w:i/>
          <w:sz w:val="20"/>
        </w:rPr>
      </w:pPr>
      <w:r w:rsidRPr="00A83535">
        <w:rPr>
          <w:rFonts w:ascii="Tahoma" w:hAnsi="Tahoma"/>
          <w:sz w:val="20"/>
        </w:rPr>
        <w:t xml:space="preserve">Perspectiva Bíblica 3: </w:t>
      </w:r>
      <w:r w:rsidRPr="00A83535">
        <w:rPr>
          <w:rFonts w:ascii="Tahoma" w:hAnsi="Tahoma"/>
          <w:i/>
          <w:sz w:val="20"/>
        </w:rPr>
        <w:t>Reconoce la necesidad de honrar al Señor con los recursos que Él te ha confiado mientras vives Y cuando te vayas de esta tierra (por ejemplo, donaciones de legado).</w:t>
      </w:r>
    </w:p>
    <w:p w14:paraId="368E99E2" w14:textId="77777777" w:rsidR="001A0A3C" w:rsidRDefault="00000000">
      <w:pPr>
        <w:pStyle w:val="ListParagraph"/>
        <w:numPr>
          <w:ilvl w:val="0"/>
          <w:numId w:val="29"/>
        </w:numPr>
        <w:ind w:left="440" w:hanging="440"/>
        <w:rPr>
          <w:spacing w:val="-4"/>
        </w:rPr>
      </w:pPr>
      <w:r w:rsidRPr="000270E2">
        <w:rPr>
          <w:b/>
        </w:rPr>
        <w:t xml:space="preserve">Deut. 8:17-18 </w:t>
      </w:r>
      <w:r w:rsidRPr="00A83535">
        <w:rPr>
          <w:i/>
          <w:spacing w:val="-4"/>
        </w:rPr>
        <w:t>Puedes decirte a ti mismo: "Mi poder y la fuerza de mis manos me han producido esta riqueza". Pero acuérdate del SEÑOR tu Dios, porque él es quien te da la capacidad de producir riquezas.</w:t>
      </w:r>
    </w:p>
    <w:p w14:paraId="17B251D0" w14:textId="77777777" w:rsidR="001A0A3C" w:rsidRDefault="00000000">
      <w:pPr>
        <w:pStyle w:val="ListParagraph"/>
        <w:numPr>
          <w:ilvl w:val="0"/>
          <w:numId w:val="29"/>
        </w:numPr>
        <w:ind w:left="440" w:hanging="440"/>
      </w:pPr>
      <w:r w:rsidRPr="000270E2">
        <w:rPr>
          <w:b/>
        </w:rPr>
        <w:t xml:space="preserve">Prov. 3:9 </w:t>
      </w:r>
      <w:r w:rsidRPr="00A83535">
        <w:rPr>
          <w:i/>
          <w:spacing w:val="-6"/>
        </w:rPr>
        <w:t>Honra al Señor con tu capital (riquezas, bienes, posesiones, sustancia) y la suficiencia de las labores justas y con las primicias de todos tus ingresos (rentas, aumento, fruto, producto)</w:t>
      </w:r>
      <w:r w:rsidRPr="008E409D">
        <w:rPr>
          <w:spacing w:val="-6"/>
        </w:rPr>
        <w:t xml:space="preserve">. </w:t>
      </w:r>
      <w:r w:rsidRPr="00A83535">
        <w:rPr>
          <w:spacing w:val="-6"/>
          <w:vertAlign w:val="superscript"/>
        </w:rPr>
        <w:t>AMP</w:t>
      </w:r>
    </w:p>
    <w:p w14:paraId="2EF962D1" w14:textId="77777777" w:rsidR="001A0A3C" w:rsidRDefault="00000000">
      <w:pPr>
        <w:pStyle w:val="ListParagraph"/>
        <w:numPr>
          <w:ilvl w:val="0"/>
          <w:numId w:val="29"/>
        </w:numPr>
        <w:spacing w:after="0"/>
        <w:ind w:left="440" w:hanging="440"/>
        <w:rPr>
          <w:spacing w:val="-4"/>
        </w:rPr>
      </w:pPr>
      <w:r w:rsidRPr="000270E2">
        <w:rPr>
          <w:b/>
        </w:rPr>
        <w:t xml:space="preserve">Deut. 16:17 </w:t>
      </w:r>
      <w:r w:rsidRPr="00A83535">
        <w:rPr>
          <w:i/>
          <w:spacing w:val="-4"/>
        </w:rPr>
        <w:t>Cada uno de vosotros debe traer un regalo en proporción a la manera en que el SEÑOR vuestro Dios os ha bendecido.</w:t>
      </w:r>
    </w:p>
    <w:p w14:paraId="3050C5FE" w14:textId="77777777" w:rsidR="001A0A3C" w:rsidRDefault="00000000">
      <w:pPr>
        <w:spacing w:after="0"/>
        <w:ind w:left="440"/>
      </w:pPr>
      <w:r w:rsidRPr="00A83535">
        <w:rPr>
          <w:rStyle w:val="IntenseEmphasis"/>
          <w:i w:val="0"/>
          <w:sz w:val="20"/>
        </w:rPr>
        <w:t xml:space="preserve">RECOMENDACIÓN: </w:t>
      </w:r>
      <w:r>
        <w:t>Recuerde a su iglesia, ministerios cristianos y/o misioneros e intereses caritativos en su testamento.</w:t>
      </w:r>
    </w:p>
    <w:p w14:paraId="25C8617D" w14:textId="77777777" w:rsidR="001A0A3C" w:rsidRDefault="00000000">
      <w:pPr>
        <w:spacing w:after="0"/>
        <w:ind w:left="440"/>
      </w:pPr>
      <w:r w:rsidRPr="00A83535">
        <w:rPr>
          <w:rStyle w:val="IntenseEmphasis"/>
          <w:i w:val="0"/>
          <w:sz w:val="20"/>
        </w:rPr>
        <w:t xml:space="preserve">NOTA IMPORTANTE: </w:t>
      </w:r>
      <w:r>
        <w:t>Muchos formularios estandarizados de abogados o testamentos NO preguntan sobre sus intereses cristianos o caritativos.</w:t>
      </w:r>
    </w:p>
    <w:p w14:paraId="1350C571" w14:textId="77777777" w:rsidR="001A0A3C" w:rsidRDefault="00000000">
      <w:pPr>
        <w:pStyle w:val="NoteLevel2"/>
        <w:ind w:left="440"/>
      </w:pPr>
      <w:r>
        <w:t xml:space="preserve">Esto es algo que debes insertar personal e intencionadamente en tu testamento. </w:t>
      </w:r>
    </w:p>
    <w:p w14:paraId="1CB3290A" w14:textId="77777777" w:rsidR="001A0A3C" w:rsidRDefault="00000000">
      <w:pPr>
        <w:pStyle w:val="NoteLevel2"/>
        <w:ind w:left="440"/>
      </w:pPr>
      <w:r>
        <w:t xml:space="preserve">He aquí un ejemplo de la redacción de nuestros planes sucesorios:  </w:t>
      </w:r>
      <w:r w:rsidRPr="00A83535">
        <w:rPr>
          <w:i/>
        </w:rPr>
        <w:t>"Siete meses después de nuestra muerte, los activos financieros netos se distribuirán de la siguiente manera: 10% a nuestra iglesia local actual 5% a Fort Wilderness Ministries en McNaughton, WI 3% a Samaritan's Purse en Boone, NC 2% a Gospel for Asia en Plano, TX El resto se distribuirá según las instrucciones o se pondrá en fideicomiso(s) para nuestros hijos.</w:t>
      </w:r>
      <w:r>
        <w:t xml:space="preserve">" </w:t>
      </w:r>
    </w:p>
    <w:p w14:paraId="203A25D3" w14:textId="77777777" w:rsidR="001A0A3C" w:rsidRDefault="00000000">
      <w:pPr>
        <w:pStyle w:val="Heading3"/>
        <w:jc w:val="left"/>
        <w:rPr>
          <w:rFonts w:ascii="Tahoma" w:hAnsi="Tahoma"/>
          <w:i/>
          <w:sz w:val="20"/>
        </w:rPr>
      </w:pPr>
      <w:r w:rsidRPr="00A83535">
        <w:rPr>
          <w:rFonts w:ascii="Tahoma" w:hAnsi="Tahoma"/>
          <w:sz w:val="20"/>
        </w:rPr>
        <w:t xml:space="preserve">Conocimiento Bíblico 4: Ten </w:t>
      </w:r>
      <w:r w:rsidRPr="00A83535">
        <w:rPr>
          <w:rFonts w:ascii="Tahoma" w:hAnsi="Tahoma"/>
          <w:i/>
          <w:sz w:val="20"/>
        </w:rPr>
        <w:t>cuidado con los peligros de dar una herencia de una sola vez (al morir o antes de morir).</w:t>
      </w:r>
    </w:p>
    <w:p w14:paraId="71C9C42D" w14:textId="77777777" w:rsidR="001A0A3C" w:rsidRDefault="00000000">
      <w:pPr>
        <w:pStyle w:val="ListParagraph"/>
        <w:numPr>
          <w:ilvl w:val="0"/>
          <w:numId w:val="30"/>
        </w:numPr>
        <w:ind w:left="440" w:hanging="440"/>
      </w:pPr>
      <w:r w:rsidRPr="00A83535">
        <w:rPr>
          <w:b/>
        </w:rPr>
        <w:t xml:space="preserve">Prov. 20:21 </w:t>
      </w:r>
      <w:r w:rsidRPr="00A83535">
        <w:rPr>
          <w:i/>
        </w:rPr>
        <w:t>Una herencia ganada rápidamente al principio no será bendecida al final.</w:t>
      </w:r>
    </w:p>
    <w:p w14:paraId="6477D8D9" w14:textId="77777777" w:rsidR="001A0A3C" w:rsidRDefault="00000000">
      <w:pPr>
        <w:pStyle w:val="ListParagraph"/>
        <w:numPr>
          <w:ilvl w:val="0"/>
          <w:numId w:val="30"/>
        </w:numPr>
        <w:spacing w:after="0"/>
        <w:ind w:left="440" w:hanging="440"/>
      </w:pPr>
      <w:r w:rsidRPr="00A83535">
        <w:rPr>
          <w:b/>
        </w:rPr>
        <w:t xml:space="preserve">Lucas 15:11-24 </w:t>
      </w:r>
      <w:r w:rsidRPr="00A83535">
        <w:rPr>
          <w:i/>
        </w:rPr>
        <w:t>La historia del hijo pródigo y su exigencia de una herencia anterior.</w:t>
      </w:r>
    </w:p>
    <w:p w14:paraId="64C6E940" w14:textId="77777777" w:rsidR="001A0A3C" w:rsidRDefault="00000000">
      <w:pPr>
        <w:pStyle w:val="NoteLevel2"/>
        <w:ind w:left="440"/>
      </w:pPr>
      <w:r w:rsidRPr="00A83535">
        <w:rPr>
          <w:rStyle w:val="IntenseEmphasis"/>
          <w:i w:val="0"/>
          <w:sz w:val="20"/>
        </w:rPr>
        <w:t xml:space="preserve">SUGERENCIA: Divida </w:t>
      </w:r>
      <w:r>
        <w:t>los repartos de la herencia en tres (3) o más periodos de tiempo.</w:t>
      </w:r>
    </w:p>
    <w:p w14:paraId="3DEF3615" w14:textId="77777777" w:rsidR="001A0A3C" w:rsidRDefault="00000000">
      <w:pPr>
        <w:pStyle w:val="NoteLevel2"/>
        <w:ind w:left="440"/>
        <w:rPr>
          <w:i/>
          <w:spacing w:val="-6"/>
        </w:rPr>
      </w:pPr>
      <w:r>
        <w:t xml:space="preserve">He aquí algunos ejemplos de nuestros planes de sucesión: </w:t>
      </w:r>
      <w:r w:rsidRPr="00A83535">
        <w:rPr>
          <w:i/>
        </w:rPr>
        <w:t xml:space="preserve">"Distribución de la herencia a nuestros hijos: 10% a los 23 años, 30% a los 27 años y 60% a los 31 años.  De la porción de la herencia de cada hijo, el fideicomisario debe cubrir los gastos mensuales de manutención, educación, actividades y gastos médicos de cada hijo hasta que cumpla 23 años. </w:t>
      </w:r>
      <w:r w:rsidRPr="00A83535">
        <w:rPr>
          <w:i/>
          <w:spacing w:val="-6"/>
        </w:rPr>
        <w:t>Cada hijo asistirá al Instituto Bíblico de los Portadores de la Antorcha que elija durante un año tras graduarse en el instituto antes de recibir financiación para sus estudios universitarios, formación profesional o negocios".</w:t>
      </w:r>
    </w:p>
    <w:p w14:paraId="1CFAAACF" w14:textId="0F4D677F" w:rsidR="001A0A3C" w:rsidRPr="004F4368" w:rsidRDefault="00000000">
      <w:pPr>
        <w:pStyle w:val="Heading3"/>
        <w:rPr>
          <w:rFonts w:ascii="Tahoma" w:hAnsi="Tahoma"/>
          <w:i/>
          <w:sz w:val="20"/>
          <w:szCs w:val="20"/>
        </w:rPr>
      </w:pPr>
      <w:proofErr w:type="spellStart"/>
      <w:r w:rsidRPr="004F4368">
        <w:rPr>
          <w:rFonts w:ascii="Tahoma" w:hAnsi="Tahoma"/>
          <w:sz w:val="20"/>
          <w:szCs w:val="20"/>
        </w:rPr>
        <w:lastRenderedPageBreak/>
        <w:t>Perspectiva</w:t>
      </w:r>
      <w:proofErr w:type="spellEnd"/>
      <w:r w:rsidRPr="004F4368">
        <w:rPr>
          <w:rFonts w:ascii="Tahoma" w:hAnsi="Tahoma"/>
          <w:sz w:val="20"/>
          <w:szCs w:val="20"/>
        </w:rPr>
        <w:t xml:space="preserve"> </w:t>
      </w:r>
      <w:proofErr w:type="spellStart"/>
      <w:r w:rsidRPr="004F4368">
        <w:rPr>
          <w:rFonts w:ascii="Tahoma" w:hAnsi="Tahoma"/>
          <w:sz w:val="20"/>
          <w:szCs w:val="20"/>
        </w:rPr>
        <w:t>Bíblica</w:t>
      </w:r>
      <w:proofErr w:type="spellEnd"/>
      <w:r w:rsidRPr="004F4368">
        <w:rPr>
          <w:rFonts w:ascii="Tahoma" w:hAnsi="Tahoma"/>
          <w:sz w:val="20"/>
          <w:szCs w:val="20"/>
        </w:rPr>
        <w:t xml:space="preserve"> 5: </w:t>
      </w:r>
      <w:proofErr w:type="spellStart"/>
      <w:r w:rsidRPr="004F4368">
        <w:rPr>
          <w:rFonts w:ascii="Tahoma" w:hAnsi="Tahoma"/>
          <w:i/>
          <w:sz w:val="20"/>
          <w:szCs w:val="20"/>
        </w:rPr>
        <w:t>Considera</w:t>
      </w:r>
      <w:proofErr w:type="spellEnd"/>
      <w:r w:rsidRPr="004F4368">
        <w:rPr>
          <w:rFonts w:ascii="Tahoma" w:hAnsi="Tahoma"/>
          <w:i/>
          <w:sz w:val="20"/>
          <w:szCs w:val="20"/>
        </w:rPr>
        <w:t xml:space="preserve"> la posibilidad de compartir tu patrimonio antes de </w:t>
      </w:r>
      <w:proofErr w:type="spellStart"/>
      <w:r w:rsidRPr="004F4368">
        <w:rPr>
          <w:rFonts w:ascii="Tahoma" w:hAnsi="Tahoma"/>
          <w:i/>
          <w:sz w:val="20"/>
          <w:szCs w:val="20"/>
        </w:rPr>
        <w:t>tu</w:t>
      </w:r>
      <w:proofErr w:type="spellEnd"/>
      <w:r w:rsidRPr="004F4368">
        <w:rPr>
          <w:rFonts w:ascii="Tahoma" w:hAnsi="Tahoma"/>
          <w:i/>
          <w:sz w:val="20"/>
          <w:szCs w:val="20"/>
        </w:rPr>
        <w:t xml:space="preserve"> </w:t>
      </w:r>
      <w:proofErr w:type="spellStart"/>
      <w:r w:rsidRPr="004F4368">
        <w:rPr>
          <w:rFonts w:ascii="Tahoma" w:hAnsi="Tahoma"/>
          <w:i/>
          <w:sz w:val="20"/>
          <w:szCs w:val="20"/>
        </w:rPr>
        <w:t>muerte</w:t>
      </w:r>
      <w:proofErr w:type="spellEnd"/>
      <w:r w:rsidRPr="004F4368">
        <w:rPr>
          <w:rFonts w:ascii="Tahoma" w:hAnsi="Tahoma"/>
          <w:i/>
          <w:sz w:val="20"/>
          <w:szCs w:val="20"/>
        </w:rPr>
        <w:t xml:space="preserve"> para fines </w:t>
      </w:r>
      <w:proofErr w:type="spellStart"/>
      <w:proofErr w:type="gramStart"/>
      <w:r w:rsidRPr="004F4368">
        <w:rPr>
          <w:rFonts w:ascii="Tahoma" w:hAnsi="Tahoma"/>
          <w:i/>
          <w:sz w:val="20"/>
          <w:szCs w:val="20"/>
        </w:rPr>
        <w:t>especiales</w:t>
      </w:r>
      <w:proofErr w:type="spellEnd"/>
      <w:proofErr w:type="gramEnd"/>
    </w:p>
    <w:p w14:paraId="57777F3F" w14:textId="54CAEF7E" w:rsidR="001A0A3C" w:rsidRPr="004F4368" w:rsidRDefault="00000000">
      <w:pPr>
        <w:pStyle w:val="ListParagraph"/>
        <w:numPr>
          <w:ilvl w:val="0"/>
          <w:numId w:val="31"/>
        </w:numPr>
        <w:ind w:left="440" w:hanging="440"/>
        <w:rPr>
          <w:sz w:val="20"/>
        </w:rPr>
      </w:pPr>
      <w:r>
        <w:rPr>
          <w:noProof/>
          <w:sz w:val="20"/>
        </w:rPr>
        <w:pict w14:anchorId="4D6644FE">
          <v:shape id="Text Box 2" o:spid="_x0000_s2133" type="#_x0000_t202" style="position:absolute;left:0;text-align:left;margin-left:319.5pt;margin-top:9.3pt;width:213.9pt;height:44.35pt;z-index:20;visibility:visible;mso-wrap-distance-left:9pt;mso-wrap-distance-top:3.6pt;mso-wrap-distance-right:9pt;mso-wrap-distance-bottom:3.6pt;mso-position-horizontal-relative:text;mso-position-vertical-relative:text;mso-width-relative:margin;mso-height-relative:margin;v-text-anchor:top">
            <v:textbox>
              <w:txbxContent>
                <w:p w14:paraId="69D2D54D" w14:textId="7B61007B" w:rsidR="00BF0EAB" w:rsidRPr="00BF0EAB" w:rsidRDefault="00BF0EAB" w:rsidP="00BF0EAB">
                  <w:pPr>
                    <w:jc w:val="center"/>
                    <w:rPr>
                      <w:b/>
                      <w:bCs/>
                      <w:i/>
                      <w:iCs/>
                      <w:sz w:val="18"/>
                      <w:szCs w:val="18"/>
                    </w:rPr>
                  </w:pPr>
                  <w:proofErr w:type="spellStart"/>
                  <w:r w:rsidRPr="00BF0EAB">
                    <w:rPr>
                      <w:b/>
                      <w:bCs/>
                      <w:i/>
                      <w:iCs/>
                      <w:color w:val="auto"/>
                      <w:sz w:val="18"/>
                      <w:szCs w:val="18"/>
                    </w:rPr>
                    <w:t>Siempre</w:t>
                  </w:r>
                  <w:proofErr w:type="spellEnd"/>
                  <w:r w:rsidRPr="00BF0EAB">
                    <w:rPr>
                      <w:b/>
                      <w:bCs/>
                      <w:i/>
                      <w:iCs/>
                      <w:color w:val="auto"/>
                      <w:sz w:val="18"/>
                      <w:szCs w:val="18"/>
                    </w:rPr>
                    <w:t xml:space="preserve"> le he </w:t>
                  </w:r>
                  <w:proofErr w:type="spellStart"/>
                  <w:r w:rsidRPr="00BF0EAB">
                    <w:rPr>
                      <w:b/>
                      <w:bCs/>
                      <w:i/>
                      <w:iCs/>
                      <w:color w:val="auto"/>
                      <w:sz w:val="18"/>
                      <w:szCs w:val="18"/>
                    </w:rPr>
                    <w:t>dicho</w:t>
                  </w:r>
                  <w:proofErr w:type="spellEnd"/>
                  <w:r w:rsidRPr="00BF0EAB">
                    <w:rPr>
                      <w:b/>
                      <w:bCs/>
                      <w:i/>
                      <w:iCs/>
                      <w:color w:val="auto"/>
                      <w:sz w:val="18"/>
                      <w:szCs w:val="18"/>
                    </w:rPr>
                    <w:t xml:space="preserve"> a la </w:t>
                  </w:r>
                  <w:proofErr w:type="spellStart"/>
                  <w:r w:rsidRPr="00BF0EAB">
                    <w:rPr>
                      <w:b/>
                      <w:bCs/>
                      <w:i/>
                      <w:iCs/>
                      <w:color w:val="auto"/>
                      <w:sz w:val="18"/>
                      <w:szCs w:val="18"/>
                    </w:rPr>
                    <w:t>gente</w:t>
                  </w:r>
                  <w:proofErr w:type="spellEnd"/>
                  <w:r w:rsidRPr="00BF0EAB">
                    <w:rPr>
                      <w:b/>
                      <w:bCs/>
                      <w:i/>
                      <w:iCs/>
                      <w:color w:val="auto"/>
                      <w:sz w:val="18"/>
                      <w:szCs w:val="18"/>
                    </w:rPr>
                    <w:t xml:space="preserve"> que no </w:t>
                  </w:r>
                  <w:proofErr w:type="spellStart"/>
                  <w:r w:rsidRPr="00BF0EAB">
                    <w:rPr>
                      <w:b/>
                      <w:bCs/>
                      <w:i/>
                      <w:iCs/>
                      <w:color w:val="auto"/>
                      <w:sz w:val="18"/>
                      <w:szCs w:val="18"/>
                    </w:rPr>
                    <w:t>puedes</w:t>
                  </w:r>
                  <w:proofErr w:type="spellEnd"/>
                  <w:r w:rsidRPr="00BF0EAB">
                    <w:rPr>
                      <w:b/>
                      <w:bCs/>
                      <w:i/>
                      <w:iCs/>
                      <w:color w:val="auto"/>
                      <w:sz w:val="18"/>
                      <w:szCs w:val="18"/>
                    </w:rPr>
                    <w:t xml:space="preserve"> </w:t>
                  </w:r>
                  <w:proofErr w:type="spellStart"/>
                  <w:r w:rsidRPr="00BF0EAB">
                    <w:rPr>
                      <w:b/>
                      <w:bCs/>
                      <w:i/>
                      <w:iCs/>
                      <w:color w:val="auto"/>
                      <w:sz w:val="18"/>
                      <w:szCs w:val="18"/>
                    </w:rPr>
                    <w:t>llevártelo</w:t>
                  </w:r>
                  <w:proofErr w:type="spellEnd"/>
                  <w:r w:rsidRPr="00BF0EAB">
                    <w:rPr>
                      <w:b/>
                      <w:bCs/>
                      <w:i/>
                      <w:iCs/>
                      <w:color w:val="auto"/>
                      <w:sz w:val="18"/>
                      <w:szCs w:val="18"/>
                    </w:rPr>
                    <w:t xml:space="preserve"> </w:t>
                  </w:r>
                  <w:proofErr w:type="spellStart"/>
                  <w:r w:rsidRPr="00BF0EAB">
                    <w:rPr>
                      <w:b/>
                      <w:bCs/>
                      <w:i/>
                      <w:iCs/>
                      <w:color w:val="auto"/>
                      <w:sz w:val="18"/>
                      <w:szCs w:val="18"/>
                    </w:rPr>
                    <w:t>contigo</w:t>
                  </w:r>
                  <w:proofErr w:type="spellEnd"/>
                  <w:r w:rsidRPr="00BF0EAB">
                    <w:rPr>
                      <w:b/>
                      <w:bCs/>
                      <w:i/>
                      <w:iCs/>
                      <w:color w:val="auto"/>
                      <w:sz w:val="18"/>
                      <w:szCs w:val="18"/>
                    </w:rPr>
                    <w:t xml:space="preserve">. Pero José </w:t>
                  </w:r>
                  <w:proofErr w:type="spellStart"/>
                  <w:r w:rsidRPr="00BF0EAB">
                    <w:rPr>
                      <w:b/>
                      <w:bCs/>
                      <w:i/>
                      <w:iCs/>
                      <w:color w:val="auto"/>
                      <w:sz w:val="18"/>
                      <w:szCs w:val="18"/>
                    </w:rPr>
                    <w:t>debe</w:t>
                  </w:r>
                  <w:proofErr w:type="spellEnd"/>
                  <w:r w:rsidRPr="00BF0EAB">
                    <w:rPr>
                      <w:b/>
                      <w:bCs/>
                      <w:i/>
                      <w:iCs/>
                      <w:color w:val="auto"/>
                      <w:sz w:val="18"/>
                      <w:szCs w:val="18"/>
                    </w:rPr>
                    <w:t xml:space="preserve"> </w:t>
                  </w:r>
                  <w:proofErr w:type="spellStart"/>
                  <w:r w:rsidRPr="00BF0EAB">
                    <w:rPr>
                      <w:b/>
                      <w:bCs/>
                      <w:i/>
                      <w:iCs/>
                      <w:color w:val="auto"/>
                      <w:sz w:val="18"/>
                      <w:szCs w:val="18"/>
                    </w:rPr>
                    <w:t>haber</w:t>
                  </w:r>
                  <w:proofErr w:type="spellEnd"/>
                  <w:r w:rsidRPr="00BF0EAB">
                    <w:rPr>
                      <w:b/>
                      <w:bCs/>
                      <w:i/>
                      <w:iCs/>
                      <w:color w:val="auto"/>
                      <w:sz w:val="18"/>
                      <w:szCs w:val="18"/>
                    </w:rPr>
                    <w:t xml:space="preserve"> </w:t>
                  </w:r>
                  <w:proofErr w:type="spellStart"/>
                  <w:r w:rsidRPr="00BF0EAB">
                    <w:rPr>
                      <w:b/>
                      <w:bCs/>
                      <w:i/>
                      <w:iCs/>
                      <w:color w:val="auto"/>
                      <w:sz w:val="18"/>
                      <w:szCs w:val="18"/>
                    </w:rPr>
                    <w:t>estado</w:t>
                  </w:r>
                  <w:proofErr w:type="spellEnd"/>
                  <w:r w:rsidRPr="00BF0EAB">
                    <w:rPr>
                      <w:b/>
                      <w:bCs/>
                      <w:i/>
                      <w:iCs/>
                      <w:color w:val="auto"/>
                      <w:sz w:val="18"/>
                      <w:szCs w:val="18"/>
                    </w:rPr>
                    <w:t xml:space="preserve"> </w:t>
                  </w:r>
                  <w:proofErr w:type="spellStart"/>
                  <w:r w:rsidRPr="00BF0EAB">
                    <w:rPr>
                      <w:b/>
                      <w:bCs/>
                      <w:i/>
                      <w:iCs/>
                      <w:color w:val="auto"/>
                      <w:sz w:val="18"/>
                      <w:szCs w:val="18"/>
                    </w:rPr>
                    <w:t>escuchando</w:t>
                  </w:r>
                  <w:proofErr w:type="spellEnd"/>
                  <w:r w:rsidRPr="00BF0EAB">
                    <w:rPr>
                      <w:b/>
                      <w:bCs/>
                      <w:i/>
                      <w:iCs/>
                      <w:color w:val="auto"/>
                      <w:sz w:val="18"/>
                      <w:szCs w:val="18"/>
                    </w:rPr>
                    <w:t>.</w:t>
                  </w:r>
                </w:p>
              </w:txbxContent>
            </v:textbox>
          </v:shape>
        </w:pict>
      </w:r>
      <w:r w:rsidR="004F4368" w:rsidRPr="004F4368">
        <w:rPr>
          <w:b/>
          <w:sz w:val="20"/>
        </w:rPr>
        <w:t xml:space="preserve">Prov. 19:14 Las </w:t>
      </w:r>
      <w:r w:rsidR="004F4368" w:rsidRPr="004F4368">
        <w:rPr>
          <w:i/>
          <w:sz w:val="20"/>
        </w:rPr>
        <w:t>casas (un lugar donde vivir) y las riquezas (cosas suficientes para el lugar donde vives) se heredan de los padres, pero una esposa prudente es de Yahveh.</w:t>
      </w:r>
    </w:p>
    <w:p w14:paraId="670FD309" w14:textId="1F9EAAE5" w:rsidR="001A0A3C" w:rsidRPr="004F4368" w:rsidRDefault="00000000" w:rsidP="004F4368">
      <w:pPr>
        <w:pStyle w:val="ListParagraph"/>
        <w:numPr>
          <w:ilvl w:val="0"/>
          <w:numId w:val="31"/>
        </w:numPr>
        <w:spacing w:after="0" w:line="240" w:lineRule="auto"/>
        <w:ind w:left="440" w:hanging="440"/>
        <w:jc w:val="left"/>
        <w:rPr>
          <w:sz w:val="20"/>
        </w:rPr>
      </w:pPr>
      <w:r w:rsidRPr="004F4368">
        <w:rPr>
          <w:b/>
          <w:sz w:val="20"/>
        </w:rPr>
        <w:t xml:space="preserve">Prov. 13:22 </w:t>
      </w:r>
      <w:r w:rsidRPr="004F4368">
        <w:rPr>
          <w:i/>
          <w:sz w:val="20"/>
        </w:rPr>
        <w:t xml:space="preserve">El hombre bueno deja </w:t>
      </w:r>
      <w:proofErr w:type="spellStart"/>
      <w:r w:rsidRPr="004F4368">
        <w:rPr>
          <w:i/>
          <w:sz w:val="20"/>
        </w:rPr>
        <w:t>herencia</w:t>
      </w:r>
      <w:proofErr w:type="spellEnd"/>
      <w:r w:rsidRPr="004F4368">
        <w:rPr>
          <w:i/>
          <w:sz w:val="20"/>
        </w:rPr>
        <w:t xml:space="preserve"> a los </w:t>
      </w:r>
      <w:proofErr w:type="spellStart"/>
      <w:r w:rsidRPr="004F4368">
        <w:rPr>
          <w:i/>
          <w:sz w:val="20"/>
        </w:rPr>
        <w:t>hijos</w:t>
      </w:r>
      <w:proofErr w:type="spellEnd"/>
      <w:r w:rsidRPr="004F4368">
        <w:rPr>
          <w:i/>
          <w:sz w:val="20"/>
        </w:rPr>
        <w:t xml:space="preserve"> de sus </w:t>
      </w:r>
      <w:proofErr w:type="spellStart"/>
      <w:r w:rsidRPr="004F4368">
        <w:rPr>
          <w:i/>
          <w:sz w:val="20"/>
        </w:rPr>
        <w:t>hijos</w:t>
      </w:r>
      <w:proofErr w:type="spellEnd"/>
      <w:r w:rsidRPr="004F4368">
        <w:rPr>
          <w:i/>
          <w:sz w:val="20"/>
        </w:rPr>
        <w:t>.</w:t>
      </w:r>
      <w:r w:rsidR="004F4368" w:rsidRPr="004F4368">
        <w:rPr>
          <w:i/>
          <w:sz w:val="20"/>
        </w:rPr>
        <w:t xml:space="preserve"> </w:t>
      </w:r>
      <w:r w:rsidRPr="004F4368">
        <w:rPr>
          <w:rStyle w:val="IntenseEmphasis"/>
          <w:i w:val="0"/>
          <w:sz w:val="20"/>
        </w:rPr>
        <w:t xml:space="preserve">Entre las </w:t>
      </w:r>
      <w:proofErr w:type="spellStart"/>
      <w:r w:rsidRPr="004F4368">
        <w:rPr>
          <w:rStyle w:val="IntenseEmphasis"/>
          <w:i w:val="0"/>
          <w:sz w:val="20"/>
        </w:rPr>
        <w:t>posibles</w:t>
      </w:r>
      <w:proofErr w:type="spellEnd"/>
      <w:r w:rsidRPr="004F4368">
        <w:rPr>
          <w:rStyle w:val="IntenseEmphasis"/>
          <w:i w:val="0"/>
          <w:sz w:val="20"/>
        </w:rPr>
        <w:t xml:space="preserve"> ideas </w:t>
      </w:r>
      <w:r w:rsidRPr="004F4368">
        <w:rPr>
          <w:sz w:val="20"/>
        </w:rPr>
        <w:t>de "regalos de herencia anticipada" para hijos o nietos se incluyen: fondos para educación, formación profesional, ayuda para establecer un negocio, equipamiento, pago inicial de una casa, mobiliario doméstico, clases de música o atletismo, adopción, etc. Según las normas actuales del IRS, puede donar 12.000 dólares libres de impuestos a cualquier persona o hijo cada año.</w:t>
      </w:r>
    </w:p>
    <w:p w14:paraId="651FE559" w14:textId="77777777" w:rsidR="001A0A3C" w:rsidRPr="004F4368" w:rsidRDefault="00000000">
      <w:pPr>
        <w:pStyle w:val="Heading3"/>
        <w:spacing w:before="120"/>
        <w:jc w:val="left"/>
        <w:rPr>
          <w:rFonts w:ascii="Tahoma" w:hAnsi="Tahoma"/>
          <w:i/>
          <w:sz w:val="20"/>
          <w:szCs w:val="20"/>
        </w:rPr>
      </w:pPr>
      <w:r w:rsidRPr="004F4368">
        <w:rPr>
          <w:rFonts w:ascii="Tahoma" w:hAnsi="Tahoma"/>
          <w:sz w:val="20"/>
          <w:szCs w:val="20"/>
        </w:rPr>
        <w:t xml:space="preserve">Conocimiento Bíblico 6: </w:t>
      </w:r>
      <w:r w:rsidRPr="004F4368">
        <w:rPr>
          <w:rFonts w:ascii="Tahoma" w:hAnsi="Tahoma"/>
          <w:i/>
          <w:sz w:val="20"/>
          <w:szCs w:val="20"/>
        </w:rPr>
        <w:t>Sé sabio al distribuir la riqueza o los recursos del patrimonio</w:t>
      </w:r>
    </w:p>
    <w:p w14:paraId="13AE6273" w14:textId="77777777" w:rsidR="001A0A3C" w:rsidRPr="004F4368" w:rsidRDefault="00000000">
      <w:pPr>
        <w:pStyle w:val="ListParagraph"/>
        <w:numPr>
          <w:ilvl w:val="0"/>
          <w:numId w:val="32"/>
        </w:numPr>
        <w:ind w:left="440" w:hanging="440"/>
        <w:rPr>
          <w:sz w:val="20"/>
        </w:rPr>
      </w:pPr>
      <w:r w:rsidRPr="004F4368">
        <w:rPr>
          <w:b/>
          <w:sz w:val="20"/>
        </w:rPr>
        <w:t xml:space="preserve">Prov. 17:16 </w:t>
      </w:r>
      <w:r w:rsidRPr="004F4368">
        <w:rPr>
          <w:i/>
          <w:sz w:val="20"/>
        </w:rPr>
        <w:t>¿De qué le sirve el dinero al necio, si no quiere adquirir sabiduría?</w:t>
      </w:r>
    </w:p>
    <w:p w14:paraId="24038476" w14:textId="77777777" w:rsidR="001A0A3C" w:rsidRPr="004F4368" w:rsidRDefault="00000000">
      <w:pPr>
        <w:pStyle w:val="ListParagraph"/>
        <w:numPr>
          <w:ilvl w:val="0"/>
          <w:numId w:val="32"/>
        </w:numPr>
        <w:ind w:left="440" w:hanging="440"/>
        <w:rPr>
          <w:sz w:val="20"/>
        </w:rPr>
      </w:pPr>
      <w:r w:rsidRPr="004F4368">
        <w:rPr>
          <w:b/>
          <w:sz w:val="20"/>
        </w:rPr>
        <w:t xml:space="preserve">Prov. 17:2 </w:t>
      </w:r>
      <w:r w:rsidRPr="004F4368">
        <w:rPr>
          <w:i/>
          <w:sz w:val="20"/>
        </w:rPr>
        <w:t>El siervo prudente gobernará al hijo desgraciado, y compartirá la herencia como uno de los hermanos.</w:t>
      </w:r>
    </w:p>
    <w:p w14:paraId="35FD5C90" w14:textId="77777777" w:rsidR="001A0A3C" w:rsidRPr="004F4368" w:rsidRDefault="00000000">
      <w:pPr>
        <w:pStyle w:val="ListParagraph"/>
        <w:numPr>
          <w:ilvl w:val="0"/>
          <w:numId w:val="32"/>
        </w:numPr>
        <w:ind w:left="440" w:hanging="440"/>
        <w:rPr>
          <w:sz w:val="20"/>
        </w:rPr>
      </w:pPr>
      <w:r w:rsidRPr="004F4368">
        <w:rPr>
          <w:b/>
          <w:sz w:val="20"/>
        </w:rPr>
        <w:t xml:space="preserve">Job 42:15 En </w:t>
      </w:r>
      <w:r w:rsidRPr="004F4368">
        <w:rPr>
          <w:i/>
          <w:sz w:val="20"/>
        </w:rPr>
        <w:t>ningún lugar de toda la tierra se encontraron mujeres tan hermosas como las hijas de Job, y su padre les concedió una herencia junto con sus hermanos.</w:t>
      </w:r>
    </w:p>
    <w:p w14:paraId="53D4D4E8" w14:textId="77777777" w:rsidR="001A0A3C" w:rsidRPr="004F4368" w:rsidRDefault="00000000">
      <w:pPr>
        <w:pStyle w:val="ListParagraph"/>
        <w:numPr>
          <w:ilvl w:val="0"/>
          <w:numId w:val="32"/>
        </w:numPr>
        <w:ind w:left="440" w:hanging="440"/>
        <w:rPr>
          <w:spacing w:val="-4"/>
          <w:sz w:val="20"/>
        </w:rPr>
      </w:pPr>
      <w:r>
        <w:rPr>
          <w:b/>
          <w:sz w:val="20"/>
          <w:lang w:bidi="x-none"/>
        </w:rPr>
        <w:pict w14:anchorId="7CD39582">
          <v:shape id="_x0000_s2094" type="#_x0000_t202" style="position:absolute;left:0;text-align:left;margin-left:312.1pt;margin-top:-160.5pt;width:228.9pt;height:164pt;z-index:-2;mso-wrap-edited:f" wrapcoords="-62 0 -62 21500 21600 21500 21600 0 -62 0" stroked="f">
            <v:textbox style="mso-next-textbox:#_x0000_s2094">
              <w:txbxContent>
                <w:p w14:paraId="0A813997" w14:textId="77777777" w:rsidR="001F1E41" w:rsidRPr="00A83535" w:rsidRDefault="00000000" w:rsidP="001F1E41">
                  <w:r>
                    <w:pict w14:anchorId="4DAE42EA">
                      <v:shape id="_x0000_i1054" type="#_x0000_t75" style="width:3in;height:154.3pt">
                        <v:imagedata r:id="rId60" o:title=""/>
                      </v:shape>
                    </w:pict>
                  </w:r>
                </w:p>
              </w:txbxContent>
            </v:textbox>
            <w10:wrap type="tight"/>
          </v:shape>
        </w:pict>
      </w:r>
      <w:r w:rsidRPr="004F4368">
        <w:rPr>
          <w:b/>
          <w:sz w:val="20"/>
        </w:rPr>
        <w:t xml:space="preserve">Lucas 9:25 </w:t>
      </w:r>
      <w:r w:rsidRPr="004F4368">
        <w:rPr>
          <w:i/>
          <w:spacing w:val="-4"/>
          <w:sz w:val="20"/>
        </w:rPr>
        <w:t xml:space="preserve">¿De qué le sirve al hombre ganar el mundo entero, si él mismo se destruye o se pierde? </w:t>
      </w:r>
      <w:r w:rsidRPr="004F4368">
        <w:rPr>
          <w:spacing w:val="-4"/>
          <w:sz w:val="20"/>
          <w:vertAlign w:val="superscript"/>
        </w:rPr>
        <w:t>NKJV</w:t>
      </w:r>
      <w:r w:rsidRPr="004F4368">
        <w:rPr>
          <w:spacing w:val="-4"/>
          <w:sz w:val="20"/>
        </w:rPr>
        <w:t xml:space="preserve"> </w:t>
      </w:r>
    </w:p>
    <w:p w14:paraId="26F8A4E5" w14:textId="77777777" w:rsidR="001A0A3C" w:rsidRPr="004F4368" w:rsidRDefault="00000000">
      <w:pPr>
        <w:pStyle w:val="Heading3"/>
        <w:spacing w:before="120"/>
        <w:jc w:val="left"/>
        <w:rPr>
          <w:rFonts w:ascii="Tahoma" w:hAnsi="Tahoma"/>
          <w:i/>
          <w:sz w:val="20"/>
          <w:szCs w:val="20"/>
        </w:rPr>
      </w:pPr>
      <w:r w:rsidRPr="004F4368">
        <w:rPr>
          <w:rFonts w:ascii="Tahoma" w:hAnsi="Tahoma"/>
          <w:i/>
          <w:sz w:val="20"/>
          <w:szCs w:val="20"/>
        </w:rPr>
        <w:t>Discernimiento Bíblico 7: Sea sabio al nombrar tutores para los hijos menores de edad. Elija personas que honren sus creencias y valores cristianos.</w:t>
      </w:r>
    </w:p>
    <w:p w14:paraId="2BDAAC26" w14:textId="77777777" w:rsidR="001A0A3C" w:rsidRPr="004F4368" w:rsidRDefault="00000000">
      <w:pPr>
        <w:pStyle w:val="ListParagraph"/>
        <w:numPr>
          <w:ilvl w:val="0"/>
          <w:numId w:val="33"/>
        </w:numPr>
        <w:ind w:left="440" w:hanging="440"/>
        <w:rPr>
          <w:sz w:val="20"/>
        </w:rPr>
      </w:pPr>
      <w:r w:rsidRPr="004F4368">
        <w:rPr>
          <w:b/>
          <w:sz w:val="20"/>
        </w:rPr>
        <w:t xml:space="preserve">Prov. 22:6 </w:t>
      </w:r>
      <w:r w:rsidRPr="004F4368">
        <w:rPr>
          <w:sz w:val="20"/>
        </w:rPr>
        <w:t xml:space="preserve">Instruye </w:t>
      </w:r>
      <w:r w:rsidRPr="004F4368">
        <w:rPr>
          <w:i/>
          <w:sz w:val="20"/>
        </w:rPr>
        <w:t>al niño en el camino que debe seguir, y cuando sea viejo no se apartará de él.</w:t>
      </w:r>
    </w:p>
    <w:p w14:paraId="7F0B082A" w14:textId="77777777" w:rsidR="001A0A3C" w:rsidRPr="004F4368" w:rsidRDefault="00000000">
      <w:pPr>
        <w:pStyle w:val="ListParagraph"/>
        <w:numPr>
          <w:ilvl w:val="0"/>
          <w:numId w:val="33"/>
        </w:numPr>
        <w:spacing w:after="0"/>
        <w:ind w:left="440" w:hanging="440"/>
        <w:rPr>
          <w:i/>
          <w:sz w:val="20"/>
        </w:rPr>
      </w:pPr>
      <w:r w:rsidRPr="004F4368">
        <w:rPr>
          <w:b/>
          <w:sz w:val="20"/>
        </w:rPr>
        <w:t xml:space="preserve">Deut. 6:6-9 </w:t>
      </w:r>
      <w:r w:rsidRPr="004F4368">
        <w:rPr>
          <w:sz w:val="20"/>
        </w:rPr>
        <w:t xml:space="preserve">Estos mandamientos que hoy os doy deben estar en vuestros corazones.  Imprímelos en tus hijos. Hablad de ellos cuando estéis sentados en casa y cuando andéis por el camino, cuando os acostéis y cuando os levantéis. </w:t>
      </w:r>
      <w:r w:rsidRPr="004F4368">
        <w:rPr>
          <w:i/>
          <w:sz w:val="20"/>
        </w:rPr>
        <w:t xml:space="preserve">Atadlas como símbolos a vuestras manos y atadlas a vuestras frentes. </w:t>
      </w:r>
      <w:r w:rsidRPr="004F4368">
        <w:rPr>
          <w:i/>
          <w:sz w:val="20"/>
        </w:rPr>
        <w:br/>
        <w:t xml:space="preserve"> Escribidlas en los marcos de las puertas de vuestras casas y en vuestros portales.</w:t>
      </w:r>
    </w:p>
    <w:p w14:paraId="654535B5" w14:textId="77777777" w:rsidR="001A0A3C" w:rsidRPr="004F4368" w:rsidRDefault="00000000">
      <w:pPr>
        <w:pStyle w:val="Heading3"/>
        <w:spacing w:before="120"/>
        <w:jc w:val="left"/>
        <w:rPr>
          <w:rFonts w:ascii="Tahoma" w:hAnsi="Tahoma"/>
          <w:i/>
          <w:sz w:val="20"/>
          <w:szCs w:val="20"/>
        </w:rPr>
      </w:pPr>
      <w:r w:rsidRPr="004F4368">
        <w:rPr>
          <w:rFonts w:ascii="Tahoma" w:hAnsi="Tahoma"/>
          <w:sz w:val="20"/>
          <w:szCs w:val="20"/>
        </w:rPr>
        <w:t xml:space="preserve">Principio Bíblico 8: </w:t>
      </w:r>
      <w:r w:rsidRPr="004F4368">
        <w:rPr>
          <w:rFonts w:ascii="Tahoma" w:hAnsi="Tahoma"/>
          <w:i/>
          <w:sz w:val="20"/>
          <w:szCs w:val="20"/>
        </w:rPr>
        <w:t>Investigue y reciba asesoramiento profesional sobre las formas legales apropiadas para acumular para sí más tesoros en el cielo (es decir, limitar los fondos que van a los impuestos y redirigir estos recursos a la obra de Dios en la tierra).</w:t>
      </w:r>
    </w:p>
    <w:p w14:paraId="2B2A43BC" w14:textId="77777777" w:rsidR="001A0A3C" w:rsidRPr="004F4368" w:rsidRDefault="00000000">
      <w:pPr>
        <w:pStyle w:val="ListParagraph"/>
        <w:numPr>
          <w:ilvl w:val="0"/>
          <w:numId w:val="34"/>
        </w:numPr>
        <w:ind w:left="440" w:hanging="440"/>
        <w:rPr>
          <w:i/>
          <w:sz w:val="20"/>
        </w:rPr>
      </w:pPr>
      <w:r w:rsidRPr="004F4368">
        <w:rPr>
          <w:b/>
          <w:sz w:val="20"/>
        </w:rPr>
        <w:t xml:space="preserve">Mateo 6:19-21 </w:t>
      </w:r>
      <w:r w:rsidRPr="004F4368">
        <w:rPr>
          <w:i/>
          <w:sz w:val="20"/>
        </w:rPr>
        <w:t>(Jesús dijo) "No os hagáis tesoros en la tierra, donde la polilla y el orín corrompen, y donde ladrones minan y hurtan.  En cambio, acumulen tesoros en el cielo, donde la polilla y el óxido no destruyen, y donde los ladrones no entran a robar.  Porque donde esté vuestro tesoro, allí estará también vuestro corazón".</w:t>
      </w:r>
    </w:p>
    <w:p w14:paraId="0F755B1E" w14:textId="77777777" w:rsidR="001A0A3C" w:rsidRPr="004F4368" w:rsidRDefault="00000000">
      <w:pPr>
        <w:pStyle w:val="ListParagraph"/>
        <w:numPr>
          <w:ilvl w:val="0"/>
          <w:numId w:val="34"/>
        </w:numPr>
        <w:ind w:left="440" w:hanging="440"/>
        <w:rPr>
          <w:i/>
          <w:sz w:val="20"/>
        </w:rPr>
      </w:pPr>
      <w:r w:rsidRPr="004F4368">
        <w:rPr>
          <w:b/>
          <w:sz w:val="20"/>
        </w:rPr>
        <w:t xml:space="preserve">1 Tim. 6:17-19 </w:t>
      </w:r>
      <w:r w:rsidRPr="004F4368">
        <w:rPr>
          <w:i/>
          <w:sz w:val="20"/>
        </w:rPr>
        <w:t>Ordena a los que son ricos en este mundo que no sean arrogantes ni pongan su esperanza en las riquezas, que son tan inciertas, sino que pongan su esperanza en Dios, que nos provee ricamente de todo para nuestro disfrute. Mándales que hagan el bien, que sean ricos en buenas obras, y que sean generosos y estén dispuestos a compartir.  Así acumularán para sí un tesoro que les sirva de cimiento firme para la edad venidera, de modo que puedan apoderarse de la vida que es verdaderamente vida.</w:t>
      </w:r>
    </w:p>
    <w:p w14:paraId="24353CE1" w14:textId="77777777" w:rsidR="001A0A3C" w:rsidRPr="004F4368" w:rsidRDefault="00000000">
      <w:pPr>
        <w:pStyle w:val="Heading3"/>
        <w:spacing w:before="120"/>
        <w:rPr>
          <w:rFonts w:ascii="Tahoma" w:hAnsi="Tahoma"/>
          <w:i/>
          <w:sz w:val="20"/>
          <w:szCs w:val="20"/>
        </w:rPr>
      </w:pPr>
      <w:r w:rsidRPr="004F4368">
        <w:rPr>
          <w:rFonts w:ascii="Tahoma" w:hAnsi="Tahoma"/>
          <w:sz w:val="20"/>
          <w:szCs w:val="20"/>
        </w:rPr>
        <w:t xml:space="preserve">Conocimiento Bíblico 9: </w:t>
      </w:r>
      <w:r w:rsidRPr="004F4368">
        <w:rPr>
          <w:rFonts w:ascii="Tahoma" w:hAnsi="Tahoma"/>
          <w:i/>
          <w:sz w:val="20"/>
          <w:szCs w:val="20"/>
        </w:rPr>
        <w:t>Sé prudente en la distribución de tus bienes personales</w:t>
      </w:r>
    </w:p>
    <w:p w14:paraId="296D594F" w14:textId="77777777" w:rsidR="001A0A3C" w:rsidRPr="004F4368" w:rsidRDefault="00000000">
      <w:pPr>
        <w:pStyle w:val="ListParagraph"/>
        <w:numPr>
          <w:ilvl w:val="0"/>
          <w:numId w:val="35"/>
        </w:numPr>
        <w:spacing w:after="0"/>
        <w:ind w:left="440" w:hanging="440"/>
        <w:rPr>
          <w:sz w:val="20"/>
        </w:rPr>
      </w:pPr>
      <w:r w:rsidRPr="004F4368">
        <w:rPr>
          <w:b/>
          <w:sz w:val="20"/>
        </w:rPr>
        <w:t xml:space="preserve">Prov. 27:12 </w:t>
      </w:r>
      <w:r w:rsidRPr="004F4368">
        <w:rPr>
          <w:i/>
          <w:sz w:val="20"/>
        </w:rPr>
        <w:t xml:space="preserve">El hombre sensato está atento a los problemas que se le avecinan y se prepara para afrontarlos.  El simplón nunca mira y sufre las consecuencias. </w:t>
      </w:r>
      <w:r w:rsidRPr="004F4368">
        <w:rPr>
          <w:sz w:val="20"/>
          <w:vertAlign w:val="superscript"/>
        </w:rPr>
        <w:t>TLB</w:t>
      </w:r>
      <w:r w:rsidRPr="004F4368">
        <w:rPr>
          <w:sz w:val="20"/>
        </w:rPr>
        <w:t xml:space="preserve"> </w:t>
      </w:r>
    </w:p>
    <w:p w14:paraId="6307EFCF" w14:textId="77777777" w:rsidR="001A0A3C" w:rsidRPr="004F4368" w:rsidRDefault="00000000">
      <w:pPr>
        <w:spacing w:after="0" w:line="240" w:lineRule="auto"/>
        <w:ind w:left="440"/>
        <w:rPr>
          <w:sz w:val="20"/>
        </w:rPr>
      </w:pPr>
      <w:r w:rsidRPr="004F4368">
        <w:rPr>
          <w:sz w:val="20"/>
        </w:rPr>
        <w:t>En las páginas 32 y 33 de este folleto encontrará formularios que le permitirán establecer un reparto claro y equitativo de sus bienes personales.  A la hora de repartir sus bienes personales tras su fallecimiento, se pueden utilizar los siguientes niveles de reparto posibles.</w:t>
      </w:r>
    </w:p>
    <w:p w14:paraId="4287B64F" w14:textId="77777777" w:rsidR="001A0A3C" w:rsidRPr="004F4368" w:rsidRDefault="00000000">
      <w:pPr>
        <w:pStyle w:val="NoteLevel2"/>
        <w:ind w:left="2200" w:hanging="1760"/>
        <w:rPr>
          <w:sz w:val="20"/>
        </w:rPr>
      </w:pPr>
      <w:r w:rsidRPr="004F4368">
        <w:rPr>
          <w:rStyle w:val="IntenseEmphasis"/>
          <w:i w:val="0"/>
          <w:sz w:val="20"/>
        </w:rPr>
        <w:t xml:space="preserve">Distribución </w:t>
      </w:r>
      <w:r w:rsidRPr="004F4368">
        <w:rPr>
          <w:sz w:val="20"/>
        </w:rPr>
        <w:tab/>
        <w:t>Se distribuirán todos los artículos indicados en la página 31 de este folleto.</w:t>
      </w:r>
    </w:p>
    <w:p w14:paraId="6B69D3EE" w14:textId="77777777" w:rsidR="001A0A3C" w:rsidRPr="004F4368" w:rsidRDefault="00000000">
      <w:pPr>
        <w:pStyle w:val="NoteLevel2"/>
        <w:ind w:left="2200" w:hanging="1760"/>
        <w:rPr>
          <w:sz w:val="20"/>
        </w:rPr>
      </w:pPr>
      <w:r w:rsidRPr="004F4368">
        <w:rPr>
          <w:rStyle w:val="IntenseEmphasis"/>
          <w:i w:val="0"/>
          <w:sz w:val="20"/>
        </w:rPr>
        <w:t xml:space="preserve">Distribución </w:t>
      </w:r>
      <w:r w:rsidRPr="004F4368">
        <w:rPr>
          <w:rStyle w:val="IntenseEmphasis"/>
          <w:sz w:val="20"/>
        </w:rPr>
        <w:t>2</w:t>
      </w:r>
      <w:r w:rsidRPr="004F4368">
        <w:rPr>
          <w:sz w:val="20"/>
        </w:rPr>
        <w:t xml:space="preserve">: </w:t>
      </w:r>
      <w:r w:rsidRPr="004F4368">
        <w:rPr>
          <w:sz w:val="20"/>
        </w:rPr>
        <w:tab/>
        <w:t>Cada hijo debe rellenar su lista y devolver su formulario (véase la página 32) en un plazo de 48 horas al Representante Personal. El Representante Personal intentará entonces, en la medida de lo posible, distribuir equitativamente los bienes personales.</w:t>
      </w:r>
    </w:p>
    <w:p w14:paraId="55F44C7E" w14:textId="77777777" w:rsidR="001A0A3C" w:rsidRPr="004F4368" w:rsidRDefault="00000000">
      <w:pPr>
        <w:pStyle w:val="NoteLevel2"/>
        <w:ind w:left="2200" w:hanging="1760"/>
        <w:rPr>
          <w:sz w:val="20"/>
        </w:rPr>
      </w:pPr>
      <w:r w:rsidRPr="004F4368">
        <w:rPr>
          <w:rStyle w:val="IntenseEmphasis"/>
          <w:i w:val="0"/>
          <w:sz w:val="20"/>
        </w:rPr>
        <w:t>Distribución 3:</w:t>
      </w:r>
      <w:r w:rsidRPr="004F4368">
        <w:rPr>
          <w:rStyle w:val="IntenseEmphasis"/>
          <w:sz w:val="20"/>
        </w:rPr>
        <w:tab/>
      </w:r>
      <w:r w:rsidRPr="004F4368">
        <w:rPr>
          <w:sz w:val="20"/>
        </w:rPr>
        <w:t xml:space="preserve"> A continuación, se puede entregar una lista similar de los artículos restantes a (indicar los nombres de familiares o amigos concretos).</w:t>
      </w:r>
    </w:p>
    <w:p w14:paraId="18276181" w14:textId="77777777" w:rsidR="001A0A3C" w:rsidRPr="004F4368" w:rsidRDefault="00000000">
      <w:pPr>
        <w:pStyle w:val="NoteLevel2"/>
        <w:ind w:left="2200" w:hanging="1760"/>
        <w:rPr>
          <w:sz w:val="20"/>
        </w:rPr>
      </w:pPr>
      <w:r w:rsidRPr="004F4368">
        <w:rPr>
          <w:rStyle w:val="IntenseEmphasis"/>
          <w:i w:val="0"/>
          <w:sz w:val="20"/>
        </w:rPr>
        <w:t>Distribución 4</w:t>
      </w:r>
      <w:r w:rsidRPr="004F4368">
        <w:rPr>
          <w:sz w:val="20"/>
        </w:rPr>
        <w:t xml:space="preserve">: </w:t>
      </w:r>
      <w:r w:rsidRPr="004F4368">
        <w:rPr>
          <w:sz w:val="20"/>
        </w:rPr>
        <w:tab/>
        <w:t xml:space="preserve">Cualquier activo restante se venderá y/o entregará </w:t>
      </w:r>
      <w:proofErr w:type="gramStart"/>
      <w:r w:rsidRPr="004F4368">
        <w:rPr>
          <w:sz w:val="20"/>
        </w:rPr>
        <w:t>a</w:t>
      </w:r>
      <w:proofErr w:type="gramEnd"/>
      <w:r w:rsidRPr="004F4368">
        <w:rPr>
          <w:sz w:val="20"/>
        </w:rPr>
        <w:t xml:space="preserve"> organizaciones benéficas locales (por ejemplo, ARC, Ejército de Salvación o Fondo de Buena Voluntad)."</w:t>
      </w:r>
    </w:p>
    <w:p w14:paraId="39D462A3" w14:textId="77777777" w:rsidR="001A0A3C" w:rsidRDefault="00000000">
      <w:pPr>
        <w:pStyle w:val="Title"/>
      </w:pPr>
      <w:r>
        <w:lastRenderedPageBreak/>
        <w:t>OPCIONES DE TUTELA PARA LOS NIÑOS</w:t>
      </w:r>
    </w:p>
    <w:tbl>
      <w:tblPr>
        <w:tblW w:w="0" w:type="auto"/>
        <w:tblLook w:val="04A0" w:firstRow="1" w:lastRow="0" w:firstColumn="1" w:lastColumn="0" w:noHBand="0" w:noVBand="1"/>
      </w:tblPr>
      <w:tblGrid>
        <w:gridCol w:w="5508"/>
        <w:gridCol w:w="5508"/>
      </w:tblGrid>
      <w:tr w:rsidR="001F1E41" w:rsidRPr="003F2641" w14:paraId="5930D37A" w14:textId="77777777" w:rsidTr="001F1E41">
        <w:tc>
          <w:tcPr>
            <w:tcW w:w="5508" w:type="dxa"/>
          </w:tcPr>
          <w:p w14:paraId="5124F46E" w14:textId="77777777" w:rsidR="001A0A3C" w:rsidRDefault="00000000">
            <w:pPr>
              <w:pStyle w:val="TableText"/>
              <w:jc w:val="both"/>
            </w:pPr>
            <w:r w:rsidRPr="003F2641">
              <w:t xml:space="preserve">Una de las </w:t>
            </w:r>
            <w:proofErr w:type="spellStart"/>
            <w:r w:rsidRPr="003F2641">
              <w:t>decisiones</w:t>
            </w:r>
            <w:proofErr w:type="spellEnd"/>
            <w:r w:rsidRPr="003F2641">
              <w:t xml:space="preserve"> </w:t>
            </w:r>
            <w:proofErr w:type="spellStart"/>
            <w:r w:rsidRPr="003F2641">
              <w:t>más</w:t>
            </w:r>
            <w:proofErr w:type="spellEnd"/>
            <w:r w:rsidRPr="003F2641">
              <w:t xml:space="preserve"> </w:t>
            </w:r>
            <w:proofErr w:type="spellStart"/>
            <w:r w:rsidRPr="003F2641">
              <w:t>importantes</w:t>
            </w:r>
            <w:proofErr w:type="spellEnd"/>
            <w:r w:rsidRPr="003F2641">
              <w:t xml:space="preserve"> que debe tomar en relación con sus hijos menores de edad es quién se convertirá en su tutor en caso de que usted fallezca antes de que cumplan los 18 años.</w:t>
            </w:r>
          </w:p>
          <w:p w14:paraId="11C20D96" w14:textId="77777777" w:rsidR="001A0A3C" w:rsidRDefault="00000000">
            <w:pPr>
              <w:pStyle w:val="TableText"/>
              <w:jc w:val="both"/>
            </w:pPr>
            <w:r w:rsidRPr="003F2641">
              <w:t>Incluso después de los 18 años, sigue siendo importante designar a alguien que pueda ayudar a proporcionar consejo piadoso, sabiduría, oración y cuidado para su vida y sus elecciones.</w:t>
            </w:r>
          </w:p>
          <w:p w14:paraId="5C8FDD00" w14:textId="77777777" w:rsidR="001A0A3C" w:rsidRDefault="00000000">
            <w:pPr>
              <w:pStyle w:val="TableText"/>
              <w:jc w:val="both"/>
            </w:pPr>
            <w:r w:rsidRPr="003F2641">
              <w:t>Será útil considerar a cada niño individualmente, así como</w:t>
            </w:r>
          </w:p>
        </w:tc>
        <w:tc>
          <w:tcPr>
            <w:tcW w:w="5508" w:type="dxa"/>
          </w:tcPr>
          <w:p w14:paraId="161E3AF8" w14:textId="77777777" w:rsidR="001A0A3C" w:rsidRDefault="00000000">
            <w:pPr>
              <w:pStyle w:val="TableText"/>
              <w:jc w:val="both"/>
            </w:pPr>
            <w:r w:rsidRPr="003F2641">
              <w:t>como la unidad familiar, cuando se trata de asuntos de tutela.  Por lo general, lo mejor es nombrar varias opciones por orden de preferencia, en caso de que el tutor deseado no esté disponible o no pueda desempeñar esta importante función.</w:t>
            </w:r>
          </w:p>
          <w:p w14:paraId="20C8FA23" w14:textId="77777777" w:rsidR="001A0A3C" w:rsidRDefault="00000000">
            <w:pPr>
              <w:pStyle w:val="TableText"/>
              <w:jc w:val="both"/>
            </w:pPr>
            <w:r w:rsidRPr="003F2641">
              <w:t>Además de las consideraciones familiares, es importante identificar a posibles tutores que compartan creencias espirituales y personales similares.</w:t>
            </w:r>
          </w:p>
        </w:tc>
      </w:tr>
    </w:tbl>
    <w:p w14:paraId="412DC317" w14:textId="77777777" w:rsidR="001F1E41" w:rsidRDefault="001F1E41" w:rsidP="001F1E41">
      <w:pPr>
        <w:spacing w:after="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4"/>
        <w:gridCol w:w="2754"/>
        <w:gridCol w:w="2754"/>
        <w:gridCol w:w="2754"/>
      </w:tblGrid>
      <w:tr w:rsidR="001F1E41" w:rsidRPr="00A83535" w14:paraId="4E9A41EC" w14:textId="77777777" w:rsidTr="001F1E41">
        <w:tc>
          <w:tcPr>
            <w:tcW w:w="11016" w:type="dxa"/>
            <w:gridSpan w:val="4"/>
            <w:shd w:val="solid" w:color="003300" w:fill="ECE8E1"/>
          </w:tcPr>
          <w:p w14:paraId="13A2260B" w14:textId="77777777" w:rsidR="001A0A3C" w:rsidRDefault="00000000">
            <w:pPr>
              <w:pStyle w:val="TableText"/>
              <w:spacing w:before="40"/>
              <w:rPr>
                <w:b/>
                <w:color w:val="FFFFFF"/>
              </w:rPr>
            </w:pPr>
            <w:r w:rsidRPr="00A83535">
              <w:rPr>
                <w:b/>
                <w:color w:val="FFFFFF"/>
              </w:rPr>
              <w:t xml:space="preserve">Nombre del niño: </w:t>
            </w:r>
            <w:r w:rsidRPr="00A83535">
              <w:rPr>
                <w:b/>
                <w:color w:val="FFFFFF"/>
              </w:rPr>
              <w:tab/>
            </w:r>
            <w:r w:rsidRPr="00A83535">
              <w:rPr>
                <w:b/>
                <w:color w:val="FFFFFF"/>
              </w:rPr>
              <w:tab/>
            </w:r>
            <w:r w:rsidRPr="00A83535">
              <w:rPr>
                <w:b/>
                <w:color w:val="FFFFFF"/>
              </w:rPr>
              <w:tab/>
            </w:r>
            <w:r w:rsidRPr="00A83535">
              <w:rPr>
                <w:b/>
                <w:color w:val="FFFFFF"/>
              </w:rPr>
              <w:tab/>
              <w:t xml:space="preserve">Fecha de nacimiento </w:t>
            </w:r>
            <w:r w:rsidRPr="00A83535">
              <w:rPr>
                <w:b/>
                <w:color w:val="FFFFFF"/>
              </w:rPr>
              <w:tab/>
            </w:r>
            <w:r w:rsidRPr="00A83535">
              <w:rPr>
                <w:b/>
                <w:color w:val="FFFFFF"/>
              </w:rPr>
              <w:tab/>
            </w:r>
            <w:r w:rsidRPr="00A83535">
              <w:rPr>
                <w:b/>
                <w:color w:val="FFFFFF"/>
              </w:rPr>
              <w:tab/>
            </w:r>
            <w:r w:rsidRPr="00A83535">
              <w:rPr>
                <w:b/>
                <w:color w:val="FFFFFF"/>
              </w:rPr>
              <w:tab/>
              <w:t>Nº Soc Sec:</w:t>
            </w:r>
          </w:p>
        </w:tc>
      </w:tr>
      <w:tr w:rsidR="001F1E41" w:rsidRPr="003F2641" w14:paraId="2D2A5114" w14:textId="77777777" w:rsidTr="001F1E41">
        <w:tc>
          <w:tcPr>
            <w:tcW w:w="2754" w:type="dxa"/>
          </w:tcPr>
          <w:p w14:paraId="0EDFD0FB" w14:textId="77777777" w:rsidR="001A0A3C" w:rsidRDefault="00000000">
            <w:pPr>
              <w:pStyle w:val="TableText"/>
              <w:jc w:val="center"/>
            </w:pPr>
            <w:r w:rsidRPr="003F2641">
              <w:t>Gustos y disgustos:</w:t>
            </w:r>
          </w:p>
          <w:p w14:paraId="3B60E348" w14:textId="77777777" w:rsidR="001F1E41" w:rsidRPr="003F2641" w:rsidRDefault="001F1E41" w:rsidP="001F1E41">
            <w:pPr>
              <w:pStyle w:val="TableText"/>
              <w:jc w:val="center"/>
            </w:pPr>
          </w:p>
          <w:p w14:paraId="0EFC208B" w14:textId="77777777" w:rsidR="001F1E41" w:rsidRPr="003F2641" w:rsidRDefault="001F1E41" w:rsidP="001F1E41">
            <w:pPr>
              <w:pStyle w:val="TableText"/>
              <w:jc w:val="center"/>
            </w:pPr>
          </w:p>
          <w:p w14:paraId="797930BC" w14:textId="77777777" w:rsidR="001F1E41" w:rsidRPr="003F2641" w:rsidRDefault="001F1E41" w:rsidP="001F1E41">
            <w:pPr>
              <w:pStyle w:val="TableText"/>
              <w:jc w:val="center"/>
            </w:pPr>
          </w:p>
          <w:p w14:paraId="394F9E00" w14:textId="77777777" w:rsidR="001F1E41" w:rsidRPr="003F2641" w:rsidRDefault="001F1E41" w:rsidP="001F1E41">
            <w:pPr>
              <w:pStyle w:val="TableText"/>
              <w:jc w:val="center"/>
            </w:pPr>
          </w:p>
        </w:tc>
        <w:tc>
          <w:tcPr>
            <w:tcW w:w="2754" w:type="dxa"/>
          </w:tcPr>
          <w:p w14:paraId="3E6D29A9" w14:textId="77777777" w:rsidR="001A0A3C" w:rsidRDefault="00000000">
            <w:pPr>
              <w:pStyle w:val="TableText"/>
              <w:jc w:val="center"/>
            </w:pPr>
            <w:r w:rsidRPr="003F2641">
              <w:t>Notas especiales:</w:t>
            </w:r>
          </w:p>
          <w:p w14:paraId="7CE4130E" w14:textId="77777777" w:rsidR="001F1E41" w:rsidRPr="003F2641" w:rsidRDefault="001F1E41" w:rsidP="001F1E41">
            <w:pPr>
              <w:pStyle w:val="TableText"/>
              <w:jc w:val="center"/>
            </w:pPr>
          </w:p>
          <w:p w14:paraId="54BBF80C" w14:textId="77777777" w:rsidR="001F1E41" w:rsidRPr="003F2641" w:rsidRDefault="001F1E41" w:rsidP="001F1E41">
            <w:pPr>
              <w:pStyle w:val="TableText"/>
              <w:jc w:val="center"/>
            </w:pPr>
          </w:p>
          <w:p w14:paraId="4A27B6DB" w14:textId="77777777" w:rsidR="001F1E41" w:rsidRPr="003F2641" w:rsidRDefault="001F1E41" w:rsidP="001F1E41">
            <w:pPr>
              <w:pStyle w:val="TableText"/>
              <w:jc w:val="center"/>
            </w:pPr>
          </w:p>
          <w:p w14:paraId="709EC8DF" w14:textId="77777777" w:rsidR="001F1E41" w:rsidRPr="003F2641" w:rsidRDefault="001F1E41" w:rsidP="001F1E41">
            <w:pPr>
              <w:pStyle w:val="TableText"/>
              <w:jc w:val="center"/>
            </w:pPr>
          </w:p>
        </w:tc>
        <w:tc>
          <w:tcPr>
            <w:tcW w:w="2754" w:type="dxa"/>
          </w:tcPr>
          <w:p w14:paraId="168D00A2" w14:textId="77777777" w:rsidR="001A0A3C" w:rsidRDefault="00000000">
            <w:pPr>
              <w:pStyle w:val="TableText"/>
              <w:jc w:val="center"/>
            </w:pPr>
            <w:r w:rsidRPr="003F2641">
              <w:t>Deseos de actividades/experiencias futuras:</w:t>
            </w:r>
          </w:p>
          <w:p w14:paraId="469D890B" w14:textId="77777777" w:rsidR="001F1E41" w:rsidRPr="003F2641" w:rsidRDefault="001F1E41" w:rsidP="001F1E41">
            <w:pPr>
              <w:pStyle w:val="TableText"/>
              <w:jc w:val="center"/>
            </w:pPr>
          </w:p>
          <w:p w14:paraId="249F4B48" w14:textId="77777777" w:rsidR="001F1E41" w:rsidRPr="003F2641" w:rsidRDefault="001F1E41" w:rsidP="001F1E41">
            <w:pPr>
              <w:pStyle w:val="TableText"/>
              <w:jc w:val="center"/>
            </w:pPr>
          </w:p>
        </w:tc>
        <w:tc>
          <w:tcPr>
            <w:tcW w:w="2754" w:type="dxa"/>
          </w:tcPr>
          <w:p w14:paraId="0E17CC4C" w14:textId="77777777" w:rsidR="001A0A3C" w:rsidRDefault="00000000">
            <w:pPr>
              <w:pStyle w:val="TableText"/>
              <w:jc w:val="center"/>
            </w:pPr>
            <w:r w:rsidRPr="003F2641">
              <w:t>Tus esperanzas/sueños para su futuro:</w:t>
            </w:r>
          </w:p>
          <w:p w14:paraId="4205297F" w14:textId="77777777" w:rsidR="001F1E41" w:rsidRPr="003F2641" w:rsidRDefault="001F1E41" w:rsidP="001F1E41">
            <w:pPr>
              <w:pStyle w:val="TableText"/>
              <w:jc w:val="center"/>
            </w:pPr>
          </w:p>
          <w:p w14:paraId="5B15B537" w14:textId="77777777" w:rsidR="001F1E41" w:rsidRPr="003F2641" w:rsidRDefault="001F1E41" w:rsidP="001F1E41">
            <w:pPr>
              <w:pStyle w:val="TableText"/>
              <w:jc w:val="center"/>
            </w:pPr>
          </w:p>
          <w:p w14:paraId="6AD5F524" w14:textId="77777777" w:rsidR="001F1E41" w:rsidRPr="003F2641" w:rsidRDefault="001F1E41" w:rsidP="001F1E41">
            <w:pPr>
              <w:pStyle w:val="TableText"/>
              <w:jc w:val="center"/>
            </w:pPr>
          </w:p>
        </w:tc>
      </w:tr>
      <w:tr w:rsidR="001F1E41" w:rsidRPr="003F2641" w14:paraId="6982F458" w14:textId="77777777" w:rsidTr="001F1E41">
        <w:trPr>
          <w:trHeight w:val="288"/>
        </w:trPr>
        <w:tc>
          <w:tcPr>
            <w:tcW w:w="11016" w:type="dxa"/>
            <w:gridSpan w:val="4"/>
          </w:tcPr>
          <w:p w14:paraId="4B752E6D" w14:textId="77777777" w:rsidR="001A0A3C" w:rsidRDefault="00000000">
            <w:pPr>
              <w:pStyle w:val="TableText"/>
            </w:pPr>
            <w:r w:rsidRPr="003F2641">
              <w:t xml:space="preserve">1ª opción - Nombre(s): </w:t>
            </w:r>
            <w:r w:rsidRPr="003F2641">
              <w:tab/>
            </w:r>
            <w:r w:rsidRPr="003F2641">
              <w:tab/>
            </w:r>
            <w:r w:rsidRPr="003F2641">
              <w:tab/>
            </w:r>
            <w:r w:rsidRPr="003F2641">
              <w:tab/>
            </w:r>
            <w:r w:rsidRPr="003F2641">
              <w:tab/>
            </w:r>
            <w:r w:rsidRPr="003F2641">
              <w:tab/>
              <w:t>Localidad:</w:t>
            </w:r>
          </w:p>
        </w:tc>
      </w:tr>
      <w:tr w:rsidR="001F1E41" w:rsidRPr="003F2641" w14:paraId="684AB20D" w14:textId="77777777" w:rsidTr="001F1E41">
        <w:trPr>
          <w:trHeight w:val="288"/>
        </w:trPr>
        <w:tc>
          <w:tcPr>
            <w:tcW w:w="11016" w:type="dxa"/>
            <w:gridSpan w:val="4"/>
          </w:tcPr>
          <w:p w14:paraId="5FE4D19F" w14:textId="77777777" w:rsidR="001A0A3C" w:rsidRDefault="00000000">
            <w:pPr>
              <w:pStyle w:val="TableText"/>
            </w:pPr>
            <w:r w:rsidRPr="003F2641">
              <w:t xml:space="preserve">Correo electrónico </w:t>
            </w:r>
            <w:r w:rsidRPr="003F2641">
              <w:tab/>
            </w:r>
            <w:r w:rsidRPr="003F2641">
              <w:tab/>
            </w:r>
            <w:r w:rsidRPr="003F2641">
              <w:tab/>
            </w:r>
            <w:r w:rsidRPr="003F2641">
              <w:tab/>
            </w:r>
            <w:r w:rsidRPr="003F2641">
              <w:tab/>
              <w:t xml:space="preserve">Teléfono: </w:t>
            </w:r>
            <w:r w:rsidRPr="003F2641">
              <w:tab/>
            </w:r>
            <w:r w:rsidRPr="003F2641">
              <w:tab/>
            </w:r>
            <w:r w:rsidRPr="003F2641">
              <w:tab/>
            </w:r>
            <w:r w:rsidRPr="003F2641">
              <w:tab/>
            </w:r>
            <w:r w:rsidRPr="003F2641">
              <w:tab/>
              <w:t>Relación:</w:t>
            </w:r>
          </w:p>
        </w:tc>
      </w:tr>
      <w:tr w:rsidR="001F1E41" w:rsidRPr="003F2641" w14:paraId="7B891990" w14:textId="77777777" w:rsidTr="001F1E41">
        <w:trPr>
          <w:trHeight w:val="288"/>
        </w:trPr>
        <w:tc>
          <w:tcPr>
            <w:tcW w:w="11016" w:type="dxa"/>
            <w:gridSpan w:val="4"/>
          </w:tcPr>
          <w:p w14:paraId="149D8F24" w14:textId="77777777" w:rsidR="001A0A3C" w:rsidRDefault="00000000">
            <w:pPr>
              <w:pStyle w:val="TableText"/>
            </w:pPr>
            <w:r w:rsidRPr="003F2641">
              <w:t xml:space="preserve">2ª opción - Nombre(s): </w:t>
            </w:r>
            <w:r w:rsidRPr="003F2641">
              <w:tab/>
            </w:r>
            <w:r w:rsidRPr="003F2641">
              <w:tab/>
            </w:r>
            <w:r w:rsidRPr="003F2641">
              <w:tab/>
            </w:r>
            <w:r w:rsidRPr="003F2641">
              <w:tab/>
            </w:r>
            <w:r w:rsidRPr="003F2641">
              <w:tab/>
            </w:r>
            <w:r w:rsidRPr="003F2641">
              <w:tab/>
              <w:t>Localidad:</w:t>
            </w:r>
          </w:p>
        </w:tc>
      </w:tr>
      <w:tr w:rsidR="001F1E41" w:rsidRPr="003F2641" w14:paraId="7457CEFE" w14:textId="77777777" w:rsidTr="001F1E41">
        <w:trPr>
          <w:trHeight w:val="288"/>
        </w:trPr>
        <w:tc>
          <w:tcPr>
            <w:tcW w:w="11016" w:type="dxa"/>
            <w:gridSpan w:val="4"/>
          </w:tcPr>
          <w:p w14:paraId="55A6A013" w14:textId="77777777" w:rsidR="001A0A3C" w:rsidRDefault="00000000">
            <w:pPr>
              <w:pStyle w:val="TableText"/>
            </w:pPr>
            <w:r w:rsidRPr="003F2641">
              <w:t xml:space="preserve">Correo electrónico </w:t>
            </w:r>
            <w:r w:rsidRPr="003F2641">
              <w:tab/>
            </w:r>
            <w:r w:rsidRPr="003F2641">
              <w:tab/>
            </w:r>
            <w:r w:rsidRPr="003F2641">
              <w:tab/>
            </w:r>
            <w:r w:rsidRPr="003F2641">
              <w:tab/>
            </w:r>
            <w:r w:rsidRPr="003F2641">
              <w:tab/>
              <w:t xml:space="preserve">Teléfono: </w:t>
            </w:r>
            <w:r w:rsidRPr="003F2641">
              <w:tab/>
            </w:r>
            <w:r w:rsidRPr="003F2641">
              <w:tab/>
            </w:r>
            <w:r w:rsidRPr="003F2641">
              <w:tab/>
            </w:r>
            <w:r w:rsidRPr="003F2641">
              <w:tab/>
            </w:r>
            <w:r w:rsidRPr="003F2641">
              <w:tab/>
              <w:t>Relación:</w:t>
            </w:r>
          </w:p>
        </w:tc>
      </w:tr>
      <w:tr w:rsidR="001F1E41" w:rsidRPr="003F2641" w14:paraId="6D609B85" w14:textId="77777777" w:rsidTr="001F1E41">
        <w:trPr>
          <w:trHeight w:val="288"/>
        </w:trPr>
        <w:tc>
          <w:tcPr>
            <w:tcW w:w="11016" w:type="dxa"/>
            <w:gridSpan w:val="4"/>
          </w:tcPr>
          <w:p w14:paraId="67ACDB29" w14:textId="77777777" w:rsidR="001A0A3C" w:rsidRDefault="00000000">
            <w:pPr>
              <w:pStyle w:val="TableText"/>
            </w:pPr>
            <w:r w:rsidRPr="003F2641">
              <w:t xml:space="preserve">3ª opción - Nombre(s): </w:t>
            </w:r>
            <w:r w:rsidRPr="003F2641">
              <w:tab/>
            </w:r>
            <w:r w:rsidRPr="003F2641">
              <w:tab/>
            </w:r>
            <w:r w:rsidRPr="003F2641">
              <w:tab/>
            </w:r>
            <w:r w:rsidRPr="003F2641">
              <w:tab/>
            </w:r>
            <w:r w:rsidRPr="003F2641">
              <w:tab/>
            </w:r>
            <w:r w:rsidRPr="003F2641">
              <w:tab/>
              <w:t>Lugar:</w:t>
            </w:r>
          </w:p>
        </w:tc>
      </w:tr>
      <w:tr w:rsidR="001F1E41" w:rsidRPr="003F2641" w14:paraId="2D27BD84" w14:textId="77777777" w:rsidTr="001F1E41">
        <w:trPr>
          <w:trHeight w:val="288"/>
        </w:trPr>
        <w:tc>
          <w:tcPr>
            <w:tcW w:w="11016" w:type="dxa"/>
            <w:gridSpan w:val="4"/>
          </w:tcPr>
          <w:p w14:paraId="2E3B1F2D" w14:textId="77777777" w:rsidR="001A0A3C" w:rsidRDefault="00000000">
            <w:pPr>
              <w:pStyle w:val="TableText"/>
            </w:pPr>
            <w:r w:rsidRPr="003F2641">
              <w:t xml:space="preserve">Correo electrónico </w:t>
            </w:r>
            <w:r w:rsidRPr="003F2641">
              <w:tab/>
            </w:r>
            <w:r w:rsidRPr="003F2641">
              <w:tab/>
            </w:r>
            <w:r w:rsidRPr="003F2641">
              <w:tab/>
            </w:r>
            <w:r w:rsidRPr="003F2641">
              <w:tab/>
            </w:r>
            <w:r w:rsidRPr="003F2641">
              <w:tab/>
              <w:t xml:space="preserve">Teléfono: </w:t>
            </w:r>
            <w:r w:rsidRPr="003F2641">
              <w:tab/>
            </w:r>
            <w:r w:rsidRPr="003F2641">
              <w:tab/>
            </w:r>
            <w:r w:rsidRPr="003F2641">
              <w:tab/>
            </w:r>
            <w:r w:rsidRPr="003F2641">
              <w:tab/>
            </w:r>
            <w:r w:rsidRPr="003F2641">
              <w:tab/>
              <w:t>Relación:</w:t>
            </w:r>
          </w:p>
        </w:tc>
      </w:tr>
    </w:tbl>
    <w:p w14:paraId="689E4552" w14:textId="77777777" w:rsidR="001F1E41" w:rsidRDefault="001F1E41" w:rsidP="001F1E4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4"/>
        <w:gridCol w:w="2754"/>
        <w:gridCol w:w="2754"/>
        <w:gridCol w:w="2754"/>
      </w:tblGrid>
      <w:tr w:rsidR="001F1E41" w:rsidRPr="003F2641" w14:paraId="29B5F33E" w14:textId="77777777" w:rsidTr="001F1E41">
        <w:tc>
          <w:tcPr>
            <w:tcW w:w="11016" w:type="dxa"/>
            <w:gridSpan w:val="4"/>
            <w:shd w:val="solid" w:color="003300" w:fill="ECE8E1"/>
          </w:tcPr>
          <w:p w14:paraId="1AD648DC" w14:textId="77777777" w:rsidR="001A0A3C" w:rsidRDefault="00000000">
            <w:pPr>
              <w:pStyle w:val="TableText"/>
              <w:spacing w:before="40"/>
              <w:rPr>
                <w:b/>
                <w:color w:val="FFFFFF"/>
              </w:rPr>
            </w:pPr>
            <w:r w:rsidRPr="00A83535">
              <w:rPr>
                <w:b/>
                <w:color w:val="FFFFFF"/>
              </w:rPr>
              <w:t xml:space="preserve">Nombre del niño </w:t>
            </w:r>
            <w:r w:rsidRPr="00A83535">
              <w:rPr>
                <w:b/>
                <w:color w:val="FFFFFF"/>
              </w:rPr>
              <w:tab/>
            </w:r>
            <w:r w:rsidRPr="00A83535">
              <w:rPr>
                <w:b/>
                <w:color w:val="FFFFFF"/>
              </w:rPr>
              <w:tab/>
            </w:r>
            <w:r w:rsidRPr="00A83535">
              <w:rPr>
                <w:b/>
                <w:color w:val="FFFFFF"/>
              </w:rPr>
              <w:tab/>
            </w:r>
            <w:r w:rsidRPr="00A83535">
              <w:rPr>
                <w:b/>
                <w:color w:val="FFFFFF"/>
              </w:rPr>
              <w:tab/>
              <w:t xml:space="preserve">Fecha de nacimiento </w:t>
            </w:r>
            <w:r w:rsidRPr="00A83535">
              <w:rPr>
                <w:b/>
                <w:color w:val="FFFFFF"/>
              </w:rPr>
              <w:tab/>
            </w:r>
            <w:r w:rsidRPr="00A83535">
              <w:rPr>
                <w:b/>
                <w:color w:val="FFFFFF"/>
              </w:rPr>
              <w:tab/>
            </w:r>
            <w:r w:rsidRPr="00A83535">
              <w:rPr>
                <w:b/>
                <w:color w:val="FFFFFF"/>
              </w:rPr>
              <w:tab/>
            </w:r>
            <w:r w:rsidRPr="00A83535">
              <w:rPr>
                <w:b/>
                <w:color w:val="FFFFFF"/>
              </w:rPr>
              <w:tab/>
              <w:t>Nº Soc Sec:</w:t>
            </w:r>
          </w:p>
        </w:tc>
      </w:tr>
      <w:tr w:rsidR="001F1E41" w:rsidRPr="003F2641" w14:paraId="3475F35B" w14:textId="77777777" w:rsidTr="001F1E41">
        <w:tc>
          <w:tcPr>
            <w:tcW w:w="2754" w:type="dxa"/>
          </w:tcPr>
          <w:p w14:paraId="44416AC3" w14:textId="77777777" w:rsidR="001A0A3C" w:rsidRDefault="00000000">
            <w:pPr>
              <w:pStyle w:val="TableText"/>
              <w:jc w:val="center"/>
            </w:pPr>
            <w:r w:rsidRPr="003F2641">
              <w:t>Gustos y disgustos:</w:t>
            </w:r>
          </w:p>
          <w:p w14:paraId="1CA9A17E" w14:textId="77777777" w:rsidR="001F1E41" w:rsidRPr="003F2641" w:rsidRDefault="001F1E41" w:rsidP="001F1E41">
            <w:pPr>
              <w:pStyle w:val="TableText"/>
              <w:jc w:val="center"/>
            </w:pPr>
          </w:p>
          <w:p w14:paraId="32A532C5" w14:textId="77777777" w:rsidR="001F1E41" w:rsidRPr="003F2641" w:rsidRDefault="001F1E41" w:rsidP="001F1E41">
            <w:pPr>
              <w:pStyle w:val="TableText"/>
              <w:jc w:val="center"/>
            </w:pPr>
          </w:p>
          <w:p w14:paraId="06997ACC" w14:textId="77777777" w:rsidR="001F1E41" w:rsidRPr="003F2641" w:rsidRDefault="001F1E41" w:rsidP="001F1E41">
            <w:pPr>
              <w:pStyle w:val="TableText"/>
              <w:jc w:val="center"/>
            </w:pPr>
          </w:p>
          <w:p w14:paraId="4908A5AC" w14:textId="77777777" w:rsidR="001F1E41" w:rsidRPr="003F2641" w:rsidRDefault="001F1E41" w:rsidP="001F1E41">
            <w:pPr>
              <w:pStyle w:val="TableText"/>
              <w:jc w:val="center"/>
            </w:pPr>
          </w:p>
        </w:tc>
        <w:tc>
          <w:tcPr>
            <w:tcW w:w="2754" w:type="dxa"/>
          </w:tcPr>
          <w:p w14:paraId="6BC88ED9" w14:textId="77777777" w:rsidR="001A0A3C" w:rsidRDefault="00000000">
            <w:pPr>
              <w:pStyle w:val="TableText"/>
              <w:jc w:val="center"/>
            </w:pPr>
            <w:r w:rsidRPr="003F2641">
              <w:t>Notas especiales:</w:t>
            </w:r>
          </w:p>
          <w:p w14:paraId="081D1318" w14:textId="77777777" w:rsidR="001F1E41" w:rsidRPr="003F2641" w:rsidRDefault="001F1E41" w:rsidP="001F1E41">
            <w:pPr>
              <w:pStyle w:val="TableText"/>
              <w:jc w:val="center"/>
            </w:pPr>
          </w:p>
          <w:p w14:paraId="5E7247B9" w14:textId="77777777" w:rsidR="001F1E41" w:rsidRPr="003F2641" w:rsidRDefault="001F1E41" w:rsidP="001F1E41">
            <w:pPr>
              <w:pStyle w:val="TableText"/>
              <w:jc w:val="center"/>
            </w:pPr>
          </w:p>
          <w:p w14:paraId="61367366" w14:textId="77777777" w:rsidR="001F1E41" w:rsidRPr="003F2641" w:rsidRDefault="001F1E41" w:rsidP="001F1E41">
            <w:pPr>
              <w:pStyle w:val="TableText"/>
              <w:jc w:val="center"/>
            </w:pPr>
          </w:p>
          <w:p w14:paraId="00F5FF2D" w14:textId="77777777" w:rsidR="001F1E41" w:rsidRPr="003F2641" w:rsidRDefault="001F1E41" w:rsidP="001F1E41">
            <w:pPr>
              <w:pStyle w:val="TableText"/>
              <w:jc w:val="center"/>
            </w:pPr>
          </w:p>
        </w:tc>
        <w:tc>
          <w:tcPr>
            <w:tcW w:w="2754" w:type="dxa"/>
          </w:tcPr>
          <w:p w14:paraId="784B2322" w14:textId="77777777" w:rsidR="001A0A3C" w:rsidRDefault="00000000">
            <w:pPr>
              <w:pStyle w:val="TableText"/>
              <w:jc w:val="center"/>
            </w:pPr>
            <w:r w:rsidRPr="003F2641">
              <w:t>Deseos de actividades/experiencias futuras:</w:t>
            </w:r>
          </w:p>
          <w:p w14:paraId="758FBB9F" w14:textId="77777777" w:rsidR="001F1E41" w:rsidRPr="003F2641" w:rsidRDefault="001F1E41" w:rsidP="001F1E41">
            <w:pPr>
              <w:pStyle w:val="TableText"/>
              <w:jc w:val="center"/>
            </w:pPr>
          </w:p>
          <w:p w14:paraId="5D7FDE7A" w14:textId="77777777" w:rsidR="001F1E41" w:rsidRPr="003F2641" w:rsidRDefault="001F1E41" w:rsidP="001F1E41">
            <w:pPr>
              <w:pStyle w:val="TableText"/>
              <w:jc w:val="center"/>
            </w:pPr>
          </w:p>
        </w:tc>
        <w:tc>
          <w:tcPr>
            <w:tcW w:w="2754" w:type="dxa"/>
          </w:tcPr>
          <w:p w14:paraId="0D86E05D" w14:textId="77777777" w:rsidR="001A0A3C" w:rsidRDefault="00000000">
            <w:pPr>
              <w:pStyle w:val="TableText"/>
              <w:jc w:val="center"/>
            </w:pPr>
            <w:r w:rsidRPr="003F2641">
              <w:t>Tus esperanzas/sueños para su futuro:</w:t>
            </w:r>
          </w:p>
          <w:p w14:paraId="0A5A14CC" w14:textId="77777777" w:rsidR="001F1E41" w:rsidRPr="003F2641" w:rsidRDefault="001F1E41" w:rsidP="001F1E41">
            <w:pPr>
              <w:pStyle w:val="TableText"/>
              <w:jc w:val="center"/>
            </w:pPr>
          </w:p>
          <w:p w14:paraId="3CDC94C0" w14:textId="77777777" w:rsidR="001F1E41" w:rsidRPr="003F2641" w:rsidRDefault="001F1E41" w:rsidP="001F1E41">
            <w:pPr>
              <w:pStyle w:val="TableText"/>
              <w:jc w:val="center"/>
            </w:pPr>
          </w:p>
          <w:p w14:paraId="75435DE4" w14:textId="77777777" w:rsidR="001F1E41" w:rsidRPr="003F2641" w:rsidRDefault="001F1E41" w:rsidP="001F1E41">
            <w:pPr>
              <w:pStyle w:val="TableText"/>
              <w:jc w:val="center"/>
            </w:pPr>
          </w:p>
        </w:tc>
      </w:tr>
      <w:tr w:rsidR="001F1E41" w:rsidRPr="003F2641" w14:paraId="751F15E1" w14:textId="77777777" w:rsidTr="001F1E41">
        <w:trPr>
          <w:trHeight w:val="288"/>
        </w:trPr>
        <w:tc>
          <w:tcPr>
            <w:tcW w:w="11016" w:type="dxa"/>
            <w:gridSpan w:val="4"/>
          </w:tcPr>
          <w:p w14:paraId="2C05C9E5" w14:textId="77777777" w:rsidR="001A0A3C" w:rsidRDefault="00000000">
            <w:pPr>
              <w:pStyle w:val="TableText"/>
            </w:pPr>
            <w:r w:rsidRPr="003F2641">
              <w:t xml:space="preserve">1ª opción - Nombre(s): </w:t>
            </w:r>
            <w:r w:rsidRPr="003F2641">
              <w:tab/>
            </w:r>
            <w:r w:rsidRPr="003F2641">
              <w:tab/>
            </w:r>
            <w:r w:rsidRPr="003F2641">
              <w:tab/>
            </w:r>
            <w:r w:rsidRPr="003F2641">
              <w:tab/>
            </w:r>
            <w:r w:rsidRPr="003F2641">
              <w:tab/>
            </w:r>
            <w:r w:rsidRPr="003F2641">
              <w:tab/>
              <w:t>Localidad:</w:t>
            </w:r>
          </w:p>
        </w:tc>
      </w:tr>
      <w:tr w:rsidR="001F1E41" w:rsidRPr="003F2641" w14:paraId="79C0CF63" w14:textId="77777777" w:rsidTr="001F1E41">
        <w:trPr>
          <w:trHeight w:val="288"/>
        </w:trPr>
        <w:tc>
          <w:tcPr>
            <w:tcW w:w="11016" w:type="dxa"/>
            <w:gridSpan w:val="4"/>
          </w:tcPr>
          <w:p w14:paraId="449741B6" w14:textId="77777777" w:rsidR="001A0A3C" w:rsidRDefault="00000000">
            <w:pPr>
              <w:pStyle w:val="TableText"/>
            </w:pPr>
            <w:r w:rsidRPr="003F2641">
              <w:t xml:space="preserve">Correo electrónico </w:t>
            </w:r>
            <w:r w:rsidRPr="003F2641">
              <w:tab/>
            </w:r>
            <w:r w:rsidRPr="003F2641">
              <w:tab/>
            </w:r>
            <w:r w:rsidRPr="003F2641">
              <w:tab/>
            </w:r>
            <w:r w:rsidRPr="003F2641">
              <w:tab/>
            </w:r>
            <w:r w:rsidRPr="003F2641">
              <w:tab/>
              <w:t xml:space="preserve">Teléfono: </w:t>
            </w:r>
            <w:r w:rsidRPr="003F2641">
              <w:tab/>
            </w:r>
            <w:r w:rsidRPr="003F2641">
              <w:tab/>
            </w:r>
            <w:r w:rsidRPr="003F2641">
              <w:tab/>
            </w:r>
            <w:r w:rsidRPr="003F2641">
              <w:tab/>
            </w:r>
            <w:r w:rsidRPr="003F2641">
              <w:tab/>
              <w:t>Relación:</w:t>
            </w:r>
          </w:p>
        </w:tc>
      </w:tr>
      <w:tr w:rsidR="001F1E41" w:rsidRPr="003F2641" w14:paraId="751E8B56" w14:textId="77777777" w:rsidTr="001F1E41">
        <w:trPr>
          <w:trHeight w:val="288"/>
        </w:trPr>
        <w:tc>
          <w:tcPr>
            <w:tcW w:w="11016" w:type="dxa"/>
            <w:gridSpan w:val="4"/>
          </w:tcPr>
          <w:p w14:paraId="74E0F4DC" w14:textId="77777777" w:rsidR="001A0A3C" w:rsidRDefault="00000000">
            <w:pPr>
              <w:pStyle w:val="TableText"/>
            </w:pPr>
            <w:r w:rsidRPr="003F2641">
              <w:t xml:space="preserve">2ª opción - Nombre(s): </w:t>
            </w:r>
            <w:r w:rsidRPr="003F2641">
              <w:tab/>
            </w:r>
            <w:r w:rsidRPr="003F2641">
              <w:tab/>
            </w:r>
            <w:r w:rsidRPr="003F2641">
              <w:tab/>
            </w:r>
            <w:r w:rsidRPr="003F2641">
              <w:tab/>
            </w:r>
            <w:r w:rsidRPr="003F2641">
              <w:tab/>
            </w:r>
            <w:r w:rsidRPr="003F2641">
              <w:tab/>
              <w:t>Localidad:</w:t>
            </w:r>
          </w:p>
        </w:tc>
      </w:tr>
      <w:tr w:rsidR="001F1E41" w:rsidRPr="003F2641" w14:paraId="0266FA71" w14:textId="77777777" w:rsidTr="001F1E41">
        <w:trPr>
          <w:trHeight w:val="288"/>
        </w:trPr>
        <w:tc>
          <w:tcPr>
            <w:tcW w:w="11016" w:type="dxa"/>
            <w:gridSpan w:val="4"/>
          </w:tcPr>
          <w:p w14:paraId="2FD46658" w14:textId="77777777" w:rsidR="001A0A3C" w:rsidRDefault="00000000">
            <w:pPr>
              <w:pStyle w:val="TableText"/>
            </w:pPr>
            <w:r w:rsidRPr="003F2641">
              <w:t xml:space="preserve">Correo electrónico </w:t>
            </w:r>
            <w:r w:rsidRPr="003F2641">
              <w:tab/>
            </w:r>
            <w:r w:rsidRPr="003F2641">
              <w:tab/>
            </w:r>
            <w:r w:rsidRPr="003F2641">
              <w:tab/>
            </w:r>
            <w:r w:rsidRPr="003F2641">
              <w:tab/>
            </w:r>
            <w:r w:rsidRPr="003F2641">
              <w:tab/>
              <w:t xml:space="preserve">Teléfono: </w:t>
            </w:r>
            <w:r w:rsidRPr="003F2641">
              <w:tab/>
            </w:r>
            <w:r w:rsidRPr="003F2641">
              <w:tab/>
            </w:r>
            <w:r w:rsidRPr="003F2641">
              <w:tab/>
            </w:r>
            <w:r w:rsidRPr="003F2641">
              <w:tab/>
            </w:r>
            <w:r w:rsidRPr="003F2641">
              <w:tab/>
              <w:t>Relación:</w:t>
            </w:r>
          </w:p>
        </w:tc>
      </w:tr>
      <w:tr w:rsidR="001F1E41" w:rsidRPr="003F2641" w14:paraId="47F8EC43" w14:textId="77777777" w:rsidTr="001F1E41">
        <w:trPr>
          <w:trHeight w:val="288"/>
        </w:trPr>
        <w:tc>
          <w:tcPr>
            <w:tcW w:w="11016" w:type="dxa"/>
            <w:gridSpan w:val="4"/>
          </w:tcPr>
          <w:p w14:paraId="43A26491" w14:textId="77777777" w:rsidR="001A0A3C" w:rsidRDefault="00000000">
            <w:pPr>
              <w:pStyle w:val="TableText"/>
            </w:pPr>
            <w:r w:rsidRPr="003F2641">
              <w:t xml:space="preserve">3ª opción - Nombre(s): </w:t>
            </w:r>
            <w:r w:rsidRPr="003F2641">
              <w:tab/>
            </w:r>
            <w:r w:rsidRPr="003F2641">
              <w:tab/>
            </w:r>
            <w:r w:rsidRPr="003F2641">
              <w:tab/>
            </w:r>
            <w:r w:rsidRPr="003F2641">
              <w:tab/>
            </w:r>
            <w:r w:rsidRPr="003F2641">
              <w:tab/>
            </w:r>
            <w:r w:rsidRPr="003F2641">
              <w:tab/>
              <w:t>Lugar:</w:t>
            </w:r>
          </w:p>
        </w:tc>
      </w:tr>
      <w:tr w:rsidR="001F1E41" w:rsidRPr="003F2641" w14:paraId="379BB758" w14:textId="77777777" w:rsidTr="001F1E41">
        <w:trPr>
          <w:trHeight w:val="288"/>
        </w:trPr>
        <w:tc>
          <w:tcPr>
            <w:tcW w:w="11016" w:type="dxa"/>
            <w:gridSpan w:val="4"/>
          </w:tcPr>
          <w:p w14:paraId="338CB22A" w14:textId="77777777" w:rsidR="001A0A3C" w:rsidRDefault="00000000">
            <w:pPr>
              <w:pStyle w:val="TableText"/>
            </w:pPr>
            <w:r w:rsidRPr="003F2641">
              <w:t xml:space="preserve">Correo electrónico </w:t>
            </w:r>
            <w:r w:rsidRPr="003F2641">
              <w:tab/>
            </w:r>
            <w:r w:rsidRPr="003F2641">
              <w:tab/>
            </w:r>
            <w:r w:rsidRPr="003F2641">
              <w:tab/>
            </w:r>
            <w:r w:rsidRPr="003F2641">
              <w:tab/>
            </w:r>
            <w:r w:rsidRPr="003F2641">
              <w:tab/>
              <w:t xml:space="preserve">Teléfono: </w:t>
            </w:r>
            <w:r w:rsidRPr="003F2641">
              <w:tab/>
            </w:r>
            <w:r w:rsidRPr="003F2641">
              <w:tab/>
            </w:r>
            <w:r w:rsidRPr="003F2641">
              <w:tab/>
            </w:r>
            <w:r w:rsidRPr="003F2641">
              <w:tab/>
            </w:r>
            <w:r w:rsidRPr="003F2641">
              <w:tab/>
              <w:t>Relación:</w:t>
            </w:r>
          </w:p>
        </w:tc>
      </w:tr>
    </w:tbl>
    <w:p w14:paraId="6BD58CBF" w14:textId="77777777" w:rsidR="001F1E41" w:rsidRDefault="001F1E41" w:rsidP="001F1E4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4"/>
        <w:gridCol w:w="2754"/>
        <w:gridCol w:w="2754"/>
        <w:gridCol w:w="2754"/>
      </w:tblGrid>
      <w:tr w:rsidR="001F1E41" w:rsidRPr="00A83535" w14:paraId="6E1F7ECF" w14:textId="77777777" w:rsidTr="001F1E41">
        <w:tc>
          <w:tcPr>
            <w:tcW w:w="11016" w:type="dxa"/>
            <w:gridSpan w:val="4"/>
            <w:shd w:val="solid" w:color="003300" w:fill="ECE8E1"/>
          </w:tcPr>
          <w:p w14:paraId="7A857D29" w14:textId="77777777" w:rsidR="001A0A3C" w:rsidRDefault="00000000">
            <w:pPr>
              <w:pStyle w:val="TableText"/>
              <w:spacing w:before="40"/>
              <w:rPr>
                <w:b/>
                <w:color w:val="FFFFFF"/>
              </w:rPr>
            </w:pPr>
            <w:r w:rsidRPr="00A83535">
              <w:rPr>
                <w:b/>
                <w:color w:val="FFFFFF"/>
              </w:rPr>
              <w:t xml:space="preserve">Nombre del niño </w:t>
            </w:r>
            <w:r w:rsidRPr="00A83535">
              <w:rPr>
                <w:b/>
                <w:color w:val="FFFFFF"/>
              </w:rPr>
              <w:tab/>
            </w:r>
            <w:r w:rsidRPr="00A83535">
              <w:rPr>
                <w:b/>
                <w:color w:val="FFFFFF"/>
              </w:rPr>
              <w:tab/>
            </w:r>
            <w:r w:rsidRPr="00A83535">
              <w:rPr>
                <w:b/>
                <w:color w:val="FFFFFF"/>
              </w:rPr>
              <w:tab/>
            </w:r>
            <w:r w:rsidRPr="00A83535">
              <w:rPr>
                <w:b/>
                <w:color w:val="FFFFFF"/>
              </w:rPr>
              <w:tab/>
              <w:t xml:space="preserve">Fecha de nacimiento </w:t>
            </w:r>
            <w:r w:rsidRPr="00A83535">
              <w:rPr>
                <w:b/>
                <w:color w:val="FFFFFF"/>
              </w:rPr>
              <w:tab/>
            </w:r>
            <w:r w:rsidRPr="00A83535">
              <w:rPr>
                <w:b/>
                <w:color w:val="FFFFFF"/>
              </w:rPr>
              <w:tab/>
            </w:r>
            <w:r w:rsidRPr="00A83535">
              <w:rPr>
                <w:b/>
                <w:color w:val="FFFFFF"/>
              </w:rPr>
              <w:tab/>
            </w:r>
            <w:r w:rsidRPr="00A83535">
              <w:rPr>
                <w:b/>
                <w:color w:val="FFFFFF"/>
              </w:rPr>
              <w:tab/>
              <w:t>Nº Soc Sec:</w:t>
            </w:r>
          </w:p>
        </w:tc>
      </w:tr>
      <w:tr w:rsidR="001F1E41" w:rsidRPr="003F2641" w14:paraId="316F06B8" w14:textId="77777777" w:rsidTr="001F1E41">
        <w:tc>
          <w:tcPr>
            <w:tcW w:w="2754" w:type="dxa"/>
          </w:tcPr>
          <w:p w14:paraId="4950C136" w14:textId="77777777" w:rsidR="001A0A3C" w:rsidRDefault="00000000">
            <w:pPr>
              <w:pStyle w:val="TableText"/>
              <w:jc w:val="center"/>
            </w:pPr>
            <w:r w:rsidRPr="003F2641">
              <w:t>Gustos y disgustos:</w:t>
            </w:r>
          </w:p>
          <w:p w14:paraId="3A1111C1" w14:textId="77777777" w:rsidR="001F1E41" w:rsidRPr="003F2641" w:rsidRDefault="001F1E41" w:rsidP="001F1E41">
            <w:pPr>
              <w:pStyle w:val="TableText"/>
              <w:jc w:val="center"/>
            </w:pPr>
          </w:p>
          <w:p w14:paraId="3BE2EA7C" w14:textId="77777777" w:rsidR="001F1E41" w:rsidRPr="003F2641" w:rsidRDefault="001F1E41" w:rsidP="001F1E41">
            <w:pPr>
              <w:pStyle w:val="TableText"/>
              <w:jc w:val="center"/>
            </w:pPr>
          </w:p>
          <w:p w14:paraId="0B4A7AEE" w14:textId="77777777" w:rsidR="001F1E41" w:rsidRPr="003F2641" w:rsidRDefault="001F1E41" w:rsidP="001F1E41">
            <w:pPr>
              <w:pStyle w:val="TableText"/>
              <w:jc w:val="center"/>
            </w:pPr>
          </w:p>
          <w:p w14:paraId="435AB4CF" w14:textId="77777777" w:rsidR="001F1E41" w:rsidRPr="003F2641" w:rsidRDefault="001F1E41" w:rsidP="001F1E41">
            <w:pPr>
              <w:pStyle w:val="TableText"/>
              <w:jc w:val="center"/>
            </w:pPr>
          </w:p>
        </w:tc>
        <w:tc>
          <w:tcPr>
            <w:tcW w:w="2754" w:type="dxa"/>
          </w:tcPr>
          <w:p w14:paraId="09D73375" w14:textId="77777777" w:rsidR="001A0A3C" w:rsidRDefault="00000000">
            <w:pPr>
              <w:pStyle w:val="TableText"/>
              <w:jc w:val="center"/>
            </w:pPr>
            <w:r w:rsidRPr="003F2641">
              <w:t>Notas especiales:</w:t>
            </w:r>
          </w:p>
          <w:p w14:paraId="1FDDC335" w14:textId="77777777" w:rsidR="001F1E41" w:rsidRPr="003F2641" w:rsidRDefault="001F1E41" w:rsidP="001F1E41">
            <w:pPr>
              <w:pStyle w:val="TableText"/>
              <w:jc w:val="center"/>
            </w:pPr>
          </w:p>
          <w:p w14:paraId="19968878" w14:textId="77777777" w:rsidR="001F1E41" w:rsidRPr="003F2641" w:rsidRDefault="001F1E41" w:rsidP="001F1E41">
            <w:pPr>
              <w:pStyle w:val="TableText"/>
              <w:jc w:val="center"/>
            </w:pPr>
          </w:p>
          <w:p w14:paraId="3EFE309F" w14:textId="77777777" w:rsidR="001F1E41" w:rsidRPr="003F2641" w:rsidRDefault="001F1E41" w:rsidP="001F1E41">
            <w:pPr>
              <w:pStyle w:val="TableText"/>
              <w:jc w:val="center"/>
            </w:pPr>
          </w:p>
          <w:p w14:paraId="389C131D" w14:textId="77777777" w:rsidR="001F1E41" w:rsidRPr="003F2641" w:rsidRDefault="001F1E41" w:rsidP="001F1E41">
            <w:pPr>
              <w:pStyle w:val="TableText"/>
              <w:jc w:val="center"/>
            </w:pPr>
          </w:p>
        </w:tc>
        <w:tc>
          <w:tcPr>
            <w:tcW w:w="2754" w:type="dxa"/>
          </w:tcPr>
          <w:p w14:paraId="569600B9" w14:textId="77777777" w:rsidR="001A0A3C" w:rsidRDefault="00000000">
            <w:pPr>
              <w:pStyle w:val="TableText"/>
              <w:jc w:val="center"/>
            </w:pPr>
            <w:r w:rsidRPr="003F2641">
              <w:t>Deseos de actividades/experiencias futuras:</w:t>
            </w:r>
          </w:p>
          <w:p w14:paraId="53A69418" w14:textId="77777777" w:rsidR="001F1E41" w:rsidRPr="003F2641" w:rsidRDefault="001F1E41" w:rsidP="001F1E41">
            <w:pPr>
              <w:pStyle w:val="TableText"/>
              <w:jc w:val="center"/>
            </w:pPr>
          </w:p>
          <w:p w14:paraId="77FBA7C3" w14:textId="77777777" w:rsidR="001F1E41" w:rsidRPr="003F2641" w:rsidRDefault="001F1E41" w:rsidP="001F1E41">
            <w:pPr>
              <w:pStyle w:val="TableText"/>
              <w:jc w:val="center"/>
            </w:pPr>
          </w:p>
        </w:tc>
        <w:tc>
          <w:tcPr>
            <w:tcW w:w="2754" w:type="dxa"/>
          </w:tcPr>
          <w:p w14:paraId="0C5FDDAD" w14:textId="77777777" w:rsidR="001A0A3C" w:rsidRDefault="00000000">
            <w:pPr>
              <w:pStyle w:val="TableText"/>
              <w:jc w:val="center"/>
            </w:pPr>
            <w:r w:rsidRPr="003F2641">
              <w:t>Tus esperanzas/sueños para su futuro:</w:t>
            </w:r>
          </w:p>
          <w:p w14:paraId="54C7F6CF" w14:textId="77777777" w:rsidR="001F1E41" w:rsidRPr="003F2641" w:rsidRDefault="001F1E41" w:rsidP="001F1E41">
            <w:pPr>
              <w:pStyle w:val="TableText"/>
              <w:jc w:val="center"/>
            </w:pPr>
          </w:p>
          <w:p w14:paraId="16544F8C" w14:textId="77777777" w:rsidR="001F1E41" w:rsidRPr="003F2641" w:rsidRDefault="001F1E41" w:rsidP="001F1E41">
            <w:pPr>
              <w:pStyle w:val="TableText"/>
              <w:jc w:val="center"/>
            </w:pPr>
          </w:p>
          <w:p w14:paraId="3B7C7A5D" w14:textId="77777777" w:rsidR="001F1E41" w:rsidRPr="003F2641" w:rsidRDefault="001F1E41" w:rsidP="001F1E41">
            <w:pPr>
              <w:pStyle w:val="TableText"/>
              <w:jc w:val="center"/>
            </w:pPr>
          </w:p>
        </w:tc>
      </w:tr>
      <w:tr w:rsidR="001F1E41" w:rsidRPr="003F2641" w14:paraId="3B18F601" w14:textId="77777777" w:rsidTr="001F1E41">
        <w:trPr>
          <w:trHeight w:val="288"/>
        </w:trPr>
        <w:tc>
          <w:tcPr>
            <w:tcW w:w="11016" w:type="dxa"/>
            <w:gridSpan w:val="4"/>
          </w:tcPr>
          <w:p w14:paraId="0B619EE2" w14:textId="77777777" w:rsidR="001A0A3C" w:rsidRDefault="00000000">
            <w:pPr>
              <w:pStyle w:val="TableText"/>
            </w:pPr>
            <w:r w:rsidRPr="003F2641">
              <w:t xml:space="preserve">1ª opción - Nombre(s): </w:t>
            </w:r>
            <w:r w:rsidRPr="003F2641">
              <w:tab/>
            </w:r>
            <w:r w:rsidRPr="003F2641">
              <w:tab/>
            </w:r>
            <w:r w:rsidRPr="003F2641">
              <w:tab/>
            </w:r>
            <w:r w:rsidRPr="003F2641">
              <w:tab/>
            </w:r>
            <w:r w:rsidRPr="003F2641">
              <w:tab/>
            </w:r>
            <w:r w:rsidRPr="003F2641">
              <w:tab/>
              <w:t>Localidad:</w:t>
            </w:r>
          </w:p>
        </w:tc>
      </w:tr>
      <w:tr w:rsidR="001F1E41" w:rsidRPr="003F2641" w14:paraId="3ADC8460" w14:textId="77777777" w:rsidTr="001F1E41">
        <w:trPr>
          <w:trHeight w:val="288"/>
        </w:trPr>
        <w:tc>
          <w:tcPr>
            <w:tcW w:w="11016" w:type="dxa"/>
            <w:gridSpan w:val="4"/>
          </w:tcPr>
          <w:p w14:paraId="47A25D27" w14:textId="77777777" w:rsidR="001A0A3C" w:rsidRDefault="00000000">
            <w:pPr>
              <w:pStyle w:val="TableText"/>
            </w:pPr>
            <w:r w:rsidRPr="003F2641">
              <w:t xml:space="preserve">Correo electrónico </w:t>
            </w:r>
            <w:r w:rsidRPr="003F2641">
              <w:tab/>
            </w:r>
            <w:r w:rsidRPr="003F2641">
              <w:tab/>
            </w:r>
            <w:r w:rsidRPr="003F2641">
              <w:tab/>
            </w:r>
            <w:r w:rsidRPr="003F2641">
              <w:tab/>
            </w:r>
            <w:r w:rsidRPr="003F2641">
              <w:tab/>
              <w:t xml:space="preserve">Teléfono: </w:t>
            </w:r>
            <w:r w:rsidRPr="003F2641">
              <w:tab/>
            </w:r>
            <w:r w:rsidRPr="003F2641">
              <w:tab/>
            </w:r>
            <w:r w:rsidRPr="003F2641">
              <w:tab/>
            </w:r>
            <w:r w:rsidRPr="003F2641">
              <w:tab/>
            </w:r>
            <w:r w:rsidRPr="003F2641">
              <w:tab/>
              <w:t>Relación:</w:t>
            </w:r>
          </w:p>
        </w:tc>
      </w:tr>
      <w:tr w:rsidR="001F1E41" w:rsidRPr="003F2641" w14:paraId="7CA14FC6" w14:textId="77777777" w:rsidTr="001F1E41">
        <w:trPr>
          <w:trHeight w:val="288"/>
        </w:trPr>
        <w:tc>
          <w:tcPr>
            <w:tcW w:w="11016" w:type="dxa"/>
            <w:gridSpan w:val="4"/>
          </w:tcPr>
          <w:p w14:paraId="38CF1D3C" w14:textId="77777777" w:rsidR="001A0A3C" w:rsidRDefault="00000000">
            <w:pPr>
              <w:pStyle w:val="TableText"/>
            </w:pPr>
            <w:r w:rsidRPr="003F2641">
              <w:t xml:space="preserve">2ª opción - Nombre(s): </w:t>
            </w:r>
            <w:r w:rsidRPr="003F2641">
              <w:tab/>
            </w:r>
            <w:r w:rsidRPr="003F2641">
              <w:tab/>
            </w:r>
            <w:r w:rsidRPr="003F2641">
              <w:tab/>
            </w:r>
            <w:r w:rsidRPr="003F2641">
              <w:tab/>
            </w:r>
            <w:r w:rsidRPr="003F2641">
              <w:tab/>
            </w:r>
            <w:r w:rsidRPr="003F2641">
              <w:tab/>
              <w:t>Localidad:</w:t>
            </w:r>
          </w:p>
        </w:tc>
      </w:tr>
      <w:tr w:rsidR="001F1E41" w:rsidRPr="003F2641" w14:paraId="319BB288" w14:textId="77777777" w:rsidTr="001F1E41">
        <w:trPr>
          <w:trHeight w:val="288"/>
        </w:trPr>
        <w:tc>
          <w:tcPr>
            <w:tcW w:w="11016" w:type="dxa"/>
            <w:gridSpan w:val="4"/>
          </w:tcPr>
          <w:p w14:paraId="537E5BFC" w14:textId="77777777" w:rsidR="001A0A3C" w:rsidRDefault="00000000">
            <w:pPr>
              <w:pStyle w:val="TableText"/>
            </w:pPr>
            <w:r w:rsidRPr="003F2641">
              <w:t xml:space="preserve">Correo electrónico </w:t>
            </w:r>
            <w:r w:rsidRPr="003F2641">
              <w:tab/>
            </w:r>
            <w:r w:rsidRPr="003F2641">
              <w:tab/>
            </w:r>
            <w:r w:rsidRPr="003F2641">
              <w:tab/>
            </w:r>
            <w:r w:rsidRPr="003F2641">
              <w:tab/>
            </w:r>
            <w:r w:rsidRPr="003F2641">
              <w:tab/>
              <w:t xml:space="preserve">Teléfono: </w:t>
            </w:r>
            <w:r w:rsidRPr="003F2641">
              <w:tab/>
            </w:r>
            <w:r w:rsidRPr="003F2641">
              <w:tab/>
            </w:r>
            <w:r w:rsidRPr="003F2641">
              <w:tab/>
            </w:r>
            <w:r w:rsidRPr="003F2641">
              <w:tab/>
            </w:r>
            <w:r w:rsidRPr="003F2641">
              <w:tab/>
              <w:t>Relación:</w:t>
            </w:r>
          </w:p>
        </w:tc>
      </w:tr>
      <w:tr w:rsidR="001F1E41" w:rsidRPr="003F2641" w14:paraId="16BEE8A4" w14:textId="77777777" w:rsidTr="001F1E41">
        <w:trPr>
          <w:trHeight w:val="288"/>
        </w:trPr>
        <w:tc>
          <w:tcPr>
            <w:tcW w:w="11016" w:type="dxa"/>
            <w:gridSpan w:val="4"/>
          </w:tcPr>
          <w:p w14:paraId="3D1CD908" w14:textId="77777777" w:rsidR="001A0A3C" w:rsidRDefault="00000000">
            <w:pPr>
              <w:pStyle w:val="TableText"/>
            </w:pPr>
            <w:r w:rsidRPr="003F2641">
              <w:t xml:space="preserve">3ª opción - Nombre(s): </w:t>
            </w:r>
            <w:r w:rsidRPr="003F2641">
              <w:tab/>
            </w:r>
            <w:r w:rsidRPr="003F2641">
              <w:tab/>
            </w:r>
            <w:r w:rsidRPr="003F2641">
              <w:tab/>
            </w:r>
            <w:r w:rsidRPr="003F2641">
              <w:tab/>
            </w:r>
            <w:r w:rsidRPr="003F2641">
              <w:tab/>
            </w:r>
            <w:r w:rsidRPr="003F2641">
              <w:tab/>
              <w:t>Localidad:</w:t>
            </w:r>
          </w:p>
        </w:tc>
      </w:tr>
      <w:tr w:rsidR="001F1E41" w:rsidRPr="003F2641" w14:paraId="682CDCC7" w14:textId="77777777" w:rsidTr="001F1E41">
        <w:trPr>
          <w:trHeight w:val="288"/>
        </w:trPr>
        <w:tc>
          <w:tcPr>
            <w:tcW w:w="11016" w:type="dxa"/>
            <w:gridSpan w:val="4"/>
          </w:tcPr>
          <w:p w14:paraId="34EFA229" w14:textId="77777777" w:rsidR="001A0A3C" w:rsidRDefault="00000000">
            <w:pPr>
              <w:pStyle w:val="TableText"/>
            </w:pPr>
            <w:r w:rsidRPr="003F2641">
              <w:t xml:space="preserve">Correo electrónico </w:t>
            </w:r>
            <w:r w:rsidRPr="003F2641">
              <w:tab/>
            </w:r>
            <w:r w:rsidRPr="003F2641">
              <w:tab/>
            </w:r>
            <w:r w:rsidRPr="003F2641">
              <w:tab/>
            </w:r>
            <w:r w:rsidRPr="003F2641">
              <w:tab/>
            </w:r>
            <w:r w:rsidRPr="003F2641">
              <w:tab/>
              <w:t xml:space="preserve">Teléfono: </w:t>
            </w:r>
            <w:r w:rsidRPr="003F2641">
              <w:tab/>
            </w:r>
            <w:r w:rsidRPr="003F2641">
              <w:tab/>
            </w:r>
            <w:r w:rsidRPr="003F2641">
              <w:tab/>
            </w:r>
            <w:r w:rsidRPr="003F2641">
              <w:tab/>
            </w:r>
            <w:r w:rsidRPr="003F2641">
              <w:tab/>
              <w:t>Relación:</w:t>
            </w:r>
          </w:p>
        </w:tc>
      </w:tr>
    </w:tbl>
    <w:p w14:paraId="1C1EAEFD" w14:textId="77777777" w:rsidR="001F1E41" w:rsidRPr="006B1181" w:rsidRDefault="001F1E41" w:rsidP="001F1E41"/>
    <w:p w14:paraId="602BDA94" w14:textId="77777777" w:rsidR="001A0A3C" w:rsidRDefault="00000000">
      <w:pPr>
        <w:pStyle w:val="Title"/>
      </w:pPr>
      <w:r>
        <w:lastRenderedPageBreak/>
        <w:t>IDEAS ÚTILES PARA UNA REUNIÓN FAMILIAR</w:t>
      </w:r>
    </w:p>
    <w:p w14:paraId="0D6D423A" w14:textId="77777777" w:rsidR="001A0A3C" w:rsidRDefault="00000000">
      <w:pPr>
        <w:spacing w:after="60"/>
        <w:rPr>
          <w:sz w:val="20"/>
        </w:rPr>
      </w:pPr>
      <w:r w:rsidRPr="00A83535">
        <w:rPr>
          <w:sz w:val="20"/>
        </w:rPr>
        <w:t>En la Biblia, cuando las personas se acercaban al final de esta vida solían reunir a su alrededor a los miembros de su familia y les comunicaban información importante.</w:t>
      </w:r>
    </w:p>
    <w:p w14:paraId="3392521C" w14:textId="77777777" w:rsidR="001A0A3C" w:rsidRDefault="00000000">
      <w:pPr>
        <w:spacing w:after="60"/>
        <w:rPr>
          <w:sz w:val="20"/>
        </w:rPr>
      </w:pPr>
      <w:r>
        <w:rPr>
          <w:sz w:val="20"/>
          <w:lang w:bidi="x-none"/>
        </w:rPr>
        <w:pict w14:anchorId="5C1B8B45">
          <v:shape id="_x0000_s2095" type="#_x0000_t202" style="position:absolute;left:0;text-align:left;margin-left:377.35pt;margin-top:81.55pt;width:167.15pt;height:125.85pt;z-index:12" stroked="f">
            <v:textbox>
              <w:txbxContent>
                <w:p w14:paraId="62CC753B" w14:textId="77777777" w:rsidR="001F1E41" w:rsidRDefault="00000000" w:rsidP="001F1E41">
                  <w:r>
                    <w:pict w14:anchorId="3149FA94">
                      <v:shape id="_x0000_i1056" type="#_x0000_t75" style="width:154.3pt;height:118.3pt">
                        <v:imagedata r:id="rId61" o:title="Family"/>
                      </v:shape>
                    </w:pict>
                  </w:r>
                </w:p>
              </w:txbxContent>
            </v:textbox>
            <w10:wrap type="square"/>
          </v:shape>
        </w:pict>
      </w:r>
      <w:r w:rsidRPr="00A83535">
        <w:rPr>
          <w:sz w:val="20"/>
        </w:rPr>
        <w:t>Si utiliza eficazmente muchos de los formularios y listas de este ORGANIZADOR FAMILIAR, estará en una posición maravillosa para comunicar claramente una gran cantidad de información valiosa e instrucciones importantes a su cónyuge y a sus seres queridos.  La mejor manera de hacerlo normalmente es programar una tarde especial, un retiro de fin de semana o incluso unas vacaciones familiares para reunir a la familia y compartir información importante que todos deben saber y comprender. Sin algún tipo de comunicación verbal y escrita clara, los miembros de la familia a menudo se encuentran confundidos, disgustados y dolidos por las cosas que suceden en los últimos meses y en los meses posteriores al fallecimiento de uno de los padres.</w:t>
      </w:r>
    </w:p>
    <w:p w14:paraId="0F64C801" w14:textId="77777777" w:rsidR="001A0A3C" w:rsidRPr="00BF0EAB" w:rsidRDefault="00000000">
      <w:pPr>
        <w:spacing w:after="0"/>
        <w:rPr>
          <w:sz w:val="18"/>
          <w:szCs w:val="18"/>
        </w:rPr>
      </w:pPr>
      <w:r w:rsidRPr="00BF0EAB">
        <w:rPr>
          <w:sz w:val="18"/>
          <w:szCs w:val="18"/>
        </w:rPr>
        <w:t xml:space="preserve">NOTA: </w:t>
      </w:r>
      <w:r w:rsidRPr="00BF0EAB">
        <w:rPr>
          <w:i/>
          <w:sz w:val="18"/>
          <w:szCs w:val="18"/>
        </w:rPr>
        <w:t>A veces son los padres mayores quienes convocan y organizan una reunión familiar para sus hijos adultos (y posiblemente cónyuges y nietos mayores). Otras veces son los hijos adultos los que se dan cuenta de que necesitan programar una reunión con sus padres mayores para repasar juntos una serie de temas importantes. En ocasiones, algunas familias incluso deciden recurrir a un asesor profesional externo o a un amigo de confianza de la familia para que les ayude a planificar y guiar la reunión familiar.</w:t>
      </w:r>
    </w:p>
    <w:p w14:paraId="28597AF3" w14:textId="77777777" w:rsidR="001A0A3C" w:rsidRDefault="00000000" w:rsidP="00BF0EAB">
      <w:pPr>
        <w:pStyle w:val="Heading2"/>
        <w:spacing w:before="0" w:after="0"/>
        <w:jc w:val="left"/>
        <w:rPr>
          <w:rFonts w:ascii="Tahoma" w:hAnsi="Tahoma"/>
          <w:sz w:val="22"/>
        </w:rPr>
      </w:pPr>
      <w:r w:rsidRPr="00A83535">
        <w:rPr>
          <w:rFonts w:ascii="Tahoma" w:hAnsi="Tahoma"/>
          <w:sz w:val="22"/>
        </w:rPr>
        <w:t xml:space="preserve">Sugerencias para el tipo de cosas que se podrían tratar </w:t>
      </w:r>
      <w:r w:rsidRPr="00A83535">
        <w:rPr>
          <w:sz w:val="22"/>
        </w:rPr>
        <w:br/>
      </w:r>
      <w:r w:rsidRPr="00A83535">
        <w:rPr>
          <w:rFonts w:ascii="Tahoma" w:hAnsi="Tahoma"/>
          <w:sz w:val="22"/>
        </w:rPr>
        <w:t>o incluir en una o varias reuniones familiares:</w:t>
      </w:r>
    </w:p>
    <w:p w14:paraId="0BCE72AE" w14:textId="77777777" w:rsidR="001A0A3C" w:rsidRDefault="00000000" w:rsidP="00BF0EAB">
      <w:pPr>
        <w:pStyle w:val="ListParagraph"/>
        <w:numPr>
          <w:ilvl w:val="0"/>
          <w:numId w:val="26"/>
        </w:numPr>
        <w:spacing w:before="60" w:after="0" w:line="240" w:lineRule="auto"/>
        <w:ind w:left="331"/>
      </w:pPr>
      <w:r>
        <w:t>Expresen por turnos su amor y aprecio mutuos.</w:t>
      </w:r>
    </w:p>
    <w:p w14:paraId="0A122BBF" w14:textId="77777777" w:rsidR="001A0A3C" w:rsidRDefault="00000000">
      <w:pPr>
        <w:pStyle w:val="ListParagraph"/>
        <w:numPr>
          <w:ilvl w:val="0"/>
          <w:numId w:val="26"/>
        </w:numPr>
        <w:ind w:left="330"/>
      </w:pPr>
      <w:r>
        <w:t>Recordar y compartir historias positivas o recuerdos/momentos que han cambiado la vida de los demás.</w:t>
      </w:r>
    </w:p>
    <w:p w14:paraId="7624EA24" w14:textId="77777777" w:rsidR="001A0A3C" w:rsidRPr="00BF0EAB" w:rsidRDefault="00000000">
      <w:pPr>
        <w:pStyle w:val="ListParagraph"/>
        <w:numPr>
          <w:ilvl w:val="0"/>
          <w:numId w:val="26"/>
        </w:numPr>
        <w:ind w:left="330"/>
        <w:rPr>
          <w:sz w:val="20"/>
          <w:szCs w:val="18"/>
        </w:rPr>
      </w:pPr>
      <w:r w:rsidRPr="00BF0EAB">
        <w:rPr>
          <w:sz w:val="20"/>
          <w:szCs w:val="18"/>
        </w:rPr>
        <w:t>Reflexionar sobre las cualidades de carácter, los atributos personales y los puntos fuertes positivos de cada uno.</w:t>
      </w:r>
    </w:p>
    <w:p w14:paraId="01376A48" w14:textId="77777777" w:rsidR="001A0A3C" w:rsidRDefault="00000000">
      <w:pPr>
        <w:pStyle w:val="ListParagraph"/>
        <w:numPr>
          <w:ilvl w:val="0"/>
          <w:numId w:val="26"/>
        </w:numPr>
        <w:ind w:left="330"/>
      </w:pPr>
      <w:r>
        <w:t>Plantea o responde algunas preguntas clave de las 100 preguntas del ORGANIZADOR FAMILIAR (ver páginas 13-16.)</w:t>
      </w:r>
    </w:p>
    <w:p w14:paraId="45F501BB" w14:textId="77777777" w:rsidR="001A0A3C" w:rsidRDefault="00000000">
      <w:pPr>
        <w:pStyle w:val="ListParagraph"/>
        <w:numPr>
          <w:ilvl w:val="0"/>
          <w:numId w:val="26"/>
        </w:numPr>
        <w:ind w:left="330"/>
      </w:pPr>
      <w:r>
        <w:t>Identificar y pedir perdón por los errores concretos que se hayan cometido en el pasado.</w:t>
      </w:r>
    </w:p>
    <w:p w14:paraId="635037E7" w14:textId="77777777" w:rsidR="001A0A3C" w:rsidRDefault="00000000">
      <w:pPr>
        <w:pStyle w:val="ListParagraph"/>
        <w:numPr>
          <w:ilvl w:val="0"/>
          <w:numId w:val="26"/>
        </w:numPr>
        <w:ind w:left="330"/>
      </w:pPr>
      <w:r>
        <w:t>Haz que los padres expresen sus deseos para el futuro de sus hijos y nietos.</w:t>
      </w:r>
    </w:p>
    <w:p w14:paraId="177D7D79" w14:textId="77777777" w:rsidR="001A0A3C" w:rsidRDefault="00000000">
      <w:pPr>
        <w:pStyle w:val="ListParagraph"/>
        <w:numPr>
          <w:ilvl w:val="0"/>
          <w:numId w:val="26"/>
        </w:numPr>
        <w:ind w:left="330"/>
        <w:rPr>
          <w:spacing w:val="-2"/>
        </w:rPr>
      </w:pPr>
      <w:r w:rsidRPr="00D32832">
        <w:rPr>
          <w:spacing w:val="-2"/>
        </w:rPr>
        <w:t>Hable de los futuros planes/necesidades de vivienda y del calendario (por ejemplo, transición de una casa a un apartamento/casa adosada/condo, comunidad de jubilados, vivir con hijos adultos o hermanos, vida asistida, etc.) y de los planes de transporte (cuándo será necesario dejar de conducir, quién puede ayudar a llevar a las citas, etc.).</w:t>
      </w:r>
    </w:p>
    <w:p w14:paraId="44435BA8" w14:textId="77777777" w:rsidR="001A0A3C" w:rsidRDefault="00000000">
      <w:pPr>
        <w:pStyle w:val="ListParagraph"/>
        <w:numPr>
          <w:ilvl w:val="0"/>
          <w:numId w:val="26"/>
        </w:numPr>
        <w:ind w:left="330"/>
      </w:pPr>
      <w:r>
        <w:t>Hablar de quién (¿hijo adulto?  ¿hijos adultos?  ¿Hermanos?  ¿Pariente?  ¿Trabajador remunerado?  ¿Personal de la residencia asistida?)  Ayudará con las necesidades de cuidados que surjan en el futuro.</w:t>
      </w:r>
    </w:p>
    <w:p w14:paraId="6720078F" w14:textId="77777777" w:rsidR="001A0A3C" w:rsidRDefault="00000000">
      <w:pPr>
        <w:pStyle w:val="ListParagraph"/>
        <w:numPr>
          <w:ilvl w:val="0"/>
          <w:numId w:val="26"/>
        </w:numPr>
        <w:ind w:left="330"/>
      </w:pPr>
      <w:r>
        <w:t>Revise y discuta en detalle el panorama financiero - actual y futuro (consulte las páginas 23-28).  Decida quién tendrá poder notarial, acceso a las cuentas financieras y/o autoridad para emitir cheques.</w:t>
      </w:r>
    </w:p>
    <w:p w14:paraId="52CED662" w14:textId="77777777" w:rsidR="001A0A3C" w:rsidRDefault="00000000">
      <w:pPr>
        <w:pStyle w:val="ListParagraph"/>
        <w:numPr>
          <w:ilvl w:val="0"/>
          <w:numId w:val="26"/>
        </w:numPr>
        <w:ind w:left="330"/>
      </w:pPr>
      <w:r>
        <w:t xml:space="preserve">Repase la cobertura del seguro médico y los deseos médicos para el final de la vida </w:t>
      </w:r>
      <w:r w:rsidRPr="001F5A2A">
        <w:rPr>
          <w:sz w:val="20"/>
          <w:szCs w:val="18"/>
        </w:rPr>
        <w:t>(consulte la página 31).</w:t>
      </w:r>
    </w:p>
    <w:p w14:paraId="64035AD8" w14:textId="77777777" w:rsidR="001A0A3C" w:rsidRDefault="00000000">
      <w:pPr>
        <w:pStyle w:val="ListParagraph"/>
        <w:numPr>
          <w:ilvl w:val="0"/>
          <w:numId w:val="26"/>
        </w:numPr>
        <w:ind w:left="330"/>
      </w:pPr>
      <w:r>
        <w:t>Repasa las cuestiones espirituales relacionadas con el futuro (véase la página 32).</w:t>
      </w:r>
    </w:p>
    <w:p w14:paraId="6FC10A3A" w14:textId="77777777" w:rsidR="001A0A3C" w:rsidRDefault="00000000">
      <w:pPr>
        <w:pStyle w:val="ListParagraph"/>
        <w:numPr>
          <w:ilvl w:val="0"/>
          <w:numId w:val="26"/>
        </w:numPr>
        <w:ind w:left="330"/>
      </w:pPr>
      <w:r>
        <w:t>Comparte con tu familia cuándo y cómo te hiciste cristiano, lo que Cristo significa para ti, y tu seguridad de que sabes adónde vas cuando dejes esta tierra.  Expresa tu deseo de que cada uno de ellos también llegue a tener una fe personal en Cristo.</w:t>
      </w:r>
    </w:p>
    <w:p w14:paraId="5BB23347" w14:textId="77777777" w:rsidR="001A0A3C" w:rsidRDefault="00000000">
      <w:pPr>
        <w:pStyle w:val="ListParagraph"/>
        <w:numPr>
          <w:ilvl w:val="0"/>
          <w:numId w:val="26"/>
        </w:numPr>
        <w:ind w:left="330"/>
      </w:pPr>
      <w:r>
        <w:t>Compartir y discutir los planes y deseos funerarios (véanse las páginas 33-38).</w:t>
      </w:r>
    </w:p>
    <w:p w14:paraId="5E660D52" w14:textId="77777777" w:rsidR="001A0A3C" w:rsidRDefault="00000000">
      <w:pPr>
        <w:pStyle w:val="ListParagraph"/>
        <w:numPr>
          <w:ilvl w:val="0"/>
          <w:numId w:val="26"/>
        </w:numPr>
        <w:ind w:left="330"/>
      </w:pPr>
      <w:r>
        <w:t>Si procede, cuestiones relacionadas con la empresa familiar y planificación para el futuro.</w:t>
      </w:r>
    </w:p>
    <w:p w14:paraId="0C19FD86" w14:textId="77777777" w:rsidR="001A0A3C" w:rsidRDefault="00000000">
      <w:pPr>
        <w:pStyle w:val="ListParagraph"/>
        <w:numPr>
          <w:ilvl w:val="0"/>
          <w:numId w:val="26"/>
        </w:numPr>
        <w:spacing w:line="240" w:lineRule="auto"/>
        <w:ind w:left="330"/>
      </w:pPr>
      <w:r>
        <w:t>Comparta los aspectos clave de los planes sucesorios: Decisiones y deseos sobre donaciones cristianas/caritativas, cómo se gestionarán y repartirán las finanzas del patrimonio, quién es el albacea o fideicomisario (¿por qué?), instrucciones específicas sobre cómo se gestionarán y repartirán los activos y posesiones, dónde se encuentran los documentos clave y cualquier otra pregunta (véanse las páginas 35-46).</w:t>
      </w:r>
    </w:p>
    <w:p w14:paraId="5C1FC562" w14:textId="77777777" w:rsidR="001A0A3C" w:rsidRDefault="00000000">
      <w:pPr>
        <w:pStyle w:val="ListParagraph"/>
        <w:numPr>
          <w:ilvl w:val="0"/>
          <w:numId w:val="26"/>
        </w:numPr>
        <w:ind w:left="330"/>
      </w:pPr>
      <w:r>
        <w:t>Determine si hay algún miembro concreto de la familia que pueda ayudarle a rellenar muchos de los útiles formularios asociados al ORGANIZADOR FAMILIAR.</w:t>
      </w:r>
    </w:p>
    <w:p w14:paraId="49E43A49" w14:textId="77777777" w:rsidR="001A0A3C" w:rsidRDefault="00000000">
      <w:pPr>
        <w:pStyle w:val="ListParagraph"/>
        <w:numPr>
          <w:ilvl w:val="0"/>
          <w:numId w:val="26"/>
        </w:numPr>
        <w:ind w:left="330"/>
      </w:pPr>
      <w:r>
        <w:t>Rezad juntos.  Cantad juntos un himno favorito.</w:t>
      </w:r>
    </w:p>
    <w:p w14:paraId="539CDBC2" w14:textId="77777777" w:rsidR="001A0A3C" w:rsidRDefault="00000000">
      <w:pPr>
        <w:pStyle w:val="Title"/>
        <w:rPr>
          <w:sz w:val="32"/>
        </w:rPr>
      </w:pPr>
      <w:r>
        <w:rPr>
          <w:sz w:val="20"/>
          <w:lang w:bidi="x-none"/>
        </w:rPr>
        <w:lastRenderedPageBreak/>
        <w:pict w14:anchorId="27BAB766">
          <v:shape id="_x0000_s2096" type="#_x0000_t202" style="position:absolute;left:0;text-align:left;margin-left:385pt;margin-top:0;width:170.4pt;height:180pt;z-index:13" stroked="f">
            <v:textbox style="mso-next-textbox:#_x0000_s2096">
              <w:txbxContent>
                <w:p w14:paraId="7C5DBF9F" w14:textId="77777777" w:rsidR="001F1E41" w:rsidRPr="00A83535" w:rsidRDefault="00000000" w:rsidP="001F1E41">
                  <w:r>
                    <w:pict w14:anchorId="7E1EC4FF">
                      <v:shape id="_x0000_i1058" type="#_x0000_t75" style="width:154.3pt;height:195.45pt">
                        <v:imagedata r:id="rId62" o:title=""/>
                      </v:shape>
                    </w:pict>
                  </w:r>
                </w:p>
              </w:txbxContent>
            </v:textbox>
            <w10:wrap type="square"/>
          </v:shape>
        </w:pict>
      </w:r>
      <w:r w:rsidRPr="00A83535">
        <w:rPr>
          <w:sz w:val="32"/>
        </w:rPr>
        <w:t>HERRAMIENTAS DE PLANIFICACIÓN PATRIMONIAL PARA DONACIONES CRISTIANAS Y CARITATIVAS EFICACES</w:t>
      </w:r>
    </w:p>
    <w:p w14:paraId="43A78821" w14:textId="77777777" w:rsidR="001A0A3C" w:rsidRDefault="00000000">
      <w:pPr>
        <w:pStyle w:val="Subtitle"/>
        <w:spacing w:after="120"/>
        <w:rPr>
          <w:sz w:val="16"/>
        </w:rPr>
      </w:pPr>
      <w:r w:rsidRPr="00A83535">
        <w:rPr>
          <w:sz w:val="16"/>
        </w:rPr>
        <w:t xml:space="preserve">Adaptado de materiales de Dick Edic de </w:t>
      </w:r>
      <w:hyperlink r:id="rId63" w:history="1">
        <w:r w:rsidRPr="00A83535">
          <w:rPr>
            <w:rStyle w:val="Hyperlink"/>
            <w:color w:val="800000"/>
            <w:sz w:val="16"/>
          </w:rPr>
          <w:t>www.visionresourcing.com</w:t>
        </w:r>
      </w:hyperlink>
    </w:p>
    <w:p w14:paraId="0D1E2DFD" w14:textId="77777777" w:rsidR="001A0A3C" w:rsidRDefault="00000000">
      <w:pPr>
        <w:spacing w:line="240" w:lineRule="auto"/>
        <w:rPr>
          <w:sz w:val="20"/>
        </w:rPr>
      </w:pPr>
      <w:r w:rsidRPr="000558CD">
        <w:rPr>
          <w:sz w:val="20"/>
        </w:rPr>
        <w:t>En 2 Reyes 20:1, el profeta Isaías le dijo al rey Ezequías: "Ordena tu casa, porque vas a morir; no te recuperarás". Básicamente, Dios le estaba diciendo a Ezequías que completara la planificación de su patrimonio, para que cuando muriera, sus deseos pudieran ser llevados a cabo por aquellos que le sobrevivieran.  Proverbios 13:22 dice: "El hombre bueno deja herencia a los hijos de sus hijos".  La planificación de la herencia es el proceso de planificar su patrimonio de forma que, tras su fallecimiento, afecte adecuadamente a las personas de su vida, transfiera sus bienes de forma eficiente minimizando los gastos testamentarios y fiscales, y guíe a quienes le asistirán en la consecución de sus objetivos.  Se trata de redactar los documentos legales adecuados que guiarán a las personas encargadas de liquidar su patrimonio.  En este proceso se incluye la oportunidad de dejar una donación benéfica.  Este es el privilegio sagrado dado por Dios para continuar dando a los ministerios de Su reino después de que nos hayamos ido.</w:t>
      </w:r>
    </w:p>
    <w:p w14:paraId="59D6E7C6" w14:textId="77777777" w:rsidR="001A0A3C" w:rsidRDefault="00000000">
      <w:pPr>
        <w:pStyle w:val="Heading1"/>
        <w:spacing w:before="120"/>
        <w:rPr>
          <w:spacing w:val="0"/>
        </w:rPr>
      </w:pPr>
      <w:r w:rsidRPr="00A20CB5">
        <w:rPr>
          <w:spacing w:val="0"/>
        </w:rPr>
        <w:t>Aquí tienes una lista de herramientas útiles para hacer donaciones con tus activos actuales o planes de sucesión.</w:t>
      </w:r>
    </w:p>
    <w:p w14:paraId="24867EDB" w14:textId="77777777" w:rsidR="001A0A3C" w:rsidRDefault="00000000">
      <w:pPr>
        <w:spacing w:line="240" w:lineRule="auto"/>
        <w:rPr>
          <w:sz w:val="20"/>
        </w:rPr>
      </w:pPr>
      <w:r w:rsidRPr="00A83535">
        <w:rPr>
          <w:rStyle w:val="IntenseEmphasis"/>
          <w:i w:val="0"/>
          <w:sz w:val="20"/>
        </w:rPr>
        <w:t xml:space="preserve">Legados </w:t>
      </w:r>
      <w:r w:rsidRPr="000558CD">
        <w:rPr>
          <w:sz w:val="20"/>
        </w:rPr>
        <w:t>Un legado a través de un testamento o fideicomiso es el tipo más común de donación planificada.  Casi todos los adultos deberían tener un testamento o fideicomiso en vida, y todo cristiano debería al menos considerar hacer donaciones a su iglesia, ministerios y organizaciones benéficas favoritas a través de su patrimonio.  Dado que todo lo que una persona posee (en vida y al morir) pertenece a Dios, un cristiano debe distribuir su patrimonio entre los miembros de su familia, amigos y ministerios que utilizarán esos bienes de una manera que honre al Señor.  Una donación a través de un testamento o fideicomiso puede ser una cantidad específica en dólares o un porcentaje del patrimonio.  Ya que el tamaño final del patrimonio es incierto en el momento en que se escribe el testamento, a menudo es más deseable usar porcentajes que cantidades en dólares para describir cómo se va a distribuir el patrimonio.  Una de las ventajas de un testamento o fideicomiso es que puede modificarse en cualquier momento.  Una persona puede reevaluar sus prioridades de donación a medida que las circunstancias familiares y financieras cambian con el tiempo.  Cualquier donación realizada a través de un testamento o fideicomiso a una organización benéfica cualificada es deducible a efectos del impuesto federal sobre el patrimonio.</w:t>
      </w:r>
    </w:p>
    <w:p w14:paraId="56BD6EED" w14:textId="77777777" w:rsidR="001A0A3C" w:rsidRDefault="00000000">
      <w:pPr>
        <w:spacing w:line="240" w:lineRule="auto"/>
        <w:rPr>
          <w:sz w:val="20"/>
        </w:rPr>
      </w:pPr>
      <w:r w:rsidRPr="00A83535">
        <w:rPr>
          <w:rStyle w:val="IntenseEmphasis"/>
          <w:i w:val="0"/>
          <w:sz w:val="20"/>
        </w:rPr>
        <w:t xml:space="preserve">Donación de Patrimonio Vitalicio </w:t>
      </w:r>
      <w:r w:rsidRPr="000558CD">
        <w:rPr>
          <w:sz w:val="20"/>
        </w:rPr>
        <w:t>Una persona puede escriturar una residencia personal, granja u otra propiedad inmobiliaria a la obra del Señor ahora, pero retener el disfrute y uso vitalicio de la propiedad.  La persona puede continuar viviendo en la casa.  En el caso de otras propiedades, la persona puede continuar cobrando cualquier ingreso generado.  La persona sigue pagando los impuestos, el seguro y el mantenimiento de la propiedad. A la muerte de la persona, la propiedad pasa a ser propiedad inmediata de la iglesia, ministerio o institución benéfica.  Si lo desea, la iglesia o el ministerio puede vender la propiedad y utilizar los ingresos en efectivo.  En el caso de una residencia personal, la iglesia o ministerio puede decidir conservar la casa para uso del personal pastoral o misioneros visitantes, o para la expansión del ministerio.  Una donación irrevocable de patrimonio vitalicio generará una donación deducible de impuestos basada en el "interés restante" que la persona tenga en la propiedad.  Este valor se determina según las tablas del gobierno y la edad de la persona.  Esta cantidad puede reclamarse como deducción a efectos del Impuesto sobre la Renta Federal en el año en que se complete el acuerdo.  Este acuerdo elimina la propiedad del patrimonio, y no estará sujeta ni a legalización ni al Impuesto Federal sobre el Patrimonio.</w:t>
      </w:r>
    </w:p>
    <w:p w14:paraId="3C554BFF" w14:textId="77777777" w:rsidR="001A0A3C" w:rsidRDefault="00000000">
      <w:pPr>
        <w:spacing w:line="240" w:lineRule="auto"/>
        <w:rPr>
          <w:sz w:val="20"/>
        </w:rPr>
      </w:pPr>
      <w:r w:rsidRPr="00A83535">
        <w:rPr>
          <w:rStyle w:val="IntenseEmphasis"/>
          <w:i w:val="0"/>
          <w:sz w:val="20"/>
        </w:rPr>
        <w:t xml:space="preserve">Donaciones de seguros de vida </w:t>
      </w:r>
      <w:r w:rsidRPr="000558CD">
        <w:rPr>
          <w:sz w:val="20"/>
        </w:rPr>
        <w:t xml:space="preserve">El seguro de vida es una forma de hacer una donación mayor de la que una persona podría hacer de otro modo.  Esta opción de donación está disponible tanto para pólizas nuevas como existentes.  Si se hace correctamente, las primas anuales pagadas por la póliza pueden deducirse como donación benéfica a efectos del Impuesto Federal sobre la Renta.  Los beneficios del seguro de vida se incluyen en el patrimonio bruto para el cálculo del Impuesto Federal sobre el Patrimonio.  Si el beneficiario de la póliza es una organización benéfica cualificada, existe una deducción benéfica a efectos del Impuesto Federal sobre el Patrimonio.  A veces las personas tienen pólizas de seguro de vida antiguas que ya no necesitan.  Pueden ser pólizas pagadas con un importante valor en efectivo.  Estas pólizas pueden donarse directamente a una iglesia o ministerio, que a su vez puede decidir si las cobra o espera a recibir las prestaciones por fallecimiento.  Otra opción es animar a la gente a que incluya a su iglesia o ministerio entre los beneficiarios de una póliza ya existente.  Algunas personas también optan por utilizar el concepto de "diezmar" los </w:t>
      </w:r>
      <w:r w:rsidRPr="000558CD">
        <w:rPr>
          <w:sz w:val="20"/>
        </w:rPr>
        <w:lastRenderedPageBreak/>
        <w:t>beneficios de su seguro de vida, al igual que en su testamento o fideicomiso en vida.  Para ello, cambian la designación de los beneficiarios.</w:t>
      </w:r>
    </w:p>
    <w:p w14:paraId="2F513D92" w14:textId="77777777" w:rsidR="001A0A3C" w:rsidRDefault="00000000">
      <w:pPr>
        <w:spacing w:line="240" w:lineRule="auto"/>
        <w:rPr>
          <w:sz w:val="20"/>
        </w:rPr>
      </w:pPr>
      <w:r w:rsidRPr="00A83535">
        <w:rPr>
          <w:rStyle w:val="IntenseEmphasis"/>
          <w:i w:val="0"/>
          <w:sz w:val="20"/>
        </w:rPr>
        <w:t xml:space="preserve">Charitable Remainder Unitrust </w:t>
      </w:r>
      <w:r w:rsidRPr="000558CD">
        <w:rPr>
          <w:sz w:val="20"/>
        </w:rPr>
        <w:t>está diseñado para la persona que desea hacer una donación a la obra del Señor, pero necesita ingresos en vida.  Este fideicomiso es especialmente adecuado para una persona con bienes muy apreciados (ya sean valores o bienes inmuebles).  Es posible transferir la propiedad al fideicomiso y evitar todos los impuestos sobre la plusvalía.  Existe una deducción en el Impuesto sobre la Renta Federal para el año en que se crea el trust.  Se basa en el valor del fideicomiso, la edad de la persona y el porcentaje de pago seleccionado.  Un Charitable Remainder Unitrust puede crearse y financiarse en el momento del fallecimiento en beneficio de uno o más supervivientes.  Los activos transferidos al fideicomiso no estarían sujetos a legalización testamentaria ni al impuesto federal sobre el patrimonio.  En el fideicomiso pueden nombrarse uno o más beneficiarios cristianos o caritativos.  A la muerte de la persona, los activos del fideicomiso se distribuirían a estas organizaciones benéficas.  El Charitable Remainder Unitrust es uno de los planes de donación más técnicos y requiere la ayuda de expertos tanto para su creación como para su gestión.  La fundación confesional de su iglesia o un asesor independiente deberían poder ayudarle desde el principio hasta el final de este proceso.</w:t>
      </w:r>
    </w:p>
    <w:p w14:paraId="5AB3CBE6" w14:textId="77777777" w:rsidR="001A0A3C" w:rsidRDefault="00000000">
      <w:pPr>
        <w:spacing w:line="240" w:lineRule="auto"/>
        <w:rPr>
          <w:sz w:val="20"/>
        </w:rPr>
      </w:pPr>
      <w:r w:rsidRPr="00A83535">
        <w:rPr>
          <w:rStyle w:val="IntenseEmphasis"/>
          <w:i w:val="0"/>
          <w:sz w:val="20"/>
        </w:rPr>
        <w:t xml:space="preserve">El Charitable Lead Trust </w:t>
      </w:r>
      <w:r w:rsidRPr="000558CD">
        <w:rPr>
          <w:sz w:val="20"/>
        </w:rPr>
        <w:t>es casi lo contrario del Charitable Remainder Unitrust. La persona crea un fideicomiso para proporcionar ingresos corrientes a una organización benéfica durante un periodo de tiempo determinado (5, 10, 15 o más años).  Al final de ese tiempo, los activos del fideicomiso se devuelven a los miembros de la familia.  El fideicomiso benéfico principal puede ayudar a las familias adineradas a transferir activos a los herederos, con poco o ningún impuesto sobre sucesiones o donaciones.  Busque asesoramiento profesional.</w:t>
      </w:r>
    </w:p>
    <w:p w14:paraId="3EA229CB" w14:textId="77777777" w:rsidR="001A0A3C" w:rsidRDefault="00000000">
      <w:pPr>
        <w:spacing w:line="240" w:lineRule="auto"/>
        <w:rPr>
          <w:sz w:val="20"/>
        </w:rPr>
      </w:pPr>
      <w:r w:rsidRPr="00A83535">
        <w:rPr>
          <w:rStyle w:val="IntenseEmphasis"/>
          <w:i w:val="0"/>
          <w:sz w:val="20"/>
        </w:rPr>
        <w:t xml:space="preserve">Acuerdo de anualidad de regalo - Acuerdo de anualidad de regalo diferido </w:t>
      </w:r>
      <w:r w:rsidRPr="000558CD">
        <w:rPr>
          <w:sz w:val="20"/>
        </w:rPr>
        <w:t>es un plan perfecto para una persona que quiere hacer un regalo futuro y recibir un flujo garantizado de ingresos de por vida.  Las tasas de las anualidades se basan en la edad, y a menudo son bastante competitivas con lo que una persona puede ganar con inversiones de bajo riesgo en el mercado.  Una renta vitalicia de pago diferido permite que los pagos comiencen más adelante (por ejemplo, en el momento de la jubilación), y da lugar tanto a una donación benéfica mayor como a una renta anual más elevada.  Tanto los planes de renta vitalicia inmediata como los de renta vitalicia diferida son un medio excelente de "complementar" los ingresos de jubilación, pero no están concebidos como planes de jubilación.</w:t>
      </w:r>
    </w:p>
    <w:p w14:paraId="6E2A3885" w14:textId="77777777" w:rsidR="001A0A3C" w:rsidRDefault="00000000">
      <w:pPr>
        <w:spacing w:line="240" w:lineRule="auto"/>
        <w:rPr>
          <w:sz w:val="20"/>
        </w:rPr>
      </w:pPr>
      <w:r w:rsidRPr="00A83535">
        <w:rPr>
          <w:rStyle w:val="IntenseEmphasis"/>
          <w:i w:val="0"/>
          <w:sz w:val="20"/>
        </w:rPr>
        <w:t xml:space="preserve">Charitable Gift Annuity </w:t>
      </w:r>
      <w:r w:rsidRPr="000558CD">
        <w:rPr>
          <w:sz w:val="20"/>
        </w:rPr>
        <w:t>es menos complicado que un Charitable Remainder Unitrust (CRUT), pero el CRUT tiene mayor flexibilidad y aplicaciones.  Este plan proporciona una deducción del Impuesto Federal sobre la Renta en el año en que se ingresa la anualidad.  El importe de la donación viene determinado por la edad del titular de la renta vitalicia, el tipo de la renta vitalicia y el importe del principal.  Otra ventaja de la renta vitalicia de regalo es que parte de los ingresos anuales se consideran exentos de impuestos.  Además, si la anualidad se financia con valores revalorizados, se produce un ahorro significativo en relación con el impuesto sobre plusvalías.  Una parte de la plusvalía se evita por completo, y el resto se declara en pequeños incrementos a lo largo de la esperanza de vida del rentista.  Todos los fondos restantes en el acuerdo a la muerte del rentista están disponibles para los ministerios designados por la persona.  La cantidad depositada en la anualidad durante la vida se elimina de la herencia y no estará sujeta a legalización testamentaria ni al Impuesto Federal sobre el Patrimonio.  NOTA: El Acuerdo de Anualidad de Donación y el Acuerdo de Anualidad de Donación Diferida son menos complicados que el Fideicomiso Caritativo de Remanente.  Sin embargo, pocas iglesias o ministerios podrían administrar su propio programa de anualidades.  Una vez más, consulte a su denominación o consejo independiente, u obtenga ayuda de la National Christian Community Foundation (www.nationalchristian.com 800-681-6223) en Atlanta, GA que puede proporcionar servicios de administración de donaciones planificadas.</w:t>
      </w:r>
    </w:p>
    <w:p w14:paraId="64C7361C" w14:textId="77777777" w:rsidR="001A0A3C" w:rsidRDefault="00000000">
      <w:pPr>
        <w:spacing w:line="240" w:lineRule="auto"/>
        <w:rPr>
          <w:sz w:val="20"/>
        </w:rPr>
      </w:pPr>
      <w:r w:rsidRPr="00A83535">
        <w:rPr>
          <w:rStyle w:val="IntenseEmphasis"/>
          <w:i w:val="0"/>
          <w:sz w:val="20"/>
        </w:rPr>
        <w:t xml:space="preserve">El fideicomiso en vida </w:t>
      </w:r>
      <w:r w:rsidRPr="000558CD">
        <w:rPr>
          <w:sz w:val="20"/>
        </w:rPr>
        <w:t>es una buena herramienta de planificación patrimonial "sustitutiva del testamento" para algunas familias.  Este tipo de fideicomiso puede redactarse para incluir un legado benéfico, igual que en un testamento.  Los activos del fideicomiso se distribuyen de acuerdo con los términos del fideicomiso y no pasan por el proceso sucesorio.</w:t>
      </w:r>
    </w:p>
    <w:p w14:paraId="4973AA4F" w14:textId="77777777" w:rsidR="001A0A3C" w:rsidRDefault="00000000">
      <w:pPr>
        <w:spacing w:line="240" w:lineRule="auto"/>
        <w:rPr>
          <w:sz w:val="20"/>
        </w:rPr>
      </w:pPr>
      <w:r w:rsidRPr="00A83535">
        <w:rPr>
          <w:rStyle w:val="IntenseEmphasis"/>
          <w:i w:val="0"/>
          <w:sz w:val="20"/>
        </w:rPr>
        <w:t xml:space="preserve">Nombrar a una iglesia o ministerio como beneficiario </w:t>
      </w:r>
      <w:r w:rsidRPr="000558CD">
        <w:rPr>
          <w:sz w:val="20"/>
        </w:rPr>
        <w:t>Un método fácil de hacer una donación planificada es nombrar a la iglesia, ministerio cristiano u organización benéfica como beneficiario de cualquier cuenta que permita tal designación.  Por ejemplo, una cuenta corriente o de ahorro.  En una situación bancaria, esto se conoce a menudo como una cuenta Pay on Death (o POD).  Algunas instituciones pueden referirse a este acuerdo como transferencia en caso de fallecimiento (o TOD).  Estos acuerdos permiten que los activos pasen directamente al beneficiario designado y evitan el proceso sucesorio.</w:t>
      </w:r>
    </w:p>
    <w:p w14:paraId="7559863E" w14:textId="77777777" w:rsidR="001A0A3C" w:rsidRDefault="00000000">
      <w:pPr>
        <w:spacing w:line="240" w:lineRule="auto"/>
        <w:rPr>
          <w:sz w:val="20"/>
        </w:rPr>
      </w:pPr>
      <w:r w:rsidRPr="00A83535">
        <w:rPr>
          <w:rStyle w:val="IntenseEmphasis"/>
          <w:i w:val="0"/>
          <w:sz w:val="20"/>
        </w:rPr>
        <w:t xml:space="preserve">Los planes de jubilación </w:t>
      </w:r>
      <w:r w:rsidRPr="000558CD">
        <w:rPr>
          <w:sz w:val="20"/>
        </w:rPr>
        <w:t xml:space="preserve">permiten al titular nombrar un beneficiario o beneficiarios.  A la muerte de algunas personas con grandes patrimonios, puede haber dos impuestos que graven una cuenta de jubilación cualificada o con impuestos diferidos: el impuesto sobre la renta y el impuesto sobre el patrimonio.  Estos impuestos pueden evitarse si el beneficiario "secundario" del plan es una organización benéfica cualificada.  Se trata de una situación en la que todos salen ganando, ya que los miembros de la familia acabarían heredando la misma cantidad o más si se utiliza esta estrategia fiscal.  En el caso de las parejas casadas, cuando fallece uno de los cónyuges, el beneficiario "primario" suele ser el otro cónyuge.  El </w:t>
      </w:r>
      <w:r w:rsidRPr="000558CD">
        <w:rPr>
          <w:sz w:val="20"/>
        </w:rPr>
        <w:lastRenderedPageBreak/>
        <w:t>cónyuge supérstite podría entonces "reinvertir" la cuenta de jubilación con diferimiento fiscal en una cuenta personal de jubilación con diferimiento fiscal y seguir aplazando cualquier impuesto sobre la renta.  Cuando fallece y el producto de la cuenta pasa a un "no cónyuge", como los hijos, se convierte en un "hecho imponible". Las leyes fiscales actuales permiten a los hijos "estirar" la recepción y posterior tributación de los ingresos.  Sin embargo, si se nombra a una iglesia, ministerio u organización benéfica como beneficiario "secundario", pueden evitarse algunos o todos los posibles impuestos sobre la renta.  Dado que otros activos del patrimonio pueden no estar sujetos al impuesto sobre la renta en el momento del fallecimiento, como el dinero en efectivo, los seguros de vida o los bienes inmuebles, considere la posibilidad de "utilizar" la cuenta de jubilación con impuestos diferidos para cualquier donación benéfica y ceder los demás activos a hijos o amigos.</w:t>
      </w:r>
    </w:p>
    <w:p w14:paraId="067FE7CC" w14:textId="77777777" w:rsidR="001A0A3C" w:rsidRDefault="00000000">
      <w:pPr>
        <w:spacing w:line="240" w:lineRule="auto"/>
        <w:rPr>
          <w:sz w:val="20"/>
        </w:rPr>
      </w:pPr>
      <w:r w:rsidRPr="00A83535">
        <w:rPr>
          <w:rStyle w:val="IntenseEmphasis"/>
          <w:i w:val="0"/>
          <w:sz w:val="20"/>
        </w:rPr>
        <w:t xml:space="preserve">Las transferencias automáticas </w:t>
      </w:r>
      <w:r w:rsidRPr="000558CD">
        <w:rPr>
          <w:sz w:val="20"/>
        </w:rPr>
        <w:t>en el momento del fallecimiento suelen denominarse "sustitutos del testamento" porque evitan la distribución a través del testamento. Estas transferencias evitan el proceso testamentario.  Estos activos evitarán el impuesto federal sobre el patrimonio cuando se transfieran a una organización benéfica cualificada. Algunos ejemplos son las tenencias conjuntas, los seguros de vida, las cuentas IRA y los acuerdos comerciales.</w:t>
      </w:r>
    </w:p>
    <w:p w14:paraId="73EC268B" w14:textId="77777777" w:rsidR="001A0A3C" w:rsidRDefault="00000000">
      <w:pPr>
        <w:spacing w:line="240" w:lineRule="auto"/>
        <w:rPr>
          <w:sz w:val="20"/>
        </w:rPr>
      </w:pPr>
      <w:r w:rsidRPr="00A83535">
        <w:rPr>
          <w:rStyle w:val="IntenseEmphasis"/>
          <w:i w:val="0"/>
          <w:sz w:val="20"/>
        </w:rPr>
        <w:t xml:space="preserve">Los fondos de dotación </w:t>
      </w:r>
      <w:r w:rsidRPr="000558CD">
        <w:rPr>
          <w:sz w:val="20"/>
        </w:rPr>
        <w:t>o de becas pueden establecerse de modo que los afiliados puedan hacer donaciones corrientes o diferidas al fondo de dotación o de becas, sabiendo que éste aportará anualmente los beneficios de la cartera de inversiones del fondo.  Estos fondos pueden constituir una "cobertura" económica contra tiempos difíciles.</w:t>
      </w:r>
    </w:p>
    <w:p w14:paraId="458F8D7E" w14:textId="77777777" w:rsidR="001A0A3C" w:rsidRDefault="00000000">
      <w:pPr>
        <w:spacing w:line="240" w:lineRule="auto"/>
        <w:rPr>
          <w:sz w:val="20"/>
        </w:rPr>
      </w:pPr>
      <w:r w:rsidRPr="000558CD">
        <w:rPr>
          <w:sz w:val="20"/>
        </w:rPr>
        <w:t>Donaciones</w:t>
      </w:r>
      <w:r w:rsidRPr="00A83535">
        <w:rPr>
          <w:rStyle w:val="IntenseEmphasis"/>
          <w:i w:val="0"/>
          <w:sz w:val="20"/>
        </w:rPr>
        <w:t xml:space="preserve"> directas (que no sean en metálico) </w:t>
      </w:r>
      <w:r w:rsidRPr="000558CD">
        <w:rPr>
          <w:sz w:val="20"/>
        </w:rPr>
        <w:t>Las donaciones que no sean en metálico pueden suponer un beneficio importante para una iglesia o ministerio local.  Estas donaciones pueden incluir acciones, bonos, participaciones en fondos de inversión, bienes inmuebles o bienes tangibles.  La transferencia de propiedad suele requerir algún tipo de documento legal.  Existen normas especiales del Servicio de Impuestos Internos para valorar y declarar las donaciones no monetarias.  El valor fiscalmente deducible de algunas donaciones se limitará a la base de coste de la persona o al valor justo de mercado (el que sea menor).  Se le permitirá deducir el valor total de algunas donaciones (incluida toda la revalorización) y evitará cualquier impuesto sobre plusvalías.  Cualquier propiedad donada en vida será eliminada del patrimonio y no estará sujeta a legalización ni al Impuesto Federal sobre el Patrimonio.</w:t>
      </w:r>
    </w:p>
    <w:p w14:paraId="2F34034D" w14:textId="77777777" w:rsidR="001A0A3C" w:rsidRDefault="00000000">
      <w:pPr>
        <w:pStyle w:val="Title"/>
      </w:pPr>
      <w:r>
        <w:lastRenderedPageBreak/>
        <w:t>RECURSOS ADICIONALES</w:t>
      </w:r>
    </w:p>
    <w:p w14:paraId="796F635B" w14:textId="77777777" w:rsidR="001F1E41" w:rsidRPr="00A83535" w:rsidRDefault="001F1E41" w:rsidP="001F1E41">
      <w:pPr>
        <w:pStyle w:val="Heading1"/>
        <w:spacing w:before="360"/>
        <w:rPr>
          <w:rFonts w:ascii="Tahoma" w:hAnsi="Tahoma"/>
          <w:caps/>
          <w:sz w:val="24"/>
        </w:rPr>
      </w:pPr>
    </w:p>
    <w:p w14:paraId="414397B7" w14:textId="77777777" w:rsidR="001A0A3C" w:rsidRDefault="00000000">
      <w:pPr>
        <w:pStyle w:val="Heading1"/>
        <w:spacing w:before="120"/>
        <w:rPr>
          <w:rFonts w:ascii="Tahoma" w:hAnsi="Tahoma"/>
          <w:caps/>
          <w:sz w:val="24"/>
        </w:rPr>
      </w:pPr>
      <w:r w:rsidRPr="00A83535">
        <w:rPr>
          <w:rFonts w:ascii="Tahoma" w:hAnsi="Tahoma"/>
          <w:caps/>
          <w:sz w:val="24"/>
        </w:rPr>
        <w:t>Recursos para sus finanzas personales</w:t>
      </w:r>
    </w:p>
    <w:p w14:paraId="5920127C" w14:textId="77777777" w:rsidR="001A0A3C" w:rsidRDefault="00000000">
      <w:pPr>
        <w:pStyle w:val="ListParagraph"/>
        <w:numPr>
          <w:ilvl w:val="0"/>
          <w:numId w:val="21"/>
        </w:numPr>
      </w:pPr>
      <w:r w:rsidRPr="00A83535">
        <w:rPr>
          <w:b/>
        </w:rPr>
        <w:t>Ministerio de Finanzas de la Corona</w:t>
      </w:r>
      <w:r w:rsidRPr="00A83535">
        <w:rPr>
          <w:b/>
          <w:color w:val="800000"/>
        </w:rPr>
        <w:t>: www.crown.org o 800-722-1976</w:t>
      </w:r>
    </w:p>
    <w:p w14:paraId="3E71F211" w14:textId="77777777" w:rsidR="001A0A3C" w:rsidRDefault="00000000">
      <w:pPr>
        <w:pStyle w:val="ListParagraph"/>
        <w:numPr>
          <w:ilvl w:val="0"/>
          <w:numId w:val="21"/>
        </w:numPr>
      </w:pPr>
      <w:r w:rsidRPr="00A83535">
        <w:rPr>
          <w:b/>
        </w:rPr>
        <w:t>Ministerio del Buen Sentido de la Asociación Willow Creek</w:t>
      </w:r>
      <w:r w:rsidRPr="00A83535">
        <w:t xml:space="preserve">: </w:t>
      </w:r>
      <w:r w:rsidRPr="00A83535">
        <w:rPr>
          <w:b/>
          <w:color w:val="800000"/>
        </w:rPr>
        <w:t>www.goodsenseministry.com</w:t>
      </w:r>
    </w:p>
    <w:p w14:paraId="346059E8" w14:textId="77777777" w:rsidR="001A0A3C" w:rsidRDefault="00000000">
      <w:pPr>
        <w:pStyle w:val="ListParagraph"/>
        <w:numPr>
          <w:ilvl w:val="0"/>
          <w:numId w:val="21"/>
        </w:numPr>
      </w:pPr>
      <w:r w:rsidRPr="00A83535">
        <w:rPr>
          <w:b/>
        </w:rPr>
        <w:t xml:space="preserve">Programa de radio de Dave Ramsey: </w:t>
      </w:r>
      <w:r w:rsidRPr="00A83535">
        <w:rPr>
          <w:b/>
          <w:color w:val="800000"/>
        </w:rPr>
        <w:t>www.daveramsey.com</w:t>
      </w:r>
    </w:p>
    <w:p w14:paraId="6F65EA0D" w14:textId="77777777" w:rsidR="001A0A3C" w:rsidRDefault="00000000">
      <w:pPr>
        <w:pStyle w:val="ListParagraph"/>
        <w:numPr>
          <w:ilvl w:val="0"/>
          <w:numId w:val="21"/>
        </w:numPr>
      </w:pPr>
      <w:r w:rsidRPr="00A83535">
        <w:rPr>
          <w:b/>
          <w:color w:val="800000"/>
        </w:rPr>
        <w:t xml:space="preserve">www.iquestions.com </w:t>
      </w:r>
      <w:r w:rsidRPr="00A83535">
        <w:rPr>
          <w:i/>
        </w:rPr>
        <w:t>Los expertos responden en vídeo a preguntas sobre la vida y las finanzas.</w:t>
      </w:r>
    </w:p>
    <w:p w14:paraId="33D0ED95" w14:textId="77777777" w:rsidR="001A0A3C" w:rsidRDefault="00000000">
      <w:pPr>
        <w:pStyle w:val="Heading1"/>
        <w:rPr>
          <w:rFonts w:ascii="Tahoma" w:hAnsi="Tahoma"/>
          <w:caps/>
          <w:sz w:val="24"/>
        </w:rPr>
      </w:pPr>
      <w:r w:rsidRPr="00A83535">
        <w:rPr>
          <w:rFonts w:ascii="Tahoma" w:hAnsi="Tahoma"/>
          <w:caps/>
          <w:sz w:val="24"/>
        </w:rPr>
        <w:t>Recursos para ser más generoso</w:t>
      </w:r>
    </w:p>
    <w:p w14:paraId="71374684" w14:textId="77777777" w:rsidR="001A0A3C" w:rsidRDefault="00000000">
      <w:pPr>
        <w:pStyle w:val="ListParagraph"/>
        <w:numPr>
          <w:ilvl w:val="0"/>
          <w:numId w:val="70"/>
        </w:numPr>
        <w:tabs>
          <w:tab w:val="clear" w:pos="1080"/>
        </w:tabs>
        <w:ind w:left="770" w:hanging="440"/>
      </w:pPr>
      <w:r w:rsidRPr="00A83535">
        <w:rPr>
          <w:b/>
          <w:color w:val="800000"/>
        </w:rPr>
        <w:t xml:space="preserve">www.generouslife.info </w:t>
      </w:r>
      <w:r w:rsidRPr="00A83535">
        <w:rPr>
          <w:i/>
        </w:rPr>
        <w:t>Un devocionario bíblico para ayudar a las personas a ser más generosas.</w:t>
      </w:r>
    </w:p>
    <w:p w14:paraId="70992A8A" w14:textId="77777777" w:rsidR="001A0A3C" w:rsidRDefault="00000000">
      <w:pPr>
        <w:pStyle w:val="ListParagraph"/>
        <w:numPr>
          <w:ilvl w:val="0"/>
          <w:numId w:val="70"/>
        </w:numPr>
        <w:tabs>
          <w:tab w:val="clear" w:pos="1080"/>
        </w:tabs>
        <w:ind w:left="770" w:hanging="440"/>
        <w:jc w:val="left"/>
        <w:rPr>
          <w:i/>
        </w:rPr>
      </w:pPr>
      <w:r w:rsidRPr="00A83535">
        <w:rPr>
          <w:b/>
          <w:color w:val="800000"/>
        </w:rPr>
        <w:t xml:space="preserve">www.MAXIMUMgenerosity.org </w:t>
      </w:r>
      <w:r w:rsidRPr="00A83535">
        <w:rPr>
          <w:i/>
        </w:rPr>
        <w:t>Recursos de generosidad de Brian Kluth para su uso en iglesias y ministerios.</w:t>
      </w:r>
    </w:p>
    <w:p w14:paraId="3F01E240" w14:textId="77777777" w:rsidR="001A0A3C" w:rsidRDefault="00000000">
      <w:pPr>
        <w:pStyle w:val="ListParagraph"/>
        <w:numPr>
          <w:ilvl w:val="0"/>
          <w:numId w:val="70"/>
        </w:numPr>
        <w:tabs>
          <w:tab w:val="clear" w:pos="1080"/>
        </w:tabs>
        <w:ind w:left="770" w:hanging="440"/>
      </w:pPr>
      <w:r w:rsidRPr="00A83535">
        <w:rPr>
          <w:b/>
        </w:rPr>
        <w:t xml:space="preserve">Donaciones generosas: </w:t>
      </w:r>
      <w:r w:rsidRPr="00A83535">
        <w:rPr>
          <w:b/>
          <w:color w:val="800000"/>
        </w:rPr>
        <w:t>www.generousgiving.org o 423-294-1640</w:t>
      </w:r>
    </w:p>
    <w:p w14:paraId="46517D4D" w14:textId="77777777" w:rsidR="001A0A3C" w:rsidRDefault="00000000">
      <w:pPr>
        <w:pStyle w:val="ListParagraph"/>
        <w:numPr>
          <w:ilvl w:val="0"/>
          <w:numId w:val="70"/>
        </w:numPr>
        <w:tabs>
          <w:tab w:val="clear" w:pos="1080"/>
        </w:tabs>
        <w:ind w:left="770" w:hanging="440"/>
      </w:pPr>
      <w:r w:rsidRPr="00A83535">
        <w:rPr>
          <w:b/>
        </w:rPr>
        <w:t xml:space="preserve">The Gathering: </w:t>
      </w:r>
      <w:r w:rsidRPr="00A83535">
        <w:rPr>
          <w:b/>
          <w:color w:val="800000"/>
        </w:rPr>
        <w:t xml:space="preserve">www.gatheringweb.com </w:t>
      </w:r>
      <w:r w:rsidRPr="00A83535">
        <w:rPr>
          <w:i/>
        </w:rPr>
        <w:t>(para donantes de más de 200.000 $ al año)</w:t>
      </w:r>
    </w:p>
    <w:p w14:paraId="3F40DAD3" w14:textId="77777777" w:rsidR="001A0A3C" w:rsidRDefault="00000000">
      <w:pPr>
        <w:pStyle w:val="ListParagraph"/>
        <w:numPr>
          <w:ilvl w:val="0"/>
          <w:numId w:val="70"/>
        </w:numPr>
        <w:tabs>
          <w:tab w:val="clear" w:pos="1080"/>
        </w:tabs>
        <w:ind w:left="770" w:hanging="440"/>
        <w:jc w:val="left"/>
        <w:rPr>
          <w:i/>
        </w:rPr>
      </w:pPr>
      <w:r w:rsidRPr="00A83535">
        <w:rPr>
          <w:b/>
        </w:rPr>
        <w:t xml:space="preserve">Fundación Nacional Cristiana: </w:t>
      </w:r>
      <w:r w:rsidRPr="00A83535">
        <w:rPr>
          <w:b/>
          <w:color w:val="800000"/>
        </w:rPr>
        <w:t xml:space="preserve">www.nationalchristian.com o </w:t>
      </w:r>
      <w:r w:rsidRPr="00A83535">
        <w:rPr>
          <w:color w:val="800000"/>
        </w:rPr>
        <w:t>800-681-6223</w:t>
      </w:r>
      <w:r>
        <w:t xml:space="preserve">. </w:t>
      </w:r>
      <w:r>
        <w:br/>
      </w:r>
      <w:r w:rsidRPr="00A83535">
        <w:rPr>
          <w:i/>
        </w:rPr>
        <w:t>Esta organización puede ayudarte a crear tu propia cuenta de donaciones benéficas.</w:t>
      </w:r>
    </w:p>
    <w:p w14:paraId="3617A10D" w14:textId="77777777" w:rsidR="001A0A3C" w:rsidRDefault="00000000">
      <w:pPr>
        <w:pStyle w:val="Heading1"/>
        <w:rPr>
          <w:rFonts w:ascii="Tahoma" w:hAnsi="Tahoma"/>
          <w:caps/>
          <w:sz w:val="24"/>
        </w:rPr>
      </w:pPr>
      <w:r w:rsidRPr="00A83535">
        <w:rPr>
          <w:rFonts w:ascii="Tahoma" w:hAnsi="Tahoma"/>
          <w:caps/>
          <w:sz w:val="24"/>
        </w:rPr>
        <w:t>Recursos para invertir</w:t>
      </w:r>
    </w:p>
    <w:p w14:paraId="438A45BE" w14:textId="77777777" w:rsidR="001A0A3C" w:rsidRDefault="00000000">
      <w:pPr>
        <w:pStyle w:val="ListParagraph"/>
        <w:numPr>
          <w:ilvl w:val="0"/>
          <w:numId w:val="22"/>
        </w:numPr>
      </w:pPr>
      <w:r w:rsidRPr="00A83535">
        <w:rPr>
          <w:b/>
        </w:rPr>
        <w:t xml:space="preserve">Sound Mind Investing con Austin Pryor: </w:t>
      </w:r>
      <w:r w:rsidRPr="00A83535">
        <w:rPr>
          <w:b/>
          <w:color w:val="800000"/>
        </w:rPr>
        <w:t>www.soundmindinvesting.com</w:t>
      </w:r>
    </w:p>
    <w:p w14:paraId="2AA25195" w14:textId="77777777" w:rsidR="001A0A3C" w:rsidRDefault="00000000">
      <w:pPr>
        <w:pStyle w:val="ListParagraph"/>
        <w:numPr>
          <w:ilvl w:val="0"/>
          <w:numId w:val="22"/>
        </w:numPr>
      </w:pPr>
      <w:r w:rsidRPr="00A83535">
        <w:rPr>
          <w:b/>
        </w:rPr>
        <w:t xml:space="preserve">Stewardship Partners: </w:t>
      </w:r>
      <w:r w:rsidRPr="00A83535">
        <w:rPr>
          <w:b/>
          <w:color w:val="800000"/>
        </w:rPr>
        <w:t xml:space="preserve">www.stewardshippartners.com </w:t>
      </w:r>
      <w:r w:rsidRPr="00A83535">
        <w:rPr>
          <w:i/>
        </w:rPr>
        <w:t>(para personas con más de 100.000 dólares para invertir)</w:t>
      </w:r>
    </w:p>
    <w:p w14:paraId="30208684" w14:textId="77777777" w:rsidR="001A0A3C" w:rsidRDefault="00000000">
      <w:pPr>
        <w:pStyle w:val="Heading1"/>
        <w:rPr>
          <w:rFonts w:ascii="Tahoma" w:hAnsi="Tahoma"/>
          <w:caps/>
          <w:sz w:val="24"/>
        </w:rPr>
      </w:pPr>
      <w:r w:rsidRPr="00A83535">
        <w:rPr>
          <w:rFonts w:ascii="Tahoma" w:hAnsi="Tahoma"/>
          <w:caps/>
          <w:sz w:val="24"/>
        </w:rPr>
        <w:t>Recursos para la planificación financiera y patrimonial</w:t>
      </w:r>
    </w:p>
    <w:p w14:paraId="6AD53112" w14:textId="77777777" w:rsidR="001A0A3C" w:rsidRDefault="00000000">
      <w:pPr>
        <w:pStyle w:val="ListParagraph"/>
        <w:numPr>
          <w:ilvl w:val="0"/>
          <w:numId w:val="23"/>
        </w:numPr>
      </w:pPr>
      <w:r w:rsidRPr="00A83535">
        <w:rPr>
          <w:b/>
        </w:rPr>
        <w:t xml:space="preserve">Porque te quiero ORGANIZADOR FAMILIAR: </w:t>
      </w:r>
      <w:r w:rsidRPr="00A83535">
        <w:rPr>
          <w:b/>
          <w:color w:val="800000"/>
        </w:rPr>
        <w:t>www.MyFamilyForms.org</w:t>
      </w:r>
    </w:p>
    <w:p w14:paraId="0FC86572" w14:textId="77777777" w:rsidR="001A0A3C" w:rsidRDefault="00000000">
      <w:pPr>
        <w:pStyle w:val="ListParagraph"/>
        <w:numPr>
          <w:ilvl w:val="0"/>
          <w:numId w:val="23"/>
        </w:numPr>
      </w:pPr>
      <w:r w:rsidRPr="00A83535">
        <w:rPr>
          <w:b/>
        </w:rPr>
        <w:t xml:space="preserve">Asesores del Reino: </w:t>
      </w:r>
      <w:r w:rsidRPr="00A83535">
        <w:rPr>
          <w:b/>
          <w:color w:val="800000"/>
        </w:rPr>
        <w:t>www.kingdomadvisors.org o 404-497-7680</w:t>
      </w:r>
    </w:p>
    <w:p w14:paraId="15E87B17" w14:textId="77777777" w:rsidR="001A0A3C" w:rsidRDefault="00000000">
      <w:pPr>
        <w:pStyle w:val="ListParagraph"/>
        <w:numPr>
          <w:ilvl w:val="0"/>
          <w:numId w:val="23"/>
        </w:numPr>
      </w:pPr>
      <w:r w:rsidRPr="00A83535">
        <w:rPr>
          <w:b/>
        </w:rPr>
        <w:t xml:space="preserve">Ron Blue &amp; Company: </w:t>
      </w:r>
      <w:r w:rsidRPr="00A83535">
        <w:rPr>
          <w:b/>
          <w:color w:val="800000"/>
        </w:rPr>
        <w:t>www.ronblue.com o 800-841-0362</w:t>
      </w:r>
    </w:p>
    <w:p w14:paraId="12C6EF6F" w14:textId="77777777" w:rsidR="001A0A3C" w:rsidRDefault="00000000">
      <w:pPr>
        <w:pStyle w:val="ListParagraph"/>
        <w:numPr>
          <w:ilvl w:val="0"/>
          <w:numId w:val="23"/>
        </w:numPr>
      </w:pPr>
      <w:r w:rsidRPr="00A83535">
        <w:rPr>
          <w:b/>
        </w:rPr>
        <w:t>La Sociedad Jurídica Cristiana</w:t>
      </w:r>
      <w:r w:rsidRPr="00A83535">
        <w:rPr>
          <w:b/>
          <w:color w:val="800000"/>
        </w:rPr>
        <w:t xml:space="preserve">: www.clsnet.org </w:t>
      </w:r>
      <w:r w:rsidRPr="00A83535">
        <w:rPr>
          <w:i/>
        </w:rPr>
        <w:t>Remisiones a abogados centrados en Cristo.</w:t>
      </w:r>
    </w:p>
    <w:p w14:paraId="74DC3323" w14:textId="77777777" w:rsidR="001A0A3C" w:rsidRDefault="00000000">
      <w:pPr>
        <w:pStyle w:val="Heading1"/>
        <w:rPr>
          <w:rFonts w:ascii="Tahoma" w:hAnsi="Tahoma"/>
          <w:caps/>
          <w:sz w:val="24"/>
        </w:rPr>
      </w:pPr>
      <w:r w:rsidRPr="00A83535">
        <w:rPr>
          <w:rFonts w:ascii="Tahoma" w:hAnsi="Tahoma"/>
          <w:caps/>
          <w:sz w:val="24"/>
        </w:rPr>
        <w:t>Ayuda para donaciones y filantropía</w:t>
      </w:r>
    </w:p>
    <w:p w14:paraId="3EA2C04C" w14:textId="77777777" w:rsidR="001A0A3C" w:rsidRDefault="00000000">
      <w:pPr>
        <w:pStyle w:val="ListParagraph"/>
        <w:numPr>
          <w:ilvl w:val="0"/>
          <w:numId w:val="24"/>
        </w:numPr>
        <w:rPr>
          <w:color w:val="800000"/>
        </w:rPr>
      </w:pPr>
      <w:r w:rsidRPr="00A83535">
        <w:rPr>
          <w:b/>
        </w:rPr>
        <w:t xml:space="preserve">Consejo Evangélico para la Responsabilidad Financiera: </w:t>
      </w:r>
      <w:r w:rsidRPr="00A83535">
        <w:rPr>
          <w:b/>
          <w:color w:val="800000"/>
        </w:rPr>
        <w:t>www.ecfa.org o 800-3BE-WISE</w:t>
      </w:r>
    </w:p>
    <w:p w14:paraId="04B803BF" w14:textId="77777777" w:rsidR="001A0A3C" w:rsidRDefault="00000000">
      <w:pPr>
        <w:pStyle w:val="ListParagraph"/>
        <w:numPr>
          <w:ilvl w:val="0"/>
          <w:numId w:val="24"/>
        </w:numPr>
      </w:pPr>
      <w:r w:rsidRPr="00A83535">
        <w:rPr>
          <w:b/>
          <w:color w:val="800000"/>
        </w:rPr>
        <w:t xml:space="preserve">www.guidestar.org </w:t>
      </w:r>
      <w:r w:rsidRPr="00A83535">
        <w:rPr>
          <w:i/>
        </w:rPr>
        <w:t>Finanzas IRS990 para organizaciones sin ánimo de lucro.</w:t>
      </w:r>
    </w:p>
    <w:p w14:paraId="22746B97" w14:textId="77777777" w:rsidR="001A0A3C" w:rsidRDefault="00000000">
      <w:pPr>
        <w:pStyle w:val="ListParagraph"/>
        <w:numPr>
          <w:ilvl w:val="0"/>
          <w:numId w:val="24"/>
        </w:numPr>
        <w:jc w:val="left"/>
        <w:rPr>
          <w:i/>
        </w:rPr>
      </w:pPr>
      <w:r w:rsidRPr="00A83535">
        <w:rPr>
          <w:b/>
          <w:color w:val="800000"/>
        </w:rPr>
        <w:t xml:space="preserve">www.NetworkforGood.org </w:t>
      </w:r>
      <w:r>
        <w:t xml:space="preserve">Le </w:t>
      </w:r>
      <w:r w:rsidRPr="00A83535">
        <w:rPr>
          <w:i/>
        </w:rPr>
        <w:t xml:space="preserve">permite donar electrónicamente a iglesias, ministerios y </w:t>
      </w:r>
      <w:r w:rsidRPr="00A83535">
        <w:rPr>
          <w:i/>
        </w:rPr>
        <w:br/>
        <w:t>organizaciones benéficas sin ánimo de lucro.</w:t>
      </w:r>
    </w:p>
    <w:p w14:paraId="675031FB" w14:textId="77777777" w:rsidR="001A0A3C" w:rsidRDefault="00000000">
      <w:pPr>
        <w:pStyle w:val="ListParagraph"/>
        <w:numPr>
          <w:ilvl w:val="0"/>
          <w:numId w:val="24"/>
        </w:numPr>
        <w:rPr>
          <w:b/>
          <w:color w:val="800000"/>
        </w:rPr>
      </w:pPr>
      <w:r w:rsidRPr="00A83535">
        <w:rPr>
          <w:b/>
          <w:color w:val="800000"/>
        </w:rPr>
        <w:t>www.Ministrywatch.com</w:t>
      </w:r>
    </w:p>
    <w:p w14:paraId="0A9A57E2" w14:textId="77777777" w:rsidR="001A0A3C" w:rsidRDefault="00000000">
      <w:pPr>
        <w:pStyle w:val="ListParagraph"/>
        <w:numPr>
          <w:ilvl w:val="0"/>
          <w:numId w:val="24"/>
        </w:numPr>
      </w:pPr>
      <w:r w:rsidRPr="00A83535">
        <w:rPr>
          <w:b/>
          <w:color w:val="800000"/>
        </w:rPr>
        <w:t xml:space="preserve">www.idonate.com </w:t>
      </w:r>
      <w:r>
        <w:t xml:space="preserve">Le </w:t>
      </w:r>
      <w:r w:rsidRPr="00A83535">
        <w:rPr>
          <w:i/>
        </w:rPr>
        <w:t>permite donar coches, joyas, obras de arte, bienes a su iglesia o a sus organizaciones benéficas favoritas.</w:t>
      </w:r>
    </w:p>
    <w:p w14:paraId="5E2A2994" w14:textId="77777777" w:rsidR="001A0A3C" w:rsidRDefault="00000000">
      <w:pPr>
        <w:pStyle w:val="ListParagraph"/>
        <w:numPr>
          <w:ilvl w:val="0"/>
          <w:numId w:val="24"/>
        </w:numPr>
      </w:pPr>
      <w:r w:rsidRPr="00A83535">
        <w:rPr>
          <w:b/>
        </w:rPr>
        <w:t xml:space="preserve">Better Business Bureau para organizaciones benéficas: </w:t>
      </w:r>
      <w:r w:rsidRPr="00A83535">
        <w:rPr>
          <w:b/>
          <w:color w:val="800000"/>
        </w:rPr>
        <w:t>www.give.com</w:t>
      </w:r>
    </w:p>
    <w:p w14:paraId="128A009D" w14:textId="77777777" w:rsidR="001A0A3C" w:rsidRDefault="00000000">
      <w:pPr>
        <w:pStyle w:val="Heading1"/>
        <w:rPr>
          <w:rFonts w:ascii="Tahoma" w:hAnsi="Tahoma"/>
          <w:caps/>
          <w:sz w:val="24"/>
        </w:rPr>
      </w:pPr>
      <w:r w:rsidRPr="00A83535">
        <w:rPr>
          <w:rFonts w:ascii="Tahoma" w:hAnsi="Tahoma"/>
          <w:caps/>
          <w:sz w:val="24"/>
        </w:rPr>
        <w:t>Ayuda para directivos y empresarios cristianos</w:t>
      </w:r>
    </w:p>
    <w:p w14:paraId="53464573" w14:textId="77777777" w:rsidR="001A0A3C" w:rsidRDefault="00000000">
      <w:pPr>
        <w:pStyle w:val="ListParagraph"/>
        <w:numPr>
          <w:ilvl w:val="0"/>
          <w:numId w:val="25"/>
        </w:numPr>
        <w:jc w:val="left"/>
        <w:rPr>
          <w:b/>
          <w:color w:val="800000"/>
        </w:rPr>
      </w:pPr>
      <w:r w:rsidRPr="00A83535">
        <w:rPr>
          <w:b/>
        </w:rPr>
        <w:t xml:space="preserve">Christ@Work </w:t>
      </w:r>
      <w:r w:rsidRPr="00A83535">
        <w:rPr>
          <w:i/>
        </w:rPr>
        <w:t>(también conocido como Fellowship of Companies for Christ International</w:t>
      </w:r>
      <w:r>
        <w:t xml:space="preserve">) </w:t>
      </w:r>
      <w:r>
        <w:br/>
      </w:r>
      <w:r w:rsidRPr="00A83535">
        <w:rPr>
          <w:b/>
          <w:color w:val="800000"/>
        </w:rPr>
        <w:t>www.fcci.org o 405-917-1681</w:t>
      </w:r>
    </w:p>
    <w:p w14:paraId="49E33261" w14:textId="77777777" w:rsidR="001A0A3C" w:rsidRDefault="00000000">
      <w:pPr>
        <w:pStyle w:val="Title"/>
      </w:pPr>
      <w:r>
        <w:lastRenderedPageBreak/>
        <w:t>PRODUCTOS Y RECURSOS</w:t>
      </w:r>
    </w:p>
    <w:p w14:paraId="2C1098C5" w14:textId="77777777" w:rsidR="001A0A3C" w:rsidRDefault="00000000">
      <w:pPr>
        <w:pStyle w:val="Subtitle"/>
      </w:pPr>
      <w:r>
        <w:t>por el Dr. Brian Kluth</w:t>
      </w:r>
    </w:p>
    <w:p w14:paraId="13C175C4" w14:textId="77777777" w:rsidR="001A0A3C" w:rsidRDefault="00000000">
      <w:pPr>
        <w:pStyle w:val="Heading1"/>
        <w:rPr>
          <w:color w:val="auto"/>
        </w:rPr>
      </w:pPr>
      <w:r>
        <w:rPr>
          <w:b w:val="0"/>
          <w:smallCaps/>
          <w:color w:val="auto"/>
          <w:spacing w:val="2"/>
          <w:lang w:bidi="x-none"/>
        </w:rPr>
        <w:pict w14:anchorId="411A9C05">
          <v:shape id="_x0000_s2097" type="#_x0000_t202" style="position:absolute;left:0;text-align:left;margin-left:434.35pt;margin-top:3.25pt;width:111.95pt;height:157.2pt;z-index:14" stroked="f">
            <v:textbox style="mso-next-textbox:#_x0000_s2097">
              <w:txbxContent>
                <w:p w14:paraId="4A829F10" w14:textId="77777777" w:rsidR="001F1E41" w:rsidRPr="00A83535" w:rsidRDefault="00000000" w:rsidP="001F1E41">
                  <w:r>
                    <w:pict w14:anchorId="7D78648B">
                      <v:shape id="_x0000_i1060" type="#_x0000_t75" style="width:97.7pt;height:149.15pt">
                        <v:imagedata r:id="rId64" o:title=""/>
                      </v:shape>
                    </w:pict>
                  </w:r>
                </w:p>
              </w:txbxContent>
            </v:textbox>
            <w10:wrap type="square"/>
          </v:shape>
        </w:pict>
      </w:r>
      <w:r w:rsidRPr="00A83535">
        <w:rPr>
          <w:color w:val="auto"/>
        </w:rPr>
        <w:t>EL DEVOCIONAL MÁS VENDIDO</w:t>
      </w:r>
    </w:p>
    <w:p w14:paraId="7FCF9C84" w14:textId="543F5661" w:rsidR="001A0A3C" w:rsidRDefault="00000000">
      <w:pPr>
        <w:jc w:val="left"/>
        <w:rPr>
          <w:rStyle w:val="IntenseEmphasis"/>
          <w:i w:val="0"/>
        </w:rPr>
      </w:pPr>
      <w:r w:rsidRPr="00A83535">
        <w:rPr>
          <w:rStyle w:val="IntenseEmphasis"/>
          <w:i w:val="0"/>
        </w:rPr>
        <w:t xml:space="preserve">(Más de 300.000 ejemplares y traducciones en más de 40 lenguas </w:t>
      </w:r>
      <w:proofErr w:type="spellStart"/>
      <w:r w:rsidRPr="00A83535">
        <w:rPr>
          <w:rStyle w:val="IntenseEmphasis"/>
          <w:i w:val="0"/>
        </w:rPr>
        <w:t>extranjeras</w:t>
      </w:r>
      <w:proofErr w:type="spellEnd"/>
      <w:r w:rsidRPr="00A83535">
        <w:rPr>
          <w:rStyle w:val="IntenseEmphasis"/>
          <w:i w:val="0"/>
        </w:rPr>
        <w:t>) "</w:t>
      </w:r>
      <w:proofErr w:type="spellStart"/>
      <w:r w:rsidRPr="00A83535">
        <w:rPr>
          <w:rStyle w:val="IntenseEmphasis"/>
          <w:i w:val="0"/>
        </w:rPr>
        <w:t>Viaje</w:t>
      </w:r>
      <w:proofErr w:type="spellEnd"/>
      <w:r w:rsidRPr="00A83535">
        <w:rPr>
          <w:rStyle w:val="IntenseEmphasis"/>
          <w:i w:val="0"/>
        </w:rPr>
        <w:t xml:space="preserve"> </w:t>
      </w:r>
      <w:proofErr w:type="spellStart"/>
      <w:r w:rsidRPr="00A83535">
        <w:rPr>
          <w:rStyle w:val="IntenseEmphasis"/>
          <w:i w:val="0"/>
        </w:rPr>
        <w:t>espiritual</w:t>
      </w:r>
      <w:proofErr w:type="spellEnd"/>
      <w:r w:rsidRPr="00A83535">
        <w:rPr>
          <w:rStyle w:val="IntenseEmphasis"/>
          <w:i w:val="0"/>
        </w:rPr>
        <w:t xml:space="preserve"> de 40 días hacia una vida más generosa"</w:t>
      </w:r>
    </w:p>
    <w:p w14:paraId="5AB47C9F" w14:textId="77777777" w:rsidR="001A0A3C" w:rsidRDefault="00000000">
      <w:r>
        <w:t xml:space="preserve">Este devocionario bíblico lleva a los lectores a través de 40 principios financieros diarios, 400 Escrituras, hojas de trabajo financieras, artículos y preguntas semanales para grupos pequeños. Cientos de iglesias han pedido ejemplares de este devocionario para cada familia de su congregación, con el fin de ayudarles a fomentar una mayor generosidad y aumentar las ofrendas.  Para hacer un pedido o ver una versión en PDF del folleto, visite: </w:t>
      </w:r>
      <w:r w:rsidRPr="00A83535">
        <w:rPr>
          <w:color w:val="800000"/>
        </w:rPr>
        <w:t>www.GenerousLife.info</w:t>
      </w:r>
    </w:p>
    <w:p w14:paraId="591DC597" w14:textId="77777777" w:rsidR="001A0A3C" w:rsidRDefault="00000000">
      <w:pPr>
        <w:pStyle w:val="Heading1"/>
        <w:spacing w:before="200"/>
        <w:rPr>
          <w:color w:val="auto"/>
        </w:rPr>
      </w:pPr>
      <w:r>
        <w:rPr>
          <w:color w:val="auto"/>
          <w:szCs w:val="20"/>
          <w:lang w:bidi="x-none"/>
        </w:rPr>
        <w:pict w14:anchorId="34E04F19">
          <v:shape id="_x0000_s2100" type="#_x0000_t202" style="position:absolute;left:0;text-align:left;margin-left:407pt;margin-top:9.95pt;width:155.9pt;height:147.6pt;z-index:17" stroked="f">
            <v:textbox style="mso-next-textbox:#_x0000_s2100">
              <w:txbxContent>
                <w:p w14:paraId="437A3829" w14:textId="77777777" w:rsidR="001F1E41" w:rsidRDefault="00000000" w:rsidP="001F1E41">
                  <w:r>
                    <w:pict w14:anchorId="0EB616B8">
                      <v:shape id="_x0000_i1062" type="#_x0000_t75" style="width:2in;height:138.85pt">
                        <v:imagedata r:id="rId65" o:title="CD-ExperiencingGOD"/>
                      </v:shape>
                    </w:pict>
                  </w:r>
                </w:p>
              </w:txbxContent>
            </v:textbox>
            <w10:wrap type="square"/>
          </v:shape>
        </w:pict>
      </w:r>
      <w:r w:rsidRPr="00A83535">
        <w:rPr>
          <w:color w:val="auto"/>
        </w:rPr>
        <w:t>CD AUDIO ENSEÑANZA</w:t>
      </w:r>
    </w:p>
    <w:p w14:paraId="663205EC" w14:textId="77777777" w:rsidR="001A0A3C" w:rsidRDefault="00000000">
      <w:pPr>
        <w:jc w:val="left"/>
        <w:rPr>
          <w:rStyle w:val="IntenseEmphasis"/>
          <w:i w:val="0"/>
        </w:rPr>
      </w:pPr>
      <w:r w:rsidRPr="00A83535">
        <w:rPr>
          <w:rStyle w:val="IntenseEmphasis"/>
          <w:i w:val="0"/>
        </w:rPr>
        <w:t>"Experimenta a Dios como tu proveedor: Escrituras e historias de vida con las manos abiertas en un mundo con los puños apretados"</w:t>
      </w:r>
    </w:p>
    <w:p w14:paraId="281A274C" w14:textId="77777777" w:rsidR="001A0A3C" w:rsidRDefault="00000000">
      <w:r>
        <w:t xml:space="preserve">Este CD incluye 26 pistas de enseñanza en audio MP3 que le llevarán a un viaje espiritual que cambiará su vida. Este CD le ayudará a descubrir verdades bíblicas sobre cómo Dios puede guiarle y proveer para usted.  Para pedir el CD o ver la lista de las 26 pistas de audio, visite: </w:t>
      </w:r>
      <w:r w:rsidRPr="00A83535">
        <w:rPr>
          <w:color w:val="800000"/>
        </w:rPr>
        <w:t>www.kluth.org/provider.htm</w:t>
      </w:r>
    </w:p>
    <w:p w14:paraId="0E624C0E" w14:textId="77777777" w:rsidR="001A0A3C" w:rsidRDefault="00000000">
      <w:pPr>
        <w:pStyle w:val="Heading1"/>
        <w:spacing w:before="200"/>
        <w:jc w:val="left"/>
        <w:rPr>
          <w:color w:val="auto"/>
        </w:rPr>
      </w:pPr>
      <w:r>
        <w:rPr>
          <w:color w:val="auto"/>
          <w:lang w:bidi="x-none"/>
        </w:rPr>
        <w:pict w14:anchorId="1C473F69">
          <v:shape id="_x0000_s2099" type="#_x0000_t202" style="position:absolute;margin-left:407pt;margin-top:22.85pt;width:146.25pt;height:161.2pt;z-index:16" stroked="f">
            <v:textbox style="mso-next-textbox:#_x0000_s2099">
              <w:txbxContent>
                <w:p w14:paraId="400BA7BD" w14:textId="77777777" w:rsidR="001F1E41" w:rsidRPr="00A83535" w:rsidRDefault="00000000" w:rsidP="001F1E41">
                  <w:r>
                    <w:pict w14:anchorId="7A924BCF">
                      <v:shape id="_x0000_i1064" type="#_x0000_t75" style="width:133.7pt;height:154.3pt">
                        <v:imagedata r:id="rId66" o:title=""/>
                      </v:shape>
                    </w:pict>
                  </w:r>
                </w:p>
              </w:txbxContent>
            </v:textbox>
            <w10:wrap type="square"/>
          </v:shape>
        </w:pict>
      </w:r>
      <w:r w:rsidRPr="00A83535">
        <w:rPr>
          <w:color w:val="auto"/>
        </w:rPr>
        <w:t xml:space="preserve">FICHEROS DE GENEROSIDAD DESCARGABLES </w:t>
      </w:r>
      <w:r w:rsidRPr="00A83535">
        <w:rPr>
          <w:color w:val="auto"/>
        </w:rPr>
        <w:br/>
        <w:t>o CD PARA IGLESIAS</w:t>
      </w:r>
    </w:p>
    <w:p w14:paraId="6C0C6676" w14:textId="77777777" w:rsidR="001A0A3C" w:rsidRDefault="00000000">
      <w:pPr>
        <w:rPr>
          <w:rStyle w:val="IntenseEmphasis"/>
          <w:i w:val="0"/>
        </w:rPr>
      </w:pPr>
      <w:r w:rsidRPr="00A83535">
        <w:rPr>
          <w:rStyle w:val="IntenseEmphasis"/>
          <w:i w:val="0"/>
        </w:rPr>
        <w:t>49,95 Paquete de Internet de Recursos de Generosidad para Iglesias</w:t>
      </w:r>
    </w:p>
    <w:p w14:paraId="32C3B19B" w14:textId="77777777" w:rsidR="001A0A3C" w:rsidRDefault="00000000">
      <w:r>
        <w:t xml:space="preserve">En este paquete descargable de Internet (o CD), los pastores, líderes y comités recibirán una mezcla de más de 800 dólares de recursos de generosidad que pueden utilizar para inspirar una mayor generosidad y aumentar las ofrendas.  En este paquete se incluyen más de 52 diapositivas de ofrendas en PowerPoint, caricaturas sobre la generosidad, folletos, recursos sobre dinero y generosidad para predicar y escribir, recursos para el boletín de la iglesia, guías de planificación y hojas de trabajo, vídeos, "mejores prácticas de generosidad" de iglesias líderes, ¡y mucho más!  Para hacer un pedido o ver un avance, visite: </w:t>
      </w:r>
      <w:r w:rsidRPr="00A83535">
        <w:rPr>
          <w:color w:val="800000"/>
        </w:rPr>
        <w:t>www.MAXIMUMgenerosity.org</w:t>
      </w:r>
    </w:p>
    <w:p w14:paraId="18816126" w14:textId="77777777" w:rsidR="001A0A3C" w:rsidRDefault="00000000">
      <w:pPr>
        <w:pStyle w:val="Heading1"/>
        <w:spacing w:before="200"/>
        <w:rPr>
          <w:color w:val="auto"/>
        </w:rPr>
      </w:pPr>
      <w:r w:rsidRPr="00A83535">
        <w:rPr>
          <w:color w:val="auto"/>
        </w:rPr>
        <w:t>ENTREVISTAS CON LOS MEDIOS DE COMUNICACIÓN</w:t>
      </w:r>
    </w:p>
    <w:p w14:paraId="3678C07A" w14:textId="2162C076" w:rsidR="004F4368" w:rsidRDefault="00000000">
      <w:r>
        <w:rPr>
          <w:lang w:bidi="x-none"/>
        </w:rPr>
        <w:pict w14:anchorId="74586400">
          <v:shape id="_x0000_s2098" type="#_x0000_t202" style="position:absolute;left:0;text-align:left;margin-left:368.5pt;margin-top:3.15pt;width:186.95pt;height:143.9pt;z-index:15" stroked="f">
            <v:textbox>
              <w:txbxContent>
                <w:p w14:paraId="10B24AD3" w14:textId="77777777" w:rsidR="001F1E41" w:rsidRPr="00A83535" w:rsidRDefault="00000000" w:rsidP="001F1E41">
                  <w:r>
                    <w:pict w14:anchorId="59734287">
                      <v:shape id="_x0000_i1066" type="#_x0000_t75" style="width:169.7pt;height:133.7pt">
                        <v:imagedata r:id="rId67" o:title=""/>
                      </v:shape>
                    </w:pict>
                  </w:r>
                </w:p>
              </w:txbxContent>
            </v:textbox>
            <w10:wrap type="square"/>
          </v:shape>
        </w:pict>
      </w:r>
      <w:r>
        <w:t xml:space="preserve">El Dr. Brian Kluth es reconocido como experto nacional y conferenciante sobre familia, filantropía y generosidad cristiana.  Ha sido entrevistado para artículos, programas y noticias por los principales periódicos, NBC Dateline, CBN TV, </w:t>
      </w:r>
      <w:proofErr w:type="spellStart"/>
      <w:r>
        <w:t>revistas</w:t>
      </w:r>
      <w:proofErr w:type="spellEnd"/>
      <w:r>
        <w:t xml:space="preserve">, y </w:t>
      </w:r>
      <w:proofErr w:type="spellStart"/>
      <w:r>
        <w:t>programas</w:t>
      </w:r>
      <w:proofErr w:type="spellEnd"/>
      <w:r>
        <w:t xml:space="preserve"> de radio </w:t>
      </w:r>
      <w:proofErr w:type="spellStart"/>
      <w:r>
        <w:t>nacionales</w:t>
      </w:r>
      <w:proofErr w:type="spellEnd"/>
      <w:r>
        <w:t xml:space="preserve"> e </w:t>
      </w:r>
      <w:proofErr w:type="spellStart"/>
      <w:r>
        <w:t>internacionales</w:t>
      </w:r>
      <w:proofErr w:type="spellEnd"/>
      <w:r>
        <w:t xml:space="preserve"> (Crown Financial Ministries, Moody Radi</w:t>
      </w:r>
      <w:r w:rsidR="001F5A2A">
        <w:t>o,</w:t>
      </w:r>
      <w:r>
        <w:t xml:space="preserve"> HCJB).  Brian es también un orador invitado frecuente en grandes iglesias, escuelas, y el clero, seminarios de liderazgo, conferencias, convenciones.  </w:t>
      </w:r>
    </w:p>
    <w:p w14:paraId="647E22A4" w14:textId="77777777" w:rsidR="004F4368" w:rsidRPr="00EF11BA" w:rsidRDefault="004F4368" w:rsidP="004F4368">
      <w:pPr>
        <w:jc w:val="center"/>
        <w:rPr>
          <w:rFonts w:ascii="Arial" w:hAnsi="Arial" w:cs="Arial"/>
          <w:b/>
          <w:sz w:val="32"/>
        </w:rPr>
      </w:pPr>
      <w:r>
        <w:br w:type="page"/>
      </w:r>
      <w:r w:rsidRPr="00EF11BA">
        <w:rPr>
          <w:rFonts w:ascii="Arial" w:hAnsi="Arial" w:cs="Arial"/>
          <w:b/>
          <w:sz w:val="32"/>
        </w:rPr>
        <w:lastRenderedPageBreak/>
        <w:t>Brian Kluth’s Biblical Generosity Teaching Materials in SPANISH</w:t>
      </w:r>
    </w:p>
    <w:p w14:paraId="5603DB1F" w14:textId="77777777" w:rsidR="004F4368" w:rsidRPr="004726F6" w:rsidRDefault="004F4368" w:rsidP="004F4368">
      <w:pPr>
        <w:rPr>
          <w:rFonts w:ascii="Arial" w:hAnsi="Arial" w:cs="Arial"/>
          <w:sz w:val="8"/>
          <w:szCs w:val="8"/>
        </w:rPr>
      </w:pPr>
    </w:p>
    <w:p w14:paraId="6CFA2387" w14:textId="77777777" w:rsidR="004F4368" w:rsidRPr="00217AA2" w:rsidRDefault="004F4368" w:rsidP="004F4368">
      <w:pPr>
        <w:jc w:val="center"/>
        <w:rPr>
          <w:rFonts w:ascii="Arial" w:hAnsi="Arial" w:cs="Arial"/>
          <w:szCs w:val="22"/>
        </w:rPr>
      </w:pPr>
      <w:r w:rsidRPr="00217AA2">
        <w:rPr>
          <w:rFonts w:ascii="Arial" w:hAnsi="Arial" w:cs="Arial"/>
          <w:b/>
          <w:bCs/>
          <w:szCs w:val="22"/>
        </w:rPr>
        <w:t xml:space="preserve">Go to </w:t>
      </w:r>
      <w:hyperlink r:id="rId68" w:history="1">
        <w:r w:rsidRPr="005455E2">
          <w:rPr>
            <w:rStyle w:val="Hyperlink"/>
            <w:rFonts w:ascii="Arial" w:hAnsi="Arial" w:cs="Arial"/>
            <w:bCs/>
            <w:szCs w:val="22"/>
          </w:rPr>
          <w:t>www.kluth.org/spanishmaterials.pdf</w:t>
        </w:r>
      </w:hyperlink>
      <w:r w:rsidRPr="00217AA2">
        <w:rPr>
          <w:rFonts w:ascii="Arial" w:hAnsi="Arial" w:cs="Arial"/>
          <w:szCs w:val="22"/>
        </w:rPr>
        <w:t xml:space="preserve"> to access all the Spanish materials on this</w:t>
      </w:r>
      <w:r>
        <w:rPr>
          <w:rFonts w:ascii="Arial" w:hAnsi="Arial" w:cs="Arial"/>
          <w:szCs w:val="22"/>
        </w:rPr>
        <w:t xml:space="preserve"> </w:t>
      </w:r>
      <w:r w:rsidRPr="00217AA2">
        <w:rPr>
          <w:rFonts w:ascii="Arial" w:hAnsi="Arial" w:cs="Arial"/>
          <w:szCs w:val="22"/>
        </w:rPr>
        <w:t>page.</w:t>
      </w:r>
    </w:p>
    <w:p w14:paraId="5331E821" w14:textId="77777777" w:rsidR="004F4368" w:rsidRPr="00217AA2" w:rsidRDefault="004F4368" w:rsidP="004F4368">
      <w:pPr>
        <w:jc w:val="center"/>
        <w:rPr>
          <w:rFonts w:ascii="Arial" w:hAnsi="Arial" w:cs="Arial"/>
          <w:i/>
          <w:iCs/>
          <w:sz w:val="20"/>
        </w:rPr>
      </w:pPr>
      <w:r w:rsidRPr="00217AA2">
        <w:rPr>
          <w:rFonts w:ascii="Arial" w:hAnsi="Arial" w:cs="Arial"/>
          <w:i/>
          <w:iCs/>
          <w:sz w:val="20"/>
        </w:rPr>
        <w:t>Permission is given to freely share this PDF &amp; materials with other Spanish-speaking pastors, leaders &amp; churches.</w:t>
      </w:r>
    </w:p>
    <w:p w14:paraId="3CA31E05" w14:textId="77777777" w:rsidR="004F4368" w:rsidRPr="004F4368" w:rsidRDefault="004F4368" w:rsidP="004F4368">
      <w:pPr>
        <w:pStyle w:val="ListParagraph"/>
        <w:rPr>
          <w:rFonts w:ascii="Arial" w:hAnsi="Arial" w:cs="Arial"/>
          <w:b/>
          <w:szCs w:val="22"/>
        </w:rPr>
      </w:pPr>
    </w:p>
    <w:p w14:paraId="58C36C19" w14:textId="77777777" w:rsidR="004F4368" w:rsidRPr="004F4368" w:rsidRDefault="004F4368" w:rsidP="004F4368">
      <w:pPr>
        <w:pStyle w:val="ListParagraph"/>
        <w:spacing w:line="360" w:lineRule="auto"/>
        <w:ind w:left="360" w:hanging="360"/>
        <w:rPr>
          <w:rFonts w:ascii="Arial" w:hAnsi="Arial" w:cs="Arial"/>
          <w:b/>
          <w:i/>
          <w:sz w:val="26"/>
          <w:szCs w:val="26"/>
        </w:rPr>
      </w:pPr>
      <w:r w:rsidRPr="004F4368">
        <w:rPr>
          <w:rFonts w:ascii="Arial" w:hAnsi="Arial" w:cs="Arial"/>
          <w:b/>
          <w:i/>
          <w:sz w:val="26"/>
          <w:szCs w:val="26"/>
        </w:rPr>
        <w:t>#BiblicalGenerosity Leadership Training &amp; Discussion Videos &amp; Free Materials</w:t>
      </w:r>
    </w:p>
    <w:p w14:paraId="5C16E375" w14:textId="77777777" w:rsidR="004F4368" w:rsidRPr="004F4368" w:rsidRDefault="00000000" w:rsidP="004F4368">
      <w:pPr>
        <w:pStyle w:val="ListParagraph"/>
        <w:numPr>
          <w:ilvl w:val="0"/>
          <w:numId w:val="75"/>
        </w:numPr>
        <w:spacing w:after="0" w:line="360" w:lineRule="auto"/>
        <w:contextualSpacing w:val="0"/>
        <w:jc w:val="left"/>
        <w:rPr>
          <w:rFonts w:ascii="Arial" w:hAnsi="Arial" w:cs="Arial"/>
          <w:bCs/>
          <w:iCs/>
          <w:szCs w:val="22"/>
        </w:rPr>
      </w:pPr>
      <w:hyperlink r:id="rId69" w:history="1">
        <w:r w:rsidR="004F4368" w:rsidRPr="00B35D5B">
          <w:rPr>
            <w:rStyle w:val="Hyperlink"/>
            <w:rFonts w:ascii="Arial" w:hAnsi="Arial" w:cs="Arial"/>
            <w:bCs/>
            <w:iCs/>
            <w:szCs w:val="22"/>
          </w:rPr>
          <w:t>NAEfinancialhealth.org/spanish</w:t>
        </w:r>
      </w:hyperlink>
      <w:r w:rsidR="004F4368" w:rsidRPr="004F4368">
        <w:rPr>
          <w:rFonts w:ascii="Arial" w:hAnsi="Arial" w:cs="Arial"/>
          <w:bCs/>
          <w:iCs/>
          <w:szCs w:val="22"/>
        </w:rPr>
        <w:t xml:space="preserve"> (USA) and </w:t>
      </w:r>
      <w:hyperlink r:id="rId70" w:history="1">
        <w:r w:rsidR="004F4368" w:rsidRPr="00F77DA2">
          <w:rPr>
            <w:rStyle w:val="Hyperlink"/>
            <w:rFonts w:ascii="Arial" w:hAnsi="Arial" w:cs="Arial"/>
            <w:bCs/>
            <w:iCs/>
            <w:szCs w:val="22"/>
          </w:rPr>
          <w:t>GlobalGenerosity.org/spanish</w:t>
        </w:r>
      </w:hyperlink>
      <w:r w:rsidR="004F4368" w:rsidRPr="004F4368">
        <w:rPr>
          <w:rFonts w:ascii="Arial" w:hAnsi="Arial" w:cs="Arial"/>
          <w:bCs/>
          <w:iCs/>
          <w:szCs w:val="22"/>
        </w:rPr>
        <w:t xml:space="preserve"> (Overseas)</w:t>
      </w:r>
    </w:p>
    <w:p w14:paraId="7520DA50" w14:textId="77777777" w:rsidR="004F4368" w:rsidRPr="004F4368" w:rsidRDefault="004F4368" w:rsidP="004F4368">
      <w:pPr>
        <w:pStyle w:val="ListParagraph"/>
        <w:spacing w:line="360" w:lineRule="auto"/>
        <w:ind w:left="360" w:hanging="360"/>
        <w:rPr>
          <w:rFonts w:ascii="Arial" w:hAnsi="Arial" w:cs="Arial"/>
          <w:b/>
          <w:i/>
          <w:sz w:val="26"/>
          <w:szCs w:val="26"/>
        </w:rPr>
      </w:pPr>
      <w:r w:rsidRPr="004F4368">
        <w:rPr>
          <w:rFonts w:ascii="Arial" w:hAnsi="Arial" w:cs="Arial"/>
          <w:b/>
          <w:i/>
          <w:sz w:val="26"/>
          <w:szCs w:val="26"/>
        </w:rPr>
        <w:t>Sermon Resources on Finances &amp; Generosity</w:t>
      </w:r>
    </w:p>
    <w:p w14:paraId="086434F7" w14:textId="77777777" w:rsidR="004F4368" w:rsidRPr="004F4368" w:rsidRDefault="00000000" w:rsidP="004F4368">
      <w:pPr>
        <w:pStyle w:val="ListParagraph"/>
        <w:numPr>
          <w:ilvl w:val="0"/>
          <w:numId w:val="75"/>
        </w:numPr>
        <w:spacing w:after="0" w:line="360" w:lineRule="auto"/>
        <w:contextualSpacing w:val="0"/>
        <w:jc w:val="left"/>
        <w:rPr>
          <w:rFonts w:ascii="Arial" w:hAnsi="Arial" w:cs="Arial"/>
        </w:rPr>
      </w:pPr>
      <w:hyperlink r:id="rId71" w:history="1">
        <w:r w:rsidR="004F4368" w:rsidRPr="00C13C15">
          <w:rPr>
            <w:rStyle w:val="Hyperlink"/>
            <w:rFonts w:ascii="Arial" w:hAnsi="Arial" w:cs="Arial"/>
          </w:rPr>
          <w:t>250 quotes, illustrations, sermon outlines and humor</w:t>
        </w:r>
      </w:hyperlink>
    </w:p>
    <w:p w14:paraId="07508BA0" w14:textId="7E85086D" w:rsidR="004F4368" w:rsidRPr="004F4368" w:rsidRDefault="00000000" w:rsidP="004F4368">
      <w:pPr>
        <w:pStyle w:val="ListParagraph"/>
        <w:spacing w:line="360" w:lineRule="auto"/>
        <w:ind w:left="360" w:hanging="360"/>
        <w:rPr>
          <w:rFonts w:ascii="Arial" w:hAnsi="Arial" w:cs="Arial"/>
          <w:b/>
          <w:i/>
          <w:sz w:val="26"/>
          <w:szCs w:val="26"/>
        </w:rPr>
      </w:pPr>
      <w:r>
        <w:rPr>
          <w:noProof/>
        </w:rPr>
        <w:pict w14:anchorId="1F84249C">
          <v:shape id="Picture 1" o:spid="_x0000_s2139" type="#_x0000_t75" style="position:absolute;left:0;text-align:left;margin-left:414.9pt;margin-top:.95pt;width:92.35pt;height:71.25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v:imagedata r:id="rId72" o:title=""/>
          </v:shape>
        </w:pict>
      </w:r>
      <w:r w:rsidR="004F4368" w:rsidRPr="004F4368">
        <w:rPr>
          <w:rFonts w:ascii="Arial" w:hAnsi="Arial" w:cs="Arial"/>
          <w:b/>
          <w:i/>
          <w:sz w:val="26"/>
          <w:szCs w:val="26"/>
        </w:rPr>
        <w:t>Bless Your Pastor Materials</w:t>
      </w:r>
    </w:p>
    <w:p w14:paraId="38092CD4" w14:textId="77777777" w:rsidR="004F4368" w:rsidRPr="004F4368" w:rsidRDefault="00000000" w:rsidP="004F4368">
      <w:pPr>
        <w:pStyle w:val="ListParagraph"/>
        <w:numPr>
          <w:ilvl w:val="0"/>
          <w:numId w:val="75"/>
        </w:numPr>
        <w:spacing w:after="0" w:line="360" w:lineRule="auto"/>
        <w:contextualSpacing w:val="0"/>
        <w:jc w:val="left"/>
        <w:rPr>
          <w:rFonts w:ascii="Arial" w:hAnsi="Arial" w:cs="Arial"/>
          <w:szCs w:val="22"/>
        </w:rPr>
      </w:pPr>
      <w:hyperlink r:id="rId73" w:history="1">
        <w:r w:rsidR="004F4368" w:rsidRPr="00F77DA2">
          <w:rPr>
            <w:rStyle w:val="Hyperlink"/>
            <w:rFonts w:ascii="Arial" w:hAnsi="Arial" w:cs="Arial"/>
            <w:szCs w:val="22"/>
          </w:rPr>
          <w:t>Easy as 1-2-3 to Bless Pasto</w:t>
        </w:r>
        <w:r w:rsidR="004F4368">
          <w:rPr>
            <w:rStyle w:val="Hyperlink"/>
            <w:rFonts w:ascii="Arial" w:hAnsi="Arial" w:cs="Arial"/>
            <w:szCs w:val="22"/>
          </w:rPr>
          <w:t>rs</w:t>
        </w:r>
      </w:hyperlink>
      <w:r w:rsidR="004F4368" w:rsidRPr="004F4368">
        <w:rPr>
          <w:rFonts w:ascii="Arial" w:hAnsi="Arial" w:cs="Arial"/>
          <w:szCs w:val="22"/>
        </w:rPr>
        <w:t xml:space="preserve"> &amp; $300 Pastor’s Marriage Retreat Scholarship</w:t>
      </w:r>
    </w:p>
    <w:p w14:paraId="5309813A" w14:textId="77777777" w:rsidR="004F4368" w:rsidRPr="004F4368" w:rsidRDefault="00000000" w:rsidP="004F4368">
      <w:pPr>
        <w:pStyle w:val="ListParagraph"/>
        <w:numPr>
          <w:ilvl w:val="0"/>
          <w:numId w:val="75"/>
        </w:numPr>
        <w:spacing w:after="0" w:line="360" w:lineRule="auto"/>
        <w:contextualSpacing w:val="0"/>
        <w:jc w:val="left"/>
        <w:rPr>
          <w:rFonts w:ascii="Arial" w:hAnsi="Arial" w:cs="Arial"/>
          <w:szCs w:val="22"/>
        </w:rPr>
      </w:pPr>
      <w:hyperlink r:id="rId74" w:history="1">
        <w:r w:rsidR="004F4368" w:rsidRPr="00F77DA2">
          <w:rPr>
            <w:rStyle w:val="Hyperlink"/>
            <w:rFonts w:ascii="Arial" w:hAnsi="Arial" w:cs="Arial"/>
            <w:szCs w:val="22"/>
          </w:rPr>
          <w:t>50 Creative Ways to Bless Your Pastor</w:t>
        </w:r>
      </w:hyperlink>
      <w:r w:rsidR="004F4368" w:rsidRPr="00F77DA2">
        <w:rPr>
          <w:rStyle w:val="Hyperlink"/>
          <w:rFonts w:ascii="Arial" w:hAnsi="Arial" w:cs="Arial"/>
          <w:color w:val="auto"/>
          <w:szCs w:val="22"/>
        </w:rPr>
        <w:t xml:space="preserve"> - </w:t>
      </w:r>
      <w:hyperlink r:id="rId75" w:history="1">
        <w:r w:rsidR="004F4368" w:rsidRPr="00F77DA2">
          <w:rPr>
            <w:rStyle w:val="Hyperlink"/>
            <w:rFonts w:ascii="Arial" w:hAnsi="Arial" w:cs="Arial"/>
            <w:szCs w:val="22"/>
          </w:rPr>
          <w:t>Leaders’ letter to the congregation</w:t>
        </w:r>
      </w:hyperlink>
    </w:p>
    <w:p w14:paraId="2EAF8176" w14:textId="09AA2A02" w:rsidR="004F4368" w:rsidRPr="004F4368" w:rsidRDefault="00000000" w:rsidP="004F4368">
      <w:pPr>
        <w:pStyle w:val="ListParagraph"/>
        <w:spacing w:line="360" w:lineRule="auto"/>
        <w:ind w:left="360" w:hanging="360"/>
        <w:rPr>
          <w:rFonts w:ascii="Arial" w:hAnsi="Arial" w:cs="Arial"/>
          <w:b/>
          <w:i/>
          <w:sz w:val="26"/>
          <w:szCs w:val="26"/>
        </w:rPr>
      </w:pPr>
      <w:r>
        <w:rPr>
          <w:noProof/>
        </w:rPr>
        <w:pict w14:anchorId="42557E00">
          <v:shape id="Picture 2" o:spid="_x0000_s2138" type="#_x0000_t75" style="position:absolute;left:0;text-align:left;margin-left:386.5pt;margin-top:10.2pt;width:163.2pt;height:228.5pt;z-index:23;visibility:visibl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">
            <v:imagedata r:id="rId76" o:title=""/>
            <w10:wrap anchorx="margin"/>
          </v:shape>
        </w:pict>
      </w:r>
      <w:r w:rsidR="004F4368" w:rsidRPr="004F4368">
        <w:rPr>
          <w:rFonts w:ascii="Arial" w:hAnsi="Arial" w:cs="Arial"/>
          <w:b/>
          <w:i/>
          <w:sz w:val="26"/>
          <w:szCs w:val="26"/>
        </w:rPr>
        <w:t xml:space="preserve">40-Day Generous Life Bible Devotional in Spanish  </w:t>
      </w:r>
    </w:p>
    <w:p w14:paraId="1E065B38" w14:textId="77777777" w:rsidR="004F4368" w:rsidRPr="006D4326" w:rsidRDefault="00000000" w:rsidP="004F4368">
      <w:pPr>
        <w:pStyle w:val="ListParagraph"/>
        <w:numPr>
          <w:ilvl w:val="1"/>
          <w:numId w:val="71"/>
        </w:numPr>
        <w:spacing w:after="0" w:line="360" w:lineRule="auto"/>
        <w:contextualSpacing w:val="0"/>
        <w:jc w:val="left"/>
        <w:rPr>
          <w:rFonts w:ascii="Arial" w:eastAsia="Times New Roman" w:hAnsi="Arial" w:cs="Arial"/>
        </w:rPr>
      </w:pPr>
      <w:hyperlink r:id="rId77" w:history="1">
        <w:r w:rsidR="004F4368" w:rsidRPr="00C13C15">
          <w:rPr>
            <w:rStyle w:val="Hyperlink"/>
            <w:rFonts w:ascii="Arial" w:eastAsia="Times New Roman" w:hAnsi="Arial" w:cs="Arial"/>
          </w:rPr>
          <w:t>Androi</w:t>
        </w:r>
        <w:r w:rsidR="004F4368">
          <w:rPr>
            <w:rStyle w:val="Hyperlink"/>
            <w:rFonts w:ascii="Arial" w:eastAsia="Times New Roman" w:hAnsi="Arial" w:cs="Arial"/>
          </w:rPr>
          <w:t>d App</w:t>
        </w:r>
      </w:hyperlink>
      <w:r w:rsidR="004F4368">
        <w:rPr>
          <w:rFonts w:ascii="Arial" w:eastAsia="Times New Roman" w:hAnsi="Arial" w:cs="Arial"/>
        </w:rPr>
        <w:t xml:space="preserve"> or </w:t>
      </w:r>
      <w:hyperlink r:id="rId78" w:history="1">
        <w:r w:rsidR="004F4368" w:rsidRPr="00C13C15">
          <w:rPr>
            <w:rStyle w:val="Hyperlink"/>
            <w:rFonts w:ascii="Arial" w:eastAsia="Times New Roman" w:hAnsi="Arial" w:cs="Arial"/>
          </w:rPr>
          <w:t>iPhon</w:t>
        </w:r>
        <w:r w:rsidR="004F4368">
          <w:rPr>
            <w:rStyle w:val="Hyperlink"/>
            <w:rFonts w:ascii="Arial" w:eastAsia="Times New Roman" w:hAnsi="Arial" w:cs="Arial"/>
          </w:rPr>
          <w:t>e App</w:t>
        </w:r>
      </w:hyperlink>
      <w:r w:rsidR="004F4368">
        <w:rPr>
          <w:rFonts w:ascii="Arial" w:eastAsia="Times New Roman" w:hAnsi="Arial" w:cs="Arial"/>
        </w:rPr>
        <w:t xml:space="preserve"> </w:t>
      </w:r>
      <w:r w:rsidR="004F4368" w:rsidRPr="006D4326">
        <w:rPr>
          <w:rFonts w:ascii="Arial" w:eastAsia="Times New Roman" w:hAnsi="Arial" w:cs="Arial"/>
        </w:rPr>
        <w:t>(</w:t>
      </w:r>
      <w:r w:rsidR="004F4368">
        <w:rPr>
          <w:rFonts w:ascii="Arial" w:eastAsia="Times New Roman" w:hAnsi="Arial" w:cs="Arial"/>
        </w:rPr>
        <w:t xml:space="preserve">or search store for </w:t>
      </w:r>
      <w:r w:rsidR="004F4368" w:rsidRPr="006D4326">
        <w:rPr>
          <w:rFonts w:ascii="Arial" w:eastAsia="Times New Roman" w:hAnsi="Arial" w:cs="Arial"/>
        </w:rPr>
        <w:t>“Vida Generosa”</w:t>
      </w:r>
      <w:r w:rsidR="004F4368">
        <w:rPr>
          <w:rFonts w:ascii="Arial" w:eastAsia="Times New Roman" w:hAnsi="Arial" w:cs="Arial"/>
        </w:rPr>
        <w:t>)</w:t>
      </w:r>
    </w:p>
    <w:p w14:paraId="74E63487" w14:textId="77777777" w:rsidR="004F4368" w:rsidRPr="00F77DA2" w:rsidRDefault="00000000" w:rsidP="004F4368">
      <w:pPr>
        <w:pStyle w:val="ListParagraph"/>
        <w:numPr>
          <w:ilvl w:val="1"/>
          <w:numId w:val="71"/>
        </w:numPr>
        <w:spacing w:after="0" w:line="360" w:lineRule="auto"/>
        <w:contextualSpacing w:val="0"/>
        <w:jc w:val="left"/>
        <w:rPr>
          <w:rFonts w:eastAsia="Times New Roman"/>
        </w:rPr>
      </w:pPr>
      <w:hyperlink r:id="rId79" w:history="1">
        <w:r w:rsidR="004F4368" w:rsidRPr="00F77DA2">
          <w:rPr>
            <w:rStyle w:val="Hyperlink"/>
            <w:rFonts w:ascii="Arial" w:hAnsi="Arial" w:cs="Arial"/>
            <w:szCs w:val="22"/>
          </w:rPr>
          <w:t>PDF eBook</w:t>
        </w:r>
      </w:hyperlink>
      <w:r w:rsidR="004F4368" w:rsidRPr="00F77DA2">
        <w:rPr>
          <w:rFonts w:ascii="Arial" w:eastAsia="Times New Roman" w:hAnsi="Arial" w:cs="Arial"/>
          <w:sz w:val="20"/>
        </w:rPr>
        <w:t xml:space="preserve"> – </w:t>
      </w:r>
      <w:hyperlink r:id="rId80" w:history="1">
        <w:r w:rsidR="004F4368" w:rsidRPr="00C13C15">
          <w:rPr>
            <w:rStyle w:val="Hyperlink"/>
            <w:rFonts w:ascii="Arial" w:hAnsi="Arial" w:cs="Arial"/>
            <w:szCs w:val="22"/>
          </w:rPr>
          <w:t>ePub file for eBook Readers</w:t>
        </w:r>
      </w:hyperlink>
      <w:r w:rsidR="004F4368" w:rsidRPr="00F77DA2">
        <w:rPr>
          <w:rFonts w:ascii="Arial" w:eastAsia="Times New Roman" w:hAnsi="Arial" w:cs="Arial"/>
          <w:sz w:val="20"/>
        </w:rPr>
        <w:t xml:space="preserve"> – </w:t>
      </w:r>
      <w:hyperlink r:id="rId81" w:history="1">
        <w:r w:rsidR="004F4368" w:rsidRPr="00C13C15">
          <w:rPr>
            <w:rStyle w:val="Hyperlink"/>
            <w:rFonts w:ascii="Arial" w:hAnsi="Arial" w:cs="Arial"/>
            <w:szCs w:val="22"/>
          </w:rPr>
          <w:t>Mobi file for Kindle</w:t>
        </w:r>
      </w:hyperlink>
    </w:p>
    <w:p w14:paraId="3E7A204B" w14:textId="77777777" w:rsidR="004F4368" w:rsidRPr="004F4368" w:rsidRDefault="00000000" w:rsidP="004F4368">
      <w:pPr>
        <w:pStyle w:val="ListParagraph"/>
        <w:numPr>
          <w:ilvl w:val="1"/>
          <w:numId w:val="71"/>
        </w:numPr>
        <w:spacing w:after="0" w:line="360" w:lineRule="auto"/>
        <w:ind w:left="360" w:firstLine="0"/>
        <w:contextualSpacing w:val="0"/>
        <w:jc w:val="left"/>
        <w:rPr>
          <w:rFonts w:ascii="Arial" w:hAnsi="Arial" w:cs="Arial"/>
          <w:szCs w:val="22"/>
        </w:rPr>
      </w:pPr>
      <w:hyperlink r:id="rId82" w:history="1">
        <w:r w:rsidR="004F4368" w:rsidRPr="00E97848">
          <w:rPr>
            <w:rStyle w:val="Hyperlink"/>
            <w:rFonts w:ascii="Arial" w:hAnsi="Arial" w:cs="Arial"/>
            <w:szCs w:val="22"/>
          </w:rPr>
          <w:t xml:space="preserve">Purchase printed </w:t>
        </w:r>
        <w:r w:rsidR="004F4368">
          <w:rPr>
            <w:rStyle w:val="Hyperlink"/>
            <w:rFonts w:ascii="Arial" w:hAnsi="Arial" w:cs="Arial"/>
            <w:szCs w:val="22"/>
          </w:rPr>
          <w:t xml:space="preserve">copies in the USA </w:t>
        </w:r>
        <w:r w:rsidR="004F4368" w:rsidRPr="00226D2F">
          <w:rPr>
            <w:rFonts w:ascii="Arial" w:hAnsi="Arial" w:cs="Arial"/>
            <w:szCs w:val="22"/>
          </w:rPr>
          <w:t>a</w:t>
        </w:r>
        <w:r w:rsidR="004F4368">
          <w:rPr>
            <w:rFonts w:ascii="Arial" w:hAnsi="Arial" w:cs="Arial"/>
            <w:szCs w:val="22"/>
          </w:rPr>
          <w:t xml:space="preserve">t </w:t>
        </w:r>
        <w:r w:rsidR="004F4368" w:rsidRPr="006D4326">
          <w:rPr>
            <w:rStyle w:val="Hyperlink"/>
            <w:rFonts w:ascii="Arial" w:hAnsi="Arial" w:cs="Arial"/>
            <w:szCs w:val="22"/>
          </w:rPr>
          <w:t>VidaGenerosa.org</w:t>
        </w:r>
        <w:r w:rsidR="004F4368" w:rsidRPr="006D4326">
          <w:rPr>
            <w:rStyle w:val="Hyperlink"/>
          </w:rPr>
          <w:t xml:space="preserve"> </w:t>
        </w:r>
        <w:r w:rsidR="004F4368" w:rsidRPr="00E97848">
          <w:rPr>
            <w:rStyle w:val="Hyperlink"/>
            <w:rFonts w:ascii="Arial" w:hAnsi="Arial" w:cs="Arial"/>
            <w:szCs w:val="22"/>
          </w:rPr>
          <w:t xml:space="preserve"> </w:t>
        </w:r>
      </w:hyperlink>
    </w:p>
    <w:p w14:paraId="6E35C3D2" w14:textId="77777777" w:rsidR="004F4368" w:rsidRPr="004F4368" w:rsidRDefault="004F4368" w:rsidP="004F4368">
      <w:pPr>
        <w:spacing w:after="60"/>
        <w:ind w:left="360" w:hanging="360"/>
        <w:rPr>
          <w:rFonts w:ascii="Arial" w:hAnsi="Arial" w:cs="Arial"/>
          <w:b/>
          <w:i/>
          <w:sz w:val="26"/>
          <w:szCs w:val="26"/>
        </w:rPr>
      </w:pPr>
      <w:r w:rsidRPr="004F4368">
        <w:rPr>
          <w:rFonts w:ascii="Arial" w:hAnsi="Arial" w:cs="Arial"/>
          <w:b/>
          <w:i/>
          <w:sz w:val="26"/>
          <w:szCs w:val="26"/>
        </w:rPr>
        <w:t>#40DaysofGenerosity for a Church, Community or Country</w:t>
      </w:r>
    </w:p>
    <w:p w14:paraId="1FA642AE" w14:textId="77777777" w:rsidR="004F4368" w:rsidRPr="004F4368" w:rsidRDefault="004F4368" w:rsidP="004F4368">
      <w:pPr>
        <w:pStyle w:val="ListParagraph"/>
        <w:numPr>
          <w:ilvl w:val="1"/>
          <w:numId w:val="72"/>
        </w:numPr>
        <w:spacing w:after="0" w:line="360" w:lineRule="auto"/>
        <w:ind w:left="360" w:firstLine="0"/>
        <w:contextualSpacing w:val="0"/>
        <w:jc w:val="left"/>
        <w:rPr>
          <w:rFonts w:ascii="Arial" w:hAnsi="Arial" w:cs="Arial"/>
          <w:szCs w:val="22"/>
        </w:rPr>
      </w:pPr>
      <w:r w:rsidRPr="00226D2F">
        <w:rPr>
          <w:rFonts w:ascii="Arial" w:hAnsi="Arial" w:cs="Arial"/>
          <w:szCs w:val="22"/>
        </w:rPr>
        <w:t xml:space="preserve">Read about </w:t>
      </w:r>
      <w:r>
        <w:rPr>
          <w:rFonts w:ascii="Arial" w:hAnsi="Arial" w:cs="Arial"/>
          <w:szCs w:val="22"/>
        </w:rPr>
        <w:t xml:space="preserve">Guatemala’s Miracle - </w:t>
      </w:r>
      <w:hyperlink r:id="rId83" w:history="1">
        <w:r w:rsidRPr="00847ED1">
          <w:rPr>
            <w:rStyle w:val="Hyperlink"/>
            <w:rFonts w:ascii="Arial" w:hAnsi="Arial" w:cs="Arial"/>
            <w:szCs w:val="22"/>
          </w:rPr>
          <w:t>#GenerosityRollerCoaster</w:t>
        </w:r>
      </w:hyperlink>
      <w:r>
        <w:rPr>
          <w:rFonts w:ascii="Arial" w:hAnsi="Arial" w:cs="Arial"/>
          <w:szCs w:val="22"/>
        </w:rPr>
        <w:t xml:space="preserve"> </w:t>
      </w:r>
    </w:p>
    <w:p w14:paraId="4858DC8F" w14:textId="77777777" w:rsidR="004F4368" w:rsidRPr="004F4368" w:rsidRDefault="00000000" w:rsidP="004F4368">
      <w:pPr>
        <w:pStyle w:val="ListParagraph"/>
        <w:numPr>
          <w:ilvl w:val="1"/>
          <w:numId w:val="72"/>
        </w:numPr>
        <w:spacing w:after="0" w:line="360" w:lineRule="auto"/>
        <w:ind w:left="360" w:firstLine="0"/>
        <w:contextualSpacing w:val="0"/>
        <w:jc w:val="left"/>
        <w:rPr>
          <w:rFonts w:ascii="Arial" w:hAnsi="Arial" w:cs="Arial"/>
          <w:szCs w:val="22"/>
        </w:rPr>
      </w:pPr>
      <w:hyperlink r:id="rId84" w:history="1">
        <w:r w:rsidR="004F4368" w:rsidRPr="00226D2F">
          <w:rPr>
            <w:rStyle w:val="Hyperlink"/>
            <w:rFonts w:ascii="Arial" w:hAnsi="Arial" w:cs="Arial"/>
            <w:szCs w:val="22"/>
          </w:rPr>
          <w:t xml:space="preserve">4-minute </w:t>
        </w:r>
        <w:r w:rsidR="004F4368">
          <w:rPr>
            <w:rStyle w:val="Hyperlink"/>
            <w:rFonts w:ascii="Arial" w:hAnsi="Arial" w:cs="Arial"/>
            <w:szCs w:val="22"/>
          </w:rPr>
          <w:t xml:space="preserve">leader’s </w:t>
        </w:r>
        <w:r w:rsidR="004F4368" w:rsidRPr="00226D2F">
          <w:rPr>
            <w:rStyle w:val="Hyperlink"/>
            <w:rFonts w:ascii="Arial" w:hAnsi="Arial" w:cs="Arial"/>
            <w:szCs w:val="22"/>
          </w:rPr>
          <w:t>video</w:t>
        </w:r>
      </w:hyperlink>
      <w:r w:rsidR="004F4368" w:rsidRPr="00847ED1">
        <w:rPr>
          <w:rStyle w:val="Hyperlink"/>
          <w:rFonts w:ascii="Arial" w:hAnsi="Arial" w:cs="Arial"/>
          <w:color w:val="auto"/>
          <w:szCs w:val="22"/>
        </w:rPr>
        <w:t xml:space="preserve"> in English</w:t>
      </w:r>
      <w:r w:rsidR="004F4368" w:rsidRPr="004F4368">
        <w:rPr>
          <w:rFonts w:ascii="Arial" w:hAnsi="Arial" w:cs="Arial"/>
          <w:szCs w:val="22"/>
        </w:rPr>
        <w:t xml:space="preserve"> </w:t>
      </w:r>
    </w:p>
    <w:p w14:paraId="14124181" w14:textId="77777777" w:rsidR="004F4368" w:rsidRPr="004F4368" w:rsidRDefault="00000000" w:rsidP="004F4368">
      <w:pPr>
        <w:pStyle w:val="ListParagraph"/>
        <w:numPr>
          <w:ilvl w:val="1"/>
          <w:numId w:val="72"/>
        </w:numPr>
        <w:spacing w:after="0" w:line="360" w:lineRule="auto"/>
        <w:ind w:left="360" w:firstLine="0"/>
        <w:contextualSpacing w:val="0"/>
        <w:jc w:val="left"/>
        <w:rPr>
          <w:rFonts w:ascii="Arial" w:hAnsi="Arial" w:cs="Arial"/>
          <w:szCs w:val="22"/>
        </w:rPr>
      </w:pPr>
      <w:hyperlink r:id="rId85" w:history="1">
        <w:r w:rsidR="004F4368" w:rsidRPr="00226D2F">
          <w:rPr>
            <w:rStyle w:val="Hyperlink"/>
            <w:rFonts w:ascii="Arial" w:hAnsi="Arial" w:cs="Arial"/>
            <w:szCs w:val="22"/>
          </w:rPr>
          <w:t>BROCHURE</w:t>
        </w:r>
      </w:hyperlink>
      <w:r w:rsidR="004F4368" w:rsidRPr="004F4368">
        <w:rPr>
          <w:rFonts w:ascii="Arial" w:hAnsi="Arial" w:cs="Arial"/>
          <w:szCs w:val="22"/>
        </w:rPr>
        <w:t xml:space="preserve"> and </w:t>
      </w:r>
      <w:hyperlink r:id="rId86" w:history="1">
        <w:r w:rsidR="004F4368" w:rsidRPr="00642C02">
          <w:rPr>
            <w:rStyle w:val="Hyperlink"/>
            <w:rFonts w:ascii="Arial" w:hAnsi="Arial" w:cs="Arial"/>
            <w:szCs w:val="22"/>
          </w:rPr>
          <w:t>#LOVEINACTION CARD</w:t>
        </w:r>
      </w:hyperlink>
      <w:r w:rsidR="004F4368" w:rsidRPr="004F4368">
        <w:rPr>
          <w:rFonts w:ascii="Arial" w:hAnsi="Arial" w:cs="Arial"/>
          <w:szCs w:val="22"/>
        </w:rPr>
        <w:t xml:space="preserve"> in Spanish</w:t>
      </w:r>
    </w:p>
    <w:p w14:paraId="1B67A664" w14:textId="77777777" w:rsidR="004F4368" w:rsidRPr="004F4368" w:rsidRDefault="00000000" w:rsidP="004F4368">
      <w:pPr>
        <w:pStyle w:val="ListParagraph"/>
        <w:numPr>
          <w:ilvl w:val="1"/>
          <w:numId w:val="72"/>
        </w:numPr>
        <w:spacing w:after="0" w:line="360" w:lineRule="auto"/>
        <w:ind w:left="360" w:firstLine="0"/>
        <w:contextualSpacing w:val="0"/>
        <w:jc w:val="left"/>
        <w:rPr>
          <w:rFonts w:ascii="Arial" w:hAnsi="Arial" w:cs="Arial"/>
          <w:szCs w:val="22"/>
        </w:rPr>
      </w:pPr>
      <w:hyperlink r:id="rId87" w:history="1">
        <w:r w:rsidR="004F4368" w:rsidRPr="00226D2F">
          <w:rPr>
            <w:rStyle w:val="Hyperlink"/>
            <w:rFonts w:ascii="Arial" w:hAnsi="Arial" w:cs="Arial"/>
            <w:szCs w:val="22"/>
          </w:rPr>
          <w:t>GodsLoveforYou.co</w:t>
        </w:r>
        <w:r w:rsidR="004F4368">
          <w:rPr>
            <w:rStyle w:val="Hyperlink"/>
            <w:rFonts w:ascii="Arial" w:hAnsi="Arial" w:cs="Arial"/>
            <w:szCs w:val="22"/>
          </w:rPr>
          <w:t>m/spanish</w:t>
        </w:r>
      </w:hyperlink>
      <w:r w:rsidR="004F4368" w:rsidRPr="004F4368">
        <w:rPr>
          <w:rFonts w:ascii="Arial" w:hAnsi="Arial" w:cs="Arial"/>
          <w:szCs w:val="22"/>
        </w:rPr>
        <w:t xml:space="preserve"> Evangelistic Video</w:t>
      </w:r>
    </w:p>
    <w:p w14:paraId="72670A77" w14:textId="77777777" w:rsidR="004F4368" w:rsidRPr="004F4368" w:rsidRDefault="00000000" w:rsidP="004F4368">
      <w:pPr>
        <w:pStyle w:val="ListParagraph"/>
        <w:numPr>
          <w:ilvl w:val="1"/>
          <w:numId w:val="72"/>
        </w:numPr>
        <w:spacing w:after="0" w:line="360" w:lineRule="auto"/>
        <w:ind w:left="360" w:firstLine="0"/>
        <w:contextualSpacing w:val="0"/>
        <w:jc w:val="left"/>
        <w:rPr>
          <w:rFonts w:ascii="Arial" w:hAnsi="Arial" w:cs="Arial"/>
          <w:szCs w:val="22"/>
        </w:rPr>
      </w:pPr>
      <w:hyperlink r:id="rId88" w:history="1">
        <w:r w:rsidR="004F4368" w:rsidRPr="00847ED1">
          <w:rPr>
            <w:rStyle w:val="Hyperlink"/>
            <w:rFonts w:ascii="Arial" w:hAnsi="Arial" w:cs="Arial"/>
            <w:szCs w:val="22"/>
          </w:rPr>
          <w:t>Brian’s PowerPoint Teaching Slides in Spanish</w:t>
        </w:r>
      </w:hyperlink>
    </w:p>
    <w:p w14:paraId="760963A6" w14:textId="77777777" w:rsidR="004F4368" w:rsidRPr="004F4368" w:rsidRDefault="004F4368" w:rsidP="004F4368">
      <w:pPr>
        <w:pStyle w:val="ListParagraph"/>
        <w:spacing w:before="60" w:after="60"/>
        <w:ind w:left="360" w:hanging="360"/>
        <w:rPr>
          <w:rFonts w:ascii="Arial" w:hAnsi="Arial" w:cs="Arial"/>
          <w:b/>
          <w:i/>
          <w:sz w:val="26"/>
          <w:szCs w:val="26"/>
        </w:rPr>
      </w:pPr>
      <w:r w:rsidRPr="004F4368">
        <w:rPr>
          <w:rFonts w:ascii="Arial" w:hAnsi="Arial" w:cs="Arial"/>
          <w:b/>
          <w:i/>
          <w:sz w:val="26"/>
          <w:szCs w:val="26"/>
        </w:rPr>
        <w:t xml:space="preserve">Other Teaching &amp; Training Resources in Spanish  </w:t>
      </w:r>
    </w:p>
    <w:p w14:paraId="6140D136" w14:textId="77777777" w:rsidR="004F4368" w:rsidRPr="00C13C15" w:rsidRDefault="00000000" w:rsidP="004F4368">
      <w:pPr>
        <w:pStyle w:val="PlainText"/>
        <w:numPr>
          <w:ilvl w:val="0"/>
          <w:numId w:val="73"/>
        </w:numPr>
        <w:spacing w:line="360" w:lineRule="auto"/>
        <w:rPr>
          <w:rFonts w:ascii="Arial" w:hAnsi="Arial" w:cs="Arial"/>
        </w:rPr>
      </w:pPr>
      <w:hyperlink r:id="rId89" w:history="1">
        <w:proofErr w:type="spellStart"/>
        <w:r w:rsidR="004F4368" w:rsidRPr="00C13C15">
          <w:rPr>
            <w:rStyle w:val="Hyperlink"/>
            <w:rFonts w:ascii="Arial" w:hAnsi="Arial" w:cs="Arial"/>
          </w:rPr>
          <w:t>Formularios</w:t>
        </w:r>
        <w:proofErr w:type="spellEnd"/>
        <w:r w:rsidR="004F4368" w:rsidRPr="00C13C15">
          <w:rPr>
            <w:rStyle w:val="Hyperlink"/>
            <w:rFonts w:ascii="Arial" w:hAnsi="Arial" w:cs="Arial"/>
          </w:rPr>
          <w:t xml:space="preserve"> </w:t>
        </w:r>
        <w:proofErr w:type="spellStart"/>
        <w:r w:rsidR="004F4368" w:rsidRPr="00C13C15">
          <w:rPr>
            <w:rStyle w:val="Hyperlink"/>
            <w:rFonts w:ascii="Arial" w:hAnsi="Arial" w:cs="Arial"/>
          </w:rPr>
          <w:t>Organizadores</w:t>
        </w:r>
        <w:proofErr w:type="spellEnd"/>
        <w:r w:rsidR="004F4368" w:rsidRPr="00C13C15">
          <w:rPr>
            <w:rStyle w:val="Hyperlink"/>
            <w:rFonts w:ascii="Arial" w:hAnsi="Arial" w:cs="Arial"/>
          </w:rPr>
          <w:t xml:space="preserve"> del Legado Cristiano</w:t>
        </w:r>
      </w:hyperlink>
    </w:p>
    <w:p w14:paraId="0EA6F2D7" w14:textId="77777777" w:rsidR="004F4368" w:rsidRPr="004F4368" w:rsidRDefault="00000000" w:rsidP="004F4368">
      <w:pPr>
        <w:pStyle w:val="ListParagraph"/>
        <w:numPr>
          <w:ilvl w:val="0"/>
          <w:numId w:val="73"/>
        </w:numPr>
        <w:spacing w:after="0" w:line="360" w:lineRule="auto"/>
        <w:contextualSpacing w:val="0"/>
        <w:jc w:val="left"/>
        <w:rPr>
          <w:rStyle w:val="Hyperlink"/>
          <w:rFonts w:ascii="Arial" w:hAnsi="Arial" w:cs="Arial"/>
          <w:color w:val="000000"/>
          <w:szCs w:val="22"/>
        </w:rPr>
      </w:pPr>
      <w:hyperlink r:id="rId90" w:history="1">
        <w:r w:rsidR="004F4368" w:rsidRPr="00C13C15">
          <w:rPr>
            <w:rStyle w:val="Hyperlink"/>
            <w:rFonts w:ascii="Arial" w:hAnsi="Arial" w:cs="Arial"/>
            <w:szCs w:val="22"/>
          </w:rPr>
          <w:t xml:space="preserve">Los </w:t>
        </w:r>
        <w:proofErr w:type="spellStart"/>
        <w:r w:rsidR="004F4368" w:rsidRPr="00C13C15">
          <w:rPr>
            <w:rStyle w:val="Hyperlink"/>
            <w:rFonts w:ascii="Arial" w:hAnsi="Arial" w:cs="Arial"/>
            <w:szCs w:val="22"/>
          </w:rPr>
          <w:t>Principios</w:t>
        </w:r>
        <w:proofErr w:type="spellEnd"/>
        <w:r w:rsidR="004F4368" w:rsidRPr="00C13C15">
          <w:rPr>
            <w:rStyle w:val="Hyperlink"/>
            <w:rFonts w:ascii="Arial" w:hAnsi="Arial" w:cs="Arial"/>
            <w:szCs w:val="22"/>
          </w:rPr>
          <w:t xml:space="preserve"> de Dios para la Libertad </w:t>
        </w:r>
        <w:proofErr w:type="spellStart"/>
        <w:r w:rsidR="004F4368" w:rsidRPr="00C13C15">
          <w:rPr>
            <w:rStyle w:val="Hyperlink"/>
            <w:rFonts w:ascii="Arial" w:hAnsi="Arial" w:cs="Arial"/>
            <w:szCs w:val="22"/>
          </w:rPr>
          <w:t>Financiera</w:t>
        </w:r>
        <w:proofErr w:type="spellEnd"/>
      </w:hyperlink>
      <w:r w:rsidR="004F4368" w:rsidRPr="00C13C15">
        <w:rPr>
          <w:rFonts w:ascii="Arial" w:hAnsi="Arial" w:cs="Arial"/>
          <w:szCs w:val="22"/>
        </w:rPr>
        <w:t> - </w:t>
      </w:r>
      <w:hyperlink r:id="rId91" w:tgtFrame="_blank" w:history="1">
        <w:r w:rsidR="004F4368" w:rsidRPr="00C13C15">
          <w:rPr>
            <w:rStyle w:val="Hyperlink"/>
            <w:rFonts w:ascii="Arial" w:hAnsi="Arial" w:cs="Arial"/>
            <w:sz w:val="15"/>
            <w:szCs w:val="15"/>
          </w:rPr>
          <w:t xml:space="preserve">Microsoft Word </w:t>
        </w:r>
        <w:proofErr w:type="spellStart"/>
        <w:r w:rsidR="004F4368" w:rsidRPr="00C13C15">
          <w:rPr>
            <w:rStyle w:val="Hyperlink"/>
            <w:rFonts w:ascii="Arial" w:hAnsi="Arial" w:cs="Arial"/>
            <w:sz w:val="15"/>
            <w:szCs w:val="15"/>
          </w:rPr>
          <w:t>una</w:t>
        </w:r>
        <w:proofErr w:type="spellEnd"/>
        <w:r w:rsidR="004F4368" w:rsidRPr="00C13C15">
          <w:rPr>
            <w:rStyle w:val="Hyperlink"/>
            <w:rFonts w:ascii="Arial" w:hAnsi="Arial" w:cs="Arial"/>
            <w:sz w:val="15"/>
            <w:szCs w:val="15"/>
          </w:rPr>
          <w:t xml:space="preserve"> </w:t>
        </w:r>
        <w:proofErr w:type="spellStart"/>
        <w:r w:rsidR="004F4368" w:rsidRPr="00C13C15">
          <w:rPr>
            <w:rStyle w:val="Hyperlink"/>
            <w:rFonts w:ascii="Arial" w:hAnsi="Arial" w:cs="Arial"/>
            <w:sz w:val="15"/>
            <w:szCs w:val="15"/>
          </w:rPr>
          <w:t>página</w:t>
        </w:r>
        <w:proofErr w:type="spellEnd"/>
        <w:r w:rsidR="004F4368" w:rsidRPr="00C13C15">
          <w:rPr>
            <w:rStyle w:val="Hyperlink"/>
            <w:rFonts w:ascii="Arial" w:hAnsi="Arial" w:cs="Arial"/>
            <w:sz w:val="15"/>
            <w:szCs w:val="15"/>
          </w:rPr>
          <w:t xml:space="preserve"> 1</w:t>
        </w:r>
      </w:hyperlink>
      <w:r w:rsidR="004F4368" w:rsidRPr="00C13C15">
        <w:rPr>
          <w:rFonts w:ascii="Arial" w:hAnsi="Arial" w:cs="Arial"/>
          <w:sz w:val="15"/>
          <w:szCs w:val="15"/>
        </w:rPr>
        <w:t> - </w:t>
      </w:r>
      <w:hyperlink r:id="rId92" w:history="1">
        <w:r w:rsidR="004F4368" w:rsidRPr="00C13C15">
          <w:rPr>
            <w:rStyle w:val="Hyperlink"/>
            <w:rFonts w:ascii="Arial" w:hAnsi="Arial" w:cs="Arial"/>
            <w:sz w:val="15"/>
            <w:szCs w:val="15"/>
          </w:rPr>
          <w:t>PDF</w:t>
        </w:r>
      </w:hyperlink>
    </w:p>
    <w:p w14:paraId="35BEDD00" w14:textId="77777777" w:rsidR="004F4368" w:rsidRPr="004F4368" w:rsidRDefault="00000000" w:rsidP="004F4368">
      <w:pPr>
        <w:pStyle w:val="ListParagraph"/>
        <w:numPr>
          <w:ilvl w:val="0"/>
          <w:numId w:val="73"/>
        </w:numPr>
        <w:spacing w:after="0" w:line="360" w:lineRule="auto"/>
        <w:contextualSpacing w:val="0"/>
        <w:jc w:val="left"/>
        <w:rPr>
          <w:rStyle w:val="Hyperlink"/>
          <w:rFonts w:ascii="Arial" w:hAnsi="Arial" w:cs="Arial"/>
          <w:color w:val="000000"/>
          <w:szCs w:val="22"/>
        </w:rPr>
      </w:pPr>
      <w:hyperlink r:id="rId93" w:history="1">
        <w:r w:rsidR="004F4368" w:rsidRPr="00C13C15">
          <w:rPr>
            <w:rStyle w:val="Hyperlink"/>
            <w:rFonts w:ascii="Arial" w:hAnsi="Arial" w:cs="Arial"/>
            <w:szCs w:val="22"/>
          </w:rPr>
          <w:t xml:space="preserve">Generosidad Máxima: El Gran </w:t>
        </w:r>
        <w:proofErr w:type="spellStart"/>
        <w:r w:rsidR="004F4368" w:rsidRPr="00C13C15">
          <w:rPr>
            <w:rStyle w:val="Hyperlink"/>
            <w:rFonts w:ascii="Arial" w:hAnsi="Arial" w:cs="Arial"/>
            <w:szCs w:val="22"/>
          </w:rPr>
          <w:t>Llamado</w:t>
        </w:r>
        <w:proofErr w:type="spellEnd"/>
        <w:r w:rsidR="004F4368" w:rsidRPr="00C13C15">
          <w:rPr>
            <w:rStyle w:val="Hyperlink"/>
            <w:rFonts w:ascii="Arial" w:hAnsi="Arial" w:cs="Arial"/>
            <w:szCs w:val="22"/>
          </w:rPr>
          <w:t xml:space="preserve"> de Dios a los </w:t>
        </w:r>
        <w:proofErr w:type="spellStart"/>
        <w:r w:rsidR="004F4368" w:rsidRPr="00C13C15">
          <w:rPr>
            <w:rStyle w:val="Hyperlink"/>
            <w:rFonts w:ascii="Arial" w:hAnsi="Arial" w:cs="Arial"/>
            <w:szCs w:val="22"/>
          </w:rPr>
          <w:t>Líderes</w:t>
        </w:r>
        <w:proofErr w:type="spellEnd"/>
        <w:r w:rsidR="004F4368" w:rsidRPr="00C13C15">
          <w:rPr>
            <w:rStyle w:val="Hyperlink"/>
            <w:rFonts w:ascii="Arial" w:hAnsi="Arial" w:cs="Arial"/>
            <w:szCs w:val="22"/>
          </w:rPr>
          <w:t xml:space="preserve"> Cristianos</w:t>
        </w:r>
      </w:hyperlink>
      <w:r w:rsidR="004F4368" w:rsidRPr="00C13C15">
        <w:rPr>
          <w:rFonts w:ascii="Arial" w:hAnsi="Arial" w:cs="Arial"/>
          <w:szCs w:val="22"/>
        </w:rPr>
        <w:t xml:space="preserve"> –</w:t>
      </w:r>
      <w:hyperlink r:id="rId94" w:history="1">
        <w:r w:rsidR="004F4368" w:rsidRPr="00C13C15">
          <w:rPr>
            <w:rStyle w:val="Hyperlink"/>
            <w:rFonts w:ascii="Arial" w:hAnsi="Arial" w:cs="Arial"/>
            <w:sz w:val="18"/>
          </w:rPr>
          <w:t> Microsoft Word</w:t>
        </w:r>
      </w:hyperlink>
      <w:r w:rsidR="004F4368" w:rsidRPr="00C13C15">
        <w:rPr>
          <w:rFonts w:ascii="Arial" w:hAnsi="Arial" w:cs="Arial"/>
          <w:sz w:val="18"/>
        </w:rPr>
        <w:t> - </w:t>
      </w:r>
      <w:hyperlink r:id="rId95" w:history="1">
        <w:r w:rsidR="004F4368" w:rsidRPr="00C13C15">
          <w:rPr>
            <w:rStyle w:val="Hyperlink"/>
            <w:rFonts w:ascii="Arial" w:hAnsi="Arial" w:cs="Arial"/>
            <w:sz w:val="18"/>
          </w:rPr>
          <w:t>PDF</w:t>
        </w:r>
      </w:hyperlink>
    </w:p>
    <w:p w14:paraId="763119FF" w14:textId="77777777" w:rsidR="004F4368" w:rsidRPr="004F4368" w:rsidRDefault="00000000" w:rsidP="004F4368">
      <w:pPr>
        <w:pStyle w:val="ListParagraph"/>
        <w:numPr>
          <w:ilvl w:val="0"/>
          <w:numId w:val="73"/>
        </w:numPr>
        <w:spacing w:after="0" w:line="360" w:lineRule="auto"/>
        <w:contextualSpacing w:val="0"/>
        <w:jc w:val="left"/>
        <w:rPr>
          <w:rStyle w:val="Hyperlink"/>
          <w:rFonts w:ascii="Arial" w:hAnsi="Arial" w:cs="Arial"/>
          <w:color w:val="000000"/>
          <w:szCs w:val="22"/>
        </w:rPr>
      </w:pPr>
      <w:hyperlink r:id="rId96" w:tgtFrame="_blank" w:history="1">
        <w:r w:rsidR="004F4368" w:rsidRPr="00C13C15">
          <w:rPr>
            <w:rStyle w:val="Hyperlink"/>
            <w:rFonts w:ascii="Arial" w:hAnsi="Arial" w:cs="Arial"/>
            <w:szCs w:val="22"/>
            <w:lang w:val="es-CO"/>
          </w:rPr>
          <w:t>Los 7 pasos en el camino de la generosidad que van a transformar vidas y cambiar el mundo de las personas</w:t>
        </w:r>
      </w:hyperlink>
      <w:r w:rsidR="004F4368" w:rsidRPr="00C13C15">
        <w:rPr>
          <w:rFonts w:ascii="Arial" w:hAnsi="Arial" w:cs="Arial"/>
          <w:szCs w:val="22"/>
          <w:lang w:val="es-CO"/>
        </w:rPr>
        <w:t> </w:t>
      </w:r>
      <w:r w:rsidR="004F4368" w:rsidRPr="00C13C15">
        <w:rPr>
          <w:rFonts w:ascii="Arial" w:hAnsi="Arial" w:cs="Arial"/>
          <w:szCs w:val="22"/>
        </w:rPr>
        <w:t>--</w:t>
      </w:r>
      <w:hyperlink r:id="rId97" w:tgtFrame="_blank" w:history="1">
        <w:r w:rsidR="004F4368" w:rsidRPr="00C13C15">
          <w:rPr>
            <w:rStyle w:val="Hyperlink"/>
            <w:rFonts w:ascii="Arial" w:hAnsi="Arial" w:cs="Arial"/>
            <w:sz w:val="20"/>
          </w:rPr>
          <w:t> Microsoft Word</w:t>
        </w:r>
      </w:hyperlink>
      <w:r w:rsidR="004F4368" w:rsidRPr="00C13C15">
        <w:rPr>
          <w:rFonts w:ascii="Arial" w:hAnsi="Arial" w:cs="Arial"/>
          <w:sz w:val="20"/>
        </w:rPr>
        <w:t> - </w:t>
      </w:r>
      <w:hyperlink r:id="rId98" w:tgtFrame="_blank" w:history="1">
        <w:r w:rsidR="004F4368" w:rsidRPr="00C13C15">
          <w:rPr>
            <w:rStyle w:val="Hyperlink"/>
            <w:rFonts w:ascii="Arial" w:hAnsi="Arial" w:cs="Arial"/>
            <w:sz w:val="20"/>
          </w:rPr>
          <w:t>PDF</w:t>
        </w:r>
      </w:hyperlink>
    </w:p>
    <w:p w14:paraId="54BF3309" w14:textId="77777777" w:rsidR="004F4368" w:rsidRPr="00C13C15" w:rsidRDefault="00000000" w:rsidP="004F4368">
      <w:pPr>
        <w:pStyle w:val="ListParagraph"/>
        <w:numPr>
          <w:ilvl w:val="0"/>
          <w:numId w:val="73"/>
        </w:numPr>
        <w:spacing w:after="0" w:line="360" w:lineRule="auto"/>
        <w:contextualSpacing w:val="0"/>
        <w:jc w:val="left"/>
        <w:rPr>
          <w:rStyle w:val="Hyperlink"/>
          <w:rFonts w:ascii="Arial" w:hAnsi="Arial" w:cs="Arial"/>
          <w:color w:val="auto"/>
        </w:rPr>
      </w:pPr>
      <w:hyperlink r:id="rId99" w:history="1">
        <w:r w:rsidR="004F4368" w:rsidRPr="00C13C15">
          <w:rPr>
            <w:rStyle w:val="Hyperlink"/>
            <w:rFonts w:ascii="Arial" w:hAnsi="Arial" w:cs="Arial"/>
            <w:szCs w:val="22"/>
          </w:rPr>
          <w:t xml:space="preserve">Diez Razones </w:t>
        </w:r>
        <w:proofErr w:type="spellStart"/>
        <w:r w:rsidR="004F4368" w:rsidRPr="00C13C15">
          <w:rPr>
            <w:rStyle w:val="Hyperlink"/>
            <w:rFonts w:ascii="Arial" w:hAnsi="Arial" w:cs="Arial"/>
            <w:szCs w:val="22"/>
          </w:rPr>
          <w:t>Bíblicas</w:t>
        </w:r>
        <w:proofErr w:type="spellEnd"/>
        <w:r w:rsidR="004F4368" w:rsidRPr="00C13C15">
          <w:rPr>
            <w:rStyle w:val="Hyperlink"/>
            <w:rFonts w:ascii="Arial" w:hAnsi="Arial" w:cs="Arial"/>
            <w:szCs w:val="22"/>
          </w:rPr>
          <w:t xml:space="preserve"> y </w:t>
        </w:r>
        <w:proofErr w:type="spellStart"/>
        <w:r w:rsidR="004F4368" w:rsidRPr="00C13C15">
          <w:rPr>
            <w:rStyle w:val="Hyperlink"/>
            <w:rFonts w:ascii="Arial" w:hAnsi="Arial" w:cs="Arial"/>
            <w:szCs w:val="22"/>
          </w:rPr>
          <w:t>Prácticas</w:t>
        </w:r>
        <w:proofErr w:type="spellEnd"/>
        <w:r w:rsidR="004F4368" w:rsidRPr="00C13C15">
          <w:rPr>
            <w:rStyle w:val="Hyperlink"/>
            <w:rFonts w:ascii="Arial" w:hAnsi="Arial" w:cs="Arial"/>
            <w:szCs w:val="22"/>
          </w:rPr>
          <w:t xml:space="preserve"> para </w:t>
        </w:r>
        <w:proofErr w:type="spellStart"/>
        <w:r w:rsidR="004F4368" w:rsidRPr="00C13C15">
          <w:rPr>
            <w:rStyle w:val="Hyperlink"/>
            <w:rFonts w:ascii="Arial" w:hAnsi="Arial" w:cs="Arial"/>
            <w:szCs w:val="22"/>
          </w:rPr>
          <w:t>Enseñar</w:t>
        </w:r>
        <w:proofErr w:type="spellEnd"/>
        <w:r w:rsidR="004F4368" w:rsidRPr="00C13C15">
          <w:rPr>
            <w:rStyle w:val="Hyperlink"/>
            <w:rFonts w:ascii="Arial" w:hAnsi="Arial" w:cs="Arial"/>
            <w:szCs w:val="22"/>
          </w:rPr>
          <w:t xml:space="preserve"> a las Personas a dar el 10% </w:t>
        </w:r>
        <w:proofErr w:type="spellStart"/>
        <w:r w:rsidR="004F4368" w:rsidRPr="00C13C15">
          <w:rPr>
            <w:rStyle w:val="Hyperlink"/>
            <w:rFonts w:ascii="Arial" w:hAnsi="Arial" w:cs="Arial"/>
            <w:szCs w:val="22"/>
          </w:rPr>
          <w:t>o</w:t>
        </w:r>
        <w:proofErr w:type="spellEnd"/>
        <w:r w:rsidR="004F4368" w:rsidRPr="00C13C15">
          <w:rPr>
            <w:rStyle w:val="Hyperlink"/>
            <w:rFonts w:ascii="Arial" w:hAnsi="Arial" w:cs="Arial"/>
            <w:szCs w:val="22"/>
          </w:rPr>
          <w:t xml:space="preserve"> </w:t>
        </w:r>
        <w:proofErr w:type="spellStart"/>
        <w:r w:rsidR="004F4368" w:rsidRPr="00C13C15">
          <w:rPr>
            <w:rStyle w:val="Hyperlink"/>
            <w:rFonts w:ascii="Arial" w:hAnsi="Arial" w:cs="Arial"/>
            <w:szCs w:val="22"/>
          </w:rPr>
          <w:t>más</w:t>
        </w:r>
        <w:proofErr w:type="spellEnd"/>
        <w:r w:rsidR="004F4368" w:rsidRPr="00C13C15">
          <w:rPr>
            <w:rStyle w:val="Hyperlink"/>
            <w:rFonts w:ascii="Arial" w:hAnsi="Arial" w:cs="Arial"/>
            <w:szCs w:val="22"/>
          </w:rPr>
          <w:t xml:space="preserve"> de sus </w:t>
        </w:r>
        <w:proofErr w:type="spellStart"/>
        <w:r w:rsidR="004F4368" w:rsidRPr="00C13C15">
          <w:rPr>
            <w:rStyle w:val="Hyperlink"/>
            <w:rFonts w:ascii="Arial" w:hAnsi="Arial" w:cs="Arial"/>
            <w:szCs w:val="22"/>
          </w:rPr>
          <w:t>Ingresos</w:t>
        </w:r>
        <w:proofErr w:type="spellEnd"/>
        <w:r w:rsidR="004F4368" w:rsidRPr="00C13C15">
          <w:rPr>
            <w:rStyle w:val="Hyperlink"/>
            <w:rFonts w:ascii="Arial" w:hAnsi="Arial" w:cs="Arial"/>
            <w:szCs w:val="22"/>
          </w:rPr>
          <w:t xml:space="preserve"> para la Obra del </w:t>
        </w:r>
        <w:proofErr w:type="spellStart"/>
        <w:r w:rsidR="004F4368" w:rsidRPr="00C13C15">
          <w:rPr>
            <w:rStyle w:val="Hyperlink"/>
            <w:rFonts w:ascii="Arial" w:hAnsi="Arial" w:cs="Arial"/>
            <w:szCs w:val="22"/>
          </w:rPr>
          <w:t>Señor</w:t>
        </w:r>
        <w:proofErr w:type="spellEnd"/>
      </w:hyperlink>
    </w:p>
    <w:p w14:paraId="4615D396" w14:textId="77777777" w:rsidR="004F4368" w:rsidRPr="00C13C15" w:rsidRDefault="004F4368" w:rsidP="004F4368">
      <w:pPr>
        <w:pStyle w:val="ListParagraph"/>
        <w:numPr>
          <w:ilvl w:val="0"/>
          <w:numId w:val="73"/>
        </w:numPr>
        <w:spacing w:after="0" w:line="360" w:lineRule="auto"/>
        <w:contextualSpacing w:val="0"/>
        <w:jc w:val="left"/>
        <w:rPr>
          <w:rStyle w:val="Hyperlink"/>
          <w:rFonts w:ascii="Arial" w:hAnsi="Arial" w:cs="Arial"/>
          <w:szCs w:val="22"/>
        </w:rPr>
      </w:pPr>
      <w:proofErr w:type="spellStart"/>
      <w:r w:rsidRPr="00C13C15">
        <w:rPr>
          <w:rStyle w:val="Hyperlink"/>
          <w:rFonts w:ascii="Arial" w:hAnsi="Arial" w:cs="Arial"/>
          <w:szCs w:val="22"/>
        </w:rPr>
        <w:t>Formularios</w:t>
      </w:r>
      <w:proofErr w:type="spellEnd"/>
      <w:r w:rsidRPr="00C13C15">
        <w:rPr>
          <w:rStyle w:val="Hyperlink"/>
          <w:rFonts w:ascii="Arial" w:hAnsi="Arial" w:cs="Arial"/>
          <w:szCs w:val="22"/>
        </w:rPr>
        <w:t xml:space="preserve"> de </w:t>
      </w:r>
      <w:proofErr w:type="spellStart"/>
      <w:r w:rsidRPr="00C13C15">
        <w:rPr>
          <w:rStyle w:val="Hyperlink"/>
          <w:rFonts w:ascii="Arial" w:hAnsi="Arial" w:cs="Arial"/>
          <w:szCs w:val="22"/>
        </w:rPr>
        <w:t>planificación</w:t>
      </w:r>
      <w:proofErr w:type="spellEnd"/>
      <w:r w:rsidRPr="00C13C15">
        <w:rPr>
          <w:rStyle w:val="Hyperlink"/>
          <w:rFonts w:ascii="Arial" w:hAnsi="Arial" w:cs="Arial"/>
          <w:szCs w:val="22"/>
        </w:rPr>
        <w:t xml:space="preserve"> </w:t>
      </w:r>
      <w:hyperlink r:id="rId100" w:history="1">
        <w:proofErr w:type="spellStart"/>
        <w:r w:rsidRPr="00C13C15">
          <w:rPr>
            <w:rStyle w:val="Hyperlink"/>
            <w:rFonts w:ascii="Arial" w:hAnsi="Arial" w:cs="Arial"/>
            <w:szCs w:val="22"/>
          </w:rPr>
          <w:t>presupuestaria</w:t>
        </w:r>
        <w:proofErr w:type="spellEnd"/>
      </w:hyperlink>
      <w:r w:rsidRPr="00C13C15">
        <w:rPr>
          <w:rStyle w:val="Hyperlink"/>
          <w:rFonts w:ascii="Arial" w:hAnsi="Arial" w:cs="Arial"/>
          <w:szCs w:val="22"/>
        </w:rPr>
        <w:t xml:space="preserve"> y </w:t>
      </w:r>
      <w:proofErr w:type="spellStart"/>
      <w:r w:rsidRPr="00C13C15">
        <w:rPr>
          <w:rStyle w:val="Hyperlink"/>
          <w:rFonts w:ascii="Arial" w:hAnsi="Arial" w:cs="Arial"/>
          <w:szCs w:val="22"/>
        </w:rPr>
        <w:t>financiera</w:t>
      </w:r>
      <w:proofErr w:type="spellEnd"/>
    </w:p>
    <w:p w14:paraId="4E62E9DF" w14:textId="77777777" w:rsidR="004F4368" w:rsidRPr="004F4368" w:rsidRDefault="004F4368" w:rsidP="004F4368">
      <w:pPr>
        <w:pStyle w:val="ListParagraph"/>
        <w:numPr>
          <w:ilvl w:val="0"/>
          <w:numId w:val="73"/>
        </w:numPr>
        <w:spacing w:after="0" w:line="240" w:lineRule="auto"/>
        <w:contextualSpacing w:val="0"/>
        <w:jc w:val="left"/>
        <w:rPr>
          <w:rFonts w:ascii="Arial" w:hAnsi="Arial" w:cs="Arial"/>
          <w:szCs w:val="22"/>
        </w:rPr>
      </w:pPr>
      <w:r w:rsidRPr="004F4368">
        <w:rPr>
          <w:rFonts w:ascii="Arial" w:hAnsi="Arial" w:cs="Arial"/>
          <w:b/>
          <w:szCs w:val="22"/>
        </w:rPr>
        <w:t>100 Generosity verses PowerPoint Slides in English</w:t>
      </w:r>
      <w:r w:rsidRPr="004F4368">
        <w:rPr>
          <w:rFonts w:ascii="Arial" w:hAnsi="Arial" w:cs="Arial"/>
          <w:szCs w:val="22"/>
        </w:rPr>
        <w:t xml:space="preserve"> (permission given to translate into Spanish) </w:t>
      </w:r>
      <w:hyperlink r:id="rId101" w:history="1">
        <w:r w:rsidRPr="00B5759F">
          <w:rPr>
            <w:rStyle w:val="Hyperlink"/>
            <w:rFonts w:ascii="Arial" w:hAnsi="Arial" w:cs="Arial"/>
            <w:szCs w:val="22"/>
          </w:rPr>
          <w:t>Microsoft Word document</w:t>
        </w:r>
      </w:hyperlink>
      <w:r w:rsidRPr="004F4368">
        <w:rPr>
          <w:rFonts w:ascii="Arial" w:hAnsi="Arial" w:cs="Arial"/>
          <w:szCs w:val="22"/>
        </w:rPr>
        <w:t xml:space="preserve">  </w:t>
      </w:r>
      <w:hyperlink r:id="rId102" w:history="1">
        <w:r w:rsidRPr="00B5759F">
          <w:rPr>
            <w:rStyle w:val="Hyperlink"/>
            <w:rFonts w:ascii="Arial" w:hAnsi="Arial" w:cs="Arial"/>
            <w:szCs w:val="22"/>
          </w:rPr>
          <w:t>PowerPoint Slides</w:t>
        </w:r>
      </w:hyperlink>
      <w:r w:rsidRPr="004F4368">
        <w:rPr>
          <w:rFonts w:ascii="Arial" w:hAnsi="Arial" w:cs="Arial"/>
          <w:szCs w:val="22"/>
        </w:rPr>
        <w:t xml:space="preserve">   Email any translated PowerPoint file to </w:t>
      </w:r>
      <w:hyperlink r:id="rId103" w:history="1">
        <w:r w:rsidRPr="004726F6">
          <w:rPr>
            <w:rStyle w:val="Hyperlink"/>
            <w:rFonts w:ascii="Arial" w:hAnsi="Arial" w:cs="Arial"/>
            <w:szCs w:val="22"/>
          </w:rPr>
          <w:t>bk@kluth.org</w:t>
        </w:r>
      </w:hyperlink>
      <w:r w:rsidRPr="004F4368">
        <w:rPr>
          <w:rFonts w:ascii="Arial" w:hAnsi="Arial" w:cs="Arial"/>
          <w:szCs w:val="22"/>
        </w:rPr>
        <w:t xml:space="preserve"> </w:t>
      </w:r>
    </w:p>
    <w:p w14:paraId="43B2FBAF" w14:textId="77777777" w:rsidR="004F4368" w:rsidRPr="004F4368" w:rsidRDefault="004F4368" w:rsidP="004F4368">
      <w:pPr>
        <w:pStyle w:val="ListParagraph"/>
        <w:spacing w:before="100" w:line="360" w:lineRule="auto"/>
        <w:ind w:left="360" w:hanging="360"/>
        <w:rPr>
          <w:rFonts w:ascii="Arial" w:hAnsi="Arial" w:cs="Arial"/>
          <w:b/>
          <w:i/>
          <w:sz w:val="26"/>
          <w:szCs w:val="26"/>
        </w:rPr>
      </w:pPr>
      <w:r w:rsidRPr="004F4368">
        <w:rPr>
          <w:rFonts w:ascii="Arial" w:hAnsi="Arial" w:cs="Arial"/>
          <w:b/>
          <w:i/>
          <w:sz w:val="26"/>
          <w:szCs w:val="26"/>
        </w:rPr>
        <w:t>Guest Speaking for Conferences, Events, Seminars, Webinars and Churches</w:t>
      </w:r>
    </w:p>
    <w:p w14:paraId="446E4316" w14:textId="77777777" w:rsidR="004F4368" w:rsidRPr="004F4368" w:rsidRDefault="004F4368" w:rsidP="004F4368">
      <w:pPr>
        <w:pStyle w:val="ListParagraph"/>
        <w:numPr>
          <w:ilvl w:val="0"/>
          <w:numId w:val="74"/>
        </w:numPr>
        <w:spacing w:after="0" w:line="360" w:lineRule="auto"/>
        <w:ind w:right="-90"/>
        <w:contextualSpacing w:val="0"/>
        <w:jc w:val="left"/>
        <w:rPr>
          <w:rFonts w:ascii="Arial" w:hAnsi="Arial" w:cs="Arial"/>
          <w:szCs w:val="22"/>
        </w:rPr>
      </w:pPr>
      <w:r w:rsidRPr="004F4368">
        <w:rPr>
          <w:rFonts w:ascii="Arial" w:hAnsi="Arial" w:cs="Arial"/>
          <w:szCs w:val="22"/>
        </w:rPr>
        <w:t xml:space="preserve">Brian has been a speaker </w:t>
      </w:r>
      <w:hyperlink r:id="rId104" w:history="1">
        <w:r w:rsidRPr="009E6425">
          <w:rPr>
            <w:rStyle w:val="Hyperlink"/>
            <w:rFonts w:ascii="Arial" w:hAnsi="Arial" w:cs="Arial"/>
            <w:bCs/>
            <w:szCs w:val="22"/>
          </w:rPr>
          <w:t>#</w:t>
        </w:r>
        <w:r>
          <w:rPr>
            <w:rStyle w:val="Hyperlink"/>
            <w:rFonts w:ascii="Arial" w:hAnsi="Arial" w:cs="Arial"/>
            <w:bCs/>
            <w:szCs w:val="22"/>
          </w:rPr>
          <w:t>Biblical</w:t>
        </w:r>
        <w:r w:rsidRPr="009E6425">
          <w:rPr>
            <w:rStyle w:val="Hyperlink"/>
            <w:rFonts w:ascii="Arial" w:hAnsi="Arial" w:cs="Arial"/>
            <w:bCs/>
            <w:szCs w:val="22"/>
          </w:rPr>
          <w:t>Generosity</w:t>
        </w:r>
      </w:hyperlink>
      <w:r w:rsidRPr="004F4368">
        <w:rPr>
          <w:rFonts w:ascii="Arial" w:hAnsi="Arial" w:cs="Arial"/>
          <w:szCs w:val="22"/>
        </w:rPr>
        <w:t xml:space="preserve"> for churches, conferences, and events in (with the help of Spanish translators) in Mexico, Peru, Guatemala, </w:t>
      </w:r>
      <w:proofErr w:type="gramStart"/>
      <w:r w:rsidRPr="004F4368">
        <w:rPr>
          <w:rFonts w:ascii="Arial" w:hAnsi="Arial" w:cs="Arial"/>
          <w:szCs w:val="22"/>
        </w:rPr>
        <w:t>Columbia</w:t>
      </w:r>
      <w:proofErr w:type="gramEnd"/>
      <w:r w:rsidRPr="004F4368">
        <w:rPr>
          <w:rFonts w:ascii="Arial" w:hAnsi="Arial" w:cs="Arial"/>
          <w:szCs w:val="22"/>
        </w:rPr>
        <w:t xml:space="preserve"> and Hispanic events in the USA.</w:t>
      </w:r>
    </w:p>
    <w:p w14:paraId="55108D04" w14:textId="50A13914" w:rsidR="004F4368" w:rsidRPr="004F4368" w:rsidRDefault="004F4368" w:rsidP="004F4368">
      <w:pPr>
        <w:pStyle w:val="ListParagraph"/>
        <w:spacing w:line="360" w:lineRule="auto"/>
        <w:ind w:right="-90"/>
        <w:rPr>
          <w:rFonts w:ascii="Arial" w:hAnsi="Arial" w:cs="Arial"/>
          <w:sz w:val="12"/>
          <w:szCs w:val="12"/>
        </w:rPr>
      </w:pPr>
    </w:p>
    <w:p w14:paraId="28AD74B3" w14:textId="0A603DD1" w:rsidR="001A0A3C" w:rsidRDefault="009F648A">
      <w:r>
        <w:lastRenderedPageBreak/>
        <w:pict w14:anchorId="28AD5CB9">
          <v:shape id="_x0000_i1067" type="#_x0000_t75" style="width:540pt;height:699.45pt">
            <v:imagedata r:id="rId105" o:title="Seminar and Online Videos"/>
          </v:shape>
        </w:pict>
      </w:r>
    </w:p>
    <w:p w14:paraId="08688928" w14:textId="602CAE65" w:rsidR="001A0A3C" w:rsidRDefault="00000000" w:rsidP="001F5A2A">
      <w:pPr>
        <w:pageBreakBefore/>
        <w:spacing w:after="0"/>
        <w:jc w:val="left"/>
        <w:rPr>
          <w:i/>
        </w:rPr>
      </w:pPr>
      <w:r>
        <w:rPr>
          <w:i/>
          <w:lang w:bidi="x-none"/>
        </w:rPr>
        <w:lastRenderedPageBreak/>
        <w:pict w14:anchorId="139DC580">
          <v:shape id="_x0000_s2102" type="#_x0000_t202" style="position:absolute;margin-left:0;margin-top:-9pt;width:87.9pt;height:90pt;z-index:18;mso-position-horizontal-relative:text;mso-position-vertical-relative:text" stroked="f">
            <v:textbox>
              <w:txbxContent>
                <w:p w14:paraId="41A5D6D4" w14:textId="502617D9" w:rsidR="001F1E41" w:rsidRPr="00A83535" w:rsidRDefault="00000000" w:rsidP="001F1E41">
                  <w:r>
                    <w:pict w14:anchorId="45A1EDDC">
                      <v:shape id="_x0000_i1069" type="#_x0000_t75" style="width:1in;height:77.15pt">
                        <v:imagedata r:id="rId106" o:title="1       Brian - white png background 2"/>
                      </v:shape>
                    </w:pict>
                  </w:r>
                </w:p>
              </w:txbxContent>
            </v:textbox>
            <w10:wrap type="square"/>
          </v:shape>
        </w:pict>
      </w:r>
      <w:r w:rsidRPr="007F035B">
        <w:rPr>
          <w:i/>
        </w:rPr>
        <w:t xml:space="preserve">"Mucha </w:t>
      </w:r>
      <w:proofErr w:type="spellStart"/>
      <w:r w:rsidRPr="007F035B">
        <w:rPr>
          <w:i/>
        </w:rPr>
        <w:t>gente</w:t>
      </w:r>
      <w:proofErr w:type="spellEnd"/>
      <w:r w:rsidRPr="007F035B">
        <w:rPr>
          <w:i/>
        </w:rPr>
        <w:t xml:space="preserve"> </w:t>
      </w:r>
      <w:proofErr w:type="spellStart"/>
      <w:r w:rsidRPr="007F035B">
        <w:rPr>
          <w:i/>
        </w:rPr>
        <w:t>nunca</w:t>
      </w:r>
      <w:proofErr w:type="spellEnd"/>
      <w:r w:rsidRPr="007F035B">
        <w:rPr>
          <w:i/>
        </w:rPr>
        <w:t xml:space="preserve"> </w:t>
      </w:r>
      <w:proofErr w:type="spellStart"/>
      <w:r w:rsidRPr="007F035B">
        <w:rPr>
          <w:i/>
        </w:rPr>
        <w:t>rellenará</w:t>
      </w:r>
      <w:proofErr w:type="spellEnd"/>
      <w:r w:rsidRPr="007F035B">
        <w:rPr>
          <w:i/>
        </w:rPr>
        <w:t xml:space="preserve"> </w:t>
      </w:r>
      <w:proofErr w:type="spellStart"/>
      <w:r w:rsidRPr="007F035B">
        <w:rPr>
          <w:i/>
        </w:rPr>
        <w:t>todas</w:t>
      </w:r>
      <w:proofErr w:type="spellEnd"/>
      <w:r w:rsidRPr="007F035B">
        <w:rPr>
          <w:i/>
        </w:rPr>
        <w:t xml:space="preserve"> las páginas de este ORGANIZADOR FAMILIAR, pero cada página que rellene y utilice será una gran bendición para usted, su </w:t>
      </w:r>
      <w:proofErr w:type="spellStart"/>
      <w:r w:rsidRPr="007F035B">
        <w:rPr>
          <w:i/>
        </w:rPr>
        <w:t>cónyuge</w:t>
      </w:r>
      <w:proofErr w:type="spellEnd"/>
      <w:r w:rsidRPr="007F035B">
        <w:rPr>
          <w:i/>
        </w:rPr>
        <w:t xml:space="preserve"> y sus </w:t>
      </w:r>
      <w:proofErr w:type="spellStart"/>
      <w:r w:rsidRPr="007F035B">
        <w:rPr>
          <w:i/>
        </w:rPr>
        <w:t>seres</w:t>
      </w:r>
      <w:proofErr w:type="spellEnd"/>
      <w:r w:rsidR="001F5A2A">
        <w:rPr>
          <w:i/>
        </w:rPr>
        <w:t xml:space="preserve"> </w:t>
      </w:r>
      <w:proofErr w:type="spellStart"/>
      <w:r w:rsidRPr="007F035B">
        <w:rPr>
          <w:i/>
        </w:rPr>
        <w:t>queridos</w:t>
      </w:r>
      <w:proofErr w:type="spellEnd"/>
      <w:r w:rsidRPr="007F035B">
        <w:rPr>
          <w:i/>
        </w:rPr>
        <w:t>.  Creo que la información que complete en cualquiera de los formularios le ahorrará horas, molestias, dolores de cabeza, angustias e incluso cientos (y miles) de dólares." Dr. Brian Kluth</w:t>
      </w:r>
    </w:p>
    <w:p w14:paraId="558DE931" w14:textId="40A8A331" w:rsidR="001F5A2A" w:rsidRPr="001F5A2A" w:rsidRDefault="001F5A2A" w:rsidP="001F5A2A">
      <w:pPr>
        <w:pStyle w:val="Title"/>
        <w:pageBreakBefore w:val="0"/>
        <w:jc w:val="both"/>
        <w:rPr>
          <w:sz w:val="18"/>
          <w:szCs w:val="24"/>
        </w:rPr>
      </w:pPr>
      <w:r w:rsidRPr="001F5A2A">
        <w:rPr>
          <w:sz w:val="18"/>
          <w:szCs w:val="24"/>
        </w:rPr>
        <w:t xml:space="preserve">            </w:t>
      </w:r>
    </w:p>
    <w:p w14:paraId="49BF98E5" w14:textId="5F6F8D55" w:rsidR="001F5A2A" w:rsidRDefault="001F5A2A" w:rsidP="001F5A2A">
      <w:pPr>
        <w:pStyle w:val="Title"/>
        <w:pageBreakBefore w:val="0"/>
        <w:jc w:val="left"/>
      </w:pPr>
      <w:r w:rsidRPr="001F5A2A">
        <w:rPr>
          <w:caps w:val="0"/>
        </w:rPr>
        <w:t>TOP10 CONSEJOS</w:t>
      </w:r>
      <w:r w:rsidRPr="00FD57F4">
        <w:t xml:space="preserve"> </w:t>
      </w:r>
      <w:r w:rsidRPr="001F5A2A">
        <w:rPr>
          <w:color w:val="auto"/>
          <w:sz w:val="24"/>
          <w:szCs w:val="36"/>
        </w:rPr>
        <w:t>sobre cómo utilizar mejor su ORGANIZADOR FAMILIAR</w:t>
      </w:r>
    </w:p>
    <w:p w14:paraId="4AA8F55E" w14:textId="77777777" w:rsidR="001A0A3C" w:rsidRDefault="00000000">
      <w:pPr>
        <w:pStyle w:val="ListParagraph"/>
        <w:numPr>
          <w:ilvl w:val="0"/>
          <w:numId w:val="48"/>
        </w:numPr>
        <w:spacing w:before="120" w:after="0" w:line="240" w:lineRule="auto"/>
        <w:rPr>
          <w:spacing w:val="-2"/>
        </w:rPr>
      </w:pPr>
      <w:proofErr w:type="spellStart"/>
      <w:r w:rsidRPr="0088664A">
        <w:rPr>
          <w:spacing w:val="-2"/>
        </w:rPr>
        <w:t>Visite</w:t>
      </w:r>
      <w:proofErr w:type="spellEnd"/>
      <w:r w:rsidRPr="0088664A">
        <w:rPr>
          <w:spacing w:val="-2"/>
        </w:rPr>
        <w:t xml:space="preserve"> el sitio web www.MyFamilyForms.org y escuche cualquiera de los archivos de audio disponibles o vea los vídeos para conocer historias reales que le inspirarán sobre por qué y cómo utilizar muchas de las páginas de este manual.</w:t>
      </w:r>
    </w:p>
    <w:p w14:paraId="4ED9F4CF" w14:textId="77777777" w:rsidR="001A0A3C" w:rsidRDefault="00000000">
      <w:pPr>
        <w:pStyle w:val="ListParagraph"/>
        <w:numPr>
          <w:ilvl w:val="0"/>
          <w:numId w:val="48"/>
        </w:numPr>
        <w:spacing w:before="120" w:after="0" w:line="240" w:lineRule="auto"/>
      </w:pPr>
      <w:r>
        <w:t>Visite el sitio web www.MyFamilyForms.org y consulte las páginas de muestra para ver cómo otras personas han utilizado algunas de las páginas en beneficio de su familia.</w:t>
      </w:r>
    </w:p>
    <w:p w14:paraId="1A9184FD" w14:textId="77777777" w:rsidR="001A0A3C" w:rsidRDefault="00000000">
      <w:pPr>
        <w:pStyle w:val="ListParagraph"/>
        <w:numPr>
          <w:ilvl w:val="0"/>
          <w:numId w:val="48"/>
        </w:numPr>
        <w:spacing w:before="120" w:after="0" w:line="240" w:lineRule="auto"/>
        <w:rPr>
          <w:spacing w:val="-2"/>
        </w:rPr>
      </w:pPr>
      <w:r w:rsidRPr="0088664A">
        <w:rPr>
          <w:spacing w:val="-2"/>
        </w:rPr>
        <w:t>Dedica un tiempo a la semana durante unos meses (una mañana, una tarde o una noche) a rellenar las páginas que sabes que serán más útiles para ti, tu cónyuge y tus seres queridos.</w:t>
      </w:r>
    </w:p>
    <w:p w14:paraId="5BA7A4F1" w14:textId="77777777" w:rsidR="001A0A3C" w:rsidRDefault="00000000">
      <w:pPr>
        <w:pStyle w:val="ListParagraph"/>
        <w:numPr>
          <w:ilvl w:val="0"/>
          <w:numId w:val="48"/>
        </w:numPr>
        <w:spacing w:before="120" w:after="0" w:line="240" w:lineRule="auto"/>
      </w:pPr>
      <w:r>
        <w:t>Escriba a lápiz para poder actualizar o modificar posteriormente cualquier información que cambie.</w:t>
      </w:r>
    </w:p>
    <w:p w14:paraId="496F92E2" w14:textId="77777777" w:rsidR="001A0A3C" w:rsidRDefault="00000000">
      <w:pPr>
        <w:pStyle w:val="ListParagraph"/>
        <w:numPr>
          <w:ilvl w:val="0"/>
          <w:numId w:val="48"/>
        </w:numPr>
        <w:spacing w:before="120" w:after="0" w:line="240" w:lineRule="auto"/>
      </w:pPr>
      <w:r>
        <w:t>Lleva el ORGANIZADOR FAMILIAR a las reuniones familiares (Navidad, Pascua, Acción de Gracias, reuniones familiares, fiestas de cumpleaños, etc.) y haz que la gente comente y rellene información sobre tu árbol genealógico, 100 preguntas, cumpleaños y aniversarios, ideas para hacer regalos y mucho más.</w:t>
      </w:r>
    </w:p>
    <w:p w14:paraId="5862C011" w14:textId="77777777" w:rsidR="001A0A3C" w:rsidRDefault="00000000">
      <w:pPr>
        <w:pStyle w:val="ListParagraph"/>
        <w:numPr>
          <w:ilvl w:val="0"/>
          <w:numId w:val="48"/>
        </w:numPr>
        <w:spacing w:before="120" w:after="0" w:line="240" w:lineRule="auto"/>
      </w:pPr>
      <w:r>
        <w:t xml:space="preserve">Si tienes padres ancianos, ten reuniones personales o familiares con ellos y ayúdales a rellenar la información importante que sea necesaria en relación con sus asuntos del final de esta vida (especialmente la sección del árbol genealógico y la historia, la información financiera, los deseos médicos y la historia, las páginas del funeral, la distribución de las posesiones, los asuntos espirituales, etc.). </w:t>
      </w:r>
    </w:p>
    <w:p w14:paraId="5F6F2F74" w14:textId="77777777" w:rsidR="001A0A3C" w:rsidRDefault="00000000">
      <w:pPr>
        <w:pStyle w:val="ListParagraph"/>
        <w:numPr>
          <w:ilvl w:val="0"/>
          <w:numId w:val="48"/>
        </w:numPr>
        <w:spacing w:before="120" w:after="0" w:line="240" w:lineRule="auto"/>
      </w:pPr>
      <w:r>
        <w:t>Organiza un pequeño grupo de personas para que se reúnan de 4 a 8 veces para trabajar juntos en el ORGANIZADOR FAMILIAR y para que se responsabilicen mutuamente de seguir avanzando en la cumplimentación de muchas de las páginas clave de este manual.  El grupo puede estar formado por personas de su vecindario, lugar de trabajo (reúnanse a la hora del almuerzo), amigos, familia, iglesia, escuela dominical, estudio bíblico, grupo de lectura y grupo de mujeres.</w:t>
      </w:r>
    </w:p>
    <w:p w14:paraId="477C68D4" w14:textId="77777777" w:rsidR="001A0A3C" w:rsidRDefault="00000000">
      <w:pPr>
        <w:pStyle w:val="ListParagraph"/>
        <w:numPr>
          <w:ilvl w:val="0"/>
          <w:numId w:val="48"/>
        </w:numPr>
        <w:spacing w:before="120" w:after="0" w:line="240" w:lineRule="auto"/>
      </w:pPr>
      <w:r>
        <w:t>Compre ejemplares para regalar a otras personas que conozca y le importen.</w:t>
      </w:r>
    </w:p>
    <w:p w14:paraId="0ACE783E" w14:textId="77777777" w:rsidR="001A0A3C" w:rsidRDefault="00000000">
      <w:pPr>
        <w:pStyle w:val="ListParagraph"/>
        <w:numPr>
          <w:ilvl w:val="0"/>
          <w:numId w:val="48"/>
        </w:numPr>
        <w:spacing w:before="120" w:after="0" w:line="240" w:lineRule="auto"/>
      </w:pPr>
      <w:r>
        <w:t>Visita el sitio web www.MyFamilyForms.org y pide la versión electrónica para poder personalizar cualquier página y adaptarla a ti y a tu situación.  También puedes imprimir las páginas y colocarlas en una carpeta de 3 anillas.</w:t>
      </w:r>
    </w:p>
    <w:p w14:paraId="2DE7933A" w14:textId="77777777" w:rsidR="001A0A3C" w:rsidRDefault="00000000">
      <w:pPr>
        <w:pStyle w:val="ListParagraph"/>
        <w:numPr>
          <w:ilvl w:val="0"/>
          <w:numId w:val="48"/>
        </w:numPr>
        <w:spacing w:after="360" w:line="240" w:lineRule="auto"/>
      </w:pPr>
      <w:r>
        <w:t>Pida la versión electrónica para poder actualizar y editar la información y enviarla fácilmente por correo electrónico a familiares en otros lugares.  Guarde un archivo de esta versión en papel o documento electrónico junto con su testamento.</w:t>
      </w:r>
    </w:p>
    <w:p w14:paraId="2807F475" w14:textId="77777777" w:rsidR="001A0A3C" w:rsidRPr="001F5A2A" w:rsidRDefault="00000000">
      <w:pPr>
        <w:spacing w:before="240" w:line="240" w:lineRule="auto"/>
        <w:rPr>
          <w:sz w:val="14"/>
          <w:szCs w:val="18"/>
        </w:rPr>
      </w:pPr>
      <w:r w:rsidRPr="001F5A2A">
        <w:rPr>
          <w:sz w:val="14"/>
          <w:szCs w:val="18"/>
        </w:rPr>
        <w:t>REGLAS DE DERECHOS DE AUTOR RELATIVAS AL USO DE LOS FORMULARIOS DE ESTE ORGANIZADOR FAMILIAR Todo el material de este ORGANIZADOR FAMILIAR ha sido desarrollado a través de las experiencias personales, el trabajo y la investigación del Dr. Brian Kluth.  Una vez que haya comprado una copia en papel y/o electrónica del ORGANIZADOR FAMILIAR (o le hayan regalado una copia), tiene permiso para fotocopiar o imprimir los formularios de este manual para su uso personal y para compartir con otras personas los formularios que haya completado.  Si desea que otros familiares y amigos dispongan de los formularios en blanco que se encuentran en este ORGANIZADOR FAMILIAR, adquiera una versión en papel o electrónica para ellos o diríjalos a la página web www.MyFamilyForms.org para que puedan hacer su propia compra.  No está permitido fotocopiar, enviar por correo electrónico ni distribuir formularios en blanco a otras personas.  Los derechos de autor y el permiso de reimpresión de formularios específicos están disponibles previa solicitud enviando un correo electrónico a organizer@kluth.org con los detalles de cómo se utilizarán o modificarán los formularios y quién los recibirá (pueden aplicarse tasas de derechos de autor).  Si lo desea, puede solicitar detalles y opciones de precios especiales para ejemplares con PORTADA PERSONALIZADA y VERSIONES PERSONALIZADAS COMPLETAS (véase la página 48) llamando al 1-866-935-5884.  Información de contacto: Dr. Brian Kluth, MAXIMUM Generosity, 5201 Pinon Valley Road, Colorado Springs, CO 80919, organizer@kluth.org. TOP10 TIPS sobre cómo utilizar mejor su ORGANIZADOR FAMILIAR © Dr. Brian Kluth.  Todos los derechos reservados.  El contenido y los formularios en blanco no pueden ser reproducidos total o parcialmente de ninguna forma sin el consentimiento expreso por escrito del Autor.  DISEÑADO POR: Leana Santana Escritura tomada de la SANTA BIBLIA®, NUEVA VERSIÓN INTERNACIONAL.  NVI® COPYRIGHT© 1973, 1978, 1984 por la Sociedad Bíblica Internacional.  Usado con permiso.  Todos los derechos reservados.  Los versículos que no son de la NVI se designan como NLT (New Living Translation), TLB (Tyndale Living Bible) y KJV (King James Version).  Santa Biblia, Nueva Traducción Viviente, copyright © 1996 por Tyndale Charitable Trust.  Todos los derechos reservados.  Las citas de las Escrituras marcadas con (NLT) están tomadas de la Santa Biblia, Nueva Traducción Viviente, copyright © 1996.  Utilizadas con permiso de Tyndale House Publishers, Inc., Wheaton, Illinois 60189.  Todos los derechos reservados.  La Biblia Viviente, copyright © 1971.</w:t>
      </w:r>
    </w:p>
    <w:p w14:paraId="543A04EB" w14:textId="77777777" w:rsidR="001A0A3C" w:rsidRPr="001F5A2A" w:rsidRDefault="00000000">
      <w:pPr>
        <w:spacing w:line="240" w:lineRule="auto"/>
        <w:rPr>
          <w:sz w:val="14"/>
          <w:szCs w:val="18"/>
        </w:rPr>
      </w:pPr>
      <w:r w:rsidRPr="001F5A2A">
        <w:rPr>
          <w:sz w:val="14"/>
          <w:szCs w:val="18"/>
        </w:rPr>
        <w:t>Las citas de las Escrituras marcadas con (TLB) están tomadas de la Biblia Viviente.  Utilizadas con permiso de Tyndale House Publishers, Inc., Wheaton, Illinois 60189.  Todos los derechos reservados.  Las dos citas de las Escrituras marcadas con (RV) están tomadas de la Biblia King James.  La mayoría de las fotos se adquirieron en www.istockphotos.com. ISBN10: 1-59971-855-9 ISBN13: 978-1-59971-856-9 Precio de venta al público: $19.95US</w:t>
      </w:r>
    </w:p>
    <w:p w14:paraId="50DB9219" w14:textId="77777777" w:rsidR="001A0A3C" w:rsidRDefault="00000000">
      <w:pPr>
        <w:pStyle w:val="Title"/>
        <w:spacing w:after="360"/>
      </w:pPr>
      <w:r>
        <w:lastRenderedPageBreak/>
        <w:t>EL ORGANIZADOR FAMILIAR</w:t>
      </w:r>
    </w:p>
    <w:tbl>
      <w:tblPr>
        <w:tblW w:w="11116" w:type="dxa"/>
        <w:tblLook w:val="04A0" w:firstRow="1" w:lastRow="0" w:firstColumn="1" w:lastColumn="0" w:noHBand="0" w:noVBand="1"/>
      </w:tblPr>
      <w:tblGrid>
        <w:gridCol w:w="5498"/>
        <w:gridCol w:w="5618"/>
      </w:tblGrid>
      <w:tr w:rsidR="001F1E41" w:rsidRPr="003F2641" w14:paraId="04A3CB09" w14:textId="77777777" w:rsidTr="001F1E41">
        <w:trPr>
          <w:trHeight w:val="7122"/>
        </w:trPr>
        <w:tc>
          <w:tcPr>
            <w:tcW w:w="5498" w:type="dxa"/>
          </w:tcPr>
          <w:p w14:paraId="1280A40C" w14:textId="7AB245B9" w:rsidR="001A0A3C" w:rsidRDefault="00000000">
            <w:pPr>
              <w:pStyle w:val="Heading1"/>
              <w:spacing w:after="240"/>
              <w:jc w:val="center"/>
              <w:rPr>
                <w:rFonts w:ascii="Tahoma" w:hAnsi="Tahoma"/>
              </w:rPr>
            </w:pPr>
            <w:r w:rsidRPr="00A83535">
              <w:rPr>
                <w:rFonts w:ascii="Tahoma" w:hAnsi="Tahoma"/>
              </w:rPr>
              <w:t>Tu GUÍA ULTIMA</w:t>
            </w:r>
            <w:r w:rsidRPr="00A83535">
              <w:br/>
            </w:r>
            <w:r w:rsidRPr="00A83535">
              <w:rPr>
                <w:rFonts w:ascii="Tahoma" w:hAnsi="Tahoma"/>
              </w:rPr>
              <w:t>para organizar:</w:t>
            </w:r>
          </w:p>
          <w:p w14:paraId="6C222777" w14:textId="77777777" w:rsidR="001A0A3C" w:rsidRDefault="00000000">
            <w:pPr>
              <w:pStyle w:val="ListParagraph"/>
              <w:numPr>
                <w:ilvl w:val="0"/>
                <w:numId w:val="49"/>
              </w:numPr>
              <w:spacing w:line="240" w:lineRule="auto"/>
              <w:rPr>
                <w:b/>
                <w:sz w:val="24"/>
              </w:rPr>
            </w:pPr>
            <w:r w:rsidRPr="00A83535">
              <w:rPr>
                <w:b/>
                <w:sz w:val="24"/>
              </w:rPr>
              <w:t>Información sobre el hogar</w:t>
            </w:r>
          </w:p>
          <w:p w14:paraId="7550E887" w14:textId="77777777" w:rsidR="001A0A3C" w:rsidRDefault="00000000">
            <w:pPr>
              <w:pStyle w:val="ListParagraph"/>
              <w:numPr>
                <w:ilvl w:val="0"/>
                <w:numId w:val="49"/>
              </w:numPr>
              <w:spacing w:line="240" w:lineRule="auto"/>
              <w:rPr>
                <w:b/>
                <w:sz w:val="24"/>
              </w:rPr>
            </w:pPr>
            <w:r w:rsidRPr="00A83535">
              <w:rPr>
                <w:b/>
                <w:sz w:val="24"/>
              </w:rPr>
              <w:t>Horarios familiares</w:t>
            </w:r>
          </w:p>
          <w:p w14:paraId="3BF57D40" w14:textId="77777777" w:rsidR="001A0A3C" w:rsidRDefault="00000000">
            <w:pPr>
              <w:pStyle w:val="ListParagraph"/>
              <w:numPr>
                <w:ilvl w:val="0"/>
                <w:numId w:val="49"/>
              </w:numPr>
              <w:spacing w:line="240" w:lineRule="auto"/>
              <w:rPr>
                <w:b/>
                <w:sz w:val="24"/>
              </w:rPr>
            </w:pPr>
            <w:r w:rsidRPr="00A83535">
              <w:rPr>
                <w:b/>
                <w:sz w:val="24"/>
              </w:rPr>
              <w:t>Historia familiar</w:t>
            </w:r>
          </w:p>
          <w:p w14:paraId="53D2E3FB" w14:textId="77777777" w:rsidR="001A0A3C" w:rsidRDefault="00000000">
            <w:pPr>
              <w:pStyle w:val="ListParagraph"/>
              <w:numPr>
                <w:ilvl w:val="0"/>
                <w:numId w:val="49"/>
              </w:numPr>
              <w:spacing w:line="240" w:lineRule="auto"/>
              <w:rPr>
                <w:b/>
                <w:sz w:val="24"/>
              </w:rPr>
            </w:pPr>
            <w:r w:rsidRPr="00A83535">
              <w:rPr>
                <w:b/>
                <w:sz w:val="24"/>
              </w:rPr>
              <w:t>Registros importantes</w:t>
            </w:r>
          </w:p>
          <w:p w14:paraId="5C80E4F4" w14:textId="77777777" w:rsidR="001A0A3C" w:rsidRDefault="00000000">
            <w:pPr>
              <w:pStyle w:val="ListParagraph"/>
              <w:numPr>
                <w:ilvl w:val="0"/>
                <w:numId w:val="49"/>
              </w:numPr>
              <w:spacing w:line="240" w:lineRule="auto"/>
              <w:rPr>
                <w:b/>
                <w:sz w:val="24"/>
              </w:rPr>
            </w:pPr>
            <w:r w:rsidRPr="00A83535">
              <w:rPr>
                <w:b/>
                <w:sz w:val="24"/>
              </w:rPr>
              <w:t>Finanzas</w:t>
            </w:r>
          </w:p>
          <w:p w14:paraId="57DC5D80" w14:textId="77777777" w:rsidR="001A0A3C" w:rsidRDefault="00000000">
            <w:pPr>
              <w:pStyle w:val="ListParagraph"/>
              <w:numPr>
                <w:ilvl w:val="0"/>
                <w:numId w:val="49"/>
              </w:numPr>
              <w:spacing w:line="240" w:lineRule="auto"/>
              <w:rPr>
                <w:b/>
                <w:sz w:val="24"/>
              </w:rPr>
            </w:pPr>
            <w:r w:rsidRPr="00A83535">
              <w:rPr>
                <w:b/>
                <w:sz w:val="24"/>
              </w:rPr>
              <w:t>Árbol genealógico e historia</w:t>
            </w:r>
          </w:p>
          <w:p w14:paraId="3BFBD0D1" w14:textId="77777777" w:rsidR="001A0A3C" w:rsidRDefault="00000000">
            <w:pPr>
              <w:pStyle w:val="ListParagraph"/>
              <w:numPr>
                <w:ilvl w:val="0"/>
                <w:numId w:val="49"/>
              </w:numPr>
              <w:spacing w:line="240" w:lineRule="auto"/>
              <w:rPr>
                <w:b/>
                <w:sz w:val="24"/>
              </w:rPr>
            </w:pPr>
            <w:r w:rsidRPr="00A83535">
              <w:rPr>
                <w:b/>
                <w:sz w:val="24"/>
              </w:rPr>
              <w:t>Compras y listas de tareas</w:t>
            </w:r>
          </w:p>
          <w:p w14:paraId="4686A92F" w14:textId="77777777" w:rsidR="001A0A3C" w:rsidRDefault="00000000">
            <w:pPr>
              <w:pStyle w:val="ListParagraph"/>
              <w:numPr>
                <w:ilvl w:val="0"/>
                <w:numId w:val="49"/>
              </w:numPr>
              <w:spacing w:line="240" w:lineRule="auto"/>
              <w:rPr>
                <w:b/>
                <w:sz w:val="24"/>
              </w:rPr>
            </w:pPr>
            <w:r w:rsidRPr="00A83535">
              <w:rPr>
                <w:b/>
                <w:sz w:val="24"/>
              </w:rPr>
              <w:t>Viaje y planes de viaje</w:t>
            </w:r>
          </w:p>
          <w:p w14:paraId="37153FF3" w14:textId="77777777" w:rsidR="001A0A3C" w:rsidRDefault="00000000">
            <w:pPr>
              <w:pStyle w:val="ListParagraph"/>
              <w:numPr>
                <w:ilvl w:val="0"/>
                <w:numId w:val="49"/>
              </w:numPr>
              <w:spacing w:line="240" w:lineRule="auto"/>
              <w:rPr>
                <w:b/>
                <w:sz w:val="24"/>
              </w:rPr>
            </w:pPr>
            <w:r w:rsidRPr="00A83535">
              <w:rPr>
                <w:b/>
                <w:sz w:val="24"/>
              </w:rPr>
              <w:t>Contraseña/Códigos de acceso</w:t>
            </w:r>
          </w:p>
          <w:p w14:paraId="454318E1" w14:textId="77777777" w:rsidR="001A0A3C" w:rsidRDefault="00000000">
            <w:pPr>
              <w:pStyle w:val="ListParagraph"/>
              <w:numPr>
                <w:ilvl w:val="0"/>
                <w:numId w:val="49"/>
              </w:numPr>
              <w:spacing w:line="240" w:lineRule="auto"/>
              <w:rPr>
                <w:b/>
                <w:sz w:val="24"/>
              </w:rPr>
            </w:pPr>
            <w:r w:rsidRPr="00A83535">
              <w:rPr>
                <w:b/>
                <w:sz w:val="24"/>
              </w:rPr>
              <w:t>Testamento y planes sucesorios</w:t>
            </w:r>
          </w:p>
          <w:p w14:paraId="3A1E5425" w14:textId="77777777" w:rsidR="001A0A3C" w:rsidRDefault="00000000">
            <w:pPr>
              <w:pStyle w:val="ListParagraph"/>
              <w:numPr>
                <w:ilvl w:val="0"/>
                <w:numId w:val="49"/>
              </w:numPr>
              <w:spacing w:line="240" w:lineRule="auto"/>
              <w:rPr>
                <w:b/>
                <w:sz w:val="24"/>
              </w:rPr>
            </w:pPr>
            <w:r w:rsidRPr="00A83535">
              <w:rPr>
                <w:b/>
                <w:sz w:val="24"/>
              </w:rPr>
              <w:t>Donaciones benéficas</w:t>
            </w:r>
          </w:p>
          <w:p w14:paraId="388ED234" w14:textId="77777777" w:rsidR="001A0A3C" w:rsidRDefault="00000000">
            <w:pPr>
              <w:pStyle w:val="ListParagraph"/>
              <w:numPr>
                <w:ilvl w:val="0"/>
                <w:numId w:val="49"/>
              </w:numPr>
              <w:spacing w:line="240" w:lineRule="auto"/>
              <w:rPr>
                <w:b/>
                <w:sz w:val="24"/>
              </w:rPr>
            </w:pPr>
            <w:r w:rsidRPr="00A83535">
              <w:rPr>
                <w:b/>
                <w:sz w:val="24"/>
              </w:rPr>
              <w:t>Cuestiones importantes relacionadas con la fe</w:t>
            </w:r>
          </w:p>
          <w:p w14:paraId="5A22E8A9" w14:textId="1E953952" w:rsidR="001A0A3C" w:rsidRDefault="00000000">
            <w:pPr>
              <w:pStyle w:val="ListParagraph"/>
              <w:numPr>
                <w:ilvl w:val="0"/>
                <w:numId w:val="49"/>
              </w:numPr>
              <w:spacing w:line="240" w:lineRule="auto"/>
              <w:jc w:val="left"/>
              <w:rPr>
                <w:b/>
              </w:rPr>
            </w:pPr>
            <w:proofErr w:type="spellStart"/>
            <w:r w:rsidRPr="00A83535">
              <w:rPr>
                <w:b/>
                <w:sz w:val="24"/>
              </w:rPr>
              <w:t>Cuidados</w:t>
            </w:r>
            <w:proofErr w:type="spellEnd"/>
            <w:r w:rsidRPr="00A83535">
              <w:rPr>
                <w:b/>
                <w:sz w:val="24"/>
              </w:rPr>
              <w:t xml:space="preserve"> (para padres </w:t>
            </w:r>
            <w:r w:rsidRPr="00A83535">
              <w:rPr>
                <w:b/>
                <w:sz w:val="24"/>
              </w:rPr>
              <w:br/>
              <w:t xml:space="preserve">o </w:t>
            </w:r>
            <w:proofErr w:type="spellStart"/>
            <w:r w:rsidRPr="00A83535">
              <w:rPr>
                <w:b/>
                <w:sz w:val="24"/>
              </w:rPr>
              <w:t>familiares</w:t>
            </w:r>
            <w:proofErr w:type="spellEnd"/>
            <w:r w:rsidRPr="00A83535">
              <w:rPr>
                <w:b/>
                <w:sz w:val="24"/>
              </w:rPr>
              <w:t xml:space="preserve"> </w:t>
            </w:r>
            <w:proofErr w:type="spellStart"/>
            <w:r w:rsidRPr="00A83535">
              <w:rPr>
                <w:b/>
                <w:sz w:val="24"/>
              </w:rPr>
              <w:t>mayores</w:t>
            </w:r>
            <w:proofErr w:type="spellEnd"/>
            <w:r w:rsidRPr="00A83535">
              <w:rPr>
                <w:b/>
                <w:sz w:val="24"/>
              </w:rPr>
              <w:t>)</w:t>
            </w:r>
          </w:p>
        </w:tc>
        <w:tc>
          <w:tcPr>
            <w:tcW w:w="5618" w:type="dxa"/>
          </w:tcPr>
          <w:p w14:paraId="08447816" w14:textId="77777777" w:rsidR="001A0A3C" w:rsidRDefault="00000000">
            <w:pPr>
              <w:spacing w:before="300" w:after="240" w:line="240" w:lineRule="auto"/>
              <w:jc w:val="center"/>
              <w:rPr>
                <w:sz w:val="28"/>
              </w:rPr>
            </w:pPr>
            <w:r>
              <w:rPr>
                <w:rFonts w:ascii="Arial" w:hAnsi="Arial"/>
                <w:b/>
                <w:color w:val="9D3511"/>
                <w:spacing w:val="20"/>
                <w:sz w:val="28"/>
                <w:lang w:bidi="x-none"/>
              </w:rPr>
              <w:pict w14:anchorId="26AE7F91">
                <v:shape id="_x0000_s2103" type="#_x0000_t202" style="position:absolute;left:0;text-align:left;margin-left:93.6pt;margin-top:80.5pt;width:126.5pt;height:109.8pt;z-index:19;mso-position-horizontal-relative:text;mso-position-vertical-relative:text" filled="f" stroked="f">
                  <v:textbox style="mso-next-textbox:#_x0000_s2103">
                    <w:txbxContent>
                      <w:p w14:paraId="3B976B6D" w14:textId="77777777" w:rsidR="001F1E41" w:rsidRDefault="00000000" w:rsidP="001F1E41">
                        <w:r>
                          <w:pict w14:anchorId="61DC0853">
                            <v:shape id="_x0000_i1071" type="#_x0000_t75" style="width:123.45pt;height:102.85pt">
                              <v:imagedata r:id="rId107" o:title="Gift"/>
                            </v:shape>
                          </w:pict>
                        </w:r>
                      </w:p>
                    </w:txbxContent>
                  </v:textbox>
                </v:shape>
              </w:pict>
            </w:r>
            <w:r w:rsidRPr="00A83535">
              <w:rPr>
                <w:rStyle w:val="Heading1Char"/>
                <w:rFonts w:ascii="Tahoma" w:hAnsi="Tahoma"/>
              </w:rPr>
              <w:t>UN GRAN REGALO</w:t>
            </w:r>
            <w:r w:rsidRPr="00A83535">
              <w:rPr>
                <w:rStyle w:val="Heading1Char"/>
              </w:rPr>
              <w:br/>
            </w:r>
            <w:r w:rsidRPr="00A83535">
              <w:rPr>
                <w:rStyle w:val="Heading1Char"/>
                <w:rFonts w:ascii="Tahoma" w:hAnsi="Tahoma"/>
              </w:rPr>
              <w:t>idea para</w:t>
            </w:r>
            <w:r w:rsidRPr="00A83535">
              <w:rPr>
                <w:sz w:val="28"/>
              </w:rPr>
              <w:t>:</w:t>
            </w:r>
          </w:p>
          <w:p w14:paraId="45BF8B8E" w14:textId="182540BE" w:rsidR="001A0A3C" w:rsidRDefault="00000000">
            <w:pPr>
              <w:pStyle w:val="ListParagraph"/>
              <w:numPr>
                <w:ilvl w:val="0"/>
                <w:numId w:val="50"/>
              </w:numPr>
              <w:spacing w:line="240" w:lineRule="auto"/>
              <w:rPr>
                <w:b/>
                <w:sz w:val="24"/>
              </w:rPr>
            </w:pPr>
            <w:r w:rsidRPr="00A83535">
              <w:rPr>
                <w:b/>
                <w:sz w:val="24"/>
              </w:rPr>
              <w:t>Padres</w:t>
            </w:r>
          </w:p>
          <w:p w14:paraId="60599CD4" w14:textId="77777777" w:rsidR="001A0A3C" w:rsidRDefault="00000000">
            <w:pPr>
              <w:pStyle w:val="ListParagraph"/>
              <w:numPr>
                <w:ilvl w:val="0"/>
                <w:numId w:val="50"/>
              </w:numPr>
              <w:spacing w:line="240" w:lineRule="auto"/>
              <w:rPr>
                <w:b/>
                <w:sz w:val="24"/>
              </w:rPr>
            </w:pPr>
            <w:r w:rsidRPr="00A83535">
              <w:rPr>
                <w:b/>
                <w:sz w:val="24"/>
              </w:rPr>
              <w:t>Clientes</w:t>
            </w:r>
          </w:p>
          <w:p w14:paraId="68E24D7A" w14:textId="77777777" w:rsidR="001A0A3C" w:rsidRDefault="00000000">
            <w:pPr>
              <w:pStyle w:val="ListParagraph"/>
              <w:numPr>
                <w:ilvl w:val="0"/>
                <w:numId w:val="50"/>
              </w:numPr>
              <w:spacing w:line="240" w:lineRule="auto"/>
              <w:rPr>
                <w:b/>
                <w:sz w:val="24"/>
              </w:rPr>
            </w:pPr>
            <w:r w:rsidRPr="00A83535">
              <w:rPr>
                <w:b/>
                <w:sz w:val="24"/>
              </w:rPr>
              <w:t>Amigos</w:t>
            </w:r>
          </w:p>
          <w:p w14:paraId="4CC320B4" w14:textId="77777777" w:rsidR="001A0A3C" w:rsidRDefault="00000000">
            <w:pPr>
              <w:pStyle w:val="ListParagraph"/>
              <w:numPr>
                <w:ilvl w:val="0"/>
                <w:numId w:val="50"/>
              </w:numPr>
              <w:spacing w:line="240" w:lineRule="auto"/>
              <w:rPr>
                <w:b/>
                <w:sz w:val="24"/>
              </w:rPr>
            </w:pPr>
            <w:r w:rsidRPr="00A83535">
              <w:rPr>
                <w:b/>
                <w:sz w:val="24"/>
              </w:rPr>
              <w:t>Donantes</w:t>
            </w:r>
          </w:p>
          <w:p w14:paraId="74CA7BFE" w14:textId="77777777" w:rsidR="001A0A3C" w:rsidRDefault="00000000">
            <w:pPr>
              <w:pStyle w:val="ListParagraph"/>
              <w:numPr>
                <w:ilvl w:val="0"/>
                <w:numId w:val="50"/>
              </w:numPr>
              <w:spacing w:line="240" w:lineRule="auto"/>
              <w:rPr>
                <w:b/>
                <w:sz w:val="24"/>
              </w:rPr>
            </w:pPr>
            <w:r w:rsidRPr="00A83535">
              <w:rPr>
                <w:b/>
                <w:sz w:val="24"/>
              </w:rPr>
              <w:t>Hermanos</w:t>
            </w:r>
          </w:p>
          <w:p w14:paraId="1703C0FA" w14:textId="77777777" w:rsidR="001A0A3C" w:rsidRDefault="00000000">
            <w:pPr>
              <w:pStyle w:val="ListParagraph"/>
              <w:numPr>
                <w:ilvl w:val="0"/>
                <w:numId w:val="50"/>
              </w:numPr>
              <w:spacing w:line="240" w:lineRule="auto"/>
              <w:rPr>
                <w:b/>
                <w:sz w:val="24"/>
              </w:rPr>
            </w:pPr>
            <w:r w:rsidRPr="00A83535">
              <w:rPr>
                <w:b/>
                <w:sz w:val="24"/>
              </w:rPr>
              <w:t>Empleados</w:t>
            </w:r>
          </w:p>
          <w:p w14:paraId="060EFA7C" w14:textId="77777777" w:rsidR="001A0A3C" w:rsidRDefault="00000000">
            <w:pPr>
              <w:pStyle w:val="ListParagraph"/>
              <w:numPr>
                <w:ilvl w:val="0"/>
                <w:numId w:val="50"/>
              </w:numPr>
              <w:spacing w:line="240" w:lineRule="auto"/>
              <w:rPr>
                <w:b/>
                <w:sz w:val="24"/>
              </w:rPr>
            </w:pPr>
            <w:r w:rsidRPr="00A83535">
              <w:rPr>
                <w:b/>
                <w:sz w:val="24"/>
              </w:rPr>
              <w:t>Familiares mayores</w:t>
            </w:r>
          </w:p>
          <w:p w14:paraId="07AC1B5A" w14:textId="77777777" w:rsidR="001A0A3C" w:rsidRDefault="00000000">
            <w:pPr>
              <w:pStyle w:val="ListParagraph"/>
              <w:numPr>
                <w:ilvl w:val="0"/>
                <w:numId w:val="50"/>
              </w:numPr>
              <w:spacing w:line="240" w:lineRule="auto"/>
              <w:rPr>
                <w:b/>
                <w:sz w:val="24"/>
              </w:rPr>
            </w:pPr>
            <w:r w:rsidRPr="00A83535">
              <w:rPr>
                <w:b/>
                <w:sz w:val="24"/>
              </w:rPr>
              <w:t>Nietos adultos</w:t>
            </w:r>
          </w:p>
          <w:p w14:paraId="70A1F6ED" w14:textId="77777777" w:rsidR="001A0A3C" w:rsidRDefault="00000000">
            <w:pPr>
              <w:pStyle w:val="ListParagraph"/>
              <w:numPr>
                <w:ilvl w:val="0"/>
                <w:numId w:val="50"/>
              </w:numPr>
              <w:spacing w:line="240" w:lineRule="auto"/>
              <w:rPr>
                <w:b/>
                <w:sz w:val="24"/>
              </w:rPr>
            </w:pPr>
            <w:r w:rsidRPr="00A83535">
              <w:rPr>
                <w:b/>
                <w:sz w:val="24"/>
              </w:rPr>
              <w:t>Miembros de iglesias o grupos</w:t>
            </w:r>
          </w:p>
          <w:p w14:paraId="108ADAE3" w14:textId="77777777" w:rsidR="001A0A3C" w:rsidRDefault="00000000">
            <w:pPr>
              <w:pStyle w:val="ListParagraph"/>
              <w:numPr>
                <w:ilvl w:val="0"/>
                <w:numId w:val="50"/>
              </w:numPr>
              <w:spacing w:line="240" w:lineRule="auto"/>
              <w:jc w:val="left"/>
              <w:rPr>
                <w:b/>
                <w:sz w:val="24"/>
              </w:rPr>
            </w:pPr>
            <w:r w:rsidRPr="00A83535">
              <w:rPr>
                <w:b/>
                <w:sz w:val="24"/>
              </w:rPr>
              <w:t xml:space="preserve">Venta en tiendas, salones, comercios </w:t>
            </w:r>
            <w:r w:rsidRPr="00A83535">
              <w:rPr>
                <w:b/>
                <w:sz w:val="24"/>
              </w:rPr>
              <w:br/>
              <w:t>y salas de espera</w:t>
            </w:r>
          </w:p>
          <w:p w14:paraId="39FBE273" w14:textId="77777777" w:rsidR="001A0A3C" w:rsidRDefault="00000000">
            <w:pPr>
              <w:spacing w:before="360" w:line="240" w:lineRule="auto"/>
              <w:jc w:val="center"/>
              <w:rPr>
                <w:b/>
                <w:color w:val="9D3511"/>
                <w:sz w:val="24"/>
              </w:rPr>
            </w:pPr>
            <w:r w:rsidRPr="003F2641">
              <w:rPr>
                <w:b/>
                <w:color w:val="9D3511"/>
                <w:sz w:val="24"/>
              </w:rPr>
              <w:t>19,95 $ O MENOS</w:t>
            </w:r>
          </w:p>
          <w:p w14:paraId="0F2B2129" w14:textId="77777777" w:rsidR="001A0A3C" w:rsidRDefault="00000000">
            <w:pPr>
              <w:spacing w:line="240" w:lineRule="auto"/>
              <w:jc w:val="center"/>
              <w:rPr>
                <w:b/>
                <w:color w:val="C00000"/>
              </w:rPr>
            </w:pPr>
            <w:r w:rsidRPr="003F2641">
              <w:rPr>
                <w:b/>
                <w:color w:val="9D3511"/>
              </w:rPr>
              <w:t>Descuento del 25% al 80% a partir de 5</w:t>
            </w:r>
          </w:p>
        </w:tc>
      </w:tr>
    </w:tbl>
    <w:p w14:paraId="1AB0C108" w14:textId="77777777" w:rsidR="001F1E41" w:rsidRPr="00CF7A2F" w:rsidRDefault="001F1E41" w:rsidP="001F1E41"/>
    <w:p w14:paraId="09EA228E" w14:textId="6141E67B" w:rsidR="001F1E41" w:rsidRPr="00CF7A2F" w:rsidRDefault="00000000" w:rsidP="001F1E41">
      <w:r>
        <w:rPr>
          <w:i/>
          <w:color w:val="FFFFFF"/>
          <w:sz w:val="36"/>
          <w:lang w:bidi="x-none"/>
        </w:rPr>
        <w:pict w14:anchorId="0F609CC5">
          <v:rect id="_x0000_s2104" style="position:absolute;left:0;text-align:left;margin-left:-5.5pt;margin-top:14.2pt;width:555.5pt;height:225pt;z-index:-1;mso-wrap-edited:f" wrapcoords="-29 0 -29 21600 21629 21600 21629 0 -29 0" fillcolor="#480e22" stroked="f" strokecolor="#936"/>
        </w:pict>
      </w:r>
    </w:p>
    <w:p w14:paraId="763C6279" w14:textId="3833EA3B" w:rsidR="001A0A3C" w:rsidRDefault="00000000">
      <w:pPr>
        <w:pStyle w:val="Heading1"/>
        <w:jc w:val="center"/>
        <w:rPr>
          <w:i/>
          <w:color w:val="FFFFFF"/>
          <w:sz w:val="36"/>
        </w:rPr>
      </w:pPr>
      <w:r>
        <w:rPr>
          <w:noProof/>
        </w:rPr>
        <w:pict w14:anchorId="2E228E12">
          <v:shape id="_x0000_s2134" type="#_x0000_t75" style="position:absolute;left:0;text-align:left;margin-left:421.8pt;margin-top:447.6pt;width:118pt;height:192.95pt;z-index:21;mso-position-horizontal-relative:margin;mso-position-vertical-relative:margin;mso-width-relative:page;mso-height-relative:page">
            <v:imagedata r:id="rId108" o:title="1 Brian Kluth jpg a1"/>
            <w10:wrap type="square" anchorx="margin" anchory="margin"/>
          </v:shape>
        </w:pict>
      </w:r>
      <w:proofErr w:type="spellStart"/>
      <w:r w:rsidR="005F340A" w:rsidRPr="00A83535">
        <w:rPr>
          <w:i/>
          <w:color w:val="FFFFFF"/>
          <w:sz w:val="36"/>
        </w:rPr>
        <w:t>Sobre</w:t>
      </w:r>
      <w:proofErr w:type="spellEnd"/>
      <w:r w:rsidR="005F340A" w:rsidRPr="00A83535">
        <w:rPr>
          <w:i/>
          <w:color w:val="FFFFFF"/>
          <w:sz w:val="36"/>
        </w:rPr>
        <w:t xml:space="preserve"> el </w:t>
      </w:r>
      <w:proofErr w:type="spellStart"/>
      <w:r w:rsidR="005F340A" w:rsidRPr="00A83535">
        <w:rPr>
          <w:i/>
          <w:color w:val="FFFFFF"/>
          <w:sz w:val="36"/>
        </w:rPr>
        <w:t>autor</w:t>
      </w:r>
      <w:proofErr w:type="spellEnd"/>
      <w:r w:rsidR="005F340A" w:rsidRPr="00A83535">
        <w:rPr>
          <w:i/>
          <w:color w:val="FFFFFF"/>
          <w:sz w:val="36"/>
        </w:rPr>
        <w:t xml:space="preserve"> y </w:t>
      </w:r>
      <w:proofErr w:type="spellStart"/>
      <w:r w:rsidR="005F340A" w:rsidRPr="00A83535">
        <w:rPr>
          <w:i/>
          <w:color w:val="FFFFFF"/>
          <w:sz w:val="36"/>
        </w:rPr>
        <w:t>conferenciante</w:t>
      </w:r>
      <w:proofErr w:type="spellEnd"/>
    </w:p>
    <w:p w14:paraId="059AA157" w14:textId="44E61153" w:rsidR="001A0A3C" w:rsidRDefault="00000000">
      <w:pPr>
        <w:spacing w:before="240"/>
        <w:ind w:left="330"/>
        <w:rPr>
          <w:color w:val="FFFFFF"/>
        </w:rPr>
      </w:pPr>
      <w:r w:rsidRPr="00A83535">
        <w:rPr>
          <w:color w:val="FFFFFF"/>
          <w:sz w:val="24"/>
        </w:rPr>
        <w:t xml:space="preserve">El Dr. Brian Kluth es un autor de bestsellers, orador inspirador, ministro y una de las principales autoridades y experto de los medios de comunicación en finanzas familiares, generosidad y filantropía. Ha sido entrevistado por NBC News, CBN TV, NBC Dateline, programas de entrevistas de radio y televisión, la revista Kiplinger's Personal Finance, Chronicle of Philanthropy y los principales periódicos y revistas.  El Dr. Kluth es un popular orador en conferencias, eventos especiales y grandes iglesias.  Sus materiales se han traducido y distribuido a más de 40 lenguas extranjeras en todo el mundo.  Brian vive con su </w:t>
      </w:r>
      <w:proofErr w:type="spellStart"/>
      <w:r w:rsidRPr="00A83535">
        <w:rPr>
          <w:color w:val="FFFFFF"/>
          <w:sz w:val="24"/>
        </w:rPr>
        <w:t>mujer</w:t>
      </w:r>
      <w:proofErr w:type="spellEnd"/>
      <w:r w:rsidRPr="00A83535">
        <w:rPr>
          <w:color w:val="FFFFFF"/>
          <w:sz w:val="24"/>
        </w:rPr>
        <w:t xml:space="preserve"> y su </w:t>
      </w:r>
      <w:proofErr w:type="spellStart"/>
      <w:r w:rsidRPr="00A83535">
        <w:rPr>
          <w:color w:val="FFFFFF"/>
          <w:sz w:val="24"/>
        </w:rPr>
        <w:t>familia</w:t>
      </w:r>
      <w:proofErr w:type="spellEnd"/>
      <w:r w:rsidRPr="00A83535">
        <w:rPr>
          <w:color w:val="FFFFFF"/>
          <w:sz w:val="24"/>
        </w:rPr>
        <w:t xml:space="preserve"> en </w:t>
      </w:r>
      <w:r w:rsidR="001F5A2A">
        <w:rPr>
          <w:color w:val="FFFFFF"/>
          <w:sz w:val="24"/>
        </w:rPr>
        <w:t>Denver,</w:t>
      </w:r>
      <w:r w:rsidRPr="00A83535">
        <w:rPr>
          <w:color w:val="FFFFFF"/>
          <w:sz w:val="24"/>
        </w:rPr>
        <w:t xml:space="preserve"> CO.</w:t>
      </w:r>
    </w:p>
    <w:p w14:paraId="182C30F1" w14:textId="77777777" w:rsidR="001F1E41" w:rsidRDefault="001F1E41" w:rsidP="001F1E41">
      <w:pPr>
        <w:rPr>
          <w:sz w:val="20"/>
        </w:rPr>
      </w:pPr>
    </w:p>
    <w:sectPr w:rsidR="001F1E41" w:rsidSect="001F1E41">
      <w:footerReference w:type="default" r:id="rId109"/>
      <w:pgSz w:w="12240" w:h="15840" w:code="1"/>
      <w:pgMar w:top="720" w:right="720" w:bottom="720" w:left="720" w:header="720" w:footer="504"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77A1F7" w14:textId="77777777" w:rsidR="002F7500" w:rsidRDefault="002F7500">
      <w:pPr>
        <w:spacing w:after="0" w:line="240" w:lineRule="auto"/>
      </w:pPr>
      <w:r>
        <w:separator/>
      </w:r>
    </w:p>
  </w:endnote>
  <w:endnote w:type="continuationSeparator" w:id="0">
    <w:p w14:paraId="2862E109" w14:textId="77777777" w:rsidR="002F7500" w:rsidRDefault="002F7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944E" w14:textId="77777777" w:rsidR="001F1E41" w:rsidRDefault="001F1E41" w:rsidP="001F1E41">
    <w:pPr>
      <w:pStyle w:val="TableText"/>
      <w:tabs>
        <w:tab w:val="center" w:pos="5400"/>
        <w:tab w:val="right" w:pos="10800"/>
      </w:tabs>
    </w:pPr>
    <w:r>
      <w:tab/>
    </w:r>
    <w:r w:rsidR="00000000">
      <w:pict w14:anchorId="414D3906">
        <v:group id="_x0000_s1054" style="width:43.2pt;height:18.7pt;mso-position-horizontal-relative:char;mso-position-vertical-relative:line" coordorigin="614,660" coordsize="864,374">
          <v:roundrect id="_x0000_s1055" style="position:absolute;left:859;top:415;width:374;height:864;rotation:-90" arcsize="10923f" strokecolor="#bdb096"/>
          <v:roundrect id="_x0000_s1056" style="position:absolute;left:898;top:451;width:296;height:792;rotation:-90" arcsize="10923f" fillcolor="#bdb096" strokecolor="#bdb096"/>
          <v:shapetype id="_x0000_t202" coordsize="21600,21600" o:spt="202" path="m,l,21600r21600,l21600,xe">
            <v:stroke joinstyle="miter"/>
            <v:path gradientshapeok="t" o:connecttype="rect"/>
          </v:shapetype>
          <v:shape id="_x0000_s1057" type="#_x0000_t202" style="position:absolute;left:732;top:716;width:659;height:288" fillcolor="green" stroked="f">
            <v:textbox style="mso-next-textbox:#_x0000_s1057" inset="0,0,0,0">
              <w:txbxContent>
                <w:p w14:paraId="7397F24E" w14:textId="77777777" w:rsidR="001A0A3C" w:rsidRDefault="00000000">
                  <w:pPr>
                    <w:jc w:val="center"/>
                    <w:rPr>
                      <w:color w:val="FFFFFF"/>
                    </w:rPr>
                  </w:pPr>
                  <w:r>
                    <w:fldChar w:fldCharType="begin"/>
                  </w:r>
                  <w:r>
                    <w:instrText xml:space="preserve"> PAGE    \* MERGEFORMAT </w:instrText>
                  </w:r>
                  <w:r>
                    <w:fldChar w:fldCharType="separate"/>
                  </w:r>
                  <w:r w:rsidR="00E43E17" w:rsidRPr="00E43E17">
                    <w:rPr>
                      <w:b/>
                      <w:noProof/>
                      <w:color w:val="FFFFFF"/>
                    </w:rPr>
                    <w:t>3</w:t>
                  </w:r>
                  <w:r>
                    <w:fldChar w:fldCharType="end"/>
                  </w:r>
                </w:p>
              </w:txbxContent>
            </v:textbox>
          </v:shape>
          <w10:anchorlock/>
        </v:group>
      </w:pic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81ABD" w14:textId="77777777" w:rsidR="002F7500" w:rsidRDefault="002F7500">
      <w:pPr>
        <w:spacing w:after="0" w:line="240" w:lineRule="auto"/>
      </w:pPr>
      <w:r>
        <w:separator/>
      </w:r>
    </w:p>
  </w:footnote>
  <w:footnote w:type="continuationSeparator" w:id="0">
    <w:p w14:paraId="70CEDD60" w14:textId="77777777" w:rsidR="002F7500" w:rsidRDefault="002F75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9D3511"/>
      </w:rPr>
    </w:lvl>
  </w:abstractNum>
  <w:abstractNum w:abstractNumId="5" w15:restartNumberingAfterBreak="0">
    <w:nsid w:val="00BE2958"/>
    <w:multiLevelType w:val="hybridMultilevel"/>
    <w:tmpl w:val="8C7E32A8"/>
    <w:lvl w:ilvl="0" w:tplc="89983644">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C4375C"/>
    <w:multiLevelType w:val="hybridMultilevel"/>
    <w:tmpl w:val="F006AE78"/>
    <w:lvl w:ilvl="0" w:tplc="33C27252">
      <w:start w:val="1"/>
      <w:numFmt w:val="bullet"/>
      <w:lvlText w:val=""/>
      <w:lvlJc w:val="left"/>
      <w:pPr>
        <w:tabs>
          <w:tab w:val="num" w:pos="0"/>
        </w:tabs>
        <w:ind w:left="360" w:hanging="360"/>
      </w:pPr>
      <w:rPr>
        <w:rFonts w:ascii="Wingdings" w:hAnsi="Wingdings" w:hint="default"/>
        <w:color w:val="99CC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D22CC1"/>
    <w:multiLevelType w:val="hybridMultilevel"/>
    <w:tmpl w:val="62E2DD6E"/>
    <w:lvl w:ilvl="0" w:tplc="A0CA01BA">
      <w:start w:val="1"/>
      <w:numFmt w:val="bullet"/>
      <w:lvlText w:val=""/>
      <w:lvlJc w:val="left"/>
      <w:pPr>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3FF705B"/>
    <w:multiLevelType w:val="hybridMultilevel"/>
    <w:tmpl w:val="243C93C4"/>
    <w:lvl w:ilvl="0" w:tplc="A0CA01BA">
      <w:start w:val="1"/>
      <w:numFmt w:val="bullet"/>
      <w:lvlText w:val=""/>
      <w:lvlJc w:val="left"/>
      <w:pPr>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908177B"/>
    <w:multiLevelType w:val="hybridMultilevel"/>
    <w:tmpl w:val="036A5490"/>
    <w:lvl w:ilvl="0" w:tplc="33C27252">
      <w:start w:val="1"/>
      <w:numFmt w:val="bullet"/>
      <w:lvlText w:val=""/>
      <w:lvlJc w:val="left"/>
      <w:pPr>
        <w:tabs>
          <w:tab w:val="num" w:pos="330"/>
        </w:tabs>
        <w:ind w:left="690" w:hanging="360"/>
      </w:pPr>
      <w:rPr>
        <w:rFonts w:ascii="Wingdings" w:hAnsi="Wingdings" w:hint="default"/>
        <w:color w:val="99CC00"/>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0" w15:restartNumberingAfterBreak="0">
    <w:nsid w:val="0B125184"/>
    <w:multiLevelType w:val="hybridMultilevel"/>
    <w:tmpl w:val="D600442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C111F2"/>
    <w:multiLevelType w:val="hybridMultilevel"/>
    <w:tmpl w:val="5ED21116"/>
    <w:lvl w:ilvl="0" w:tplc="A0CA01BA">
      <w:start w:val="1"/>
      <w:numFmt w:val="bullet"/>
      <w:lvlText w:val=""/>
      <w:lvlJc w:val="left"/>
      <w:pPr>
        <w:ind w:left="720" w:hanging="360"/>
      </w:pPr>
      <w:rPr>
        <w:rFonts w:ascii="Wingdings" w:hAnsi="Wingdings" w:hint="default"/>
        <w:color w:val="99CC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DE24A1"/>
    <w:multiLevelType w:val="hybridMultilevel"/>
    <w:tmpl w:val="8418F2BE"/>
    <w:lvl w:ilvl="0" w:tplc="A0CA01BA">
      <w:start w:val="1"/>
      <w:numFmt w:val="bullet"/>
      <w:lvlText w:val=""/>
      <w:lvlJc w:val="left"/>
      <w:pPr>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D10A0E"/>
    <w:multiLevelType w:val="hybridMultilevel"/>
    <w:tmpl w:val="BDDC3D22"/>
    <w:lvl w:ilvl="0" w:tplc="89983644">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A0731D"/>
    <w:multiLevelType w:val="hybridMultilevel"/>
    <w:tmpl w:val="E6A4E3C8"/>
    <w:lvl w:ilvl="0" w:tplc="89983644">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0F1B8F"/>
    <w:multiLevelType w:val="hybridMultilevel"/>
    <w:tmpl w:val="C64E2A2A"/>
    <w:lvl w:ilvl="0" w:tplc="33C27252">
      <w:start w:val="1"/>
      <w:numFmt w:val="bullet"/>
      <w:lvlText w:val=""/>
      <w:lvlJc w:val="left"/>
      <w:pPr>
        <w:tabs>
          <w:tab w:val="num" w:pos="0"/>
        </w:tabs>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971494F"/>
    <w:multiLevelType w:val="hybridMultilevel"/>
    <w:tmpl w:val="5FEEBC7E"/>
    <w:lvl w:ilvl="0" w:tplc="89983644">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F53683"/>
    <w:multiLevelType w:val="hybridMultilevel"/>
    <w:tmpl w:val="E36C23E2"/>
    <w:lvl w:ilvl="0" w:tplc="3BAECC12">
      <w:start w:val="1"/>
      <w:numFmt w:val="decimal"/>
      <w:lvlText w:val="%1."/>
      <w:lvlJc w:val="left"/>
      <w:pPr>
        <w:ind w:left="720" w:hanging="360"/>
      </w:pPr>
      <w:rPr>
        <w:rFonts w:hint="default"/>
        <w:color w:val="C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70322D"/>
    <w:multiLevelType w:val="hybridMultilevel"/>
    <w:tmpl w:val="3816F896"/>
    <w:lvl w:ilvl="0" w:tplc="A0CA01BA">
      <w:start w:val="1"/>
      <w:numFmt w:val="bullet"/>
      <w:lvlText w:val=""/>
      <w:lvlJc w:val="left"/>
      <w:pPr>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CDA0543"/>
    <w:multiLevelType w:val="hybridMultilevel"/>
    <w:tmpl w:val="2EDE8598"/>
    <w:lvl w:ilvl="0" w:tplc="55FA307C">
      <w:start w:val="1"/>
      <w:numFmt w:val="bullet"/>
      <w:lvlText w:val=""/>
      <w:lvlJc w:val="left"/>
      <w:pPr>
        <w:tabs>
          <w:tab w:val="num" w:pos="0"/>
        </w:tabs>
        <w:ind w:left="360" w:hanging="360"/>
      </w:pPr>
      <w:rPr>
        <w:rFonts w:ascii="Wingdings" w:hAnsi="Wingdings" w:hint="default"/>
        <w:color w:val="FFFF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FEE179E"/>
    <w:multiLevelType w:val="hybridMultilevel"/>
    <w:tmpl w:val="9AC4FE62"/>
    <w:lvl w:ilvl="0" w:tplc="33C27252">
      <w:start w:val="1"/>
      <w:numFmt w:val="bullet"/>
      <w:lvlText w:val=""/>
      <w:lvlJc w:val="left"/>
      <w:pPr>
        <w:tabs>
          <w:tab w:val="num" w:pos="0"/>
        </w:tabs>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1086B41"/>
    <w:multiLevelType w:val="hybridMultilevel"/>
    <w:tmpl w:val="E7EE5B0E"/>
    <w:lvl w:ilvl="0" w:tplc="A0CA01BA">
      <w:start w:val="1"/>
      <w:numFmt w:val="bullet"/>
      <w:lvlText w:val=""/>
      <w:lvlJc w:val="left"/>
      <w:pPr>
        <w:ind w:left="360" w:hanging="360"/>
      </w:pPr>
      <w:rPr>
        <w:rFonts w:ascii="Wingdings" w:hAnsi="Wingdings" w:hint="default"/>
        <w:color w:val="99CC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1266949"/>
    <w:multiLevelType w:val="hybridMultilevel"/>
    <w:tmpl w:val="C09A68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4A0DA5"/>
    <w:multiLevelType w:val="hybridMultilevel"/>
    <w:tmpl w:val="2B88786A"/>
    <w:lvl w:ilvl="0" w:tplc="89983644">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1943C6"/>
    <w:multiLevelType w:val="hybridMultilevel"/>
    <w:tmpl w:val="455C6156"/>
    <w:lvl w:ilvl="0" w:tplc="A0CA01BA">
      <w:start w:val="1"/>
      <w:numFmt w:val="bullet"/>
      <w:lvlText w:val=""/>
      <w:lvlJc w:val="left"/>
      <w:pPr>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9A261ED"/>
    <w:multiLevelType w:val="hybridMultilevel"/>
    <w:tmpl w:val="368E524E"/>
    <w:lvl w:ilvl="0" w:tplc="33C27252">
      <w:start w:val="1"/>
      <w:numFmt w:val="bullet"/>
      <w:lvlText w:val=""/>
      <w:lvlJc w:val="left"/>
      <w:pPr>
        <w:tabs>
          <w:tab w:val="num" w:pos="0"/>
        </w:tabs>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D1711DC"/>
    <w:multiLevelType w:val="hybridMultilevel"/>
    <w:tmpl w:val="9A7E46C4"/>
    <w:lvl w:ilvl="0" w:tplc="8998364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DC813BC"/>
    <w:multiLevelType w:val="hybridMultilevel"/>
    <w:tmpl w:val="E8CA0BDE"/>
    <w:lvl w:ilvl="0" w:tplc="CFAEAD1E">
      <w:start w:val="1"/>
      <w:numFmt w:val="bullet"/>
      <w:lvlText w:val=""/>
      <w:lvlJc w:val="left"/>
      <w:pPr>
        <w:tabs>
          <w:tab w:val="num" w:pos="720"/>
        </w:tabs>
        <w:ind w:left="72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28E30FE"/>
    <w:multiLevelType w:val="hybridMultilevel"/>
    <w:tmpl w:val="9320A790"/>
    <w:lvl w:ilvl="0" w:tplc="89983644">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E95F0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32F17617"/>
    <w:multiLevelType w:val="hybridMultilevel"/>
    <w:tmpl w:val="69C6694E"/>
    <w:lvl w:ilvl="0" w:tplc="89983644">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4B8434F"/>
    <w:multiLevelType w:val="hybridMultilevel"/>
    <w:tmpl w:val="E2E652F8"/>
    <w:lvl w:ilvl="0" w:tplc="36E0AD7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5A953DD"/>
    <w:multiLevelType w:val="hybridMultilevel"/>
    <w:tmpl w:val="FAA8B9C6"/>
    <w:lvl w:ilvl="0" w:tplc="89983644">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49461E"/>
    <w:multiLevelType w:val="hybridMultilevel"/>
    <w:tmpl w:val="6E3EA9C6"/>
    <w:lvl w:ilvl="0" w:tplc="33C27252">
      <w:start w:val="1"/>
      <w:numFmt w:val="bullet"/>
      <w:lvlText w:val=""/>
      <w:lvlJc w:val="left"/>
      <w:pPr>
        <w:tabs>
          <w:tab w:val="num" w:pos="0"/>
        </w:tabs>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6CC6AF5"/>
    <w:multiLevelType w:val="hybridMultilevel"/>
    <w:tmpl w:val="14767848"/>
    <w:lvl w:ilvl="0" w:tplc="AE3CDF36">
      <w:start w:val="1"/>
      <w:numFmt w:val="bullet"/>
      <w:lvlText w:val=""/>
      <w:lvlJc w:val="left"/>
      <w:pPr>
        <w:tabs>
          <w:tab w:val="num" w:pos="360"/>
        </w:tabs>
        <w:ind w:left="360" w:hanging="360"/>
      </w:pPr>
      <w:rPr>
        <w:rFonts w:ascii="Symbol" w:hAnsi="Symbol" w:hint="default"/>
        <w:color w:val="8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9275D8F"/>
    <w:multiLevelType w:val="hybridMultilevel"/>
    <w:tmpl w:val="269A5804"/>
    <w:lvl w:ilvl="0" w:tplc="89983644">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A74438E"/>
    <w:multiLevelType w:val="hybridMultilevel"/>
    <w:tmpl w:val="B8BE0A24"/>
    <w:lvl w:ilvl="0" w:tplc="F3FCCD82">
      <w:start w:val="4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DE0771"/>
    <w:multiLevelType w:val="hybridMultilevel"/>
    <w:tmpl w:val="6478CB16"/>
    <w:lvl w:ilvl="0" w:tplc="33C27252">
      <w:start w:val="1"/>
      <w:numFmt w:val="bullet"/>
      <w:lvlText w:val=""/>
      <w:lvlJc w:val="left"/>
      <w:pPr>
        <w:tabs>
          <w:tab w:val="num" w:pos="0"/>
        </w:tabs>
        <w:ind w:left="360" w:hanging="360"/>
      </w:pPr>
      <w:rPr>
        <w:rFonts w:ascii="Wingdings" w:hAnsi="Wingdings" w:hint="default"/>
        <w:color w:val="99CC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F0C686F"/>
    <w:multiLevelType w:val="hybridMultilevel"/>
    <w:tmpl w:val="8358554A"/>
    <w:lvl w:ilvl="0" w:tplc="33C27252">
      <w:start w:val="1"/>
      <w:numFmt w:val="bullet"/>
      <w:lvlText w:val=""/>
      <w:lvlJc w:val="left"/>
      <w:pPr>
        <w:tabs>
          <w:tab w:val="num" w:pos="0"/>
        </w:tabs>
        <w:ind w:left="360" w:hanging="360"/>
      </w:pPr>
      <w:rPr>
        <w:rFonts w:ascii="Wingdings" w:hAnsi="Wingdings" w:hint="default"/>
        <w:color w:val="99CC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14B2A6D"/>
    <w:multiLevelType w:val="hybridMultilevel"/>
    <w:tmpl w:val="87BA4CDC"/>
    <w:lvl w:ilvl="0" w:tplc="36E0AD7A">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2C39C2"/>
    <w:multiLevelType w:val="hybridMultilevel"/>
    <w:tmpl w:val="1996D6F6"/>
    <w:lvl w:ilvl="0" w:tplc="CFAEAD1E">
      <w:start w:val="1"/>
      <w:numFmt w:val="bullet"/>
      <w:lvlText w:val=""/>
      <w:lvlJc w:val="left"/>
      <w:pPr>
        <w:tabs>
          <w:tab w:val="num" w:pos="1080"/>
        </w:tabs>
        <w:ind w:left="1080" w:hanging="360"/>
      </w:pPr>
      <w:rPr>
        <w:rFonts w:ascii="Symbol" w:hAnsi="Symbol" w:hint="default"/>
        <w:color w:val="C00000"/>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43AC56E6"/>
    <w:multiLevelType w:val="hybridMultilevel"/>
    <w:tmpl w:val="03B0B58C"/>
    <w:lvl w:ilvl="0" w:tplc="33C27252">
      <w:start w:val="1"/>
      <w:numFmt w:val="bullet"/>
      <w:lvlText w:val=""/>
      <w:lvlJc w:val="left"/>
      <w:pPr>
        <w:tabs>
          <w:tab w:val="num" w:pos="0"/>
        </w:tabs>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5726486"/>
    <w:multiLevelType w:val="hybridMultilevel"/>
    <w:tmpl w:val="69845102"/>
    <w:lvl w:ilvl="0" w:tplc="89983644">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73A3BD9"/>
    <w:multiLevelType w:val="hybridMultilevel"/>
    <w:tmpl w:val="8020C254"/>
    <w:lvl w:ilvl="0" w:tplc="A0CA01BA">
      <w:start w:val="1"/>
      <w:numFmt w:val="bullet"/>
      <w:lvlText w:val=""/>
      <w:lvlJc w:val="left"/>
      <w:pPr>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95A4910"/>
    <w:multiLevelType w:val="hybridMultilevel"/>
    <w:tmpl w:val="5AF24BC4"/>
    <w:lvl w:ilvl="0" w:tplc="A0CA01BA">
      <w:start w:val="1"/>
      <w:numFmt w:val="bullet"/>
      <w:lvlText w:val=""/>
      <w:lvlJc w:val="left"/>
      <w:pPr>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9EA4807"/>
    <w:multiLevelType w:val="hybridMultilevel"/>
    <w:tmpl w:val="019E5DCC"/>
    <w:lvl w:ilvl="0" w:tplc="A0CA01BA">
      <w:start w:val="1"/>
      <w:numFmt w:val="bullet"/>
      <w:lvlText w:val=""/>
      <w:lvlJc w:val="left"/>
      <w:pPr>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A4218D4"/>
    <w:multiLevelType w:val="hybridMultilevel"/>
    <w:tmpl w:val="4F9A5818"/>
    <w:lvl w:ilvl="0" w:tplc="33C27252">
      <w:start w:val="1"/>
      <w:numFmt w:val="bullet"/>
      <w:lvlText w:val=""/>
      <w:lvlJc w:val="left"/>
      <w:pPr>
        <w:tabs>
          <w:tab w:val="num" w:pos="0"/>
        </w:tabs>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C923E49"/>
    <w:multiLevelType w:val="hybridMultilevel"/>
    <w:tmpl w:val="69B4A0B0"/>
    <w:lvl w:ilvl="0" w:tplc="A0CA01BA">
      <w:start w:val="1"/>
      <w:numFmt w:val="bullet"/>
      <w:lvlText w:val=""/>
      <w:lvlJc w:val="left"/>
      <w:pPr>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DCF4F16"/>
    <w:multiLevelType w:val="hybridMultilevel"/>
    <w:tmpl w:val="AC549498"/>
    <w:lvl w:ilvl="0" w:tplc="89983644">
      <w:start w:val="1"/>
      <w:numFmt w:val="bullet"/>
      <w:lvlText w:val=""/>
      <w:lvlJc w:val="left"/>
      <w:pPr>
        <w:ind w:left="360" w:hanging="360"/>
      </w:pPr>
      <w:rPr>
        <w:rFonts w:ascii="Symbol" w:hAnsi="Symbol" w:hint="default"/>
        <w:color w:val="C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0691DE6"/>
    <w:multiLevelType w:val="hybridMultilevel"/>
    <w:tmpl w:val="92BA5694"/>
    <w:lvl w:ilvl="0" w:tplc="33C27252">
      <w:start w:val="1"/>
      <w:numFmt w:val="bullet"/>
      <w:lvlText w:val=""/>
      <w:lvlJc w:val="left"/>
      <w:pPr>
        <w:tabs>
          <w:tab w:val="num" w:pos="0"/>
        </w:tabs>
        <w:ind w:left="360" w:hanging="360"/>
      </w:pPr>
      <w:rPr>
        <w:rFonts w:ascii="Wingdings" w:hAnsi="Wingdings" w:hint="default"/>
        <w:color w:val="99CC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2C29FE"/>
    <w:multiLevelType w:val="hybridMultilevel"/>
    <w:tmpl w:val="46604CB6"/>
    <w:lvl w:ilvl="0" w:tplc="89983644">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DF66E3"/>
    <w:multiLevelType w:val="hybridMultilevel"/>
    <w:tmpl w:val="BFDE557C"/>
    <w:lvl w:ilvl="0" w:tplc="A0CA01BA">
      <w:start w:val="1"/>
      <w:numFmt w:val="bullet"/>
      <w:lvlText w:val=""/>
      <w:lvlJc w:val="left"/>
      <w:pPr>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6067AFA"/>
    <w:multiLevelType w:val="hybridMultilevel"/>
    <w:tmpl w:val="3064FB70"/>
    <w:lvl w:ilvl="0" w:tplc="A0CA01BA">
      <w:start w:val="1"/>
      <w:numFmt w:val="bullet"/>
      <w:lvlText w:val=""/>
      <w:lvlJc w:val="left"/>
      <w:pPr>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B3C66FF"/>
    <w:multiLevelType w:val="hybridMultilevel"/>
    <w:tmpl w:val="02141956"/>
    <w:lvl w:ilvl="0" w:tplc="89983644">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D7D60ED"/>
    <w:multiLevelType w:val="hybridMultilevel"/>
    <w:tmpl w:val="3BFEDD38"/>
    <w:lvl w:ilvl="0" w:tplc="A0CA01BA">
      <w:start w:val="1"/>
      <w:numFmt w:val="bullet"/>
      <w:lvlText w:val=""/>
      <w:lvlJc w:val="left"/>
      <w:pPr>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DAB2F40"/>
    <w:multiLevelType w:val="hybridMultilevel"/>
    <w:tmpl w:val="D668F3D6"/>
    <w:lvl w:ilvl="0" w:tplc="00010409">
      <w:start w:val="1"/>
      <w:numFmt w:val="bullet"/>
      <w:lvlText w:val=""/>
      <w:lvlJc w:val="left"/>
      <w:pPr>
        <w:tabs>
          <w:tab w:val="num" w:pos="720"/>
        </w:tabs>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F7C74AE"/>
    <w:multiLevelType w:val="hybridMultilevel"/>
    <w:tmpl w:val="F71EEE26"/>
    <w:lvl w:ilvl="0" w:tplc="89983644">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FFF761F"/>
    <w:multiLevelType w:val="hybridMultilevel"/>
    <w:tmpl w:val="8286B4DE"/>
    <w:lvl w:ilvl="0" w:tplc="A0CA01BA">
      <w:start w:val="1"/>
      <w:numFmt w:val="bullet"/>
      <w:lvlText w:val=""/>
      <w:lvlJc w:val="left"/>
      <w:pPr>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1C169AC"/>
    <w:multiLevelType w:val="hybridMultilevel"/>
    <w:tmpl w:val="CD9EA3C8"/>
    <w:lvl w:ilvl="0" w:tplc="A0CA01BA">
      <w:start w:val="1"/>
      <w:numFmt w:val="bullet"/>
      <w:lvlText w:val=""/>
      <w:lvlJc w:val="left"/>
      <w:pPr>
        <w:ind w:left="360" w:hanging="360"/>
      </w:pPr>
      <w:rPr>
        <w:rFonts w:ascii="Wingdings" w:hAnsi="Wingdings" w:hint="default"/>
        <w:color w:val="99CC00"/>
      </w:rPr>
    </w:lvl>
    <w:lvl w:ilvl="1" w:tplc="AE3CDF36">
      <w:start w:val="1"/>
      <w:numFmt w:val="bullet"/>
      <w:lvlText w:val=""/>
      <w:lvlJc w:val="left"/>
      <w:pPr>
        <w:tabs>
          <w:tab w:val="num" w:pos="1080"/>
        </w:tabs>
        <w:ind w:left="1080" w:hanging="360"/>
      </w:pPr>
      <w:rPr>
        <w:rFonts w:ascii="Symbol" w:hAnsi="Symbol" w:hint="default"/>
        <w:color w:val="80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7086BC8"/>
    <w:multiLevelType w:val="hybridMultilevel"/>
    <w:tmpl w:val="363884C6"/>
    <w:lvl w:ilvl="0" w:tplc="3BAECC12">
      <w:start w:val="1"/>
      <w:numFmt w:val="decimal"/>
      <w:lvlText w:val="%1."/>
      <w:lvlJc w:val="left"/>
      <w:pPr>
        <w:ind w:left="720" w:hanging="36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99F4CA2"/>
    <w:multiLevelType w:val="hybridMultilevel"/>
    <w:tmpl w:val="42CA91D0"/>
    <w:lvl w:ilvl="0" w:tplc="89983644">
      <w:start w:val="1"/>
      <w:numFmt w:val="bullet"/>
      <w:lvlText w:val=""/>
      <w:lvlJc w:val="left"/>
      <w:pPr>
        <w:ind w:left="720" w:hanging="360"/>
      </w:pPr>
      <w:rPr>
        <w:rFonts w:ascii="Symbol" w:hAnsi="Symbol"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CED12D5"/>
    <w:multiLevelType w:val="hybridMultilevel"/>
    <w:tmpl w:val="45A2BF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D3E438A"/>
    <w:multiLevelType w:val="hybridMultilevel"/>
    <w:tmpl w:val="6B88DBC6"/>
    <w:lvl w:ilvl="0" w:tplc="33C27252">
      <w:start w:val="1"/>
      <w:numFmt w:val="bullet"/>
      <w:lvlText w:val=""/>
      <w:lvlJc w:val="left"/>
      <w:pPr>
        <w:tabs>
          <w:tab w:val="num" w:pos="0"/>
        </w:tabs>
        <w:ind w:left="360" w:hanging="360"/>
      </w:pPr>
      <w:rPr>
        <w:rFonts w:ascii="Wingdings" w:hAnsi="Wingdings" w:hint="default"/>
        <w:color w:val="99CC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6E81206F"/>
    <w:multiLevelType w:val="hybridMultilevel"/>
    <w:tmpl w:val="748CAB42"/>
    <w:lvl w:ilvl="0" w:tplc="A0CA01BA">
      <w:start w:val="1"/>
      <w:numFmt w:val="bullet"/>
      <w:lvlText w:val=""/>
      <w:lvlJc w:val="left"/>
      <w:pPr>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F7C3F7B"/>
    <w:multiLevelType w:val="hybridMultilevel"/>
    <w:tmpl w:val="0AF26410"/>
    <w:lvl w:ilvl="0" w:tplc="A0CA01BA">
      <w:start w:val="1"/>
      <w:numFmt w:val="bullet"/>
      <w:lvlText w:val=""/>
      <w:lvlJc w:val="left"/>
      <w:pPr>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0831D7F"/>
    <w:multiLevelType w:val="hybridMultilevel"/>
    <w:tmpl w:val="ABC0819A"/>
    <w:lvl w:ilvl="0" w:tplc="EA00B720">
      <w:start w:val="2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3EC631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7" w15:restartNumberingAfterBreak="0">
    <w:nsid w:val="74BC2788"/>
    <w:multiLevelType w:val="hybridMultilevel"/>
    <w:tmpl w:val="8CCC1268"/>
    <w:lvl w:ilvl="0" w:tplc="3BAECC12">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CB1E38"/>
    <w:multiLevelType w:val="hybridMultilevel"/>
    <w:tmpl w:val="DBA4ADBE"/>
    <w:lvl w:ilvl="0" w:tplc="CFAEAD1E">
      <w:start w:val="1"/>
      <w:numFmt w:val="bullet"/>
      <w:lvlText w:val=""/>
      <w:lvlJc w:val="left"/>
      <w:pPr>
        <w:tabs>
          <w:tab w:val="num" w:pos="720"/>
        </w:tabs>
        <w:ind w:left="720" w:hanging="360"/>
      </w:pPr>
      <w:rPr>
        <w:rFonts w:ascii="Wingdings" w:hAnsi="Wingdings" w:hint="default"/>
        <w:color w:val="99CC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6CC52BD"/>
    <w:multiLevelType w:val="hybridMultilevel"/>
    <w:tmpl w:val="D170307A"/>
    <w:lvl w:ilvl="0" w:tplc="33C27252">
      <w:start w:val="1"/>
      <w:numFmt w:val="bullet"/>
      <w:lvlText w:val=""/>
      <w:lvlJc w:val="left"/>
      <w:pPr>
        <w:tabs>
          <w:tab w:val="num" w:pos="0"/>
        </w:tabs>
        <w:ind w:left="360" w:hanging="360"/>
      </w:pPr>
      <w:rPr>
        <w:rFonts w:ascii="Wingdings" w:hAnsi="Wingdings" w:hint="default"/>
        <w:color w:val="99CC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854746B"/>
    <w:multiLevelType w:val="hybridMultilevel"/>
    <w:tmpl w:val="144602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98222C"/>
    <w:multiLevelType w:val="hybridMultilevel"/>
    <w:tmpl w:val="383A7A08"/>
    <w:lvl w:ilvl="0" w:tplc="3BAECC12">
      <w:start w:val="1"/>
      <w:numFmt w:val="decimal"/>
      <w:lvlText w:val="%1."/>
      <w:lvlJc w:val="left"/>
      <w:pPr>
        <w:ind w:left="720" w:hanging="36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C4C505F"/>
    <w:multiLevelType w:val="hybridMultilevel"/>
    <w:tmpl w:val="2E445ED0"/>
    <w:lvl w:ilvl="0" w:tplc="33C27252">
      <w:start w:val="1"/>
      <w:numFmt w:val="bullet"/>
      <w:lvlText w:val=""/>
      <w:lvlJc w:val="left"/>
      <w:pPr>
        <w:tabs>
          <w:tab w:val="num" w:pos="0"/>
        </w:tabs>
        <w:ind w:left="360" w:hanging="360"/>
      </w:pPr>
      <w:rPr>
        <w:rFonts w:ascii="Wingdings" w:hAnsi="Wingdings" w:hint="default"/>
        <w:color w:val="99CC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D882B28"/>
    <w:multiLevelType w:val="hybridMultilevel"/>
    <w:tmpl w:val="C8B08184"/>
    <w:lvl w:ilvl="0" w:tplc="8998364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E0960C0"/>
    <w:multiLevelType w:val="hybridMultilevel"/>
    <w:tmpl w:val="DC428152"/>
    <w:lvl w:ilvl="0" w:tplc="3BAECC12">
      <w:start w:val="1"/>
      <w:numFmt w:val="decimal"/>
      <w:lvlText w:val="%1."/>
      <w:lvlJc w:val="left"/>
      <w:pPr>
        <w:ind w:left="720" w:hanging="36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1386783">
    <w:abstractNumId w:val="4"/>
  </w:num>
  <w:num w:numId="2" w16cid:durableId="1167794507">
    <w:abstractNumId w:val="3"/>
  </w:num>
  <w:num w:numId="3" w16cid:durableId="1906456241">
    <w:abstractNumId w:val="2"/>
  </w:num>
  <w:num w:numId="4" w16cid:durableId="1553809683">
    <w:abstractNumId w:val="1"/>
  </w:num>
  <w:num w:numId="5" w16cid:durableId="1177574912">
    <w:abstractNumId w:val="0"/>
  </w:num>
  <w:num w:numId="6" w16cid:durableId="1992900665">
    <w:abstractNumId w:val="64"/>
  </w:num>
  <w:num w:numId="7" w16cid:durableId="212742120">
    <w:abstractNumId w:val="8"/>
  </w:num>
  <w:num w:numId="8" w16cid:durableId="158036927">
    <w:abstractNumId w:val="47"/>
  </w:num>
  <w:num w:numId="9" w16cid:durableId="1146120378">
    <w:abstractNumId w:val="63"/>
  </w:num>
  <w:num w:numId="10" w16cid:durableId="1945258874">
    <w:abstractNumId w:val="51"/>
  </w:num>
  <w:num w:numId="11" w16cid:durableId="1160534446">
    <w:abstractNumId w:val="52"/>
  </w:num>
  <w:num w:numId="12" w16cid:durableId="1017923337">
    <w:abstractNumId w:val="21"/>
  </w:num>
  <w:num w:numId="13" w16cid:durableId="1713773520">
    <w:abstractNumId w:val="58"/>
  </w:num>
  <w:num w:numId="14" w16cid:durableId="714547977">
    <w:abstractNumId w:val="57"/>
  </w:num>
  <w:num w:numId="15" w16cid:durableId="950434747">
    <w:abstractNumId w:val="24"/>
  </w:num>
  <w:num w:numId="16" w16cid:durableId="127747072">
    <w:abstractNumId w:val="45"/>
  </w:num>
  <w:num w:numId="17" w16cid:durableId="2087417895">
    <w:abstractNumId w:val="44"/>
  </w:num>
  <w:num w:numId="18" w16cid:durableId="1010985176">
    <w:abstractNumId w:val="12"/>
  </w:num>
  <w:num w:numId="19" w16cid:durableId="1984966226">
    <w:abstractNumId w:val="7"/>
  </w:num>
  <w:num w:numId="20" w16cid:durableId="857232556">
    <w:abstractNumId w:val="54"/>
  </w:num>
  <w:num w:numId="21" w16cid:durableId="33820753">
    <w:abstractNumId w:val="23"/>
  </w:num>
  <w:num w:numId="22" w16cid:durableId="635258357">
    <w:abstractNumId w:val="28"/>
  </w:num>
  <w:num w:numId="23" w16cid:durableId="432089877">
    <w:abstractNumId w:val="56"/>
  </w:num>
  <w:num w:numId="24" w16cid:durableId="232738982">
    <w:abstractNumId w:val="50"/>
  </w:num>
  <w:num w:numId="25" w16cid:durableId="867522931">
    <w:abstractNumId w:val="5"/>
  </w:num>
  <w:num w:numId="26" w16cid:durableId="1309624422">
    <w:abstractNumId w:val="59"/>
  </w:num>
  <w:num w:numId="27" w16cid:durableId="1017578088">
    <w:abstractNumId w:val="53"/>
  </w:num>
  <w:num w:numId="28" w16cid:durableId="2041513466">
    <w:abstractNumId w:val="32"/>
  </w:num>
  <w:num w:numId="29" w16cid:durableId="18632504">
    <w:abstractNumId w:val="30"/>
  </w:num>
  <w:num w:numId="30" w16cid:durableId="1822693698">
    <w:abstractNumId w:val="60"/>
  </w:num>
  <w:num w:numId="31" w16cid:durableId="653677087">
    <w:abstractNumId w:val="42"/>
  </w:num>
  <w:num w:numId="32" w16cid:durableId="1097750408">
    <w:abstractNumId w:val="73"/>
  </w:num>
  <w:num w:numId="33" w16cid:durableId="1179194039">
    <w:abstractNumId w:val="13"/>
  </w:num>
  <w:num w:numId="34" w16cid:durableId="937447159">
    <w:abstractNumId w:val="16"/>
  </w:num>
  <w:num w:numId="35" w16cid:durableId="432091456">
    <w:abstractNumId w:val="14"/>
  </w:num>
  <w:num w:numId="36" w16cid:durableId="868881818">
    <w:abstractNumId w:val="11"/>
  </w:num>
  <w:num w:numId="37" w16cid:durableId="1558738490">
    <w:abstractNumId w:val="74"/>
  </w:num>
  <w:num w:numId="38" w16cid:durableId="1362050147">
    <w:abstractNumId w:val="43"/>
  </w:num>
  <w:num w:numId="39" w16cid:durableId="1862476131">
    <w:abstractNumId w:val="61"/>
  </w:num>
  <w:num w:numId="40" w16cid:durableId="2060202669">
    <w:abstractNumId w:val="65"/>
  </w:num>
  <w:num w:numId="41" w16cid:durableId="1537544546">
    <w:abstractNumId w:val="36"/>
  </w:num>
  <w:num w:numId="42" w16cid:durableId="412552803">
    <w:abstractNumId w:val="18"/>
  </w:num>
  <w:num w:numId="43" w16cid:durableId="490291366">
    <w:abstractNumId w:val="48"/>
  </w:num>
  <w:num w:numId="44" w16cid:durableId="1655135916">
    <w:abstractNumId w:val="35"/>
  </w:num>
  <w:num w:numId="45" w16cid:durableId="626666704">
    <w:abstractNumId w:val="26"/>
  </w:num>
  <w:num w:numId="46" w16cid:durableId="1418674039">
    <w:abstractNumId w:val="71"/>
  </w:num>
  <w:num w:numId="47" w16cid:durableId="1956981990">
    <w:abstractNumId w:val="17"/>
  </w:num>
  <w:num w:numId="48" w16cid:durableId="921719471">
    <w:abstractNumId w:val="67"/>
  </w:num>
  <w:num w:numId="49" w16cid:durableId="1261185024">
    <w:abstractNumId w:val="31"/>
  </w:num>
  <w:num w:numId="50" w16cid:durableId="1028412668">
    <w:abstractNumId w:val="39"/>
  </w:num>
  <w:num w:numId="51" w16cid:durableId="221723673">
    <w:abstractNumId w:val="6"/>
  </w:num>
  <w:num w:numId="52" w16cid:durableId="1515799991">
    <w:abstractNumId w:val="25"/>
  </w:num>
  <w:num w:numId="53" w16cid:durableId="854810697">
    <w:abstractNumId w:val="15"/>
  </w:num>
  <w:num w:numId="54" w16cid:durableId="464127816">
    <w:abstractNumId w:val="9"/>
  </w:num>
  <w:num w:numId="55" w16cid:durableId="1922719895">
    <w:abstractNumId w:val="49"/>
  </w:num>
  <w:num w:numId="56" w16cid:durableId="1502047046">
    <w:abstractNumId w:val="72"/>
  </w:num>
  <w:num w:numId="57" w16cid:durableId="596601900">
    <w:abstractNumId w:val="41"/>
  </w:num>
  <w:num w:numId="58" w16cid:durableId="516315513">
    <w:abstractNumId w:val="20"/>
  </w:num>
  <w:num w:numId="59" w16cid:durableId="1008287333">
    <w:abstractNumId w:val="33"/>
  </w:num>
  <w:num w:numId="60" w16cid:durableId="1488325016">
    <w:abstractNumId w:val="38"/>
  </w:num>
  <w:num w:numId="61" w16cid:durableId="1087576155">
    <w:abstractNumId w:val="37"/>
  </w:num>
  <w:num w:numId="62" w16cid:durableId="411583720">
    <w:abstractNumId w:val="34"/>
  </w:num>
  <w:num w:numId="63" w16cid:durableId="1146125256">
    <w:abstractNumId w:val="19"/>
  </w:num>
  <w:num w:numId="64" w16cid:durableId="154422354">
    <w:abstractNumId w:val="46"/>
  </w:num>
  <w:num w:numId="65" w16cid:durableId="946276397">
    <w:abstractNumId w:val="69"/>
  </w:num>
  <w:num w:numId="66" w16cid:durableId="1408648596">
    <w:abstractNumId w:val="62"/>
  </w:num>
  <w:num w:numId="67" w16cid:durableId="2048144818">
    <w:abstractNumId w:val="68"/>
  </w:num>
  <w:num w:numId="68" w16cid:durableId="751855049">
    <w:abstractNumId w:val="55"/>
  </w:num>
  <w:num w:numId="69" w16cid:durableId="522590901">
    <w:abstractNumId w:val="27"/>
  </w:num>
  <w:num w:numId="70" w16cid:durableId="1494954674">
    <w:abstractNumId w:val="40"/>
  </w:num>
  <w:num w:numId="71" w16cid:durableId="2088765611">
    <w:abstractNumId w:val="29"/>
  </w:num>
  <w:num w:numId="72" w16cid:durableId="738787880">
    <w:abstractNumId w:val="66"/>
  </w:num>
  <w:num w:numId="73" w16cid:durableId="1419668225">
    <w:abstractNumId w:val="10"/>
  </w:num>
  <w:num w:numId="74" w16cid:durableId="1251308910">
    <w:abstractNumId w:val="22"/>
  </w:num>
  <w:num w:numId="75" w16cid:durableId="1360397883">
    <w:abstractNumId w:val="7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0"/>
  <w:displayHorizontalDrawingGridEvery w:val="2"/>
  <w:characterSpacingControl w:val="doNotCompress"/>
  <w:hdrShapeDefaults>
    <o:shapedefaults v:ext="edit" spidmax="2140">
      <o:colormru v:ext="edit" colors="#8d1d43,#480e22"/>
    </o:shapedefaults>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6850"/>
    <w:rsid w:val="000A7452"/>
    <w:rsid w:val="001A0A3C"/>
    <w:rsid w:val="001F1E41"/>
    <w:rsid w:val="001F5A2A"/>
    <w:rsid w:val="00293335"/>
    <w:rsid w:val="002E7E64"/>
    <w:rsid w:val="002F7500"/>
    <w:rsid w:val="00354D21"/>
    <w:rsid w:val="00432F6E"/>
    <w:rsid w:val="004F4368"/>
    <w:rsid w:val="0051050C"/>
    <w:rsid w:val="00551D1B"/>
    <w:rsid w:val="00554C0B"/>
    <w:rsid w:val="005728A1"/>
    <w:rsid w:val="005F340A"/>
    <w:rsid w:val="005F45EB"/>
    <w:rsid w:val="006D5722"/>
    <w:rsid w:val="00711E51"/>
    <w:rsid w:val="008171BC"/>
    <w:rsid w:val="0083132D"/>
    <w:rsid w:val="008A1D05"/>
    <w:rsid w:val="009A2FB6"/>
    <w:rsid w:val="009C3A01"/>
    <w:rsid w:val="009F648A"/>
    <w:rsid w:val="00B05D08"/>
    <w:rsid w:val="00B933EA"/>
    <w:rsid w:val="00BA2DB7"/>
    <w:rsid w:val="00BF0EAB"/>
    <w:rsid w:val="00BF7553"/>
    <w:rsid w:val="00C91A79"/>
    <w:rsid w:val="00CB10FB"/>
    <w:rsid w:val="00D250BD"/>
    <w:rsid w:val="00D51DA5"/>
    <w:rsid w:val="00D56850"/>
    <w:rsid w:val="00D8141B"/>
    <w:rsid w:val="00DF7AFD"/>
    <w:rsid w:val="00E34301"/>
    <w:rsid w:val="00E43E17"/>
    <w:rsid w:val="00E60CD9"/>
    <w:rsid w:val="00E61AD1"/>
    <w:rsid w:val="00E94D6A"/>
    <w:rsid w:val="00EB33A5"/>
    <w:rsid w:val="00F12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0">
      <o:colormru v:ext="edit" colors="#8d1d43,#480e22"/>
    </o:shapedefaults>
    <o:shapelayout v:ext="edit">
      <o:idmap v:ext="edit" data="2"/>
    </o:shapelayout>
  </w:shapeDefaults>
  <w:doNotEmbedSmartTags/>
  <w:decimalSymbol w:val="."/>
  <w:listSeparator w:val=","/>
  <w14:docId w14:val="5FA0637A"/>
  <w15:chartTrackingRefBased/>
  <w15:docId w15:val="{F085AFF8-48A0-4990-B0BE-52FBE2CC6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Perpetua" w:hAnsi="Perpetu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057F"/>
    <w:pPr>
      <w:spacing w:after="120" w:line="276" w:lineRule="auto"/>
      <w:jc w:val="both"/>
    </w:pPr>
    <w:rPr>
      <w:rFonts w:ascii="Tahoma" w:hAnsi="Tahoma"/>
      <w:color w:val="000000"/>
      <w:sz w:val="22"/>
    </w:rPr>
  </w:style>
  <w:style w:type="paragraph" w:styleId="Heading1">
    <w:name w:val="heading 1"/>
    <w:basedOn w:val="Normal"/>
    <w:next w:val="Normal"/>
    <w:link w:val="Heading1Char"/>
    <w:uiPriority w:val="9"/>
    <w:qFormat/>
    <w:rsid w:val="006662BA"/>
    <w:pPr>
      <w:spacing w:before="300" w:after="40" w:line="240" w:lineRule="auto"/>
      <w:outlineLvl w:val="0"/>
    </w:pPr>
    <w:rPr>
      <w:rFonts w:ascii="Times New Roman" w:hAnsi="Times New Roman"/>
      <w:b/>
      <w:color w:val="9D3511"/>
      <w:spacing w:val="20"/>
      <w:sz w:val="28"/>
      <w:szCs w:val="32"/>
    </w:rPr>
  </w:style>
  <w:style w:type="paragraph" w:styleId="Heading2">
    <w:name w:val="heading 2"/>
    <w:basedOn w:val="Normal"/>
    <w:next w:val="Normal"/>
    <w:link w:val="Heading2Char"/>
    <w:uiPriority w:val="9"/>
    <w:qFormat/>
    <w:rsid w:val="006662BA"/>
    <w:pPr>
      <w:spacing w:before="240" w:after="40" w:line="240" w:lineRule="auto"/>
      <w:outlineLvl w:val="1"/>
    </w:pPr>
    <w:rPr>
      <w:rFonts w:ascii="Times New Roman" w:hAnsi="Times New Roman"/>
      <w:b/>
      <w:color w:val="9D3511"/>
      <w:spacing w:val="20"/>
      <w:sz w:val="24"/>
      <w:szCs w:val="28"/>
    </w:rPr>
  </w:style>
  <w:style w:type="paragraph" w:styleId="Heading3">
    <w:name w:val="heading 3"/>
    <w:basedOn w:val="Normal"/>
    <w:next w:val="Normal"/>
    <w:link w:val="Heading3Char"/>
    <w:uiPriority w:val="9"/>
    <w:qFormat/>
    <w:rsid w:val="000B4061"/>
    <w:pPr>
      <w:spacing w:before="200" w:after="40" w:line="240" w:lineRule="auto"/>
      <w:outlineLvl w:val="2"/>
    </w:pPr>
    <w:rPr>
      <w:rFonts w:ascii="Franklin Gothic Book" w:hAnsi="Franklin Gothic Book"/>
      <w:b/>
      <w:color w:val="9B2D1F"/>
      <w:spacing w:val="20"/>
      <w:sz w:val="24"/>
      <w:szCs w:val="24"/>
    </w:rPr>
  </w:style>
  <w:style w:type="paragraph" w:styleId="Heading4">
    <w:name w:val="heading 4"/>
    <w:basedOn w:val="Normal"/>
    <w:next w:val="Normal"/>
    <w:link w:val="Heading4Char"/>
    <w:uiPriority w:val="9"/>
    <w:qFormat/>
    <w:rsid w:val="00E33A45"/>
    <w:pPr>
      <w:spacing w:before="240" w:after="0"/>
      <w:outlineLvl w:val="3"/>
    </w:pPr>
    <w:rPr>
      <w:rFonts w:ascii="Franklin Gothic Book" w:hAnsi="Franklin Gothic Book"/>
      <w:b/>
      <w:color w:val="7B6A4D"/>
      <w:spacing w:val="20"/>
      <w:sz w:val="24"/>
      <w:szCs w:val="22"/>
    </w:rPr>
  </w:style>
  <w:style w:type="paragraph" w:styleId="Heading5">
    <w:name w:val="heading 5"/>
    <w:basedOn w:val="Normal"/>
    <w:next w:val="Normal"/>
    <w:link w:val="Heading5Char"/>
    <w:uiPriority w:val="9"/>
    <w:qFormat/>
    <w:rsid w:val="00E33A45"/>
    <w:pPr>
      <w:spacing w:before="200" w:after="0"/>
      <w:outlineLvl w:val="4"/>
    </w:pPr>
    <w:rPr>
      <w:rFonts w:ascii="Franklin Gothic Book" w:hAnsi="Franklin Gothic Book"/>
      <w:b/>
      <w:i/>
      <w:color w:val="7B6A4D"/>
      <w:spacing w:val="20"/>
      <w:szCs w:val="26"/>
    </w:rPr>
  </w:style>
  <w:style w:type="paragraph" w:styleId="Heading6">
    <w:name w:val="heading 6"/>
    <w:basedOn w:val="Normal"/>
    <w:next w:val="Normal"/>
    <w:link w:val="Heading6Char"/>
    <w:uiPriority w:val="9"/>
    <w:qFormat/>
    <w:rsid w:val="00E33A45"/>
    <w:pPr>
      <w:spacing w:before="200" w:after="0"/>
      <w:outlineLvl w:val="5"/>
    </w:pPr>
    <w:rPr>
      <w:rFonts w:ascii="Franklin Gothic Book" w:hAnsi="Franklin Gothic Book"/>
      <w:color w:val="524633"/>
      <w:spacing w:val="10"/>
      <w:sz w:val="24"/>
    </w:rPr>
  </w:style>
  <w:style w:type="paragraph" w:styleId="Heading7">
    <w:name w:val="heading 7"/>
    <w:basedOn w:val="Normal"/>
    <w:next w:val="Normal"/>
    <w:link w:val="Heading7Char"/>
    <w:uiPriority w:val="9"/>
    <w:qFormat/>
    <w:rsid w:val="00E33A45"/>
    <w:pPr>
      <w:spacing w:before="200" w:after="0"/>
      <w:outlineLvl w:val="6"/>
    </w:pPr>
    <w:rPr>
      <w:rFonts w:ascii="Franklin Gothic Book" w:hAnsi="Franklin Gothic Book"/>
      <w:i/>
      <w:color w:val="524633"/>
      <w:spacing w:val="10"/>
      <w:sz w:val="24"/>
    </w:rPr>
  </w:style>
  <w:style w:type="paragraph" w:styleId="Heading8">
    <w:name w:val="heading 8"/>
    <w:basedOn w:val="Normal"/>
    <w:next w:val="Normal"/>
    <w:link w:val="Heading8Char"/>
    <w:uiPriority w:val="9"/>
    <w:qFormat/>
    <w:rsid w:val="00E33A45"/>
    <w:pPr>
      <w:spacing w:before="200" w:after="0"/>
      <w:outlineLvl w:val="7"/>
    </w:pPr>
    <w:rPr>
      <w:rFonts w:ascii="Franklin Gothic Book" w:hAnsi="Franklin Gothic Book"/>
      <w:color w:val="D34817"/>
      <w:spacing w:val="10"/>
    </w:rPr>
  </w:style>
  <w:style w:type="paragraph" w:styleId="Heading9">
    <w:name w:val="heading 9"/>
    <w:basedOn w:val="Normal"/>
    <w:next w:val="Normal"/>
    <w:link w:val="Heading9Char"/>
    <w:uiPriority w:val="9"/>
    <w:qFormat/>
    <w:rsid w:val="00E33A45"/>
    <w:pPr>
      <w:spacing w:before="200" w:after="0"/>
      <w:outlineLvl w:val="8"/>
    </w:pPr>
    <w:rPr>
      <w:rFonts w:ascii="Franklin Gothic Book" w:hAnsi="Franklin Gothic Book"/>
      <w:i/>
      <w:color w:val="D34817"/>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662BA"/>
    <w:rPr>
      <w:rFonts w:ascii="Times New Roman" w:hAnsi="Times New Roman" w:cs="Times New Roman"/>
      <w:b/>
      <w:color w:val="9D3511"/>
      <w:spacing w:val="20"/>
      <w:sz w:val="28"/>
      <w:szCs w:val="32"/>
    </w:rPr>
  </w:style>
  <w:style w:type="character" w:customStyle="1" w:styleId="Heading2Char">
    <w:name w:val="Heading 2 Char"/>
    <w:link w:val="Heading2"/>
    <w:uiPriority w:val="9"/>
    <w:rsid w:val="006662BA"/>
    <w:rPr>
      <w:rFonts w:ascii="Times New Roman" w:hAnsi="Times New Roman" w:cs="Times New Roman"/>
      <w:b/>
      <w:color w:val="9D3511"/>
      <w:spacing w:val="20"/>
      <w:sz w:val="24"/>
      <w:szCs w:val="28"/>
    </w:rPr>
  </w:style>
  <w:style w:type="character" w:customStyle="1" w:styleId="Heading3Char">
    <w:name w:val="Heading 3 Char"/>
    <w:link w:val="Heading3"/>
    <w:uiPriority w:val="9"/>
    <w:rsid w:val="000B4061"/>
    <w:rPr>
      <w:rFonts w:ascii="Franklin Gothic Book" w:hAnsi="Franklin Gothic Book" w:cs="Times New Roman"/>
      <w:b/>
      <w:color w:val="9B2D1F"/>
      <w:spacing w:val="20"/>
      <w:sz w:val="24"/>
      <w:szCs w:val="24"/>
    </w:rPr>
  </w:style>
  <w:style w:type="paragraph" w:styleId="Title">
    <w:name w:val="Title"/>
    <w:next w:val="Subtitle"/>
    <w:link w:val="TitleChar"/>
    <w:uiPriority w:val="10"/>
    <w:qFormat/>
    <w:rsid w:val="001D5DE5"/>
    <w:pPr>
      <w:pageBreakBefore/>
      <w:pBdr>
        <w:bottom w:val="single" w:sz="8" w:space="4" w:color="D34817"/>
      </w:pBdr>
      <w:spacing w:after="120"/>
      <w:contextualSpacing/>
      <w:jc w:val="center"/>
    </w:pPr>
    <w:rPr>
      <w:rFonts w:ascii="Times New Roman" w:hAnsi="Times New Roman"/>
      <w:b/>
      <w:caps/>
      <w:color w:val="D34817"/>
      <w:sz w:val="36"/>
      <w:szCs w:val="48"/>
    </w:rPr>
  </w:style>
  <w:style w:type="character" w:customStyle="1" w:styleId="TitleChar">
    <w:name w:val="Title Char"/>
    <w:link w:val="Title"/>
    <w:uiPriority w:val="10"/>
    <w:rsid w:val="001D5DE5"/>
    <w:rPr>
      <w:rFonts w:ascii="Times New Roman" w:hAnsi="Times New Roman"/>
      <w:b/>
      <w:caps/>
      <w:color w:val="D34817"/>
      <w:sz w:val="36"/>
      <w:szCs w:val="48"/>
      <w:lang w:val="en-US" w:eastAsia="en-US" w:bidi="ar-SA"/>
    </w:rPr>
  </w:style>
  <w:style w:type="paragraph" w:styleId="Subtitle">
    <w:name w:val="Subtitle"/>
    <w:basedOn w:val="Normal"/>
    <w:link w:val="SubtitleChar"/>
    <w:uiPriority w:val="11"/>
    <w:qFormat/>
    <w:rsid w:val="003B4A4E"/>
    <w:pPr>
      <w:spacing w:after="240" w:line="240" w:lineRule="auto"/>
      <w:jc w:val="center"/>
    </w:pPr>
    <w:rPr>
      <w:rFonts w:ascii="Times New Roman" w:hAnsi="Times New Roman" w:cs="Perpetua"/>
      <w:b/>
      <w:color w:val="auto"/>
      <w:sz w:val="28"/>
      <w:szCs w:val="24"/>
    </w:rPr>
  </w:style>
  <w:style w:type="character" w:customStyle="1" w:styleId="SubtitleChar">
    <w:name w:val="Subtitle Char"/>
    <w:link w:val="Subtitle"/>
    <w:uiPriority w:val="11"/>
    <w:rsid w:val="003B4A4E"/>
    <w:rPr>
      <w:rFonts w:ascii="Times New Roman" w:hAnsi="Times New Roman" w:cs="Perpetua"/>
      <w:b/>
      <w:sz w:val="28"/>
      <w:szCs w:val="24"/>
    </w:rPr>
  </w:style>
  <w:style w:type="paragraph" w:styleId="Footer">
    <w:name w:val="footer"/>
    <w:basedOn w:val="Normal"/>
    <w:link w:val="FooterChar"/>
    <w:uiPriority w:val="99"/>
    <w:unhideWhenUsed/>
    <w:rsid w:val="00E33A45"/>
    <w:pPr>
      <w:tabs>
        <w:tab w:val="center" w:pos="4320"/>
        <w:tab w:val="right" w:pos="8640"/>
      </w:tabs>
    </w:pPr>
  </w:style>
  <w:style w:type="character" w:customStyle="1" w:styleId="FooterChar">
    <w:name w:val="Footer Char"/>
    <w:link w:val="Footer"/>
    <w:uiPriority w:val="99"/>
    <w:rsid w:val="00E33A45"/>
    <w:rPr>
      <w:rFonts w:cs="Times New Roman"/>
      <w:color w:val="000000"/>
      <w:szCs w:val="20"/>
    </w:rPr>
  </w:style>
  <w:style w:type="paragraph" w:styleId="Caption">
    <w:name w:val="caption"/>
    <w:basedOn w:val="Normal"/>
    <w:next w:val="Normal"/>
    <w:uiPriority w:val="35"/>
    <w:qFormat/>
    <w:rsid w:val="00E33A45"/>
    <w:pPr>
      <w:spacing w:after="0" w:line="240" w:lineRule="auto"/>
    </w:pPr>
    <w:rPr>
      <w:bCs/>
      <w:smallCaps/>
      <w:color w:val="732117"/>
      <w:spacing w:val="10"/>
      <w:sz w:val="18"/>
      <w:szCs w:val="18"/>
    </w:rPr>
  </w:style>
  <w:style w:type="paragraph" w:styleId="BalloonText">
    <w:name w:val="Balloon Text"/>
    <w:basedOn w:val="Normal"/>
    <w:link w:val="BalloonTextChar"/>
    <w:uiPriority w:val="99"/>
    <w:semiHidden/>
    <w:unhideWhenUsed/>
    <w:rsid w:val="00E33A45"/>
    <w:rPr>
      <w:rFonts w:cs="Tahoma"/>
      <w:sz w:val="16"/>
      <w:szCs w:val="16"/>
    </w:rPr>
  </w:style>
  <w:style w:type="character" w:customStyle="1" w:styleId="BalloonTextChar">
    <w:name w:val="Balloon Text Char"/>
    <w:link w:val="BalloonText"/>
    <w:uiPriority w:val="99"/>
    <w:semiHidden/>
    <w:rsid w:val="00E33A45"/>
    <w:rPr>
      <w:rFonts w:ascii="Tahoma" w:hAnsi="Tahoma" w:cs="Tahoma"/>
      <w:color w:val="000000"/>
      <w:sz w:val="16"/>
      <w:szCs w:val="16"/>
    </w:rPr>
  </w:style>
  <w:style w:type="paragraph" w:styleId="BlockText">
    <w:name w:val="Block Text"/>
    <w:aliases w:val="Block Quote"/>
    <w:uiPriority w:val="40"/>
    <w:rsid w:val="00E33A45"/>
    <w:pPr>
      <w:pBdr>
        <w:top w:val="single" w:sz="2" w:space="10" w:color="EE8C69"/>
        <w:bottom w:val="single" w:sz="24" w:space="10" w:color="EE8C69"/>
      </w:pBdr>
      <w:spacing w:after="280"/>
      <w:ind w:left="1440" w:right="1440"/>
      <w:jc w:val="both"/>
    </w:pPr>
    <w:rPr>
      <w:rFonts w:eastAsia="Times New Roman"/>
      <w:color w:val="7F7F7F"/>
      <w:sz w:val="28"/>
      <w:szCs w:val="28"/>
      <w:lang w:eastAsia="ko-KR" w:bidi="hi-IN"/>
    </w:rPr>
  </w:style>
  <w:style w:type="character" w:styleId="BookTitle">
    <w:name w:val="Book Title"/>
    <w:uiPriority w:val="33"/>
    <w:qFormat/>
    <w:rsid w:val="00E33A45"/>
    <w:rPr>
      <w:rFonts w:ascii="Franklin Gothic Book" w:hAnsi="Franklin Gothic Book" w:cs="Times New Roman"/>
      <w:i/>
      <w:color w:val="855D5D"/>
      <w:sz w:val="20"/>
      <w:szCs w:val="20"/>
    </w:rPr>
  </w:style>
  <w:style w:type="character" w:styleId="Emphasis">
    <w:name w:val="Emphasis"/>
    <w:uiPriority w:val="20"/>
    <w:qFormat/>
    <w:rsid w:val="00E33A45"/>
    <w:rPr>
      <w:b/>
      <w:i/>
      <w:color w:val="404040"/>
      <w:spacing w:val="2"/>
      <w:w w:val="100"/>
    </w:rPr>
  </w:style>
  <w:style w:type="paragraph" w:styleId="Header">
    <w:name w:val="header"/>
    <w:basedOn w:val="Normal"/>
    <w:link w:val="HeaderChar"/>
    <w:uiPriority w:val="99"/>
    <w:unhideWhenUsed/>
    <w:rsid w:val="00E33A45"/>
    <w:pPr>
      <w:tabs>
        <w:tab w:val="center" w:pos="4320"/>
        <w:tab w:val="right" w:pos="8640"/>
      </w:tabs>
    </w:pPr>
  </w:style>
  <w:style w:type="character" w:customStyle="1" w:styleId="HeaderChar">
    <w:name w:val="Header Char"/>
    <w:link w:val="Header"/>
    <w:uiPriority w:val="99"/>
    <w:rsid w:val="00E33A45"/>
    <w:rPr>
      <w:rFonts w:cs="Times New Roman"/>
      <w:color w:val="000000"/>
      <w:szCs w:val="20"/>
    </w:rPr>
  </w:style>
  <w:style w:type="character" w:customStyle="1" w:styleId="Heading4Char">
    <w:name w:val="Heading 4 Char"/>
    <w:link w:val="Heading4"/>
    <w:uiPriority w:val="9"/>
    <w:rsid w:val="00E33A45"/>
    <w:rPr>
      <w:rFonts w:ascii="Franklin Gothic Book" w:hAnsi="Franklin Gothic Book" w:cs="Times New Roman"/>
      <w:b/>
      <w:color w:val="7B6A4D"/>
      <w:spacing w:val="20"/>
      <w:sz w:val="24"/>
    </w:rPr>
  </w:style>
  <w:style w:type="character" w:customStyle="1" w:styleId="Heading5Char">
    <w:name w:val="Heading 5 Char"/>
    <w:link w:val="Heading5"/>
    <w:uiPriority w:val="9"/>
    <w:rsid w:val="00E33A45"/>
    <w:rPr>
      <w:rFonts w:ascii="Franklin Gothic Book" w:hAnsi="Franklin Gothic Book" w:cs="Times New Roman"/>
      <w:b/>
      <w:i/>
      <w:color w:val="7B6A4D"/>
      <w:spacing w:val="20"/>
      <w:szCs w:val="26"/>
    </w:rPr>
  </w:style>
  <w:style w:type="character" w:customStyle="1" w:styleId="Heading6Char">
    <w:name w:val="Heading 6 Char"/>
    <w:link w:val="Heading6"/>
    <w:uiPriority w:val="9"/>
    <w:rsid w:val="00E33A45"/>
    <w:rPr>
      <w:rFonts w:ascii="Franklin Gothic Book" w:hAnsi="Franklin Gothic Book" w:cs="Times New Roman"/>
      <w:color w:val="524633"/>
      <w:spacing w:val="10"/>
      <w:sz w:val="24"/>
      <w:szCs w:val="20"/>
    </w:rPr>
  </w:style>
  <w:style w:type="character" w:customStyle="1" w:styleId="Heading7Char">
    <w:name w:val="Heading 7 Char"/>
    <w:link w:val="Heading7"/>
    <w:uiPriority w:val="9"/>
    <w:rsid w:val="00E33A45"/>
    <w:rPr>
      <w:rFonts w:ascii="Franklin Gothic Book" w:hAnsi="Franklin Gothic Book" w:cs="Times New Roman"/>
      <w:i/>
      <w:color w:val="524633"/>
      <w:spacing w:val="10"/>
      <w:sz w:val="24"/>
      <w:szCs w:val="20"/>
    </w:rPr>
  </w:style>
  <w:style w:type="character" w:customStyle="1" w:styleId="Heading8Char">
    <w:name w:val="Heading 8 Char"/>
    <w:link w:val="Heading8"/>
    <w:uiPriority w:val="9"/>
    <w:rsid w:val="00E33A45"/>
    <w:rPr>
      <w:rFonts w:ascii="Franklin Gothic Book" w:hAnsi="Franklin Gothic Book" w:cs="Times New Roman"/>
      <w:color w:val="D34817"/>
      <w:spacing w:val="10"/>
      <w:szCs w:val="20"/>
    </w:rPr>
  </w:style>
  <w:style w:type="character" w:customStyle="1" w:styleId="Heading9Char">
    <w:name w:val="Heading 9 Char"/>
    <w:link w:val="Heading9"/>
    <w:uiPriority w:val="9"/>
    <w:rsid w:val="00E33A45"/>
    <w:rPr>
      <w:rFonts w:ascii="Franklin Gothic Book" w:hAnsi="Franklin Gothic Book" w:cs="Times New Roman"/>
      <w:i/>
      <w:color w:val="D34817"/>
      <w:spacing w:val="10"/>
      <w:szCs w:val="20"/>
    </w:rPr>
  </w:style>
  <w:style w:type="character" w:styleId="IntenseEmphasis">
    <w:name w:val="Intense Emphasis"/>
    <w:uiPriority w:val="21"/>
    <w:qFormat/>
    <w:rsid w:val="00511923"/>
    <w:rPr>
      <w:rFonts w:ascii="Tahoma" w:hAnsi="Tahoma" w:cs="Times New Roman"/>
      <w:b/>
      <w:i/>
      <w:smallCaps/>
      <w:color w:val="9B2D1F"/>
      <w:spacing w:val="2"/>
      <w:w w:val="100"/>
      <w:sz w:val="22"/>
      <w:szCs w:val="20"/>
    </w:rPr>
  </w:style>
  <w:style w:type="paragraph" w:styleId="IntenseQuote">
    <w:name w:val="Intense Quote"/>
    <w:basedOn w:val="Normal"/>
    <w:link w:val="IntenseQuoteChar"/>
    <w:uiPriority w:val="30"/>
    <w:qFormat/>
    <w:rsid w:val="00E33A45"/>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customStyle="1" w:styleId="IntenseQuoteChar">
    <w:name w:val="Intense Quote Char"/>
    <w:link w:val="IntenseQuote"/>
    <w:uiPriority w:val="30"/>
    <w:rsid w:val="00E33A45"/>
    <w:rPr>
      <w:rFonts w:ascii="Franklin Gothic Book" w:hAnsi="Franklin Gothic Book" w:cs="Times New Roman"/>
      <w:i/>
      <w:color w:val="FFFFFF"/>
      <w:sz w:val="32"/>
      <w:szCs w:val="20"/>
      <w:shd w:val="clear" w:color="auto" w:fill="D34817"/>
    </w:rPr>
  </w:style>
  <w:style w:type="character" w:styleId="IntenseReference">
    <w:name w:val="Intense Reference"/>
    <w:uiPriority w:val="32"/>
    <w:qFormat/>
    <w:rsid w:val="00E33A45"/>
    <w:rPr>
      <w:rFonts w:cs="Times New Roman"/>
      <w:b/>
      <w:color w:val="D34817"/>
      <w:sz w:val="22"/>
      <w:szCs w:val="20"/>
      <w:u w:val="single"/>
    </w:rPr>
  </w:style>
  <w:style w:type="paragraph" w:styleId="ListBullet">
    <w:name w:val="List Bullet"/>
    <w:basedOn w:val="Normal"/>
    <w:uiPriority w:val="36"/>
    <w:unhideWhenUsed/>
    <w:qFormat/>
    <w:rsid w:val="00E33A45"/>
    <w:pPr>
      <w:numPr>
        <w:numId w:val="1"/>
      </w:numPr>
      <w:spacing w:after="0"/>
      <w:contextualSpacing/>
    </w:pPr>
  </w:style>
  <w:style w:type="paragraph" w:styleId="ListBullet2">
    <w:name w:val="List Bullet 2"/>
    <w:basedOn w:val="Normal"/>
    <w:uiPriority w:val="36"/>
    <w:unhideWhenUsed/>
    <w:qFormat/>
    <w:rsid w:val="00E33A45"/>
    <w:pPr>
      <w:numPr>
        <w:numId w:val="2"/>
      </w:numPr>
      <w:spacing w:after="0"/>
    </w:pPr>
  </w:style>
  <w:style w:type="paragraph" w:styleId="ListBullet3">
    <w:name w:val="List Bullet 3"/>
    <w:basedOn w:val="Normal"/>
    <w:uiPriority w:val="36"/>
    <w:unhideWhenUsed/>
    <w:qFormat/>
    <w:rsid w:val="00E33A45"/>
    <w:pPr>
      <w:numPr>
        <w:numId w:val="3"/>
      </w:numPr>
      <w:spacing w:after="0"/>
    </w:pPr>
  </w:style>
  <w:style w:type="paragraph" w:styleId="ListBullet4">
    <w:name w:val="List Bullet 4"/>
    <w:basedOn w:val="Normal"/>
    <w:uiPriority w:val="36"/>
    <w:unhideWhenUsed/>
    <w:qFormat/>
    <w:rsid w:val="00E33A45"/>
    <w:pPr>
      <w:numPr>
        <w:numId w:val="4"/>
      </w:numPr>
      <w:spacing w:after="0"/>
    </w:pPr>
  </w:style>
  <w:style w:type="paragraph" w:styleId="ListBullet5">
    <w:name w:val="List Bullet 5"/>
    <w:basedOn w:val="Normal"/>
    <w:uiPriority w:val="36"/>
    <w:unhideWhenUsed/>
    <w:qFormat/>
    <w:rsid w:val="00E33A45"/>
    <w:pPr>
      <w:numPr>
        <w:numId w:val="5"/>
      </w:numPr>
      <w:spacing w:after="0"/>
    </w:pPr>
  </w:style>
  <w:style w:type="paragraph" w:customStyle="1" w:styleId="NoteLevel2">
    <w:name w:val="Note Level 2"/>
    <w:basedOn w:val="Normal"/>
    <w:uiPriority w:val="1"/>
    <w:qFormat/>
    <w:rsid w:val="00E33A45"/>
    <w:pPr>
      <w:spacing w:after="0" w:line="240" w:lineRule="auto"/>
    </w:pPr>
  </w:style>
  <w:style w:type="character" w:customStyle="1" w:styleId="NoteLevel1">
    <w:name w:val="Note Level 1"/>
    <w:uiPriority w:val="99"/>
    <w:semiHidden/>
    <w:rsid w:val="00E33A45"/>
    <w:rPr>
      <w:color w:val="808080"/>
    </w:rPr>
  </w:style>
  <w:style w:type="paragraph" w:styleId="Quote">
    <w:name w:val="Quote"/>
    <w:basedOn w:val="Normal"/>
    <w:link w:val="QuoteChar"/>
    <w:uiPriority w:val="29"/>
    <w:qFormat/>
    <w:rsid w:val="00E33A45"/>
    <w:rPr>
      <w:i/>
      <w:color w:val="7F7F7F"/>
      <w:sz w:val="24"/>
    </w:rPr>
  </w:style>
  <w:style w:type="character" w:customStyle="1" w:styleId="QuoteChar">
    <w:name w:val="Quote Char"/>
    <w:link w:val="Quote"/>
    <w:uiPriority w:val="29"/>
    <w:rsid w:val="00E33A45"/>
    <w:rPr>
      <w:rFonts w:cs="Times New Roman"/>
      <w:i/>
      <w:color w:val="7F7F7F"/>
      <w:sz w:val="24"/>
      <w:szCs w:val="20"/>
    </w:rPr>
  </w:style>
  <w:style w:type="character" w:styleId="Strong">
    <w:name w:val="Strong"/>
    <w:uiPriority w:val="22"/>
    <w:qFormat/>
    <w:rsid w:val="00E33A45"/>
    <w:rPr>
      <w:rFonts w:ascii="Perpetua" w:hAnsi="Perpetua"/>
      <w:b/>
      <w:color w:val="9B2D1F"/>
    </w:rPr>
  </w:style>
  <w:style w:type="character" w:styleId="SubtleEmphasis">
    <w:name w:val="Subtle Emphasis"/>
    <w:uiPriority w:val="19"/>
    <w:qFormat/>
    <w:rsid w:val="00E33A45"/>
    <w:rPr>
      <w:rFonts w:ascii="Perpetua" w:hAnsi="Perpetua" w:cs="Times New Roman"/>
      <w:i/>
      <w:color w:val="737373"/>
      <w:spacing w:val="2"/>
      <w:w w:val="100"/>
      <w:kern w:val="0"/>
      <w:sz w:val="22"/>
      <w:szCs w:val="24"/>
    </w:rPr>
  </w:style>
  <w:style w:type="character" w:styleId="SubtleReference">
    <w:name w:val="Subtle Reference"/>
    <w:uiPriority w:val="31"/>
    <w:qFormat/>
    <w:rsid w:val="00E33A45"/>
    <w:rPr>
      <w:rFonts w:cs="Times New Roman"/>
      <w:color w:val="737373"/>
      <w:sz w:val="22"/>
      <w:szCs w:val="20"/>
      <w:u w:val="single"/>
    </w:rPr>
  </w:style>
  <w:style w:type="table" w:styleId="TableGrid">
    <w:name w:val="Table Grid"/>
    <w:basedOn w:val="TableNormal"/>
    <w:uiPriority w:val="1"/>
    <w:rsid w:val="00E33A45"/>
    <w:rPr>
      <w:rFonts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99"/>
    <w:unhideWhenUsed/>
    <w:qFormat/>
    <w:rsid w:val="00E33A45"/>
    <w:pPr>
      <w:tabs>
        <w:tab w:val="right" w:leader="dot" w:pos="8630"/>
      </w:tabs>
      <w:spacing w:after="40" w:line="240" w:lineRule="auto"/>
    </w:pPr>
    <w:rPr>
      <w:smallCaps/>
      <w:noProof/>
      <w:color w:val="9B2D1F"/>
    </w:rPr>
  </w:style>
  <w:style w:type="paragraph" w:styleId="TOC2">
    <w:name w:val="toc 2"/>
    <w:basedOn w:val="Normal"/>
    <w:next w:val="Normal"/>
    <w:autoRedefine/>
    <w:uiPriority w:val="99"/>
    <w:unhideWhenUsed/>
    <w:qFormat/>
    <w:rsid w:val="00E33A45"/>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rsid w:val="00E33A45"/>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rsid w:val="00E33A45"/>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rsid w:val="00E33A45"/>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rsid w:val="00E33A45"/>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rsid w:val="00E33A45"/>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rsid w:val="00E33A45"/>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rsid w:val="00E33A45"/>
    <w:pPr>
      <w:tabs>
        <w:tab w:val="right" w:leader="dot" w:pos="8630"/>
      </w:tabs>
      <w:spacing w:after="40" w:line="240" w:lineRule="auto"/>
      <w:ind w:left="1760"/>
    </w:pPr>
    <w:rPr>
      <w:smallCaps/>
      <w:noProof/>
    </w:rPr>
  </w:style>
  <w:style w:type="character" w:styleId="Hyperlink">
    <w:name w:val="Hyperlink"/>
    <w:uiPriority w:val="99"/>
    <w:unhideWhenUsed/>
    <w:rsid w:val="00E33A45"/>
    <w:rPr>
      <w:color w:val="CC9900"/>
      <w:u w:val="single"/>
    </w:rPr>
  </w:style>
  <w:style w:type="paragraph" w:customStyle="1" w:styleId="TableText">
    <w:name w:val="Table Text"/>
    <w:qFormat/>
    <w:rsid w:val="00EA60D5"/>
    <w:rPr>
      <w:rFonts w:ascii="Tahoma" w:hAnsi="Tahoma"/>
      <w:color w:val="000000"/>
    </w:rPr>
  </w:style>
  <w:style w:type="table" w:styleId="LightList-Accent3">
    <w:name w:val="Light List Accent 3"/>
    <w:basedOn w:val="TableNormal"/>
    <w:uiPriority w:val="61"/>
    <w:rsid w:val="004F0CC3"/>
    <w:tblPr>
      <w:tblStyleRowBandSize w:val="1"/>
      <w:tblStyleColBandSize w:val="1"/>
      <w:tblBorders>
        <w:top w:val="single" w:sz="8" w:space="0" w:color="A28E6A"/>
        <w:left w:val="single" w:sz="8" w:space="0" w:color="A28E6A"/>
        <w:bottom w:val="single" w:sz="8" w:space="0" w:color="A28E6A"/>
        <w:right w:val="single" w:sz="8" w:space="0" w:color="A28E6A"/>
      </w:tblBorders>
    </w:tblPr>
    <w:tblStylePr w:type="firstRow">
      <w:pPr>
        <w:spacing w:before="0" w:after="0" w:line="240" w:lineRule="auto"/>
      </w:pPr>
      <w:rPr>
        <w:b/>
        <w:bCs/>
        <w:color w:val="FFFFFF"/>
      </w:rPr>
      <w:tblPr/>
      <w:tcPr>
        <w:shd w:val="clear" w:color="auto" w:fill="A28E6A"/>
      </w:tcPr>
    </w:tblStylePr>
    <w:tblStylePr w:type="lastRow">
      <w:pPr>
        <w:spacing w:before="0" w:after="0" w:line="240" w:lineRule="auto"/>
      </w:pPr>
      <w:rPr>
        <w:b/>
        <w:bCs/>
      </w:rPr>
      <w:tblPr/>
      <w:tcPr>
        <w:tcBorders>
          <w:top w:val="double" w:sz="6" w:space="0" w:color="A28E6A"/>
          <w:left w:val="single" w:sz="8" w:space="0" w:color="A28E6A"/>
          <w:bottom w:val="single" w:sz="8" w:space="0" w:color="A28E6A"/>
          <w:right w:val="single" w:sz="8" w:space="0" w:color="A28E6A"/>
        </w:tcBorders>
      </w:tcPr>
    </w:tblStylePr>
    <w:tblStylePr w:type="firstCol">
      <w:rPr>
        <w:b/>
        <w:bCs/>
      </w:rPr>
    </w:tblStylePr>
    <w:tblStylePr w:type="lastCol">
      <w:rPr>
        <w:b/>
        <w:bCs/>
      </w:rPr>
    </w:tblStylePr>
    <w:tblStylePr w:type="band1Vert">
      <w:tblPr/>
      <w:tcPr>
        <w:tcBorders>
          <w:top w:val="single" w:sz="8" w:space="0" w:color="A28E6A"/>
          <w:left w:val="single" w:sz="8" w:space="0" w:color="A28E6A"/>
          <w:bottom w:val="single" w:sz="8" w:space="0" w:color="A28E6A"/>
          <w:right w:val="single" w:sz="8" w:space="0" w:color="A28E6A"/>
        </w:tcBorders>
      </w:tcPr>
    </w:tblStylePr>
    <w:tblStylePr w:type="band1Horz">
      <w:tblPr/>
      <w:tcPr>
        <w:tcBorders>
          <w:top w:val="single" w:sz="8" w:space="0" w:color="A28E6A"/>
          <w:left w:val="single" w:sz="8" w:space="0" w:color="A28E6A"/>
          <w:bottom w:val="single" w:sz="8" w:space="0" w:color="A28E6A"/>
          <w:right w:val="single" w:sz="8" w:space="0" w:color="A28E6A"/>
        </w:tcBorders>
      </w:tcPr>
    </w:tblStylePr>
  </w:style>
  <w:style w:type="paragraph" w:styleId="ListParagraph">
    <w:name w:val="List Paragraph"/>
    <w:basedOn w:val="Normal"/>
    <w:uiPriority w:val="34"/>
    <w:qFormat/>
    <w:rsid w:val="009C38D6"/>
    <w:pPr>
      <w:ind w:left="720"/>
      <w:contextualSpacing/>
    </w:pPr>
  </w:style>
  <w:style w:type="paragraph" w:customStyle="1" w:styleId="Default">
    <w:name w:val="Default"/>
    <w:rsid w:val="00847FD2"/>
    <w:pPr>
      <w:autoSpaceDE w:val="0"/>
      <w:autoSpaceDN w:val="0"/>
      <w:adjustRightInd w:val="0"/>
    </w:pPr>
    <w:rPr>
      <w:rFonts w:ascii="Arial" w:eastAsia="Times New Roman" w:hAnsi="Arial" w:cs="Arial"/>
      <w:color w:val="000000"/>
      <w:sz w:val="24"/>
      <w:szCs w:val="24"/>
    </w:rPr>
  </w:style>
  <w:style w:type="paragraph" w:customStyle="1" w:styleId="TocText">
    <w:name w:val="Toc Text"/>
    <w:basedOn w:val="Normal"/>
    <w:qFormat/>
    <w:rsid w:val="006662BA"/>
    <w:pPr>
      <w:tabs>
        <w:tab w:val="left" w:leader="dot" w:pos="6480"/>
      </w:tabs>
      <w:spacing w:after="0" w:line="240" w:lineRule="auto"/>
      <w:jc w:val="left"/>
    </w:pPr>
    <w:rPr>
      <w:sz w:val="20"/>
    </w:rPr>
  </w:style>
  <w:style w:type="character" w:styleId="FollowedHyperlink">
    <w:name w:val="FollowedHyperlink"/>
    <w:rsid w:val="00C91A79"/>
    <w:rPr>
      <w:color w:val="954F72"/>
      <w:u w:val="single"/>
    </w:rPr>
  </w:style>
  <w:style w:type="character" w:styleId="UnresolvedMention">
    <w:name w:val="Unresolved Mention"/>
    <w:uiPriority w:val="99"/>
    <w:semiHidden/>
    <w:unhideWhenUsed/>
    <w:rsid w:val="008A1D05"/>
    <w:rPr>
      <w:color w:val="605E5C"/>
      <w:shd w:val="clear" w:color="auto" w:fill="E1DFDD"/>
    </w:rPr>
  </w:style>
  <w:style w:type="paragraph" w:styleId="PlainText">
    <w:name w:val="Plain Text"/>
    <w:basedOn w:val="Normal"/>
    <w:link w:val="PlainTextChar"/>
    <w:uiPriority w:val="99"/>
    <w:unhideWhenUsed/>
    <w:rsid w:val="004F4368"/>
    <w:pPr>
      <w:spacing w:after="0" w:line="240" w:lineRule="auto"/>
      <w:jc w:val="left"/>
    </w:pPr>
    <w:rPr>
      <w:rFonts w:ascii="Calibri" w:eastAsia="Times New Roman" w:hAnsi="Calibri" w:cs="Calibri"/>
      <w:color w:val="auto"/>
      <w:szCs w:val="21"/>
    </w:rPr>
  </w:style>
  <w:style w:type="character" w:customStyle="1" w:styleId="PlainTextChar">
    <w:name w:val="Plain Text Char"/>
    <w:link w:val="PlainText"/>
    <w:uiPriority w:val="99"/>
    <w:rsid w:val="004F4368"/>
    <w:rPr>
      <w:rFonts w:ascii="Calibri" w:eastAsia="Times New Roman" w:hAnsi="Calibri" w:cs="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vics.com" TargetMode="External"/><Relationship Id="rId21" Type="http://schemas.openxmlformats.org/officeDocument/2006/relationships/image" Target="media/image10.jpeg"/><Relationship Id="rId42" Type="http://schemas.openxmlformats.org/officeDocument/2006/relationships/hyperlink" Target="http://www.drugs.com" TargetMode="External"/><Relationship Id="rId47" Type="http://schemas.openxmlformats.org/officeDocument/2006/relationships/hyperlink" Target="http://www.mayoclinic.com" TargetMode="External"/><Relationship Id="rId63" Type="http://schemas.openxmlformats.org/officeDocument/2006/relationships/hyperlink" Target="http://www.visionresourcing.com" TargetMode="External"/><Relationship Id="rId68" Type="http://schemas.openxmlformats.org/officeDocument/2006/relationships/hyperlink" Target="http://www.kluth.org/spanishmaterials.pdf" TargetMode="External"/><Relationship Id="rId84" Type="http://schemas.openxmlformats.org/officeDocument/2006/relationships/hyperlink" Target="https://www.dropbox.com/s/8uk070zelmusglo/40DaysofGenerosity.pdf?dl=0" TargetMode="External"/><Relationship Id="rId89" Type="http://schemas.openxmlformats.org/officeDocument/2006/relationships/hyperlink" Target="http://www.kluth.org/legacyorganizerspanish.docx" TargetMode="External"/><Relationship Id="rId16" Type="http://schemas.openxmlformats.org/officeDocument/2006/relationships/image" Target="media/image5.jpeg"/><Relationship Id="rId107" Type="http://schemas.openxmlformats.org/officeDocument/2006/relationships/image" Target="media/image25.jpeg"/><Relationship Id="rId11" Type="http://schemas.openxmlformats.org/officeDocument/2006/relationships/image" Target="media/image3.jpeg"/><Relationship Id="rId32" Type="http://schemas.openxmlformats.org/officeDocument/2006/relationships/hyperlink" Target="http://www.aoa.gov" TargetMode="External"/><Relationship Id="rId37" Type="http://schemas.openxmlformats.org/officeDocument/2006/relationships/hyperlink" Target="http://www.benefitscheckup.org" TargetMode="External"/><Relationship Id="rId53" Type="http://schemas.openxmlformats.org/officeDocument/2006/relationships/hyperlink" Target="http://www.socialsecurity.gov" TargetMode="External"/><Relationship Id="rId58" Type="http://schemas.openxmlformats.org/officeDocument/2006/relationships/hyperlink" Target="http://www.MyFamilyForms.org" TargetMode="External"/><Relationship Id="rId74" Type="http://schemas.openxmlformats.org/officeDocument/2006/relationships/hyperlink" Target="https://www.dropbox.com/s/t3k6li20d5qs5ou/onesheetspanish.pdf?dl=0" TargetMode="External"/><Relationship Id="rId79" Type="http://schemas.openxmlformats.org/officeDocument/2006/relationships/hyperlink" Target="http://www.kluth.org/40dias.pdf" TargetMode="External"/><Relationship Id="rId102" Type="http://schemas.openxmlformats.org/officeDocument/2006/relationships/hyperlink" Target="mailto:PowerPoint%20Slides" TargetMode="External"/><Relationship Id="rId5" Type="http://schemas.openxmlformats.org/officeDocument/2006/relationships/footnotes" Target="footnotes.xml"/><Relationship Id="rId90" Type="http://schemas.openxmlformats.org/officeDocument/2006/relationships/hyperlink" Target="http://www.kluth.org/Foreign/Spanish-30$Freedom.htm" TargetMode="External"/><Relationship Id="rId95" Type="http://schemas.openxmlformats.org/officeDocument/2006/relationships/hyperlink" Target="http://www.kluth.org/Spanish-High-Calling.pdf" TargetMode="External"/><Relationship Id="rId22" Type="http://schemas.openxmlformats.org/officeDocument/2006/relationships/hyperlink" Target="http://www.MyFamilyForms.org" TargetMode="External"/><Relationship Id="rId27" Type="http://schemas.openxmlformats.org/officeDocument/2006/relationships/hyperlink" Target="http://www.habitat.org/gv/rv.html" TargetMode="External"/><Relationship Id="rId43" Type="http://schemas.openxmlformats.org/officeDocument/2006/relationships/hyperlink" Target="http://www.eldercare.gov" TargetMode="External"/><Relationship Id="rId48" Type="http://schemas.openxmlformats.org/officeDocument/2006/relationships/hyperlink" Target="http://www.medicare.gov" TargetMode="External"/><Relationship Id="rId64" Type="http://schemas.openxmlformats.org/officeDocument/2006/relationships/image" Target="media/image17.png"/><Relationship Id="rId69" Type="http://schemas.openxmlformats.org/officeDocument/2006/relationships/hyperlink" Target="http://www.NAEfinancialhealth.org/trainingvideos-spanish" TargetMode="External"/><Relationship Id="rId80" Type="http://schemas.openxmlformats.org/officeDocument/2006/relationships/hyperlink" Target="http://www.kluth.org/40Dias-EPUB-eBook-Readers-Tablets.epub" TargetMode="External"/><Relationship Id="rId85" Type="http://schemas.openxmlformats.org/officeDocument/2006/relationships/hyperlink" Target="http://www.kluth.org/loveinactionspanish.pdf" TargetMode="External"/><Relationship Id="rId12" Type="http://schemas.openxmlformats.org/officeDocument/2006/relationships/hyperlink" Target="http://www.LegacyOrganizer.com" TargetMode="External"/><Relationship Id="rId17" Type="http://schemas.openxmlformats.org/officeDocument/2006/relationships/image" Target="media/image6.jpeg"/><Relationship Id="rId33" Type="http://schemas.openxmlformats.org/officeDocument/2006/relationships/hyperlink" Target="http://www.agenet.com" TargetMode="External"/><Relationship Id="rId38" Type="http://schemas.openxmlformats.org/officeDocument/2006/relationships/hyperlink" Target="http://www.caregiving.com" TargetMode="External"/><Relationship Id="rId59" Type="http://schemas.openxmlformats.org/officeDocument/2006/relationships/image" Target="media/image13.jpeg"/><Relationship Id="rId103" Type="http://schemas.openxmlformats.org/officeDocument/2006/relationships/hyperlink" Target="mailto:bk@kluth.org" TargetMode="External"/><Relationship Id="rId108" Type="http://schemas.openxmlformats.org/officeDocument/2006/relationships/image" Target="media/image26.jpeg"/><Relationship Id="rId54" Type="http://schemas.openxmlformats.org/officeDocument/2006/relationships/hyperlink" Target="http://www.webmd.com" TargetMode="External"/><Relationship Id="rId70" Type="http://schemas.openxmlformats.org/officeDocument/2006/relationships/hyperlink" Target="http://www.GlobalGenerosity.org/spanish" TargetMode="External"/><Relationship Id="rId75" Type="http://schemas.openxmlformats.org/officeDocument/2006/relationships/hyperlink" Target="https://www.dropbox.com/s/ejpwip2af6sj7rp/spanishletter.docx?dl=0" TargetMode="External"/><Relationship Id="rId91" Type="http://schemas.openxmlformats.org/officeDocument/2006/relationships/hyperlink" Target="http://www.kluth.org/Spanish-30-Bible-financial-principles-mans-ways-vs-Gods-way.doc" TargetMode="External"/><Relationship Id="rId96" Type="http://schemas.openxmlformats.org/officeDocument/2006/relationships/hyperlink" Target="http://www.kluth.org/spanish-7-keys.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yperlink" Target="http://www.workersonwheels.com" TargetMode="External"/><Relationship Id="rId28" Type="http://schemas.openxmlformats.org/officeDocument/2006/relationships/hyperlink" Target="http://www.servantopportunities.net" TargetMode="External"/><Relationship Id="rId36" Type="http://schemas.openxmlformats.org/officeDocument/2006/relationships/hyperlink" Target="http://www.assistedlivinginfo.com" TargetMode="External"/><Relationship Id="rId49" Type="http://schemas.openxmlformats.org/officeDocument/2006/relationships/hyperlink" Target="http://www.caregiving.org" TargetMode="External"/><Relationship Id="rId57" Type="http://schemas.openxmlformats.org/officeDocument/2006/relationships/image" Target="media/image12.jpeg"/><Relationship Id="rId106" Type="http://schemas.openxmlformats.org/officeDocument/2006/relationships/image" Target="media/image24.png"/><Relationship Id="rId10" Type="http://schemas.openxmlformats.org/officeDocument/2006/relationships/hyperlink" Target="mailto:bk@kluth.org" TargetMode="External"/><Relationship Id="rId31" Type="http://schemas.openxmlformats.org/officeDocument/2006/relationships/hyperlink" Target="http://www.aarp.org" TargetMode="External"/><Relationship Id="rId44" Type="http://schemas.openxmlformats.org/officeDocument/2006/relationships/hyperlink" Target="http://www.caregiver.org" TargetMode="External"/><Relationship Id="rId52" Type="http://schemas.openxmlformats.org/officeDocument/2006/relationships/hyperlink" Target="http://www.seniornet.org" TargetMode="External"/><Relationship Id="rId60" Type="http://schemas.openxmlformats.org/officeDocument/2006/relationships/image" Target="media/image14.png"/><Relationship Id="rId65" Type="http://schemas.openxmlformats.org/officeDocument/2006/relationships/image" Target="media/image18.jpeg"/><Relationship Id="rId73" Type="http://schemas.openxmlformats.org/officeDocument/2006/relationships/hyperlink" Target="http://www.blessyourpastor.org/123spanish" TargetMode="External"/><Relationship Id="rId78" Type="http://schemas.openxmlformats.org/officeDocument/2006/relationships/hyperlink" Target="https://apps.apple.com/us/app/vida-generosa/id1631523746" TargetMode="External"/><Relationship Id="rId81" Type="http://schemas.openxmlformats.org/officeDocument/2006/relationships/hyperlink" Target="http://www.kluth.org/40Dias-MOBI-Kindle.mobi" TargetMode="External"/><Relationship Id="rId86" Type="http://schemas.openxmlformats.org/officeDocument/2006/relationships/hyperlink" Target="https://drive.google.com/drive/folders/1elH5Aj61F5YMO4bw7D5LDcGuf124oTeL" TargetMode="External"/><Relationship Id="rId94" Type="http://schemas.openxmlformats.org/officeDocument/2006/relationships/hyperlink" Target="http://www.kluth.org/Spanish-High-Calling.doc" TargetMode="External"/><Relationship Id="rId99" Type="http://schemas.openxmlformats.org/officeDocument/2006/relationships/hyperlink" Target="http://www.kluth.org/Foreign/Spanish-10ReasonsWhy10percent.htm" TargetMode="External"/><Relationship Id="rId101" Type="http://schemas.openxmlformats.org/officeDocument/2006/relationships/hyperlink" Target="mailto:Microsoft%20Word%20document" TargetMode="External"/><Relationship Id="rId4" Type="http://schemas.openxmlformats.org/officeDocument/2006/relationships/webSettings" Target="webSettings.xml"/><Relationship Id="rId9" Type="http://schemas.openxmlformats.org/officeDocument/2006/relationships/hyperlink" Target="http://www.LegacyOrganizer.com" TargetMode="External"/><Relationship Id="rId13" Type="http://schemas.openxmlformats.org/officeDocument/2006/relationships/hyperlink" Target="http://www.Kayak.com" TargetMode="External"/><Relationship Id="rId18" Type="http://schemas.openxmlformats.org/officeDocument/2006/relationships/image" Target="media/image7.jpeg"/><Relationship Id="rId39" Type="http://schemas.openxmlformats.org/officeDocument/2006/relationships/hyperlink" Target="http://www.cms.hhs.gov" TargetMode="External"/><Relationship Id="rId109" Type="http://schemas.openxmlformats.org/officeDocument/2006/relationships/footer" Target="footer1.xml"/><Relationship Id="rId34" Type="http://schemas.openxmlformats.org/officeDocument/2006/relationships/hyperlink" Target="http://www.aging-parents-and-elder-care.com" TargetMode="External"/><Relationship Id="rId50" Type="http://schemas.openxmlformats.org/officeDocument/2006/relationships/hyperlink" Target="http://www.nfcacares.org" TargetMode="External"/><Relationship Id="rId55" Type="http://schemas.openxmlformats.org/officeDocument/2006/relationships/hyperlink" Target="http://www.wellspouse.org" TargetMode="External"/><Relationship Id="rId76" Type="http://schemas.openxmlformats.org/officeDocument/2006/relationships/image" Target="media/image22.png"/><Relationship Id="rId97" Type="http://schemas.openxmlformats.org/officeDocument/2006/relationships/hyperlink" Target="http://www.kluth.org/spanish-7-keys.doc" TargetMode="External"/><Relationship Id="rId104" Type="http://schemas.openxmlformats.org/officeDocument/2006/relationships/hyperlink" Target="http://www.globalgenerosity.org/spanish" TargetMode="External"/><Relationship Id="rId7" Type="http://schemas.openxmlformats.org/officeDocument/2006/relationships/image" Target="media/image1.png"/><Relationship Id="rId71" Type="http://schemas.openxmlformats.org/officeDocument/2006/relationships/hyperlink" Target="http://www.kluth.org/sermonebook.pdf" TargetMode="External"/><Relationship Id="rId92" Type="http://schemas.openxmlformats.org/officeDocument/2006/relationships/hyperlink" Target="http://www.kluth.org/Spanish-30-Bible-financial-principles-mans-ways-vs-Gods-way.pdf" TargetMode="External"/><Relationship Id="rId2" Type="http://schemas.openxmlformats.org/officeDocument/2006/relationships/styles" Target="styles.xml"/><Relationship Id="rId29" Type="http://schemas.openxmlformats.org/officeDocument/2006/relationships/hyperlink" Target="http://www.finishers.org" TargetMode="External"/><Relationship Id="rId24" Type="http://schemas.openxmlformats.org/officeDocument/2006/relationships/hyperlink" Target="http://www.mmap.org" TargetMode="External"/><Relationship Id="rId40" Type="http://schemas.openxmlformats.org/officeDocument/2006/relationships/hyperlink" Target="http://www.caps4caregivers.org" TargetMode="External"/><Relationship Id="rId45" Type="http://schemas.openxmlformats.org/officeDocument/2006/relationships/hyperlink" Target="http://www.family.org" TargetMode="External"/><Relationship Id="rId66" Type="http://schemas.openxmlformats.org/officeDocument/2006/relationships/image" Target="media/image19.png"/><Relationship Id="rId87" Type="http://schemas.openxmlformats.org/officeDocument/2006/relationships/hyperlink" Target="http://www.godsloveforyou.com/spanish" TargetMode="External"/><Relationship Id="rId110" Type="http://schemas.openxmlformats.org/officeDocument/2006/relationships/fontTable" Target="fontTable.xml"/><Relationship Id="rId61" Type="http://schemas.openxmlformats.org/officeDocument/2006/relationships/image" Target="media/image15.jpeg"/><Relationship Id="rId82" Type="http://schemas.openxmlformats.org/officeDocument/2006/relationships/hyperlink" Target="https://vidagenerosa.org/" TargetMode="External"/><Relationship Id="rId19" Type="http://schemas.openxmlformats.org/officeDocument/2006/relationships/image" Target="media/image8.jpeg"/><Relationship Id="rId14" Type="http://schemas.openxmlformats.org/officeDocument/2006/relationships/hyperlink" Target="http://www.cruisecritic.com" TargetMode="External"/><Relationship Id="rId30" Type="http://schemas.openxmlformats.org/officeDocument/2006/relationships/hyperlink" Target="http://www.kingdomquest.com/seniors.html" TargetMode="External"/><Relationship Id="rId35" Type="http://schemas.openxmlformats.org/officeDocument/2006/relationships/hyperlink" Target="http://www.alz.org" TargetMode="External"/><Relationship Id="rId56" Type="http://schemas.openxmlformats.org/officeDocument/2006/relationships/image" Target="media/image11.jpeg"/><Relationship Id="rId77" Type="http://schemas.openxmlformats.org/officeDocument/2006/relationships/hyperlink" Target="https://play.google.com/store/apps/details?id=com.app.VidaGenerosa&amp;pli=1" TargetMode="External"/><Relationship Id="rId100" Type="http://schemas.openxmlformats.org/officeDocument/2006/relationships/hyperlink" Target="http://www.kluth.org/legacyorganizerspanish.doc" TargetMode="External"/><Relationship Id="rId105" Type="http://schemas.openxmlformats.org/officeDocument/2006/relationships/image" Target="media/image23.png"/><Relationship Id="rId8" Type="http://schemas.openxmlformats.org/officeDocument/2006/relationships/image" Target="media/image2.png"/><Relationship Id="rId51" Type="http://schemas.openxmlformats.org/officeDocument/2006/relationships/hyperlink" Target="http://www.nursinghomeinfo.com" TargetMode="External"/><Relationship Id="rId72" Type="http://schemas.openxmlformats.org/officeDocument/2006/relationships/image" Target="media/image21.png"/><Relationship Id="rId93" Type="http://schemas.openxmlformats.org/officeDocument/2006/relationships/hyperlink" Target="http://www.kluth.org/Foreign/Spanish-High%20Calling.htm" TargetMode="External"/><Relationship Id="rId98" Type="http://schemas.openxmlformats.org/officeDocument/2006/relationships/hyperlink" Target="http://www.kluth.org/spanish-7-keys.pdf" TargetMode="External"/><Relationship Id="rId3" Type="http://schemas.openxmlformats.org/officeDocument/2006/relationships/settings" Target="settings.xml"/><Relationship Id="rId25" Type="http://schemas.openxmlformats.org/officeDocument/2006/relationships/hyperlink" Target="http://www.sowerministry.org" TargetMode="External"/><Relationship Id="rId46" Type="http://schemas.openxmlformats.org/officeDocument/2006/relationships/hyperlink" Target="http://www.seniors.gov" TargetMode="External"/><Relationship Id="rId67" Type="http://schemas.openxmlformats.org/officeDocument/2006/relationships/image" Target="media/image20.png"/><Relationship Id="rId20" Type="http://schemas.openxmlformats.org/officeDocument/2006/relationships/image" Target="media/image9.jpeg"/><Relationship Id="rId41" Type="http://schemas.openxmlformats.org/officeDocument/2006/relationships/hyperlink" Target="http://www.gocasa.org" TargetMode="External"/><Relationship Id="rId62" Type="http://schemas.openxmlformats.org/officeDocument/2006/relationships/image" Target="media/image16.png"/><Relationship Id="rId83" Type="http://schemas.openxmlformats.org/officeDocument/2006/relationships/hyperlink" Target="http://www.briankluth.org/rollercoaster.pdf" TargetMode="External"/><Relationship Id="rId88" Type="http://schemas.openxmlformats.org/officeDocument/2006/relationships/hyperlink" Target="https://www.dropbox.com/s/l4l1j1wbq7wmlg4/Power%20Point%20in%20Spanish%20for%20Andres%20Panasiuk%20Mexico%20Conference%20espa%C3%B1ol.pptx?dl=0" TargetMode="External"/><Relationship Id="rId11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quity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EquityReport.Dotx</Template>
  <TotalTime>1</TotalTime>
  <Pages>54</Pages>
  <Words>21661</Words>
  <Characters>123474</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Super Mind</Company>
  <LinksUpToDate>false</LinksUpToDate>
  <CharactersWithSpaces>144846</CharactersWithSpaces>
  <SharedDoc>false</SharedDoc>
  <HLinks>
    <vt:vector size="246" baseType="variant">
      <vt:variant>
        <vt:i4>5570580</vt:i4>
      </vt:variant>
      <vt:variant>
        <vt:i4>120</vt:i4>
      </vt:variant>
      <vt:variant>
        <vt:i4>0</vt:i4>
      </vt:variant>
      <vt:variant>
        <vt:i4>5</vt:i4>
      </vt:variant>
      <vt:variant>
        <vt:lpwstr>http://www.kluth.org/</vt:lpwstr>
      </vt:variant>
      <vt:variant>
        <vt:lpwstr/>
      </vt:variant>
      <vt:variant>
        <vt:i4>5636166</vt:i4>
      </vt:variant>
      <vt:variant>
        <vt:i4>117</vt:i4>
      </vt:variant>
      <vt:variant>
        <vt:i4>0</vt:i4>
      </vt:variant>
      <vt:variant>
        <vt:i4>5</vt:i4>
      </vt:variant>
      <vt:variant>
        <vt:lpwstr>http://www.visionresourcing.com/</vt:lpwstr>
      </vt:variant>
      <vt:variant>
        <vt:lpwstr/>
      </vt:variant>
      <vt:variant>
        <vt:i4>5111814</vt:i4>
      </vt:variant>
      <vt:variant>
        <vt:i4>114</vt:i4>
      </vt:variant>
      <vt:variant>
        <vt:i4>0</vt:i4>
      </vt:variant>
      <vt:variant>
        <vt:i4>5</vt:i4>
      </vt:variant>
      <vt:variant>
        <vt:lpwstr>http://www.myfamilyforms.org/</vt:lpwstr>
      </vt:variant>
      <vt:variant>
        <vt:lpwstr/>
      </vt:variant>
      <vt:variant>
        <vt:i4>2883633</vt:i4>
      </vt:variant>
      <vt:variant>
        <vt:i4>111</vt:i4>
      </vt:variant>
      <vt:variant>
        <vt:i4>0</vt:i4>
      </vt:variant>
      <vt:variant>
        <vt:i4>5</vt:i4>
      </vt:variant>
      <vt:variant>
        <vt:lpwstr>http://www.wellspouse.org/</vt:lpwstr>
      </vt:variant>
      <vt:variant>
        <vt:lpwstr/>
      </vt:variant>
      <vt:variant>
        <vt:i4>5505049</vt:i4>
      </vt:variant>
      <vt:variant>
        <vt:i4>108</vt:i4>
      </vt:variant>
      <vt:variant>
        <vt:i4>0</vt:i4>
      </vt:variant>
      <vt:variant>
        <vt:i4>5</vt:i4>
      </vt:variant>
      <vt:variant>
        <vt:lpwstr>http://www.webmd.com/</vt:lpwstr>
      </vt:variant>
      <vt:variant>
        <vt:lpwstr/>
      </vt:variant>
      <vt:variant>
        <vt:i4>2228267</vt:i4>
      </vt:variant>
      <vt:variant>
        <vt:i4>105</vt:i4>
      </vt:variant>
      <vt:variant>
        <vt:i4>0</vt:i4>
      </vt:variant>
      <vt:variant>
        <vt:i4>5</vt:i4>
      </vt:variant>
      <vt:variant>
        <vt:lpwstr>http://www.socialsecurity.gov/</vt:lpwstr>
      </vt:variant>
      <vt:variant>
        <vt:lpwstr/>
      </vt:variant>
      <vt:variant>
        <vt:i4>4915223</vt:i4>
      </vt:variant>
      <vt:variant>
        <vt:i4>102</vt:i4>
      </vt:variant>
      <vt:variant>
        <vt:i4>0</vt:i4>
      </vt:variant>
      <vt:variant>
        <vt:i4>5</vt:i4>
      </vt:variant>
      <vt:variant>
        <vt:lpwstr>http://www.seniornet.org/</vt:lpwstr>
      </vt:variant>
      <vt:variant>
        <vt:lpwstr/>
      </vt:variant>
      <vt:variant>
        <vt:i4>3932275</vt:i4>
      </vt:variant>
      <vt:variant>
        <vt:i4>99</vt:i4>
      </vt:variant>
      <vt:variant>
        <vt:i4>0</vt:i4>
      </vt:variant>
      <vt:variant>
        <vt:i4>5</vt:i4>
      </vt:variant>
      <vt:variant>
        <vt:lpwstr>http://www.nursinghomeinfo.com/</vt:lpwstr>
      </vt:variant>
      <vt:variant>
        <vt:lpwstr/>
      </vt:variant>
      <vt:variant>
        <vt:i4>2359405</vt:i4>
      </vt:variant>
      <vt:variant>
        <vt:i4>96</vt:i4>
      </vt:variant>
      <vt:variant>
        <vt:i4>0</vt:i4>
      </vt:variant>
      <vt:variant>
        <vt:i4>5</vt:i4>
      </vt:variant>
      <vt:variant>
        <vt:lpwstr>http://www.caremanager.org/</vt:lpwstr>
      </vt:variant>
      <vt:variant>
        <vt:lpwstr/>
      </vt:variant>
      <vt:variant>
        <vt:i4>4980751</vt:i4>
      </vt:variant>
      <vt:variant>
        <vt:i4>93</vt:i4>
      </vt:variant>
      <vt:variant>
        <vt:i4>0</vt:i4>
      </vt:variant>
      <vt:variant>
        <vt:i4>5</vt:i4>
      </vt:variant>
      <vt:variant>
        <vt:lpwstr>http://www.nfcacares.org/</vt:lpwstr>
      </vt:variant>
      <vt:variant>
        <vt:lpwstr/>
      </vt:variant>
      <vt:variant>
        <vt:i4>3539003</vt:i4>
      </vt:variant>
      <vt:variant>
        <vt:i4>90</vt:i4>
      </vt:variant>
      <vt:variant>
        <vt:i4>0</vt:i4>
      </vt:variant>
      <vt:variant>
        <vt:i4>5</vt:i4>
      </vt:variant>
      <vt:variant>
        <vt:lpwstr>http://www.caregiving.org/</vt:lpwstr>
      </vt:variant>
      <vt:variant>
        <vt:lpwstr/>
      </vt:variant>
      <vt:variant>
        <vt:i4>6094921</vt:i4>
      </vt:variant>
      <vt:variant>
        <vt:i4>87</vt:i4>
      </vt:variant>
      <vt:variant>
        <vt:i4>0</vt:i4>
      </vt:variant>
      <vt:variant>
        <vt:i4>5</vt:i4>
      </vt:variant>
      <vt:variant>
        <vt:lpwstr>http://www.medicare.gov/</vt:lpwstr>
      </vt:variant>
      <vt:variant>
        <vt:lpwstr/>
      </vt:variant>
      <vt:variant>
        <vt:i4>3276849</vt:i4>
      </vt:variant>
      <vt:variant>
        <vt:i4>84</vt:i4>
      </vt:variant>
      <vt:variant>
        <vt:i4>0</vt:i4>
      </vt:variant>
      <vt:variant>
        <vt:i4>5</vt:i4>
      </vt:variant>
      <vt:variant>
        <vt:lpwstr>http://www.mayoclinic.com/</vt:lpwstr>
      </vt:variant>
      <vt:variant>
        <vt:lpwstr/>
      </vt:variant>
      <vt:variant>
        <vt:i4>3866722</vt:i4>
      </vt:variant>
      <vt:variant>
        <vt:i4>81</vt:i4>
      </vt:variant>
      <vt:variant>
        <vt:i4>0</vt:i4>
      </vt:variant>
      <vt:variant>
        <vt:i4>5</vt:i4>
      </vt:variant>
      <vt:variant>
        <vt:lpwstr>http://www.healthassistancepartnership.org/</vt:lpwstr>
      </vt:variant>
      <vt:variant>
        <vt:lpwstr/>
      </vt:variant>
      <vt:variant>
        <vt:i4>3866735</vt:i4>
      </vt:variant>
      <vt:variant>
        <vt:i4>78</vt:i4>
      </vt:variant>
      <vt:variant>
        <vt:i4>0</vt:i4>
      </vt:variant>
      <vt:variant>
        <vt:i4>5</vt:i4>
      </vt:variant>
      <vt:variant>
        <vt:lpwstr>http://www.seniors.gov/</vt:lpwstr>
      </vt:variant>
      <vt:variant>
        <vt:lpwstr/>
      </vt:variant>
      <vt:variant>
        <vt:i4>4128809</vt:i4>
      </vt:variant>
      <vt:variant>
        <vt:i4>75</vt:i4>
      </vt:variant>
      <vt:variant>
        <vt:i4>0</vt:i4>
      </vt:variant>
      <vt:variant>
        <vt:i4>5</vt:i4>
      </vt:variant>
      <vt:variant>
        <vt:lpwstr>http://www.family.org/</vt:lpwstr>
      </vt:variant>
      <vt:variant>
        <vt:lpwstr/>
      </vt:variant>
      <vt:variant>
        <vt:i4>5308420</vt:i4>
      </vt:variant>
      <vt:variant>
        <vt:i4>72</vt:i4>
      </vt:variant>
      <vt:variant>
        <vt:i4>0</vt:i4>
      </vt:variant>
      <vt:variant>
        <vt:i4>5</vt:i4>
      </vt:variant>
      <vt:variant>
        <vt:lpwstr>http://www.caregiver.org/</vt:lpwstr>
      </vt:variant>
      <vt:variant>
        <vt:lpwstr/>
      </vt:variant>
      <vt:variant>
        <vt:i4>5046281</vt:i4>
      </vt:variant>
      <vt:variant>
        <vt:i4>69</vt:i4>
      </vt:variant>
      <vt:variant>
        <vt:i4>0</vt:i4>
      </vt:variant>
      <vt:variant>
        <vt:i4>5</vt:i4>
      </vt:variant>
      <vt:variant>
        <vt:lpwstr>http://www.eldercare.gov/</vt:lpwstr>
      </vt:variant>
      <vt:variant>
        <vt:lpwstr/>
      </vt:variant>
      <vt:variant>
        <vt:i4>4653060</vt:i4>
      </vt:variant>
      <vt:variant>
        <vt:i4>66</vt:i4>
      </vt:variant>
      <vt:variant>
        <vt:i4>0</vt:i4>
      </vt:variant>
      <vt:variant>
        <vt:i4>5</vt:i4>
      </vt:variant>
      <vt:variant>
        <vt:lpwstr>http://www.drugs.com/</vt:lpwstr>
      </vt:variant>
      <vt:variant>
        <vt:lpwstr/>
      </vt:variant>
      <vt:variant>
        <vt:i4>3080247</vt:i4>
      </vt:variant>
      <vt:variant>
        <vt:i4>63</vt:i4>
      </vt:variant>
      <vt:variant>
        <vt:i4>0</vt:i4>
      </vt:variant>
      <vt:variant>
        <vt:i4>5</vt:i4>
      </vt:variant>
      <vt:variant>
        <vt:lpwstr>http://www.gocasa.org/</vt:lpwstr>
      </vt:variant>
      <vt:variant>
        <vt:lpwstr/>
      </vt:variant>
      <vt:variant>
        <vt:i4>8323180</vt:i4>
      </vt:variant>
      <vt:variant>
        <vt:i4>60</vt:i4>
      </vt:variant>
      <vt:variant>
        <vt:i4>0</vt:i4>
      </vt:variant>
      <vt:variant>
        <vt:i4>5</vt:i4>
      </vt:variant>
      <vt:variant>
        <vt:lpwstr>http://www.caps4caregivers.org/</vt:lpwstr>
      </vt:variant>
      <vt:variant>
        <vt:lpwstr/>
      </vt:variant>
      <vt:variant>
        <vt:i4>3211322</vt:i4>
      </vt:variant>
      <vt:variant>
        <vt:i4>57</vt:i4>
      </vt:variant>
      <vt:variant>
        <vt:i4>0</vt:i4>
      </vt:variant>
      <vt:variant>
        <vt:i4>5</vt:i4>
      </vt:variant>
      <vt:variant>
        <vt:lpwstr>http://www.cms.hhs.gov/</vt:lpwstr>
      </vt:variant>
      <vt:variant>
        <vt:lpwstr/>
      </vt:variant>
      <vt:variant>
        <vt:i4>2818109</vt:i4>
      </vt:variant>
      <vt:variant>
        <vt:i4>54</vt:i4>
      </vt:variant>
      <vt:variant>
        <vt:i4>0</vt:i4>
      </vt:variant>
      <vt:variant>
        <vt:i4>5</vt:i4>
      </vt:variant>
      <vt:variant>
        <vt:lpwstr>http://www.caregiving.com/</vt:lpwstr>
      </vt:variant>
      <vt:variant>
        <vt:lpwstr/>
      </vt:variant>
      <vt:variant>
        <vt:i4>2097256</vt:i4>
      </vt:variant>
      <vt:variant>
        <vt:i4>51</vt:i4>
      </vt:variant>
      <vt:variant>
        <vt:i4>0</vt:i4>
      </vt:variant>
      <vt:variant>
        <vt:i4>5</vt:i4>
      </vt:variant>
      <vt:variant>
        <vt:lpwstr>http://www.benefitscheckup.org/</vt:lpwstr>
      </vt:variant>
      <vt:variant>
        <vt:lpwstr/>
      </vt:variant>
      <vt:variant>
        <vt:i4>3801138</vt:i4>
      </vt:variant>
      <vt:variant>
        <vt:i4>48</vt:i4>
      </vt:variant>
      <vt:variant>
        <vt:i4>0</vt:i4>
      </vt:variant>
      <vt:variant>
        <vt:i4>5</vt:i4>
      </vt:variant>
      <vt:variant>
        <vt:lpwstr>http://www.assistedlivinginfo.com/</vt:lpwstr>
      </vt:variant>
      <vt:variant>
        <vt:lpwstr/>
      </vt:variant>
      <vt:variant>
        <vt:i4>3670112</vt:i4>
      </vt:variant>
      <vt:variant>
        <vt:i4>45</vt:i4>
      </vt:variant>
      <vt:variant>
        <vt:i4>0</vt:i4>
      </vt:variant>
      <vt:variant>
        <vt:i4>5</vt:i4>
      </vt:variant>
      <vt:variant>
        <vt:lpwstr>http://www.alz.org/</vt:lpwstr>
      </vt:variant>
      <vt:variant>
        <vt:lpwstr/>
      </vt:variant>
      <vt:variant>
        <vt:i4>5374020</vt:i4>
      </vt:variant>
      <vt:variant>
        <vt:i4>42</vt:i4>
      </vt:variant>
      <vt:variant>
        <vt:i4>0</vt:i4>
      </vt:variant>
      <vt:variant>
        <vt:i4>5</vt:i4>
      </vt:variant>
      <vt:variant>
        <vt:lpwstr>http://www.aging-parents-and-elder-care.com/</vt:lpwstr>
      </vt:variant>
      <vt:variant>
        <vt:lpwstr/>
      </vt:variant>
      <vt:variant>
        <vt:i4>2359331</vt:i4>
      </vt:variant>
      <vt:variant>
        <vt:i4>39</vt:i4>
      </vt:variant>
      <vt:variant>
        <vt:i4>0</vt:i4>
      </vt:variant>
      <vt:variant>
        <vt:i4>5</vt:i4>
      </vt:variant>
      <vt:variant>
        <vt:lpwstr>http://www.agenet.com/</vt:lpwstr>
      </vt:variant>
      <vt:variant>
        <vt:lpwstr/>
      </vt:variant>
      <vt:variant>
        <vt:i4>3801214</vt:i4>
      </vt:variant>
      <vt:variant>
        <vt:i4>36</vt:i4>
      </vt:variant>
      <vt:variant>
        <vt:i4>0</vt:i4>
      </vt:variant>
      <vt:variant>
        <vt:i4>5</vt:i4>
      </vt:variant>
      <vt:variant>
        <vt:lpwstr>http://www.aoa.gov/</vt:lpwstr>
      </vt:variant>
      <vt:variant>
        <vt:lpwstr/>
      </vt:variant>
      <vt:variant>
        <vt:i4>4915273</vt:i4>
      </vt:variant>
      <vt:variant>
        <vt:i4>33</vt:i4>
      </vt:variant>
      <vt:variant>
        <vt:i4>0</vt:i4>
      </vt:variant>
      <vt:variant>
        <vt:i4>5</vt:i4>
      </vt:variant>
      <vt:variant>
        <vt:lpwstr>http://www.aarp.org/</vt:lpwstr>
      </vt:variant>
      <vt:variant>
        <vt:lpwstr/>
      </vt:variant>
      <vt:variant>
        <vt:i4>458843</vt:i4>
      </vt:variant>
      <vt:variant>
        <vt:i4>30</vt:i4>
      </vt:variant>
      <vt:variant>
        <vt:i4>0</vt:i4>
      </vt:variant>
      <vt:variant>
        <vt:i4>5</vt:i4>
      </vt:variant>
      <vt:variant>
        <vt:lpwstr>http://www.kingdomquest.com/seniors.html</vt:lpwstr>
      </vt:variant>
      <vt:variant>
        <vt:lpwstr/>
      </vt:variant>
      <vt:variant>
        <vt:i4>5111830</vt:i4>
      </vt:variant>
      <vt:variant>
        <vt:i4>27</vt:i4>
      </vt:variant>
      <vt:variant>
        <vt:i4>0</vt:i4>
      </vt:variant>
      <vt:variant>
        <vt:i4>5</vt:i4>
      </vt:variant>
      <vt:variant>
        <vt:lpwstr>http://www.finishers.org/</vt:lpwstr>
      </vt:variant>
      <vt:variant>
        <vt:lpwstr/>
      </vt:variant>
      <vt:variant>
        <vt:i4>5177436</vt:i4>
      </vt:variant>
      <vt:variant>
        <vt:i4>24</vt:i4>
      </vt:variant>
      <vt:variant>
        <vt:i4>0</vt:i4>
      </vt:variant>
      <vt:variant>
        <vt:i4>5</vt:i4>
      </vt:variant>
      <vt:variant>
        <vt:lpwstr>http://www.servantopportunities.net/</vt:lpwstr>
      </vt:variant>
      <vt:variant>
        <vt:lpwstr/>
      </vt:variant>
      <vt:variant>
        <vt:i4>1179668</vt:i4>
      </vt:variant>
      <vt:variant>
        <vt:i4>21</vt:i4>
      </vt:variant>
      <vt:variant>
        <vt:i4>0</vt:i4>
      </vt:variant>
      <vt:variant>
        <vt:i4>5</vt:i4>
      </vt:variant>
      <vt:variant>
        <vt:lpwstr>http://www.habitat.org/gv/rv.html</vt:lpwstr>
      </vt:variant>
      <vt:variant>
        <vt:lpwstr/>
      </vt:variant>
      <vt:variant>
        <vt:i4>5046276</vt:i4>
      </vt:variant>
      <vt:variant>
        <vt:i4>18</vt:i4>
      </vt:variant>
      <vt:variant>
        <vt:i4>0</vt:i4>
      </vt:variant>
      <vt:variant>
        <vt:i4>5</vt:i4>
      </vt:variant>
      <vt:variant>
        <vt:lpwstr>http://www.rvics.com/</vt:lpwstr>
      </vt:variant>
      <vt:variant>
        <vt:lpwstr/>
      </vt:variant>
      <vt:variant>
        <vt:i4>5767172</vt:i4>
      </vt:variant>
      <vt:variant>
        <vt:i4>15</vt:i4>
      </vt:variant>
      <vt:variant>
        <vt:i4>0</vt:i4>
      </vt:variant>
      <vt:variant>
        <vt:i4>5</vt:i4>
      </vt:variant>
      <vt:variant>
        <vt:lpwstr>http://www.sowerministry.org/</vt:lpwstr>
      </vt:variant>
      <vt:variant>
        <vt:lpwstr/>
      </vt:variant>
      <vt:variant>
        <vt:i4>5505093</vt:i4>
      </vt:variant>
      <vt:variant>
        <vt:i4>12</vt:i4>
      </vt:variant>
      <vt:variant>
        <vt:i4>0</vt:i4>
      </vt:variant>
      <vt:variant>
        <vt:i4>5</vt:i4>
      </vt:variant>
      <vt:variant>
        <vt:lpwstr>http://www.mmap.org/</vt:lpwstr>
      </vt:variant>
      <vt:variant>
        <vt:lpwstr/>
      </vt:variant>
      <vt:variant>
        <vt:i4>2490486</vt:i4>
      </vt:variant>
      <vt:variant>
        <vt:i4>9</vt:i4>
      </vt:variant>
      <vt:variant>
        <vt:i4>0</vt:i4>
      </vt:variant>
      <vt:variant>
        <vt:i4>5</vt:i4>
      </vt:variant>
      <vt:variant>
        <vt:lpwstr>http://www.workersonwheels.com/</vt:lpwstr>
      </vt:variant>
      <vt:variant>
        <vt:lpwstr/>
      </vt:variant>
      <vt:variant>
        <vt:i4>5111814</vt:i4>
      </vt:variant>
      <vt:variant>
        <vt:i4>6</vt:i4>
      </vt:variant>
      <vt:variant>
        <vt:i4>0</vt:i4>
      </vt:variant>
      <vt:variant>
        <vt:i4>5</vt:i4>
      </vt:variant>
      <vt:variant>
        <vt:lpwstr>http://www.myfamilyforms.org/</vt:lpwstr>
      </vt:variant>
      <vt:variant>
        <vt:lpwstr/>
      </vt:variant>
      <vt:variant>
        <vt:i4>6029329</vt:i4>
      </vt:variant>
      <vt:variant>
        <vt:i4>3</vt:i4>
      </vt:variant>
      <vt:variant>
        <vt:i4>0</vt:i4>
      </vt:variant>
      <vt:variant>
        <vt:i4>5</vt:i4>
      </vt:variant>
      <vt:variant>
        <vt:lpwstr>http://www.kayak.com/</vt:lpwstr>
      </vt:variant>
      <vt:variant>
        <vt:lpwstr/>
      </vt:variant>
      <vt:variant>
        <vt:i4>7471185</vt:i4>
      </vt:variant>
      <vt:variant>
        <vt:i4>0</vt:i4>
      </vt:variant>
      <vt:variant>
        <vt:i4>0</vt:i4>
      </vt:variant>
      <vt:variant>
        <vt:i4>5</vt:i4>
      </vt:variant>
      <vt:variant>
        <vt:lpwstr>mailto:organizer@kluth.org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 Mind</dc:creator>
  <cp:keywords>, docId:50670B732F9FCE7E9F3E0FAD0B4A5D12</cp:keywords>
  <cp:lastModifiedBy>Brian Kluth</cp:lastModifiedBy>
  <cp:revision>2</cp:revision>
  <dcterms:created xsi:type="dcterms:W3CDTF">2023-09-28T02:59:00Z</dcterms:created>
  <dcterms:modified xsi:type="dcterms:W3CDTF">2023-09-28T02:59:00Z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LCID">
    <vt:i4>1033</vt:i4>
  </property>
  <property fmtid="{D5CDD505-2E9C-101B-9397-08002B2CF9AE}" pid="3" name="_Version">
    <vt:lpwstr>0809</vt:lpwstr>
  </property>
</Properties>
</file>